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8D1E5" w14:textId="0131829B" w:rsidR="00932302" w:rsidRPr="00246D43" w:rsidRDefault="003C4A44" w:rsidP="003B3191">
      <w:pPr>
        <w:pStyle w:val="ReportBody"/>
      </w:pPr>
      <w:r>
        <w:rPr>
          <w:noProof/>
          <w:lang w:eastAsia="en-AU"/>
        </w:rPr>
        <w:drawing>
          <wp:inline distT="0" distB="0" distL="0" distR="0" wp14:anchorId="0BA8D316" wp14:editId="0073550F">
            <wp:extent cx="3600450" cy="723900"/>
            <wp:effectExtent l="0" t="0" r="0" b="0"/>
            <wp:docPr id="1" name="Picture 1" descr="Australian Transport Safety Bureau" title="Australian Transport Safety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Transport Safety Bureau" title="Australian Transport Safety Burea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450" cy="723900"/>
                    </a:xfrm>
                    <a:prstGeom prst="rect">
                      <a:avLst/>
                    </a:prstGeom>
                  </pic:spPr>
                </pic:pic>
              </a:graphicData>
            </a:graphic>
          </wp:inline>
        </w:drawing>
      </w:r>
    </w:p>
    <w:p w14:paraId="0BA8D1E6" w14:textId="32907AA7" w:rsidR="003C4A44" w:rsidRDefault="003C4A44" w:rsidP="003B3191">
      <w:pPr>
        <w:pStyle w:val="ReportBody"/>
        <w:rPr>
          <w:color w:val="00A5D3"/>
          <w:sz w:val="48"/>
          <w:szCs w:val="48"/>
        </w:rPr>
      </w:pPr>
      <w:r>
        <w:rPr>
          <w:noProof/>
          <w:lang w:eastAsia="en-AU"/>
        </w:rPr>
        <mc:AlternateContent>
          <mc:Choice Requires="wps">
            <w:drawing>
              <wp:anchor distT="0" distB="0" distL="114300" distR="114300" simplePos="0" relativeHeight="251655168" behindDoc="0" locked="0" layoutInCell="1" allowOverlap="1" wp14:anchorId="0BA8D318" wp14:editId="2B84A6DD">
                <wp:simplePos x="0" y="0"/>
                <wp:positionH relativeFrom="margin">
                  <wp:align>left</wp:align>
                </wp:positionH>
                <wp:positionV relativeFrom="margin">
                  <wp:align>bottom</wp:align>
                </wp:positionV>
                <wp:extent cx="4914900" cy="906145"/>
                <wp:effectExtent l="0" t="0" r="0" b="82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06145"/>
                        </a:xfrm>
                        <a:prstGeom prst="rect">
                          <a:avLst/>
                        </a:prstGeom>
                        <a:solidFill>
                          <a:srgbClr val="FFFFFF"/>
                        </a:solidFill>
                        <a:ln w="9525">
                          <a:noFill/>
                          <a:miter lim="800000"/>
                          <a:headEnd/>
                          <a:tailEnd/>
                        </a:ln>
                      </wps:spPr>
                      <wps:txbx>
                        <w:txbxContent>
                          <w:p w14:paraId="0BA8D350" w14:textId="77777777" w:rsidR="008912FE" w:rsidRPr="005C1AB6" w:rsidRDefault="008912FE" w:rsidP="005C1AB6">
                            <w:pPr>
                              <w:pStyle w:val="ReportLocation"/>
                              <w:rPr>
                                <w:rStyle w:val="Strong"/>
                              </w:rPr>
                            </w:pPr>
                            <w:r w:rsidRPr="005C1AB6">
                              <w:rPr>
                                <w:rStyle w:val="Strong"/>
                              </w:rPr>
                              <w:t>ATSB Transport Safety Report</w:t>
                            </w:r>
                          </w:p>
                          <w:p w14:paraId="0BA8D351" w14:textId="275CAD5D" w:rsidR="008912FE" w:rsidRDefault="008912FE" w:rsidP="005C1AB6">
                            <w:pPr>
                              <w:pStyle w:val="ReportLocation"/>
                            </w:pPr>
                            <w:r w:rsidRPr="000D76EB">
                              <w:t>Rail Occurrence Investigation</w:t>
                            </w:r>
                          </w:p>
                          <w:p w14:paraId="0BA8D352" w14:textId="7917D329" w:rsidR="008912FE" w:rsidRDefault="008912FE" w:rsidP="005C1AB6">
                            <w:pPr>
                              <w:pStyle w:val="ReportLocation"/>
                            </w:pPr>
                            <w:r w:rsidRPr="000D76EB">
                              <w:t>RO-201</w:t>
                            </w:r>
                            <w:r>
                              <w:t>5</w:t>
                            </w:r>
                            <w:r w:rsidRPr="000D76EB">
                              <w:t>-01</w:t>
                            </w:r>
                            <w:r>
                              <w:t>4</w:t>
                            </w:r>
                          </w:p>
                          <w:p w14:paraId="0BA8D353" w14:textId="62DD8536" w:rsidR="008912FE" w:rsidRPr="008F6C28" w:rsidRDefault="008912FE" w:rsidP="005C1AB6">
                            <w:pPr>
                              <w:pStyle w:val="ReportLocation"/>
                              <w:rPr>
                                <w:color w:val="auto"/>
                              </w:rPr>
                            </w:pPr>
                            <w:r w:rsidRPr="008F6C28">
                              <w:rPr>
                                <w:color w:val="auto"/>
                              </w:rPr>
                              <w:t xml:space="preserve">Final – </w:t>
                            </w:r>
                            <w:r w:rsidR="008F6C28" w:rsidRPr="008F6C28">
                              <w:rPr>
                                <w:color w:val="auto"/>
                              </w:rPr>
                              <w:t>10 January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87pt;height:71.35pt;z-index:251655168;visibility:visible;mso-wrap-style:square;mso-width-percent:0;mso-height-percent:200;mso-wrap-distance-left:9pt;mso-wrap-distance-top:0;mso-wrap-distance-right:9pt;mso-wrap-distance-bottom:0;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" stroked="f">
                <v:textbox style="mso-fit-shape-to-text:t">
                  <w:txbxContent>
                    <w:p w14:paraId="0BA8D350" w14:textId="77777777" w:rsidR="008912FE" w:rsidRPr="005C1AB6" w:rsidRDefault="008912FE" w:rsidP="005C1AB6">
                      <w:pPr>
                        <w:pStyle w:val="ReportLocation"/>
                        <w:rPr>
                          <w:rStyle w:val="Strong"/>
                        </w:rPr>
                      </w:pPr>
                      <w:r w:rsidRPr="005C1AB6">
                        <w:rPr>
                          <w:rStyle w:val="Strong"/>
                        </w:rPr>
                        <w:t>ATSB Transport Safety Report</w:t>
                      </w:r>
                    </w:p>
                    <w:p w14:paraId="0BA8D351" w14:textId="275CAD5D" w:rsidR="008912FE" w:rsidRDefault="008912FE" w:rsidP="005C1AB6">
                      <w:pPr>
                        <w:pStyle w:val="ReportLocation"/>
                      </w:pPr>
                      <w:r w:rsidRPr="000D76EB">
                        <w:t>Rail Occurrence Investigation</w:t>
                      </w:r>
                    </w:p>
                    <w:p w14:paraId="0BA8D352" w14:textId="7917D329" w:rsidR="008912FE" w:rsidRDefault="008912FE" w:rsidP="005C1AB6">
                      <w:pPr>
                        <w:pStyle w:val="ReportLocation"/>
                      </w:pPr>
                      <w:r w:rsidRPr="000D76EB">
                        <w:t>RO-201</w:t>
                      </w:r>
                      <w:r>
                        <w:t>5</w:t>
                      </w:r>
                      <w:r w:rsidRPr="000D76EB">
                        <w:t>-01</w:t>
                      </w:r>
                      <w:r>
                        <w:t>4</w:t>
                      </w:r>
                    </w:p>
                    <w:p w14:paraId="0BA8D353" w14:textId="62DD8536" w:rsidR="008912FE" w:rsidRPr="008F6C28" w:rsidRDefault="008912FE" w:rsidP="005C1AB6">
                      <w:pPr>
                        <w:pStyle w:val="ReportLocation"/>
                        <w:rPr>
                          <w:color w:val="auto"/>
                        </w:rPr>
                      </w:pPr>
                      <w:r w:rsidRPr="008F6C28">
                        <w:rPr>
                          <w:color w:val="auto"/>
                        </w:rPr>
                        <w:t xml:space="preserve">Final – </w:t>
                      </w:r>
                      <w:r w:rsidR="008F6C28" w:rsidRPr="008F6C28">
                        <w:rPr>
                          <w:color w:val="auto"/>
                        </w:rPr>
                        <w:t>10 January 2017</w:t>
                      </w:r>
                    </w:p>
                  </w:txbxContent>
                </v:textbox>
                <w10:wrap type="square" anchorx="margin" anchory="margin"/>
              </v:shape>
            </w:pict>
          </mc:Fallback>
        </mc:AlternateContent>
      </w:r>
    </w:p>
    <w:p w14:paraId="0BA8D1E7" w14:textId="77777777" w:rsidR="003C4A44" w:rsidRPr="003C4A44" w:rsidRDefault="003C4A44" w:rsidP="003B3191">
      <w:pPr>
        <w:pStyle w:val="ReportBody"/>
      </w:pPr>
    </w:p>
    <w:p w14:paraId="0BA8D1E8" w14:textId="67C9311C" w:rsidR="003C4A44" w:rsidRPr="003C4A44" w:rsidRDefault="00C53E01" w:rsidP="003B3191">
      <w:pPr>
        <w:pStyle w:val="ReportBody"/>
      </w:pPr>
      <w:r>
        <w:rPr>
          <w:noProof/>
          <w:lang w:eastAsia="en-AU"/>
        </w:rPr>
        <mc:AlternateContent>
          <mc:Choice Requires="wps">
            <w:drawing>
              <wp:anchor distT="0" distB="0" distL="114300" distR="114300" simplePos="0" relativeHeight="251658240" behindDoc="0" locked="0" layoutInCell="1" allowOverlap="1" wp14:anchorId="0BA8D31A" wp14:editId="1B022ED3">
                <wp:simplePos x="0" y="0"/>
                <wp:positionH relativeFrom="margin">
                  <wp:posOffset>116205</wp:posOffset>
                </wp:positionH>
                <wp:positionV relativeFrom="paragraph">
                  <wp:posOffset>197485</wp:posOffset>
                </wp:positionV>
                <wp:extent cx="5722620" cy="348805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488055"/>
                        </a:xfrm>
                        <a:prstGeom prst="rect">
                          <a:avLst/>
                        </a:prstGeom>
                        <a:noFill/>
                        <a:ln w="9525">
                          <a:noFill/>
                          <a:miter lim="800000"/>
                          <a:headEnd/>
                          <a:tailEnd/>
                        </a:ln>
                      </wps:spPr>
                      <wps:txbx>
                        <w:txbxContent>
                          <w:p w14:paraId="0BA8D354" w14:textId="580F79CE" w:rsidR="008912FE" w:rsidRPr="0015093C" w:rsidRDefault="008912FE" w:rsidP="00C53E01">
                            <w:pPr>
                              <w:pStyle w:val="ReportTitle"/>
                              <w:rPr>
                                <w:sz w:val="60"/>
                                <w:szCs w:val="60"/>
                              </w:rPr>
                            </w:pPr>
                            <w:r w:rsidRPr="00461C5A">
                              <w:rPr>
                                <w:sz w:val="60"/>
                                <w:szCs w:val="60"/>
                              </w:rPr>
                              <w:t xml:space="preserve">Derailment of freight train </w:t>
                            </w:r>
                            <w:r>
                              <w:rPr>
                                <w:sz w:val="60"/>
                                <w:szCs w:val="60"/>
                              </w:rPr>
                              <w:t>5</w:t>
                            </w:r>
                            <w:r w:rsidRPr="00461C5A">
                              <w:rPr>
                                <w:sz w:val="60"/>
                                <w:szCs w:val="60"/>
                              </w:rPr>
                              <w:t>3</w:t>
                            </w:r>
                            <w:r>
                              <w:rPr>
                                <w:sz w:val="60"/>
                                <w:szCs w:val="60"/>
                              </w:rPr>
                              <w:t>2</w:t>
                            </w:r>
                            <w:r w:rsidRPr="0015093C">
                              <w:rPr>
                                <w:sz w:val="60"/>
                                <w:szCs w:val="60"/>
                              </w:rPr>
                              <w:t xml:space="preserve"> </w:t>
                            </w:r>
                          </w:p>
                          <w:p w14:paraId="0BA8D355" w14:textId="2C0F7360" w:rsidR="008912FE" w:rsidRPr="000154E6" w:rsidRDefault="008912FE" w:rsidP="00C53E01">
                            <w:pPr>
                              <w:pStyle w:val="ReportLocation"/>
                            </w:pPr>
                            <w:r>
                              <w:t>Near Nala</w:t>
                            </w:r>
                            <w:r w:rsidRPr="00461C5A">
                              <w:t xml:space="preserve">, Tasmania, </w:t>
                            </w:r>
                            <w:r>
                              <w:t>6</w:t>
                            </w:r>
                            <w:r w:rsidRPr="00461C5A">
                              <w:t xml:space="preserve"> A</w:t>
                            </w:r>
                            <w:r>
                              <w:t>ugust</w:t>
                            </w:r>
                            <w:r w:rsidRPr="00461C5A">
                              <w:t xml:space="preserve"> 201</w:t>
                            </w: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A8D31A" id="_x0000_s1027" type="#_x0000_t202" style="position:absolute;margin-left:9.15pt;margin-top:15.55pt;width:450.6pt;height:274.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" filled="f" stroked="f">
                <v:textbox>
                  <w:txbxContent>
                    <w:p w14:paraId="0BA8D354" w14:textId="580F79CE" w:rsidR="008912FE" w:rsidRPr="0015093C" w:rsidRDefault="008912FE" w:rsidP="00C53E01">
                      <w:pPr>
                        <w:pStyle w:val="ReportTitle"/>
                        <w:rPr>
                          <w:sz w:val="60"/>
                          <w:szCs w:val="60"/>
                        </w:rPr>
                      </w:pPr>
                      <w:r w:rsidRPr="00461C5A">
                        <w:rPr>
                          <w:sz w:val="60"/>
                          <w:szCs w:val="60"/>
                        </w:rPr>
                        <w:t xml:space="preserve">Derailment of freight train </w:t>
                      </w:r>
                      <w:r>
                        <w:rPr>
                          <w:sz w:val="60"/>
                          <w:szCs w:val="60"/>
                        </w:rPr>
                        <w:t>5</w:t>
                      </w:r>
                      <w:r w:rsidRPr="00461C5A">
                        <w:rPr>
                          <w:sz w:val="60"/>
                          <w:szCs w:val="60"/>
                        </w:rPr>
                        <w:t>3</w:t>
                      </w:r>
                      <w:r>
                        <w:rPr>
                          <w:sz w:val="60"/>
                          <w:szCs w:val="60"/>
                        </w:rPr>
                        <w:t>2</w:t>
                      </w:r>
                      <w:r w:rsidRPr="0015093C">
                        <w:rPr>
                          <w:sz w:val="60"/>
                          <w:szCs w:val="60"/>
                        </w:rPr>
                        <w:t xml:space="preserve"> </w:t>
                      </w:r>
                    </w:p>
                    <w:p w14:paraId="0BA8D355" w14:textId="2C0F7360" w:rsidR="008912FE" w:rsidRPr="000154E6" w:rsidRDefault="008912FE" w:rsidP="00C53E01">
                      <w:pPr>
                        <w:pStyle w:val="ReportLocation"/>
                      </w:pPr>
                      <w:r>
                        <w:t>Near Nala</w:t>
                      </w:r>
                      <w:r w:rsidRPr="00461C5A">
                        <w:t xml:space="preserve">, Tasmania, </w:t>
                      </w:r>
                      <w:r>
                        <w:t>6</w:t>
                      </w:r>
                      <w:r w:rsidRPr="00461C5A">
                        <w:t xml:space="preserve"> A</w:t>
                      </w:r>
                      <w:r>
                        <w:t>ugust</w:t>
                      </w:r>
                      <w:r w:rsidRPr="00461C5A">
                        <w:t xml:space="preserve"> 201</w:t>
                      </w:r>
                      <w:r>
                        <w:t>5</w:t>
                      </w:r>
                    </w:p>
                  </w:txbxContent>
                </v:textbox>
                <w10:wrap anchorx="margin"/>
              </v:shape>
            </w:pict>
          </mc:Fallback>
        </mc:AlternateContent>
      </w:r>
    </w:p>
    <w:p w14:paraId="0BA8D1E9" w14:textId="77777777" w:rsidR="003C4A44" w:rsidRPr="003C4A44" w:rsidRDefault="003C4A44" w:rsidP="003C4A44">
      <w:pPr>
        <w:rPr>
          <w:sz w:val="48"/>
          <w:szCs w:val="48"/>
        </w:rPr>
      </w:pPr>
    </w:p>
    <w:p w14:paraId="0BA8D1EA" w14:textId="77777777" w:rsidR="003C4A44" w:rsidRPr="003C4A44" w:rsidRDefault="003C4A44" w:rsidP="003C4A44">
      <w:pPr>
        <w:rPr>
          <w:sz w:val="48"/>
          <w:szCs w:val="48"/>
        </w:rPr>
      </w:pPr>
    </w:p>
    <w:p w14:paraId="0BA8D1EB" w14:textId="77777777" w:rsidR="003C4A44" w:rsidRPr="003C4A44" w:rsidRDefault="003C4A44" w:rsidP="003C4A44">
      <w:pPr>
        <w:rPr>
          <w:sz w:val="48"/>
          <w:szCs w:val="48"/>
        </w:rPr>
      </w:pPr>
    </w:p>
    <w:p w14:paraId="0BA8D1EC" w14:textId="6392E2FC" w:rsidR="003C4A44" w:rsidRPr="003C4A44" w:rsidRDefault="003C4A44" w:rsidP="003C4A44">
      <w:pPr>
        <w:rPr>
          <w:sz w:val="48"/>
          <w:szCs w:val="48"/>
        </w:rPr>
      </w:pPr>
    </w:p>
    <w:p w14:paraId="0BA8D1ED" w14:textId="77777777" w:rsidR="003C4A44" w:rsidRDefault="003C4A44" w:rsidP="003C4A44">
      <w:pPr>
        <w:rPr>
          <w:sz w:val="48"/>
          <w:szCs w:val="48"/>
        </w:rPr>
      </w:pPr>
    </w:p>
    <w:p w14:paraId="0BA8D1EE" w14:textId="328D9559" w:rsidR="003C4A44" w:rsidRDefault="003C4A44" w:rsidP="003C4A44">
      <w:pPr>
        <w:tabs>
          <w:tab w:val="left" w:pos="2310"/>
        </w:tabs>
        <w:rPr>
          <w:sz w:val="48"/>
          <w:szCs w:val="48"/>
        </w:rPr>
      </w:pPr>
    </w:p>
    <w:p w14:paraId="0BA8D1EF" w14:textId="77777777" w:rsidR="00932302" w:rsidRPr="00B11A38" w:rsidRDefault="00932302" w:rsidP="00547FC3">
      <w:pPr>
        <w:rPr>
          <w:sz w:val="48"/>
          <w:szCs w:val="48"/>
        </w:rPr>
      </w:pPr>
    </w:p>
    <w:p w14:paraId="0BA8D1F0" w14:textId="6866D59D" w:rsidR="005C1AB6" w:rsidRPr="00B11A38" w:rsidRDefault="003C4A44" w:rsidP="00547FC3">
      <w:pPr>
        <w:rPr>
          <w:sz w:val="48"/>
          <w:szCs w:val="48"/>
        </w:rPr>
      </w:pPr>
      <w:r w:rsidRPr="00B11A38">
        <w:rPr>
          <w:noProof/>
          <w:lang w:eastAsia="en-AU"/>
        </w:rPr>
        <w:lastRenderedPageBreak/>
        <mc:AlternateContent>
          <mc:Choice Requires="wps">
            <w:drawing>
              <wp:anchor distT="0" distB="0" distL="114300" distR="114300" simplePos="0" relativeHeight="251656192" behindDoc="0" locked="0" layoutInCell="1" allowOverlap="1" wp14:anchorId="0BA8D31E" wp14:editId="3DCB1385">
                <wp:simplePos x="0" y="0"/>
                <wp:positionH relativeFrom="margin">
                  <wp:posOffset>-114300</wp:posOffset>
                </wp:positionH>
                <wp:positionV relativeFrom="margin">
                  <wp:posOffset>2057400</wp:posOffset>
                </wp:positionV>
                <wp:extent cx="5399405" cy="6823710"/>
                <wp:effectExtent l="0" t="0" r="0"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823710"/>
                        </a:xfrm>
                        <a:prstGeom prst="rect">
                          <a:avLst/>
                        </a:prstGeom>
                        <a:noFill/>
                        <a:ln w="9525">
                          <a:noFill/>
                          <a:miter lim="800000"/>
                          <a:headEnd/>
                          <a:tailEnd/>
                        </a:ln>
                      </wps:spPr>
                      <wps:txbx>
                        <w:txbxContent>
                          <w:p w14:paraId="4F4475CD" w14:textId="77777777" w:rsidR="008912FE" w:rsidRPr="00704B7B" w:rsidRDefault="008912FE" w:rsidP="00A2328B">
                            <w:pPr>
                              <w:spacing w:before="37" w:after="0" w:line="409" w:lineRule="auto"/>
                              <w:ind w:left="101" w:right="-162"/>
                              <w:rPr>
                                <w:rFonts w:eastAsia="Arial"/>
                                <w:b/>
                                <w:bCs/>
                                <w:color w:val="231F20"/>
                                <w:spacing w:val="-3"/>
                                <w:sz w:val="18"/>
                                <w:szCs w:val="18"/>
                              </w:rPr>
                            </w:pPr>
                            <w:r w:rsidRPr="00704B7B">
                              <w:rPr>
                                <w:b/>
                                <w:bCs/>
                                <w:spacing w:val="-3"/>
                                <w:sz w:val="18"/>
                                <w:szCs w:val="18"/>
                              </w:rPr>
                              <w:t>Cover photo</w:t>
                            </w:r>
                            <w:r w:rsidRPr="00704B7B">
                              <w:rPr>
                                <w:b/>
                                <w:bCs/>
                                <w:sz w:val="18"/>
                                <w:szCs w:val="18"/>
                              </w:rPr>
                              <w:t>:</w:t>
                            </w:r>
                            <w:r w:rsidRPr="00704B7B">
                              <w:rPr>
                                <w:b/>
                                <w:bCs/>
                                <w:sz w:val="18"/>
                                <w:szCs w:val="18"/>
                              </w:rPr>
                              <w:tab/>
                            </w:r>
                            <w:r>
                              <w:rPr>
                                <w:b/>
                                <w:bCs/>
                                <w:sz w:val="18"/>
                                <w:szCs w:val="18"/>
                              </w:rPr>
                              <w:t>ATSB</w:t>
                            </w:r>
                          </w:p>
                          <w:p w14:paraId="106813C4" w14:textId="77777777" w:rsidR="008912FE" w:rsidRDefault="008912FE" w:rsidP="00A2328B">
                            <w:pPr>
                              <w:spacing w:before="37" w:after="0" w:line="409" w:lineRule="auto"/>
                              <w:ind w:left="101" w:right="-162"/>
                              <w:rPr>
                                <w:rFonts w:eastAsia="Arial"/>
                                <w:b/>
                                <w:bCs/>
                                <w:color w:val="231F20"/>
                                <w:spacing w:val="1"/>
                                <w:sz w:val="18"/>
                                <w:szCs w:val="18"/>
                              </w:rPr>
                            </w:pPr>
                          </w:p>
                          <w:p w14:paraId="03CAF4F6" w14:textId="77777777" w:rsidR="008912FE" w:rsidRDefault="008912FE" w:rsidP="00A2328B">
                            <w:pPr>
                              <w:spacing w:before="37" w:after="0" w:line="409" w:lineRule="auto"/>
                              <w:ind w:left="101" w:right="-162"/>
                              <w:rPr>
                                <w:rFonts w:eastAsia="Arial"/>
                                <w:sz w:val="18"/>
                                <w:szCs w:val="18"/>
                              </w:rPr>
                            </w:pPr>
                          </w:p>
                          <w:p w14:paraId="0BA8D363" w14:textId="77777777" w:rsidR="008912FE" w:rsidRDefault="008912FE" w:rsidP="00DB470E">
                            <w:pPr>
                              <w:spacing w:after="0" w:line="200" w:lineRule="exact"/>
                            </w:pPr>
                          </w:p>
                          <w:p w14:paraId="0BA8D364" w14:textId="5D6B011C" w:rsidR="008912FE" w:rsidRDefault="008912FE" w:rsidP="00DB470E">
                            <w:pPr>
                              <w:spacing w:after="0" w:line="240" w:lineRule="auto"/>
                              <w:ind w:left="101" w:right="-20"/>
                              <w:rPr>
                                <w:rFonts w:eastAsia="Arial"/>
                                <w:sz w:val="18"/>
                                <w:szCs w:val="18"/>
                              </w:rPr>
                            </w:pPr>
                            <w:r>
                              <w:rPr>
                                <w:rFonts w:eastAsia="Arial"/>
                                <w:color w:val="231F20"/>
                                <w:spacing w:val="-3"/>
                                <w:sz w:val="18"/>
                                <w:szCs w:val="18"/>
                              </w:rPr>
                              <w:t>R</w:t>
                            </w:r>
                            <w:r>
                              <w:rPr>
                                <w:rFonts w:eastAsia="Arial"/>
                                <w:color w:val="231F20"/>
                                <w:spacing w:val="0"/>
                                <w:sz w:val="18"/>
                                <w:szCs w:val="18"/>
                              </w:rPr>
                              <w:t>el</w:t>
                            </w:r>
                            <w:r>
                              <w:rPr>
                                <w:rFonts w:eastAsia="Arial"/>
                                <w:color w:val="231F20"/>
                                <w:spacing w:val="-1"/>
                                <w:sz w:val="18"/>
                                <w:szCs w:val="18"/>
                              </w:rPr>
                              <w:t>eas</w:t>
                            </w:r>
                            <w:r>
                              <w:rPr>
                                <w:rFonts w:eastAsia="Arial"/>
                                <w:color w:val="231F20"/>
                                <w:spacing w:val="0"/>
                                <w:sz w:val="18"/>
                                <w:szCs w:val="18"/>
                              </w:rPr>
                              <w:t>ed</w:t>
                            </w:r>
                            <w:r>
                              <w:rPr>
                                <w:rFonts w:eastAsia="Arial"/>
                                <w:color w:val="231F20"/>
                                <w:spacing w:val="-4"/>
                                <w:sz w:val="18"/>
                                <w:szCs w:val="18"/>
                              </w:rPr>
                              <w:t xml:space="preserve"> </w:t>
                            </w:r>
                            <w:r>
                              <w:rPr>
                                <w:rFonts w:eastAsia="Arial"/>
                                <w:color w:val="231F20"/>
                                <w:spacing w:val="-1"/>
                                <w:sz w:val="18"/>
                                <w:szCs w:val="18"/>
                              </w:rPr>
                              <w:t>i</w:t>
                            </w:r>
                            <w:r>
                              <w:rPr>
                                <w:rFonts w:eastAsia="Arial"/>
                                <w:color w:val="231F20"/>
                                <w:spacing w:val="0"/>
                                <w:sz w:val="18"/>
                                <w:szCs w:val="18"/>
                              </w:rPr>
                              <w:t>n</w:t>
                            </w:r>
                            <w:r>
                              <w:rPr>
                                <w:rFonts w:eastAsia="Arial"/>
                                <w:color w:val="231F20"/>
                                <w:spacing w:val="-4"/>
                                <w:sz w:val="18"/>
                                <w:szCs w:val="18"/>
                              </w:rPr>
                              <w:t xml:space="preserve"> </w:t>
                            </w:r>
                            <w:r>
                              <w:rPr>
                                <w:rFonts w:eastAsia="Arial"/>
                                <w:color w:val="231F20"/>
                                <w:spacing w:val="-1"/>
                                <w:sz w:val="18"/>
                                <w:szCs w:val="18"/>
                              </w:rPr>
                              <w:t>a</w:t>
                            </w:r>
                            <w:r>
                              <w:rPr>
                                <w:rFonts w:eastAsia="Arial"/>
                                <w:color w:val="231F20"/>
                                <w:spacing w:val="2"/>
                                <w:sz w:val="18"/>
                                <w:szCs w:val="18"/>
                              </w:rPr>
                              <w:t>cc</w:t>
                            </w:r>
                            <w:r>
                              <w:rPr>
                                <w:rFonts w:eastAsia="Arial"/>
                                <w:color w:val="231F20"/>
                                <w:spacing w:val="0"/>
                                <w:sz w:val="18"/>
                                <w:szCs w:val="18"/>
                              </w:rPr>
                              <w:t>or</w:t>
                            </w:r>
                            <w:r>
                              <w:rPr>
                                <w:rFonts w:eastAsia="Arial"/>
                                <w:color w:val="231F20"/>
                                <w:spacing w:val="-1"/>
                                <w:sz w:val="18"/>
                                <w:szCs w:val="18"/>
                              </w:rPr>
                              <w:t>dan</w:t>
                            </w:r>
                            <w:r>
                              <w:rPr>
                                <w:rFonts w:eastAsia="Arial"/>
                                <w:color w:val="231F20"/>
                                <w:spacing w:val="2"/>
                                <w:sz w:val="18"/>
                                <w:szCs w:val="18"/>
                              </w:rPr>
                              <w:t>c</w:t>
                            </w:r>
                            <w:r>
                              <w:rPr>
                                <w:rFonts w:eastAsia="Arial"/>
                                <w:color w:val="231F20"/>
                                <w:spacing w:val="0"/>
                                <w:sz w:val="18"/>
                                <w:szCs w:val="18"/>
                              </w:rPr>
                              <w:t>e</w:t>
                            </w:r>
                            <w:r>
                              <w:rPr>
                                <w:rFonts w:eastAsia="Arial"/>
                                <w:color w:val="231F20"/>
                                <w:spacing w:val="-4"/>
                                <w:sz w:val="18"/>
                                <w:szCs w:val="18"/>
                              </w:rPr>
                              <w:t xml:space="preserve"> </w:t>
                            </w:r>
                            <w:r>
                              <w:rPr>
                                <w:rFonts w:eastAsia="Arial"/>
                                <w:color w:val="231F20"/>
                                <w:spacing w:val="0"/>
                                <w:sz w:val="18"/>
                                <w:szCs w:val="18"/>
                              </w:rPr>
                              <w:t>w</w:t>
                            </w:r>
                            <w:r>
                              <w:rPr>
                                <w:rFonts w:eastAsia="Arial"/>
                                <w:color w:val="231F20"/>
                                <w:spacing w:val="-1"/>
                                <w:sz w:val="18"/>
                                <w:szCs w:val="18"/>
                              </w:rPr>
                              <w:t>i</w:t>
                            </w:r>
                            <w:r>
                              <w:rPr>
                                <w:rFonts w:eastAsia="Arial"/>
                                <w:color w:val="231F20"/>
                                <w:spacing w:val="0"/>
                                <w:sz w:val="18"/>
                                <w:szCs w:val="18"/>
                              </w:rPr>
                              <w:t>th</w:t>
                            </w:r>
                            <w:r>
                              <w:rPr>
                                <w:rFonts w:eastAsia="Arial"/>
                                <w:color w:val="231F20"/>
                                <w:spacing w:val="-4"/>
                                <w:sz w:val="18"/>
                                <w:szCs w:val="18"/>
                              </w:rPr>
                              <w:t xml:space="preserve"> </w:t>
                            </w:r>
                            <w:r>
                              <w:rPr>
                                <w:rFonts w:eastAsia="Arial"/>
                                <w:color w:val="231F20"/>
                                <w:spacing w:val="-1"/>
                                <w:sz w:val="18"/>
                                <w:szCs w:val="18"/>
                              </w:rPr>
                              <w:t>s</w:t>
                            </w:r>
                            <w:r>
                              <w:rPr>
                                <w:rFonts w:eastAsia="Arial"/>
                                <w:color w:val="231F20"/>
                                <w:spacing w:val="0"/>
                                <w:sz w:val="18"/>
                                <w:szCs w:val="18"/>
                              </w:rPr>
                              <w:t>e</w:t>
                            </w:r>
                            <w:r>
                              <w:rPr>
                                <w:rFonts w:eastAsia="Arial"/>
                                <w:color w:val="231F20"/>
                                <w:spacing w:val="1"/>
                                <w:sz w:val="18"/>
                                <w:szCs w:val="18"/>
                              </w:rPr>
                              <w:t>c</w:t>
                            </w:r>
                            <w:r>
                              <w:rPr>
                                <w:rFonts w:eastAsia="Arial"/>
                                <w:color w:val="231F20"/>
                                <w:spacing w:val="0"/>
                                <w:sz w:val="18"/>
                                <w:szCs w:val="18"/>
                              </w:rPr>
                              <w:t>tion</w:t>
                            </w:r>
                            <w:r>
                              <w:rPr>
                                <w:rFonts w:eastAsia="Arial"/>
                                <w:color w:val="231F20"/>
                                <w:spacing w:val="-4"/>
                                <w:sz w:val="18"/>
                                <w:szCs w:val="18"/>
                              </w:rPr>
                              <w:t xml:space="preserve"> </w:t>
                            </w:r>
                            <w:r>
                              <w:rPr>
                                <w:rFonts w:eastAsia="Arial"/>
                                <w:color w:val="231F20"/>
                                <w:spacing w:val="0"/>
                                <w:sz w:val="18"/>
                                <w:szCs w:val="18"/>
                              </w:rPr>
                              <w:t>25</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0"/>
                                <w:sz w:val="18"/>
                                <w:szCs w:val="18"/>
                              </w:rPr>
                              <w:t>t</w:t>
                            </w:r>
                            <w:r>
                              <w:rPr>
                                <w:rFonts w:eastAsia="Arial"/>
                                <w:color w:val="231F20"/>
                                <w:spacing w:val="-1"/>
                                <w:sz w:val="18"/>
                                <w:szCs w:val="18"/>
                              </w:rPr>
                              <w:t>h</w:t>
                            </w:r>
                            <w:r>
                              <w:rPr>
                                <w:rFonts w:eastAsia="Arial"/>
                                <w:color w:val="231F20"/>
                                <w:spacing w:val="0"/>
                                <w:sz w:val="18"/>
                                <w:szCs w:val="18"/>
                              </w:rPr>
                              <w:t>e</w:t>
                            </w:r>
                            <w:r>
                              <w:rPr>
                                <w:rFonts w:eastAsia="Arial"/>
                                <w:color w:val="231F20"/>
                                <w:spacing w:val="-4"/>
                                <w:sz w:val="18"/>
                                <w:szCs w:val="18"/>
                              </w:rPr>
                              <w:t xml:space="preserve"> </w:t>
                            </w:r>
                            <w:r>
                              <w:rPr>
                                <w:rFonts w:eastAsia="Arial"/>
                                <w:i/>
                                <w:color w:val="231F20"/>
                                <w:spacing w:val="-13"/>
                                <w:sz w:val="18"/>
                                <w:szCs w:val="18"/>
                              </w:rPr>
                              <w:t>T</w:t>
                            </w:r>
                            <w:r>
                              <w:rPr>
                                <w:rFonts w:eastAsia="Arial"/>
                                <w:i/>
                                <w:color w:val="231F20"/>
                                <w:spacing w:val="1"/>
                                <w:sz w:val="18"/>
                                <w:szCs w:val="18"/>
                              </w:rPr>
                              <w:t>r</w:t>
                            </w:r>
                            <w:r>
                              <w:rPr>
                                <w:rFonts w:eastAsia="Arial"/>
                                <w:i/>
                                <w:color w:val="231F20"/>
                                <w:spacing w:val="-1"/>
                                <w:sz w:val="18"/>
                                <w:szCs w:val="18"/>
                              </w:rPr>
                              <w:t>a</w:t>
                            </w:r>
                            <w:r>
                              <w:rPr>
                                <w:rFonts w:eastAsia="Arial"/>
                                <w:i/>
                                <w:color w:val="231F20"/>
                                <w:sz w:val="18"/>
                                <w:szCs w:val="18"/>
                              </w:rPr>
                              <w:t>n</w:t>
                            </w:r>
                            <w:r>
                              <w:rPr>
                                <w:rFonts w:eastAsia="Arial"/>
                                <w:i/>
                                <w:color w:val="231F20"/>
                                <w:spacing w:val="1"/>
                                <w:sz w:val="18"/>
                                <w:szCs w:val="18"/>
                              </w:rPr>
                              <w:t>s</w:t>
                            </w:r>
                            <w:r>
                              <w:rPr>
                                <w:rFonts w:eastAsia="Arial"/>
                                <w:i/>
                                <w:color w:val="231F20"/>
                                <w:spacing w:val="0"/>
                                <w:sz w:val="18"/>
                                <w:szCs w:val="18"/>
                              </w:rPr>
                              <w:t>po</w:t>
                            </w:r>
                            <w:r>
                              <w:rPr>
                                <w:rFonts w:eastAsia="Arial"/>
                                <w:i/>
                                <w:color w:val="231F20"/>
                                <w:spacing w:val="7"/>
                                <w:sz w:val="18"/>
                                <w:szCs w:val="18"/>
                              </w:rPr>
                              <w:t>r</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0"/>
                                <w:sz w:val="18"/>
                                <w:szCs w:val="18"/>
                              </w:rPr>
                              <w:t>S</w:t>
                            </w:r>
                            <w:r>
                              <w:rPr>
                                <w:rFonts w:eastAsia="Arial"/>
                                <w:i/>
                                <w:color w:val="231F20"/>
                                <w:spacing w:val="-1"/>
                                <w:sz w:val="18"/>
                                <w:szCs w:val="18"/>
                              </w:rPr>
                              <w:t>afe</w:t>
                            </w:r>
                            <w:r>
                              <w:rPr>
                                <w:rFonts w:eastAsia="Arial"/>
                                <w:i/>
                                <w:color w:val="231F20"/>
                                <w:spacing w:val="2"/>
                                <w:sz w:val="18"/>
                                <w:szCs w:val="18"/>
                              </w:rPr>
                              <w:t>t</w:t>
                            </w:r>
                            <w:r>
                              <w:rPr>
                                <w:rFonts w:eastAsia="Arial"/>
                                <w:i/>
                                <w:color w:val="231F20"/>
                                <w:spacing w:val="0"/>
                                <w:sz w:val="18"/>
                                <w:szCs w:val="18"/>
                              </w:rPr>
                              <w:t>y</w:t>
                            </w:r>
                            <w:r>
                              <w:rPr>
                                <w:rFonts w:eastAsia="Arial"/>
                                <w:i/>
                                <w:color w:val="231F20"/>
                                <w:spacing w:val="-6"/>
                                <w:sz w:val="18"/>
                                <w:szCs w:val="18"/>
                              </w:rPr>
                              <w:t xml:space="preserve"> </w:t>
                            </w:r>
                            <w:r>
                              <w:rPr>
                                <w:rFonts w:eastAsia="Arial"/>
                                <w:i/>
                                <w:color w:val="231F20"/>
                                <w:spacing w:val="1"/>
                                <w:sz w:val="18"/>
                                <w:szCs w:val="18"/>
                              </w:rPr>
                              <w:t>I</w:t>
                            </w:r>
                            <w:r>
                              <w:rPr>
                                <w:rFonts w:eastAsia="Arial"/>
                                <w:i/>
                                <w:color w:val="231F20"/>
                                <w:spacing w:val="-3"/>
                                <w:sz w:val="18"/>
                                <w:szCs w:val="18"/>
                              </w:rPr>
                              <w:t>nve</w:t>
                            </w:r>
                            <w:r>
                              <w:rPr>
                                <w:rFonts w:eastAsia="Arial"/>
                                <w:i/>
                                <w:color w:val="231F20"/>
                                <w:spacing w:val="1"/>
                                <w:sz w:val="18"/>
                                <w:szCs w:val="18"/>
                              </w:rPr>
                              <w:t>s</w:t>
                            </w:r>
                            <w:r>
                              <w:rPr>
                                <w:rFonts w:eastAsia="Arial"/>
                                <w:i/>
                                <w:color w:val="231F20"/>
                                <w:spacing w:val="-1"/>
                                <w:sz w:val="18"/>
                                <w:szCs w:val="18"/>
                              </w:rPr>
                              <w:t>t</w:t>
                            </w:r>
                            <w:r>
                              <w:rPr>
                                <w:rFonts w:eastAsia="Arial"/>
                                <w:i/>
                                <w:color w:val="231F20"/>
                                <w:spacing w:val="0"/>
                                <w:sz w:val="18"/>
                                <w:szCs w:val="18"/>
                              </w:rPr>
                              <w:t>i</w:t>
                            </w:r>
                            <w:r>
                              <w:rPr>
                                <w:rFonts w:eastAsia="Arial"/>
                                <w:i/>
                                <w:color w:val="231F20"/>
                                <w:spacing w:val="-1"/>
                                <w:sz w:val="18"/>
                                <w:szCs w:val="18"/>
                              </w:rPr>
                              <w:t>gat</w:t>
                            </w:r>
                            <w:r>
                              <w:rPr>
                                <w:rFonts w:eastAsia="Arial"/>
                                <w:i/>
                                <w:color w:val="231F20"/>
                                <w:spacing w:val="0"/>
                                <w:sz w:val="18"/>
                                <w:szCs w:val="18"/>
                              </w:rPr>
                              <w:t>ion</w:t>
                            </w:r>
                            <w:r>
                              <w:rPr>
                                <w:rFonts w:eastAsia="Arial"/>
                                <w:i/>
                                <w:color w:val="231F20"/>
                                <w:spacing w:val="-5"/>
                                <w:sz w:val="18"/>
                                <w:szCs w:val="18"/>
                              </w:rPr>
                              <w:t xml:space="preserve"> </w:t>
                            </w:r>
                            <w:r>
                              <w:rPr>
                                <w:rFonts w:eastAsia="Arial"/>
                                <w:i/>
                                <w:color w:val="231F20"/>
                                <w:spacing w:val="-1"/>
                                <w:sz w:val="18"/>
                                <w:szCs w:val="18"/>
                              </w:rPr>
                              <w:t>A</w:t>
                            </w:r>
                            <w:r>
                              <w:rPr>
                                <w:rFonts w:eastAsia="Arial"/>
                                <w:i/>
                                <w:color w:val="231F20"/>
                                <w:spacing w:val="1"/>
                                <w:sz w:val="18"/>
                                <w:szCs w:val="18"/>
                              </w:rPr>
                              <w:t>c</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1"/>
                                <w:sz w:val="18"/>
                                <w:szCs w:val="18"/>
                              </w:rPr>
                              <w:t>2</w:t>
                            </w:r>
                            <w:r>
                              <w:rPr>
                                <w:rFonts w:eastAsia="Arial"/>
                                <w:i/>
                                <w:color w:val="231F20"/>
                                <w:spacing w:val="4"/>
                                <w:sz w:val="18"/>
                                <w:szCs w:val="18"/>
                              </w:rPr>
                              <w:t>0</w:t>
                            </w:r>
                            <w:r>
                              <w:rPr>
                                <w:rFonts w:eastAsia="Arial"/>
                                <w:i/>
                                <w:color w:val="231F20"/>
                                <w:spacing w:val="1"/>
                                <w:sz w:val="18"/>
                                <w:szCs w:val="18"/>
                              </w:rPr>
                              <w:t>0</w:t>
                            </w:r>
                            <w:r>
                              <w:rPr>
                                <w:rFonts w:eastAsia="Arial"/>
                                <w:i/>
                                <w:color w:val="231F20"/>
                                <w:spacing w:val="0"/>
                                <w:sz w:val="18"/>
                                <w:szCs w:val="18"/>
                              </w:rPr>
                              <w:t>3</w:t>
                            </w:r>
                          </w:p>
                          <w:p w14:paraId="0BA8D365" w14:textId="77777777" w:rsidR="008912FE" w:rsidRDefault="008912FE" w:rsidP="00DB470E">
                            <w:pPr>
                              <w:spacing w:after="0" w:line="200" w:lineRule="exact"/>
                            </w:pPr>
                          </w:p>
                          <w:p w14:paraId="0BA8D366" w14:textId="77777777" w:rsidR="008912FE" w:rsidRDefault="008912FE" w:rsidP="00DB470E">
                            <w:pPr>
                              <w:spacing w:after="0" w:line="200" w:lineRule="exact"/>
                            </w:pPr>
                          </w:p>
                          <w:p w14:paraId="0BA8D367" w14:textId="77777777" w:rsidR="008912FE" w:rsidRDefault="008912FE" w:rsidP="00DB470E">
                            <w:pPr>
                              <w:spacing w:after="0" w:line="200" w:lineRule="exact"/>
                            </w:pPr>
                          </w:p>
                          <w:p w14:paraId="0BA8D368" w14:textId="77777777" w:rsidR="008912FE" w:rsidRPr="00A62A05" w:rsidRDefault="008912FE" w:rsidP="00A62A05">
                            <w:pPr>
                              <w:pStyle w:val="PublishingInformation"/>
                              <w:rPr>
                                <w:b/>
                              </w:rPr>
                            </w:pPr>
                            <w:r w:rsidRPr="00A62A05">
                              <w:rPr>
                                <w:b/>
                                <w:spacing w:val="-3"/>
                              </w:rPr>
                              <w:t>P</w:t>
                            </w:r>
                            <w:r w:rsidRPr="00A62A05">
                              <w:rPr>
                                <w:b/>
                              </w:rPr>
                              <w:t>u</w:t>
                            </w:r>
                            <w:r w:rsidRPr="00A62A05">
                              <w:rPr>
                                <w:b/>
                                <w:spacing w:val="1"/>
                              </w:rPr>
                              <w:t>b</w:t>
                            </w:r>
                            <w:r w:rsidRPr="00A62A05">
                              <w:rPr>
                                <w:b/>
                              </w:rPr>
                              <w:t>l</w:t>
                            </w:r>
                            <w:r w:rsidRPr="00A62A05">
                              <w:rPr>
                                <w:b/>
                                <w:spacing w:val="1"/>
                              </w:rPr>
                              <w:t>i</w:t>
                            </w:r>
                            <w:r w:rsidRPr="00A62A05">
                              <w:rPr>
                                <w:b/>
                                <w:spacing w:val="-1"/>
                              </w:rPr>
                              <w:t>s</w:t>
                            </w:r>
                            <w:r w:rsidRPr="00A62A05">
                              <w:rPr>
                                <w:b/>
                              </w:rPr>
                              <w:t>hing</w:t>
                            </w:r>
                            <w:r w:rsidRPr="00A62A05">
                              <w:rPr>
                                <w:b/>
                                <w:spacing w:val="-12"/>
                              </w:rPr>
                              <w:t xml:space="preserve"> </w:t>
                            </w:r>
                            <w:r w:rsidRPr="00A62A05">
                              <w:rPr>
                                <w:b/>
                              </w:rPr>
                              <w:t>inf</w:t>
                            </w:r>
                            <w:r w:rsidRPr="00A62A05">
                              <w:rPr>
                                <w:b/>
                                <w:spacing w:val="1"/>
                              </w:rPr>
                              <w:t>o</w:t>
                            </w:r>
                            <w:r w:rsidRPr="00A62A05">
                              <w:rPr>
                                <w:b/>
                                <w:spacing w:val="3"/>
                              </w:rPr>
                              <w:t>r</w:t>
                            </w:r>
                            <w:r w:rsidRPr="00A62A05">
                              <w:rPr>
                                <w:b/>
                                <w:spacing w:val="1"/>
                              </w:rPr>
                              <w:t>ma</w:t>
                            </w:r>
                            <w:r w:rsidRPr="00A62A05">
                              <w:rPr>
                                <w:b/>
                                <w:spacing w:val="2"/>
                              </w:rPr>
                              <w:t>t</w:t>
                            </w:r>
                            <w:r w:rsidRPr="00A62A05">
                              <w:rPr>
                                <w:b/>
                              </w:rPr>
                              <w:t>ion</w:t>
                            </w:r>
                          </w:p>
                          <w:p w14:paraId="0BA8D369" w14:textId="77777777" w:rsidR="008912FE" w:rsidRDefault="008912FE" w:rsidP="00DB470E">
                            <w:pPr>
                              <w:spacing w:before="6" w:after="0" w:line="140" w:lineRule="exact"/>
                              <w:rPr>
                                <w:sz w:val="14"/>
                                <w:szCs w:val="14"/>
                              </w:rPr>
                            </w:pPr>
                          </w:p>
                          <w:p w14:paraId="0BA8D36A" w14:textId="77777777" w:rsidR="008912FE" w:rsidRDefault="008912FE" w:rsidP="00A62A05">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0BA8D36B" w14:textId="77777777" w:rsidR="008912FE" w:rsidRDefault="008912FE" w:rsidP="00A62A05">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0BA8D36C" w14:textId="77777777" w:rsidR="008912FE" w:rsidRDefault="008912FE" w:rsidP="00A62A05">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0BA8D36D" w14:textId="77777777" w:rsidR="008912FE" w:rsidRDefault="008912FE" w:rsidP="00A62A05">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0BA8D36E" w14:textId="77777777" w:rsidR="008912FE" w:rsidRDefault="008912FE" w:rsidP="00A62A05">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0BA8D36F" w14:textId="77777777" w:rsidR="008912FE" w:rsidRDefault="008912FE" w:rsidP="00A62A05">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0BA8D370" w14:textId="77777777" w:rsidR="008912FE" w:rsidRDefault="008912FE" w:rsidP="00A62A05">
                            <w:pPr>
                              <w:pStyle w:val="PublishingInformation"/>
                            </w:pPr>
                            <w:r>
                              <w:rPr>
                                <w:b/>
                                <w:bCs/>
                                <w:spacing w:val="1"/>
                              </w:rPr>
                              <w:t>Em</w:t>
                            </w:r>
                            <w:r>
                              <w:rPr>
                                <w:b/>
                                <w:bCs/>
                              </w:rPr>
                              <w:t>ai</w:t>
                            </w:r>
                            <w:r>
                              <w:rPr>
                                <w:b/>
                                <w:bCs/>
                                <w:spacing w:val="-3"/>
                              </w:rPr>
                              <w:t>l</w:t>
                            </w:r>
                            <w:r>
                              <w:rPr>
                                <w:b/>
                                <w:bCs/>
                              </w:rPr>
                              <w:t>:</w:t>
                            </w:r>
                            <w:r>
                              <w:rPr>
                                <w:b/>
                                <w:bCs/>
                              </w:rPr>
                              <w:tab/>
                            </w:r>
                            <w:hyperlink r:id="rId13">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0BA8D371" w14:textId="77777777" w:rsidR="008912FE" w:rsidRDefault="008912FE" w:rsidP="00A62A05">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4">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0BA8D372" w14:textId="77777777" w:rsidR="008912FE" w:rsidRDefault="008912FE" w:rsidP="00DB470E">
                            <w:pPr>
                              <w:spacing w:before="6" w:after="0" w:line="180" w:lineRule="exact"/>
                              <w:rPr>
                                <w:sz w:val="18"/>
                                <w:szCs w:val="18"/>
                              </w:rPr>
                            </w:pPr>
                          </w:p>
                          <w:p w14:paraId="0BA8D373" w14:textId="77777777" w:rsidR="008912FE" w:rsidRDefault="008912FE" w:rsidP="00DB470E">
                            <w:pPr>
                              <w:spacing w:after="0" w:line="200" w:lineRule="exact"/>
                            </w:pPr>
                          </w:p>
                          <w:p w14:paraId="0BA8D374" w14:textId="61D9B42A" w:rsidR="008912FE" w:rsidRDefault="008912FE"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6</w:t>
                            </w:r>
                          </w:p>
                          <w:p w14:paraId="0BA8D375" w14:textId="77777777" w:rsidR="008912FE" w:rsidRDefault="008912FE" w:rsidP="00DB470E">
                            <w:pPr>
                              <w:spacing w:after="0" w:line="240" w:lineRule="auto"/>
                              <w:ind w:left="101" w:right="-20"/>
                              <w:rPr>
                                <w:rFonts w:eastAsia="Arial"/>
                                <w:sz w:val="18"/>
                                <w:szCs w:val="18"/>
                              </w:rPr>
                            </w:pPr>
                          </w:p>
                          <w:p w14:paraId="0BA8D376" w14:textId="77777777" w:rsidR="008912FE" w:rsidRDefault="008912FE"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0BA8D3A8" wp14:editId="0BA8D3A9">
                                  <wp:extent cx="742189" cy="257175"/>
                                  <wp:effectExtent l="0" t="0" r="1270" b="9525"/>
                                  <wp:docPr id="24" name="Picture 7" descr="Creative Commons BY" title="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BY" title="Creative Commons B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680" cy="257175"/>
                                          </a:xfrm>
                                          <a:prstGeom prst="rect">
                                            <a:avLst/>
                                          </a:prstGeom>
                                          <a:noFill/>
                                          <a:ln>
                                            <a:noFill/>
                                          </a:ln>
                                        </pic:spPr>
                                      </pic:pic>
                                    </a:graphicData>
                                  </a:graphic>
                                </wp:inline>
                              </w:drawing>
                            </w:r>
                          </w:p>
                          <w:p w14:paraId="0BA8D377" w14:textId="77777777" w:rsidR="008912FE" w:rsidRDefault="008912FE" w:rsidP="00DB470E">
                            <w:pPr>
                              <w:spacing w:before="2" w:after="0" w:line="180" w:lineRule="exact"/>
                              <w:rPr>
                                <w:sz w:val="18"/>
                                <w:szCs w:val="18"/>
                              </w:rPr>
                            </w:pPr>
                          </w:p>
                          <w:p w14:paraId="0BA8D378" w14:textId="77777777" w:rsidR="008912FE" w:rsidRDefault="008912FE"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0BA8D379" w14:textId="77777777" w:rsidR="008912FE" w:rsidRDefault="008912FE" w:rsidP="00DB470E">
                            <w:pPr>
                              <w:spacing w:before="9" w:after="0" w:line="140" w:lineRule="exact"/>
                              <w:rPr>
                                <w:sz w:val="14"/>
                                <w:szCs w:val="14"/>
                              </w:rPr>
                            </w:pPr>
                          </w:p>
                          <w:p w14:paraId="0BA8D37A" w14:textId="77777777" w:rsidR="008912FE" w:rsidRDefault="008912FE"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0BA8D37B" w14:textId="77777777" w:rsidR="008912FE" w:rsidRDefault="008912FE" w:rsidP="00DB470E">
                            <w:pPr>
                              <w:spacing w:before="9" w:after="0" w:line="140" w:lineRule="exact"/>
                              <w:rPr>
                                <w:sz w:val="14"/>
                                <w:szCs w:val="14"/>
                              </w:rPr>
                            </w:pPr>
                          </w:p>
                          <w:p w14:paraId="0BA8D37C" w14:textId="77777777" w:rsidR="008912FE" w:rsidRDefault="008912FE"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0BA8D37D" w14:textId="77777777" w:rsidR="008912FE" w:rsidRDefault="008912FE" w:rsidP="00DB470E">
                            <w:pPr>
                              <w:spacing w:before="4" w:after="0" w:line="110" w:lineRule="exact"/>
                              <w:rPr>
                                <w:sz w:val="11"/>
                                <w:szCs w:val="11"/>
                              </w:rPr>
                            </w:pPr>
                          </w:p>
                          <w:p w14:paraId="0BA8D37E" w14:textId="58436A91" w:rsidR="008912FE" w:rsidRDefault="008912FE"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0BA8D37F" w14:textId="77777777" w:rsidR="008912FE" w:rsidRDefault="008912FE" w:rsidP="00DB470E">
                            <w:pPr>
                              <w:spacing w:before="9" w:after="0" w:line="140" w:lineRule="exact"/>
                              <w:rPr>
                                <w:sz w:val="14"/>
                                <w:szCs w:val="14"/>
                              </w:rPr>
                            </w:pPr>
                          </w:p>
                          <w:p w14:paraId="0BA8D380" w14:textId="77777777" w:rsidR="008912FE" w:rsidRDefault="008912FE" w:rsidP="00FA1C06">
                            <w:pPr>
                              <w:spacing w:after="0" w:line="287" w:lineRule="auto"/>
                              <w:ind w:left="101" w:right="563"/>
                              <w:rPr>
                                <w:rFonts w:eastAsia="Arial"/>
                                <w:color w:val="231F20"/>
                                <w:spacing w:val="-1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p>
                          <w:p w14:paraId="0BA8D381" w14:textId="77777777" w:rsidR="008912FE" w:rsidRDefault="008912FE" w:rsidP="00FA1C06">
                            <w:pPr>
                              <w:spacing w:after="0" w:line="287" w:lineRule="auto"/>
                              <w:ind w:left="101" w:right="563"/>
                              <w:rPr>
                                <w:rFonts w:eastAsia="Arial"/>
                                <w:color w:val="231F20"/>
                                <w:spacing w:val="-10"/>
                                <w:sz w:val="16"/>
                                <w:szCs w:val="16"/>
                              </w:rPr>
                            </w:pPr>
                          </w:p>
                          <w:p w14:paraId="0BA8D382" w14:textId="77777777" w:rsidR="008912FE" w:rsidRPr="005900FE" w:rsidRDefault="008912FE" w:rsidP="005900FE">
                            <w:pPr>
                              <w:pStyle w:val="NoSpacing"/>
                              <w:ind w:left="142"/>
                              <w:rPr>
                                <w:rStyle w:val="Strong"/>
                              </w:rPr>
                            </w:pPr>
                            <w:r>
                              <w:rPr>
                                <w:rFonts w:eastAsia="Arial"/>
                                <w:b/>
                                <w:bCs/>
                                <w:color w:val="231F20"/>
                                <w:spacing w:val="2"/>
                                <w:sz w:val="16"/>
                                <w:szCs w:val="16"/>
                              </w:rPr>
                              <w:t>Addendum</w:t>
                            </w:r>
                          </w:p>
                          <w:tbl>
                            <w:tblPr>
                              <w:tblW w:w="8222"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9"/>
                              <w:gridCol w:w="5515"/>
                              <w:gridCol w:w="1428"/>
                            </w:tblGrid>
                            <w:tr w:rsidR="008912FE" w:rsidRPr="002F6247" w14:paraId="0BA8D386" w14:textId="77777777" w:rsidTr="005732E3">
                              <w:trPr>
                                <w:trHeight w:val="60"/>
                              </w:trPr>
                              <w:tc>
                                <w:tcPr>
                                  <w:tcW w:w="1279" w:type="dxa"/>
                                  <w:shd w:val="clear" w:color="auto" w:fill="auto"/>
                                </w:tcPr>
                                <w:p w14:paraId="0BA8D383" w14:textId="77777777" w:rsidR="008912FE" w:rsidRPr="005732E3" w:rsidRDefault="008912FE" w:rsidP="005732E3">
                                  <w:pPr>
                                    <w:pStyle w:val="Table-Body"/>
                                  </w:pPr>
                                  <w:r w:rsidRPr="005732E3">
                                    <w:t>Page</w:t>
                                  </w:r>
                                </w:p>
                              </w:tc>
                              <w:tc>
                                <w:tcPr>
                                  <w:tcW w:w="5515" w:type="dxa"/>
                                </w:tcPr>
                                <w:p w14:paraId="0BA8D384" w14:textId="77777777" w:rsidR="008912FE" w:rsidRPr="005732E3" w:rsidRDefault="008912FE" w:rsidP="005732E3">
                                  <w:pPr>
                                    <w:pStyle w:val="Table-Body"/>
                                  </w:pPr>
                                  <w:r w:rsidRPr="005732E3">
                                    <w:t>Change</w:t>
                                  </w:r>
                                </w:p>
                              </w:tc>
                              <w:tc>
                                <w:tcPr>
                                  <w:tcW w:w="1428" w:type="dxa"/>
                                  <w:shd w:val="clear" w:color="auto" w:fill="auto"/>
                                </w:tcPr>
                                <w:p w14:paraId="0BA8D385" w14:textId="77777777" w:rsidR="008912FE" w:rsidRPr="005732E3" w:rsidRDefault="008912FE" w:rsidP="005732E3">
                                  <w:pPr>
                                    <w:pStyle w:val="Table-Body"/>
                                  </w:pPr>
                                  <w:r w:rsidRPr="005732E3">
                                    <w:t>Date</w:t>
                                  </w:r>
                                </w:p>
                              </w:tc>
                            </w:tr>
                            <w:tr w:rsidR="008912FE" w:rsidRPr="002F6247" w14:paraId="0BA8D38A" w14:textId="77777777" w:rsidTr="005732E3">
                              <w:trPr>
                                <w:trHeight w:val="60"/>
                              </w:trPr>
                              <w:tc>
                                <w:tcPr>
                                  <w:tcW w:w="1279" w:type="dxa"/>
                                  <w:shd w:val="clear" w:color="auto" w:fill="auto"/>
                                </w:tcPr>
                                <w:p w14:paraId="0BA8D387" w14:textId="77777777" w:rsidR="008912FE" w:rsidRPr="002F6247" w:rsidRDefault="008912FE" w:rsidP="005900FE">
                                  <w:pPr>
                                    <w:pStyle w:val="Table-Body"/>
                                  </w:pPr>
                                  <w:r>
                                    <w:t xml:space="preserve"> </w:t>
                                  </w:r>
                                </w:p>
                              </w:tc>
                              <w:tc>
                                <w:tcPr>
                                  <w:tcW w:w="5515" w:type="dxa"/>
                                </w:tcPr>
                                <w:p w14:paraId="0BA8D388" w14:textId="77777777" w:rsidR="008912FE" w:rsidRPr="002F6247" w:rsidRDefault="008912FE" w:rsidP="005900FE">
                                  <w:pPr>
                                    <w:pStyle w:val="Table-Body"/>
                                  </w:pPr>
                                </w:p>
                              </w:tc>
                              <w:tc>
                                <w:tcPr>
                                  <w:tcW w:w="1428" w:type="dxa"/>
                                  <w:shd w:val="clear" w:color="auto" w:fill="auto"/>
                                </w:tcPr>
                                <w:p w14:paraId="0BA8D389" w14:textId="77777777" w:rsidR="008912FE" w:rsidRPr="002F6247" w:rsidRDefault="008912FE" w:rsidP="005900FE">
                                  <w:pPr>
                                    <w:pStyle w:val="Table-Body"/>
                                  </w:pPr>
                                  <w:r>
                                    <w:t xml:space="preserve"> </w:t>
                                  </w:r>
                                </w:p>
                              </w:tc>
                            </w:tr>
                            <w:tr w:rsidR="008912FE" w:rsidRPr="002F6247" w14:paraId="0BA8D38E" w14:textId="77777777" w:rsidTr="005732E3">
                              <w:trPr>
                                <w:trHeight w:val="60"/>
                              </w:trPr>
                              <w:tc>
                                <w:tcPr>
                                  <w:tcW w:w="1279" w:type="dxa"/>
                                  <w:shd w:val="clear" w:color="auto" w:fill="auto"/>
                                </w:tcPr>
                                <w:p w14:paraId="0BA8D38B" w14:textId="77777777" w:rsidR="008912FE" w:rsidRPr="002F6247" w:rsidRDefault="008912FE" w:rsidP="005900FE">
                                  <w:pPr>
                                    <w:pStyle w:val="Table-Body"/>
                                  </w:pPr>
                                  <w:r>
                                    <w:t xml:space="preserve"> </w:t>
                                  </w:r>
                                </w:p>
                              </w:tc>
                              <w:tc>
                                <w:tcPr>
                                  <w:tcW w:w="5515" w:type="dxa"/>
                                </w:tcPr>
                                <w:p w14:paraId="0BA8D38C" w14:textId="77777777" w:rsidR="008912FE" w:rsidRPr="002F6247" w:rsidRDefault="008912FE" w:rsidP="005900FE">
                                  <w:pPr>
                                    <w:pStyle w:val="Table-Body"/>
                                  </w:pPr>
                                </w:p>
                              </w:tc>
                              <w:tc>
                                <w:tcPr>
                                  <w:tcW w:w="1428" w:type="dxa"/>
                                  <w:shd w:val="clear" w:color="auto" w:fill="auto"/>
                                </w:tcPr>
                                <w:p w14:paraId="0BA8D38D" w14:textId="77777777" w:rsidR="008912FE" w:rsidRPr="002F6247" w:rsidRDefault="008912FE" w:rsidP="005900FE">
                                  <w:pPr>
                                    <w:pStyle w:val="Table-Body"/>
                                  </w:pPr>
                                  <w:r>
                                    <w:t xml:space="preserve"> </w:t>
                                  </w:r>
                                </w:p>
                              </w:tc>
                            </w:tr>
                          </w:tbl>
                          <w:p w14:paraId="0BA8D38F" w14:textId="77777777" w:rsidR="008912FE" w:rsidRPr="005C1AB6" w:rsidRDefault="008912FE" w:rsidP="00FA1C06">
                            <w:pPr>
                              <w:spacing w:after="0" w:line="287" w:lineRule="auto"/>
                              <w:ind w:left="101" w:right="563"/>
                              <w:rPr>
                                <w:rFonts w:eastAsia="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pt;margin-top:162pt;width:425.15pt;height:537.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" filled="f" stroked="f">
                <v:textbox>
                  <w:txbxContent>
                    <w:p w14:paraId="4F4475CD" w14:textId="77777777" w:rsidR="008912FE" w:rsidRPr="00704B7B" w:rsidRDefault="008912FE" w:rsidP="00A2328B">
                      <w:pPr>
                        <w:spacing w:before="37" w:after="0" w:line="409" w:lineRule="auto"/>
                        <w:ind w:left="101" w:right="-162"/>
                        <w:rPr>
                          <w:rFonts w:eastAsia="Arial"/>
                          <w:b/>
                          <w:bCs/>
                          <w:color w:val="231F20"/>
                          <w:spacing w:val="-3"/>
                          <w:sz w:val="18"/>
                          <w:szCs w:val="18"/>
                        </w:rPr>
                      </w:pPr>
                      <w:r w:rsidRPr="00704B7B">
                        <w:rPr>
                          <w:b/>
                          <w:bCs/>
                          <w:spacing w:val="-3"/>
                          <w:sz w:val="18"/>
                          <w:szCs w:val="18"/>
                        </w:rPr>
                        <w:t>Cover photo</w:t>
                      </w:r>
                      <w:r w:rsidRPr="00704B7B">
                        <w:rPr>
                          <w:b/>
                          <w:bCs/>
                          <w:sz w:val="18"/>
                          <w:szCs w:val="18"/>
                        </w:rPr>
                        <w:t>:</w:t>
                      </w:r>
                      <w:r w:rsidRPr="00704B7B">
                        <w:rPr>
                          <w:b/>
                          <w:bCs/>
                          <w:sz w:val="18"/>
                          <w:szCs w:val="18"/>
                        </w:rPr>
                        <w:tab/>
                      </w:r>
                      <w:r>
                        <w:rPr>
                          <w:b/>
                          <w:bCs/>
                          <w:sz w:val="18"/>
                          <w:szCs w:val="18"/>
                        </w:rPr>
                        <w:t>ATSB</w:t>
                      </w:r>
                    </w:p>
                    <w:p w14:paraId="106813C4" w14:textId="77777777" w:rsidR="008912FE" w:rsidRDefault="008912FE" w:rsidP="00A2328B">
                      <w:pPr>
                        <w:spacing w:before="37" w:after="0" w:line="409" w:lineRule="auto"/>
                        <w:ind w:left="101" w:right="-162"/>
                        <w:rPr>
                          <w:rFonts w:eastAsia="Arial"/>
                          <w:b/>
                          <w:bCs/>
                          <w:color w:val="231F20"/>
                          <w:spacing w:val="1"/>
                          <w:sz w:val="18"/>
                          <w:szCs w:val="18"/>
                        </w:rPr>
                      </w:pPr>
                    </w:p>
                    <w:p w14:paraId="03CAF4F6" w14:textId="77777777" w:rsidR="008912FE" w:rsidRDefault="008912FE" w:rsidP="00A2328B">
                      <w:pPr>
                        <w:spacing w:before="37" w:after="0" w:line="409" w:lineRule="auto"/>
                        <w:ind w:left="101" w:right="-162"/>
                        <w:rPr>
                          <w:rFonts w:eastAsia="Arial"/>
                          <w:sz w:val="18"/>
                          <w:szCs w:val="18"/>
                        </w:rPr>
                      </w:pPr>
                    </w:p>
                    <w:p w14:paraId="0BA8D363" w14:textId="77777777" w:rsidR="008912FE" w:rsidRDefault="008912FE" w:rsidP="00DB470E">
                      <w:pPr>
                        <w:spacing w:after="0" w:line="200" w:lineRule="exact"/>
                      </w:pPr>
                    </w:p>
                    <w:p w14:paraId="0BA8D364" w14:textId="5D6B011C" w:rsidR="008912FE" w:rsidRDefault="008912FE" w:rsidP="00DB470E">
                      <w:pPr>
                        <w:spacing w:after="0" w:line="240" w:lineRule="auto"/>
                        <w:ind w:left="101" w:right="-20"/>
                        <w:rPr>
                          <w:rFonts w:eastAsia="Arial"/>
                          <w:sz w:val="18"/>
                          <w:szCs w:val="18"/>
                        </w:rPr>
                      </w:pPr>
                      <w:r>
                        <w:rPr>
                          <w:rFonts w:eastAsia="Arial"/>
                          <w:color w:val="231F20"/>
                          <w:spacing w:val="-3"/>
                          <w:sz w:val="18"/>
                          <w:szCs w:val="18"/>
                        </w:rPr>
                        <w:t>R</w:t>
                      </w:r>
                      <w:r>
                        <w:rPr>
                          <w:rFonts w:eastAsia="Arial"/>
                          <w:color w:val="231F20"/>
                          <w:spacing w:val="0"/>
                          <w:sz w:val="18"/>
                          <w:szCs w:val="18"/>
                        </w:rPr>
                        <w:t>el</w:t>
                      </w:r>
                      <w:r>
                        <w:rPr>
                          <w:rFonts w:eastAsia="Arial"/>
                          <w:color w:val="231F20"/>
                          <w:spacing w:val="-1"/>
                          <w:sz w:val="18"/>
                          <w:szCs w:val="18"/>
                        </w:rPr>
                        <w:t>eas</w:t>
                      </w:r>
                      <w:r>
                        <w:rPr>
                          <w:rFonts w:eastAsia="Arial"/>
                          <w:color w:val="231F20"/>
                          <w:spacing w:val="0"/>
                          <w:sz w:val="18"/>
                          <w:szCs w:val="18"/>
                        </w:rPr>
                        <w:t>ed</w:t>
                      </w:r>
                      <w:r>
                        <w:rPr>
                          <w:rFonts w:eastAsia="Arial"/>
                          <w:color w:val="231F20"/>
                          <w:spacing w:val="-4"/>
                          <w:sz w:val="18"/>
                          <w:szCs w:val="18"/>
                        </w:rPr>
                        <w:t xml:space="preserve"> </w:t>
                      </w:r>
                      <w:r>
                        <w:rPr>
                          <w:rFonts w:eastAsia="Arial"/>
                          <w:color w:val="231F20"/>
                          <w:spacing w:val="-1"/>
                          <w:sz w:val="18"/>
                          <w:szCs w:val="18"/>
                        </w:rPr>
                        <w:t>i</w:t>
                      </w:r>
                      <w:r>
                        <w:rPr>
                          <w:rFonts w:eastAsia="Arial"/>
                          <w:color w:val="231F20"/>
                          <w:spacing w:val="0"/>
                          <w:sz w:val="18"/>
                          <w:szCs w:val="18"/>
                        </w:rPr>
                        <w:t>n</w:t>
                      </w:r>
                      <w:r>
                        <w:rPr>
                          <w:rFonts w:eastAsia="Arial"/>
                          <w:color w:val="231F20"/>
                          <w:spacing w:val="-4"/>
                          <w:sz w:val="18"/>
                          <w:szCs w:val="18"/>
                        </w:rPr>
                        <w:t xml:space="preserve"> </w:t>
                      </w:r>
                      <w:r>
                        <w:rPr>
                          <w:rFonts w:eastAsia="Arial"/>
                          <w:color w:val="231F20"/>
                          <w:spacing w:val="-1"/>
                          <w:sz w:val="18"/>
                          <w:szCs w:val="18"/>
                        </w:rPr>
                        <w:t>a</w:t>
                      </w:r>
                      <w:r>
                        <w:rPr>
                          <w:rFonts w:eastAsia="Arial"/>
                          <w:color w:val="231F20"/>
                          <w:spacing w:val="2"/>
                          <w:sz w:val="18"/>
                          <w:szCs w:val="18"/>
                        </w:rPr>
                        <w:t>cc</w:t>
                      </w:r>
                      <w:r>
                        <w:rPr>
                          <w:rFonts w:eastAsia="Arial"/>
                          <w:color w:val="231F20"/>
                          <w:spacing w:val="0"/>
                          <w:sz w:val="18"/>
                          <w:szCs w:val="18"/>
                        </w:rPr>
                        <w:t>or</w:t>
                      </w:r>
                      <w:r>
                        <w:rPr>
                          <w:rFonts w:eastAsia="Arial"/>
                          <w:color w:val="231F20"/>
                          <w:spacing w:val="-1"/>
                          <w:sz w:val="18"/>
                          <w:szCs w:val="18"/>
                        </w:rPr>
                        <w:t>dan</w:t>
                      </w:r>
                      <w:r>
                        <w:rPr>
                          <w:rFonts w:eastAsia="Arial"/>
                          <w:color w:val="231F20"/>
                          <w:spacing w:val="2"/>
                          <w:sz w:val="18"/>
                          <w:szCs w:val="18"/>
                        </w:rPr>
                        <w:t>c</w:t>
                      </w:r>
                      <w:r>
                        <w:rPr>
                          <w:rFonts w:eastAsia="Arial"/>
                          <w:color w:val="231F20"/>
                          <w:spacing w:val="0"/>
                          <w:sz w:val="18"/>
                          <w:szCs w:val="18"/>
                        </w:rPr>
                        <w:t>e</w:t>
                      </w:r>
                      <w:r>
                        <w:rPr>
                          <w:rFonts w:eastAsia="Arial"/>
                          <w:color w:val="231F20"/>
                          <w:spacing w:val="-4"/>
                          <w:sz w:val="18"/>
                          <w:szCs w:val="18"/>
                        </w:rPr>
                        <w:t xml:space="preserve"> </w:t>
                      </w:r>
                      <w:r>
                        <w:rPr>
                          <w:rFonts w:eastAsia="Arial"/>
                          <w:color w:val="231F20"/>
                          <w:spacing w:val="0"/>
                          <w:sz w:val="18"/>
                          <w:szCs w:val="18"/>
                        </w:rPr>
                        <w:t>w</w:t>
                      </w:r>
                      <w:r>
                        <w:rPr>
                          <w:rFonts w:eastAsia="Arial"/>
                          <w:color w:val="231F20"/>
                          <w:spacing w:val="-1"/>
                          <w:sz w:val="18"/>
                          <w:szCs w:val="18"/>
                        </w:rPr>
                        <w:t>i</w:t>
                      </w:r>
                      <w:r>
                        <w:rPr>
                          <w:rFonts w:eastAsia="Arial"/>
                          <w:color w:val="231F20"/>
                          <w:spacing w:val="0"/>
                          <w:sz w:val="18"/>
                          <w:szCs w:val="18"/>
                        </w:rPr>
                        <w:t>th</w:t>
                      </w:r>
                      <w:r>
                        <w:rPr>
                          <w:rFonts w:eastAsia="Arial"/>
                          <w:color w:val="231F20"/>
                          <w:spacing w:val="-4"/>
                          <w:sz w:val="18"/>
                          <w:szCs w:val="18"/>
                        </w:rPr>
                        <w:t xml:space="preserve"> </w:t>
                      </w:r>
                      <w:r>
                        <w:rPr>
                          <w:rFonts w:eastAsia="Arial"/>
                          <w:color w:val="231F20"/>
                          <w:spacing w:val="-1"/>
                          <w:sz w:val="18"/>
                          <w:szCs w:val="18"/>
                        </w:rPr>
                        <w:t>s</w:t>
                      </w:r>
                      <w:r>
                        <w:rPr>
                          <w:rFonts w:eastAsia="Arial"/>
                          <w:color w:val="231F20"/>
                          <w:spacing w:val="0"/>
                          <w:sz w:val="18"/>
                          <w:szCs w:val="18"/>
                        </w:rPr>
                        <w:t>e</w:t>
                      </w:r>
                      <w:r>
                        <w:rPr>
                          <w:rFonts w:eastAsia="Arial"/>
                          <w:color w:val="231F20"/>
                          <w:spacing w:val="1"/>
                          <w:sz w:val="18"/>
                          <w:szCs w:val="18"/>
                        </w:rPr>
                        <w:t>c</w:t>
                      </w:r>
                      <w:r>
                        <w:rPr>
                          <w:rFonts w:eastAsia="Arial"/>
                          <w:color w:val="231F20"/>
                          <w:spacing w:val="0"/>
                          <w:sz w:val="18"/>
                          <w:szCs w:val="18"/>
                        </w:rPr>
                        <w:t>tion</w:t>
                      </w:r>
                      <w:r>
                        <w:rPr>
                          <w:rFonts w:eastAsia="Arial"/>
                          <w:color w:val="231F20"/>
                          <w:spacing w:val="-4"/>
                          <w:sz w:val="18"/>
                          <w:szCs w:val="18"/>
                        </w:rPr>
                        <w:t xml:space="preserve"> </w:t>
                      </w:r>
                      <w:r>
                        <w:rPr>
                          <w:rFonts w:eastAsia="Arial"/>
                          <w:color w:val="231F20"/>
                          <w:spacing w:val="0"/>
                          <w:sz w:val="18"/>
                          <w:szCs w:val="18"/>
                        </w:rPr>
                        <w:t>25</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0"/>
                          <w:sz w:val="18"/>
                          <w:szCs w:val="18"/>
                        </w:rPr>
                        <w:t>t</w:t>
                      </w:r>
                      <w:r>
                        <w:rPr>
                          <w:rFonts w:eastAsia="Arial"/>
                          <w:color w:val="231F20"/>
                          <w:spacing w:val="-1"/>
                          <w:sz w:val="18"/>
                          <w:szCs w:val="18"/>
                        </w:rPr>
                        <w:t>h</w:t>
                      </w:r>
                      <w:r>
                        <w:rPr>
                          <w:rFonts w:eastAsia="Arial"/>
                          <w:color w:val="231F20"/>
                          <w:spacing w:val="0"/>
                          <w:sz w:val="18"/>
                          <w:szCs w:val="18"/>
                        </w:rPr>
                        <w:t>e</w:t>
                      </w:r>
                      <w:r>
                        <w:rPr>
                          <w:rFonts w:eastAsia="Arial"/>
                          <w:color w:val="231F20"/>
                          <w:spacing w:val="-4"/>
                          <w:sz w:val="18"/>
                          <w:szCs w:val="18"/>
                        </w:rPr>
                        <w:t xml:space="preserve"> </w:t>
                      </w:r>
                      <w:r>
                        <w:rPr>
                          <w:rFonts w:eastAsia="Arial"/>
                          <w:i/>
                          <w:color w:val="231F20"/>
                          <w:spacing w:val="-13"/>
                          <w:sz w:val="18"/>
                          <w:szCs w:val="18"/>
                        </w:rPr>
                        <w:t>T</w:t>
                      </w:r>
                      <w:r>
                        <w:rPr>
                          <w:rFonts w:eastAsia="Arial"/>
                          <w:i/>
                          <w:color w:val="231F20"/>
                          <w:spacing w:val="1"/>
                          <w:sz w:val="18"/>
                          <w:szCs w:val="18"/>
                        </w:rPr>
                        <w:t>r</w:t>
                      </w:r>
                      <w:r>
                        <w:rPr>
                          <w:rFonts w:eastAsia="Arial"/>
                          <w:i/>
                          <w:color w:val="231F20"/>
                          <w:spacing w:val="-1"/>
                          <w:sz w:val="18"/>
                          <w:szCs w:val="18"/>
                        </w:rPr>
                        <w:t>a</w:t>
                      </w:r>
                      <w:r>
                        <w:rPr>
                          <w:rFonts w:eastAsia="Arial"/>
                          <w:i/>
                          <w:color w:val="231F20"/>
                          <w:sz w:val="18"/>
                          <w:szCs w:val="18"/>
                        </w:rPr>
                        <w:t>n</w:t>
                      </w:r>
                      <w:r>
                        <w:rPr>
                          <w:rFonts w:eastAsia="Arial"/>
                          <w:i/>
                          <w:color w:val="231F20"/>
                          <w:spacing w:val="1"/>
                          <w:sz w:val="18"/>
                          <w:szCs w:val="18"/>
                        </w:rPr>
                        <w:t>s</w:t>
                      </w:r>
                      <w:r>
                        <w:rPr>
                          <w:rFonts w:eastAsia="Arial"/>
                          <w:i/>
                          <w:color w:val="231F20"/>
                          <w:spacing w:val="0"/>
                          <w:sz w:val="18"/>
                          <w:szCs w:val="18"/>
                        </w:rPr>
                        <w:t>po</w:t>
                      </w:r>
                      <w:r>
                        <w:rPr>
                          <w:rFonts w:eastAsia="Arial"/>
                          <w:i/>
                          <w:color w:val="231F20"/>
                          <w:spacing w:val="7"/>
                          <w:sz w:val="18"/>
                          <w:szCs w:val="18"/>
                        </w:rPr>
                        <w:t>r</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0"/>
                          <w:sz w:val="18"/>
                          <w:szCs w:val="18"/>
                        </w:rPr>
                        <w:t>S</w:t>
                      </w:r>
                      <w:r>
                        <w:rPr>
                          <w:rFonts w:eastAsia="Arial"/>
                          <w:i/>
                          <w:color w:val="231F20"/>
                          <w:spacing w:val="-1"/>
                          <w:sz w:val="18"/>
                          <w:szCs w:val="18"/>
                        </w:rPr>
                        <w:t>afe</w:t>
                      </w:r>
                      <w:r>
                        <w:rPr>
                          <w:rFonts w:eastAsia="Arial"/>
                          <w:i/>
                          <w:color w:val="231F20"/>
                          <w:spacing w:val="2"/>
                          <w:sz w:val="18"/>
                          <w:szCs w:val="18"/>
                        </w:rPr>
                        <w:t>t</w:t>
                      </w:r>
                      <w:r>
                        <w:rPr>
                          <w:rFonts w:eastAsia="Arial"/>
                          <w:i/>
                          <w:color w:val="231F20"/>
                          <w:spacing w:val="0"/>
                          <w:sz w:val="18"/>
                          <w:szCs w:val="18"/>
                        </w:rPr>
                        <w:t>y</w:t>
                      </w:r>
                      <w:r>
                        <w:rPr>
                          <w:rFonts w:eastAsia="Arial"/>
                          <w:i/>
                          <w:color w:val="231F20"/>
                          <w:spacing w:val="-6"/>
                          <w:sz w:val="18"/>
                          <w:szCs w:val="18"/>
                        </w:rPr>
                        <w:t xml:space="preserve"> </w:t>
                      </w:r>
                      <w:r>
                        <w:rPr>
                          <w:rFonts w:eastAsia="Arial"/>
                          <w:i/>
                          <w:color w:val="231F20"/>
                          <w:spacing w:val="1"/>
                          <w:sz w:val="18"/>
                          <w:szCs w:val="18"/>
                        </w:rPr>
                        <w:t>I</w:t>
                      </w:r>
                      <w:r>
                        <w:rPr>
                          <w:rFonts w:eastAsia="Arial"/>
                          <w:i/>
                          <w:color w:val="231F20"/>
                          <w:spacing w:val="-3"/>
                          <w:sz w:val="18"/>
                          <w:szCs w:val="18"/>
                        </w:rPr>
                        <w:t>nve</w:t>
                      </w:r>
                      <w:r>
                        <w:rPr>
                          <w:rFonts w:eastAsia="Arial"/>
                          <w:i/>
                          <w:color w:val="231F20"/>
                          <w:spacing w:val="1"/>
                          <w:sz w:val="18"/>
                          <w:szCs w:val="18"/>
                        </w:rPr>
                        <w:t>s</w:t>
                      </w:r>
                      <w:r>
                        <w:rPr>
                          <w:rFonts w:eastAsia="Arial"/>
                          <w:i/>
                          <w:color w:val="231F20"/>
                          <w:spacing w:val="-1"/>
                          <w:sz w:val="18"/>
                          <w:szCs w:val="18"/>
                        </w:rPr>
                        <w:t>t</w:t>
                      </w:r>
                      <w:r>
                        <w:rPr>
                          <w:rFonts w:eastAsia="Arial"/>
                          <w:i/>
                          <w:color w:val="231F20"/>
                          <w:spacing w:val="0"/>
                          <w:sz w:val="18"/>
                          <w:szCs w:val="18"/>
                        </w:rPr>
                        <w:t>i</w:t>
                      </w:r>
                      <w:r>
                        <w:rPr>
                          <w:rFonts w:eastAsia="Arial"/>
                          <w:i/>
                          <w:color w:val="231F20"/>
                          <w:spacing w:val="-1"/>
                          <w:sz w:val="18"/>
                          <w:szCs w:val="18"/>
                        </w:rPr>
                        <w:t>gat</w:t>
                      </w:r>
                      <w:r>
                        <w:rPr>
                          <w:rFonts w:eastAsia="Arial"/>
                          <w:i/>
                          <w:color w:val="231F20"/>
                          <w:spacing w:val="0"/>
                          <w:sz w:val="18"/>
                          <w:szCs w:val="18"/>
                        </w:rPr>
                        <w:t>ion</w:t>
                      </w:r>
                      <w:r>
                        <w:rPr>
                          <w:rFonts w:eastAsia="Arial"/>
                          <w:i/>
                          <w:color w:val="231F20"/>
                          <w:spacing w:val="-5"/>
                          <w:sz w:val="18"/>
                          <w:szCs w:val="18"/>
                        </w:rPr>
                        <w:t xml:space="preserve"> </w:t>
                      </w:r>
                      <w:r>
                        <w:rPr>
                          <w:rFonts w:eastAsia="Arial"/>
                          <w:i/>
                          <w:color w:val="231F20"/>
                          <w:spacing w:val="-1"/>
                          <w:sz w:val="18"/>
                          <w:szCs w:val="18"/>
                        </w:rPr>
                        <w:t>A</w:t>
                      </w:r>
                      <w:r>
                        <w:rPr>
                          <w:rFonts w:eastAsia="Arial"/>
                          <w:i/>
                          <w:color w:val="231F20"/>
                          <w:spacing w:val="1"/>
                          <w:sz w:val="18"/>
                          <w:szCs w:val="18"/>
                        </w:rPr>
                        <w:t>c</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1"/>
                          <w:sz w:val="18"/>
                          <w:szCs w:val="18"/>
                        </w:rPr>
                        <w:t>2</w:t>
                      </w:r>
                      <w:r>
                        <w:rPr>
                          <w:rFonts w:eastAsia="Arial"/>
                          <w:i/>
                          <w:color w:val="231F20"/>
                          <w:spacing w:val="4"/>
                          <w:sz w:val="18"/>
                          <w:szCs w:val="18"/>
                        </w:rPr>
                        <w:t>0</w:t>
                      </w:r>
                      <w:r>
                        <w:rPr>
                          <w:rFonts w:eastAsia="Arial"/>
                          <w:i/>
                          <w:color w:val="231F20"/>
                          <w:spacing w:val="1"/>
                          <w:sz w:val="18"/>
                          <w:szCs w:val="18"/>
                        </w:rPr>
                        <w:t>0</w:t>
                      </w:r>
                      <w:r>
                        <w:rPr>
                          <w:rFonts w:eastAsia="Arial"/>
                          <w:i/>
                          <w:color w:val="231F20"/>
                          <w:spacing w:val="0"/>
                          <w:sz w:val="18"/>
                          <w:szCs w:val="18"/>
                        </w:rPr>
                        <w:t>3</w:t>
                      </w:r>
                    </w:p>
                    <w:p w14:paraId="0BA8D365" w14:textId="77777777" w:rsidR="008912FE" w:rsidRDefault="008912FE" w:rsidP="00DB470E">
                      <w:pPr>
                        <w:spacing w:after="0" w:line="200" w:lineRule="exact"/>
                      </w:pPr>
                    </w:p>
                    <w:p w14:paraId="0BA8D366" w14:textId="77777777" w:rsidR="008912FE" w:rsidRDefault="008912FE" w:rsidP="00DB470E">
                      <w:pPr>
                        <w:spacing w:after="0" w:line="200" w:lineRule="exact"/>
                      </w:pPr>
                    </w:p>
                    <w:p w14:paraId="0BA8D367" w14:textId="77777777" w:rsidR="008912FE" w:rsidRDefault="008912FE" w:rsidP="00DB470E">
                      <w:pPr>
                        <w:spacing w:after="0" w:line="200" w:lineRule="exact"/>
                      </w:pPr>
                    </w:p>
                    <w:p w14:paraId="0BA8D368" w14:textId="77777777" w:rsidR="008912FE" w:rsidRPr="00A62A05" w:rsidRDefault="008912FE" w:rsidP="00A62A05">
                      <w:pPr>
                        <w:pStyle w:val="PublishingInformation"/>
                        <w:rPr>
                          <w:b/>
                        </w:rPr>
                      </w:pPr>
                      <w:r w:rsidRPr="00A62A05">
                        <w:rPr>
                          <w:b/>
                          <w:spacing w:val="-3"/>
                        </w:rPr>
                        <w:t>P</w:t>
                      </w:r>
                      <w:r w:rsidRPr="00A62A05">
                        <w:rPr>
                          <w:b/>
                        </w:rPr>
                        <w:t>u</w:t>
                      </w:r>
                      <w:r w:rsidRPr="00A62A05">
                        <w:rPr>
                          <w:b/>
                          <w:spacing w:val="1"/>
                        </w:rPr>
                        <w:t>b</w:t>
                      </w:r>
                      <w:r w:rsidRPr="00A62A05">
                        <w:rPr>
                          <w:b/>
                        </w:rPr>
                        <w:t>l</w:t>
                      </w:r>
                      <w:r w:rsidRPr="00A62A05">
                        <w:rPr>
                          <w:b/>
                          <w:spacing w:val="1"/>
                        </w:rPr>
                        <w:t>i</w:t>
                      </w:r>
                      <w:r w:rsidRPr="00A62A05">
                        <w:rPr>
                          <w:b/>
                          <w:spacing w:val="-1"/>
                        </w:rPr>
                        <w:t>s</w:t>
                      </w:r>
                      <w:r w:rsidRPr="00A62A05">
                        <w:rPr>
                          <w:b/>
                        </w:rPr>
                        <w:t>hing</w:t>
                      </w:r>
                      <w:r w:rsidRPr="00A62A05">
                        <w:rPr>
                          <w:b/>
                          <w:spacing w:val="-12"/>
                        </w:rPr>
                        <w:t xml:space="preserve"> </w:t>
                      </w:r>
                      <w:r w:rsidRPr="00A62A05">
                        <w:rPr>
                          <w:b/>
                        </w:rPr>
                        <w:t>inf</w:t>
                      </w:r>
                      <w:r w:rsidRPr="00A62A05">
                        <w:rPr>
                          <w:b/>
                          <w:spacing w:val="1"/>
                        </w:rPr>
                        <w:t>o</w:t>
                      </w:r>
                      <w:r w:rsidRPr="00A62A05">
                        <w:rPr>
                          <w:b/>
                          <w:spacing w:val="3"/>
                        </w:rPr>
                        <w:t>r</w:t>
                      </w:r>
                      <w:r w:rsidRPr="00A62A05">
                        <w:rPr>
                          <w:b/>
                          <w:spacing w:val="1"/>
                        </w:rPr>
                        <w:t>ma</w:t>
                      </w:r>
                      <w:r w:rsidRPr="00A62A05">
                        <w:rPr>
                          <w:b/>
                          <w:spacing w:val="2"/>
                        </w:rPr>
                        <w:t>t</w:t>
                      </w:r>
                      <w:r w:rsidRPr="00A62A05">
                        <w:rPr>
                          <w:b/>
                        </w:rPr>
                        <w:t>ion</w:t>
                      </w:r>
                    </w:p>
                    <w:p w14:paraId="0BA8D369" w14:textId="77777777" w:rsidR="008912FE" w:rsidRDefault="008912FE" w:rsidP="00DB470E">
                      <w:pPr>
                        <w:spacing w:before="6" w:after="0" w:line="140" w:lineRule="exact"/>
                        <w:rPr>
                          <w:sz w:val="14"/>
                          <w:szCs w:val="14"/>
                        </w:rPr>
                      </w:pPr>
                    </w:p>
                    <w:p w14:paraId="0BA8D36A" w14:textId="77777777" w:rsidR="008912FE" w:rsidRDefault="008912FE" w:rsidP="00A62A05">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0BA8D36B" w14:textId="77777777" w:rsidR="008912FE" w:rsidRDefault="008912FE" w:rsidP="00A62A05">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0BA8D36C" w14:textId="77777777" w:rsidR="008912FE" w:rsidRDefault="008912FE" w:rsidP="00A62A05">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0BA8D36D" w14:textId="77777777" w:rsidR="008912FE" w:rsidRDefault="008912FE" w:rsidP="00A62A05">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0BA8D36E" w14:textId="77777777" w:rsidR="008912FE" w:rsidRDefault="008912FE" w:rsidP="00A62A05">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0BA8D36F" w14:textId="77777777" w:rsidR="008912FE" w:rsidRDefault="008912FE" w:rsidP="00A62A05">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0BA8D370" w14:textId="77777777" w:rsidR="008912FE" w:rsidRDefault="008912FE" w:rsidP="00A62A05">
                      <w:pPr>
                        <w:pStyle w:val="PublishingInformation"/>
                      </w:pPr>
                      <w:r>
                        <w:rPr>
                          <w:b/>
                          <w:bCs/>
                          <w:spacing w:val="1"/>
                        </w:rPr>
                        <w:t>Em</w:t>
                      </w:r>
                      <w:r>
                        <w:rPr>
                          <w:b/>
                          <w:bCs/>
                        </w:rPr>
                        <w:t>ai</w:t>
                      </w:r>
                      <w:r>
                        <w:rPr>
                          <w:b/>
                          <w:bCs/>
                          <w:spacing w:val="-3"/>
                        </w:rPr>
                        <w:t>l</w:t>
                      </w:r>
                      <w:r>
                        <w:rPr>
                          <w:b/>
                          <w:bCs/>
                        </w:rPr>
                        <w:t>:</w:t>
                      </w:r>
                      <w:r>
                        <w:rPr>
                          <w:b/>
                          <w:bCs/>
                        </w:rPr>
                        <w:tab/>
                      </w:r>
                      <w:hyperlink r:id="rId16">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0BA8D371" w14:textId="77777777" w:rsidR="008912FE" w:rsidRDefault="008912FE" w:rsidP="00A62A05">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7">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0BA8D372" w14:textId="77777777" w:rsidR="008912FE" w:rsidRDefault="008912FE" w:rsidP="00DB470E">
                      <w:pPr>
                        <w:spacing w:before="6" w:after="0" w:line="180" w:lineRule="exact"/>
                        <w:rPr>
                          <w:sz w:val="18"/>
                          <w:szCs w:val="18"/>
                        </w:rPr>
                      </w:pPr>
                    </w:p>
                    <w:p w14:paraId="0BA8D373" w14:textId="77777777" w:rsidR="008912FE" w:rsidRDefault="008912FE" w:rsidP="00DB470E">
                      <w:pPr>
                        <w:spacing w:after="0" w:line="200" w:lineRule="exact"/>
                      </w:pPr>
                    </w:p>
                    <w:p w14:paraId="0BA8D374" w14:textId="61D9B42A" w:rsidR="008912FE" w:rsidRDefault="008912FE"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6</w:t>
                      </w:r>
                    </w:p>
                    <w:p w14:paraId="0BA8D375" w14:textId="77777777" w:rsidR="008912FE" w:rsidRDefault="008912FE" w:rsidP="00DB470E">
                      <w:pPr>
                        <w:spacing w:after="0" w:line="240" w:lineRule="auto"/>
                        <w:ind w:left="101" w:right="-20"/>
                        <w:rPr>
                          <w:rFonts w:eastAsia="Arial"/>
                          <w:sz w:val="18"/>
                          <w:szCs w:val="18"/>
                        </w:rPr>
                      </w:pPr>
                    </w:p>
                    <w:p w14:paraId="0BA8D376" w14:textId="77777777" w:rsidR="008912FE" w:rsidRDefault="008912FE"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0BA8D3A8" wp14:editId="0BA8D3A9">
                            <wp:extent cx="742189" cy="257175"/>
                            <wp:effectExtent l="0" t="0" r="1270" b="9525"/>
                            <wp:docPr id="24" name="Picture 7" descr="Creative Commons BY" title="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BY" title="Creative Commons B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680" cy="257175"/>
                                    </a:xfrm>
                                    <a:prstGeom prst="rect">
                                      <a:avLst/>
                                    </a:prstGeom>
                                    <a:noFill/>
                                    <a:ln>
                                      <a:noFill/>
                                    </a:ln>
                                  </pic:spPr>
                                </pic:pic>
                              </a:graphicData>
                            </a:graphic>
                          </wp:inline>
                        </w:drawing>
                      </w:r>
                    </w:p>
                    <w:p w14:paraId="0BA8D377" w14:textId="77777777" w:rsidR="008912FE" w:rsidRDefault="008912FE" w:rsidP="00DB470E">
                      <w:pPr>
                        <w:spacing w:before="2" w:after="0" w:line="180" w:lineRule="exact"/>
                        <w:rPr>
                          <w:sz w:val="18"/>
                          <w:szCs w:val="18"/>
                        </w:rPr>
                      </w:pPr>
                    </w:p>
                    <w:p w14:paraId="0BA8D378" w14:textId="77777777" w:rsidR="008912FE" w:rsidRDefault="008912FE"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0BA8D379" w14:textId="77777777" w:rsidR="008912FE" w:rsidRDefault="008912FE" w:rsidP="00DB470E">
                      <w:pPr>
                        <w:spacing w:before="9" w:after="0" w:line="140" w:lineRule="exact"/>
                        <w:rPr>
                          <w:sz w:val="14"/>
                          <w:szCs w:val="14"/>
                        </w:rPr>
                      </w:pPr>
                    </w:p>
                    <w:p w14:paraId="0BA8D37A" w14:textId="77777777" w:rsidR="008912FE" w:rsidRDefault="008912FE"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0BA8D37B" w14:textId="77777777" w:rsidR="008912FE" w:rsidRDefault="008912FE" w:rsidP="00DB470E">
                      <w:pPr>
                        <w:spacing w:before="9" w:after="0" w:line="140" w:lineRule="exact"/>
                        <w:rPr>
                          <w:sz w:val="14"/>
                          <w:szCs w:val="14"/>
                        </w:rPr>
                      </w:pPr>
                    </w:p>
                    <w:p w14:paraId="0BA8D37C" w14:textId="77777777" w:rsidR="008912FE" w:rsidRDefault="008912FE"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0BA8D37D" w14:textId="77777777" w:rsidR="008912FE" w:rsidRDefault="008912FE" w:rsidP="00DB470E">
                      <w:pPr>
                        <w:spacing w:before="4" w:after="0" w:line="110" w:lineRule="exact"/>
                        <w:rPr>
                          <w:sz w:val="11"/>
                          <w:szCs w:val="11"/>
                        </w:rPr>
                      </w:pPr>
                    </w:p>
                    <w:p w14:paraId="0BA8D37E" w14:textId="58436A91" w:rsidR="008912FE" w:rsidRDefault="008912FE"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0BA8D37F" w14:textId="77777777" w:rsidR="008912FE" w:rsidRDefault="008912FE" w:rsidP="00DB470E">
                      <w:pPr>
                        <w:spacing w:before="9" w:after="0" w:line="140" w:lineRule="exact"/>
                        <w:rPr>
                          <w:sz w:val="14"/>
                          <w:szCs w:val="14"/>
                        </w:rPr>
                      </w:pPr>
                    </w:p>
                    <w:p w14:paraId="0BA8D380" w14:textId="77777777" w:rsidR="008912FE" w:rsidRDefault="008912FE" w:rsidP="00FA1C06">
                      <w:pPr>
                        <w:spacing w:after="0" w:line="287" w:lineRule="auto"/>
                        <w:ind w:left="101" w:right="563"/>
                        <w:rPr>
                          <w:rFonts w:eastAsia="Arial"/>
                          <w:color w:val="231F20"/>
                          <w:spacing w:val="-1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p>
                    <w:p w14:paraId="0BA8D381" w14:textId="77777777" w:rsidR="008912FE" w:rsidRDefault="008912FE" w:rsidP="00FA1C06">
                      <w:pPr>
                        <w:spacing w:after="0" w:line="287" w:lineRule="auto"/>
                        <w:ind w:left="101" w:right="563"/>
                        <w:rPr>
                          <w:rFonts w:eastAsia="Arial"/>
                          <w:color w:val="231F20"/>
                          <w:spacing w:val="-10"/>
                          <w:sz w:val="16"/>
                          <w:szCs w:val="16"/>
                        </w:rPr>
                      </w:pPr>
                    </w:p>
                    <w:p w14:paraId="0BA8D382" w14:textId="77777777" w:rsidR="008912FE" w:rsidRPr="005900FE" w:rsidRDefault="008912FE" w:rsidP="005900FE">
                      <w:pPr>
                        <w:pStyle w:val="NoSpacing"/>
                        <w:ind w:left="142"/>
                        <w:rPr>
                          <w:rStyle w:val="Strong"/>
                        </w:rPr>
                      </w:pPr>
                      <w:r>
                        <w:rPr>
                          <w:rFonts w:eastAsia="Arial"/>
                          <w:b/>
                          <w:bCs/>
                          <w:color w:val="231F20"/>
                          <w:spacing w:val="2"/>
                          <w:sz w:val="16"/>
                          <w:szCs w:val="16"/>
                        </w:rPr>
                        <w:t>Addendum</w:t>
                      </w:r>
                    </w:p>
                    <w:tbl>
                      <w:tblPr>
                        <w:tblW w:w="8222"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9"/>
                        <w:gridCol w:w="5515"/>
                        <w:gridCol w:w="1428"/>
                      </w:tblGrid>
                      <w:tr w:rsidR="008912FE" w:rsidRPr="002F6247" w14:paraId="0BA8D386" w14:textId="77777777" w:rsidTr="005732E3">
                        <w:trPr>
                          <w:trHeight w:val="60"/>
                        </w:trPr>
                        <w:tc>
                          <w:tcPr>
                            <w:tcW w:w="1279" w:type="dxa"/>
                            <w:shd w:val="clear" w:color="auto" w:fill="auto"/>
                          </w:tcPr>
                          <w:p w14:paraId="0BA8D383" w14:textId="77777777" w:rsidR="008912FE" w:rsidRPr="005732E3" w:rsidRDefault="008912FE" w:rsidP="005732E3">
                            <w:pPr>
                              <w:pStyle w:val="Table-Body"/>
                            </w:pPr>
                            <w:r w:rsidRPr="005732E3">
                              <w:t>Page</w:t>
                            </w:r>
                          </w:p>
                        </w:tc>
                        <w:tc>
                          <w:tcPr>
                            <w:tcW w:w="5515" w:type="dxa"/>
                          </w:tcPr>
                          <w:p w14:paraId="0BA8D384" w14:textId="77777777" w:rsidR="008912FE" w:rsidRPr="005732E3" w:rsidRDefault="008912FE" w:rsidP="005732E3">
                            <w:pPr>
                              <w:pStyle w:val="Table-Body"/>
                            </w:pPr>
                            <w:r w:rsidRPr="005732E3">
                              <w:t>Change</w:t>
                            </w:r>
                          </w:p>
                        </w:tc>
                        <w:tc>
                          <w:tcPr>
                            <w:tcW w:w="1428" w:type="dxa"/>
                            <w:shd w:val="clear" w:color="auto" w:fill="auto"/>
                          </w:tcPr>
                          <w:p w14:paraId="0BA8D385" w14:textId="77777777" w:rsidR="008912FE" w:rsidRPr="005732E3" w:rsidRDefault="008912FE" w:rsidP="005732E3">
                            <w:pPr>
                              <w:pStyle w:val="Table-Body"/>
                            </w:pPr>
                            <w:r w:rsidRPr="005732E3">
                              <w:t>Date</w:t>
                            </w:r>
                          </w:p>
                        </w:tc>
                      </w:tr>
                      <w:tr w:rsidR="008912FE" w:rsidRPr="002F6247" w14:paraId="0BA8D38A" w14:textId="77777777" w:rsidTr="005732E3">
                        <w:trPr>
                          <w:trHeight w:val="60"/>
                        </w:trPr>
                        <w:tc>
                          <w:tcPr>
                            <w:tcW w:w="1279" w:type="dxa"/>
                            <w:shd w:val="clear" w:color="auto" w:fill="auto"/>
                          </w:tcPr>
                          <w:p w14:paraId="0BA8D387" w14:textId="77777777" w:rsidR="008912FE" w:rsidRPr="002F6247" w:rsidRDefault="008912FE" w:rsidP="005900FE">
                            <w:pPr>
                              <w:pStyle w:val="Table-Body"/>
                            </w:pPr>
                            <w:r>
                              <w:t xml:space="preserve"> </w:t>
                            </w:r>
                          </w:p>
                        </w:tc>
                        <w:tc>
                          <w:tcPr>
                            <w:tcW w:w="5515" w:type="dxa"/>
                          </w:tcPr>
                          <w:p w14:paraId="0BA8D388" w14:textId="77777777" w:rsidR="008912FE" w:rsidRPr="002F6247" w:rsidRDefault="008912FE" w:rsidP="005900FE">
                            <w:pPr>
                              <w:pStyle w:val="Table-Body"/>
                            </w:pPr>
                          </w:p>
                        </w:tc>
                        <w:tc>
                          <w:tcPr>
                            <w:tcW w:w="1428" w:type="dxa"/>
                            <w:shd w:val="clear" w:color="auto" w:fill="auto"/>
                          </w:tcPr>
                          <w:p w14:paraId="0BA8D389" w14:textId="77777777" w:rsidR="008912FE" w:rsidRPr="002F6247" w:rsidRDefault="008912FE" w:rsidP="005900FE">
                            <w:pPr>
                              <w:pStyle w:val="Table-Body"/>
                            </w:pPr>
                            <w:r>
                              <w:t xml:space="preserve"> </w:t>
                            </w:r>
                          </w:p>
                        </w:tc>
                      </w:tr>
                      <w:tr w:rsidR="008912FE" w:rsidRPr="002F6247" w14:paraId="0BA8D38E" w14:textId="77777777" w:rsidTr="005732E3">
                        <w:trPr>
                          <w:trHeight w:val="60"/>
                        </w:trPr>
                        <w:tc>
                          <w:tcPr>
                            <w:tcW w:w="1279" w:type="dxa"/>
                            <w:shd w:val="clear" w:color="auto" w:fill="auto"/>
                          </w:tcPr>
                          <w:p w14:paraId="0BA8D38B" w14:textId="77777777" w:rsidR="008912FE" w:rsidRPr="002F6247" w:rsidRDefault="008912FE" w:rsidP="005900FE">
                            <w:pPr>
                              <w:pStyle w:val="Table-Body"/>
                            </w:pPr>
                            <w:r>
                              <w:t xml:space="preserve"> </w:t>
                            </w:r>
                          </w:p>
                        </w:tc>
                        <w:tc>
                          <w:tcPr>
                            <w:tcW w:w="5515" w:type="dxa"/>
                          </w:tcPr>
                          <w:p w14:paraId="0BA8D38C" w14:textId="77777777" w:rsidR="008912FE" w:rsidRPr="002F6247" w:rsidRDefault="008912FE" w:rsidP="005900FE">
                            <w:pPr>
                              <w:pStyle w:val="Table-Body"/>
                            </w:pPr>
                          </w:p>
                        </w:tc>
                        <w:tc>
                          <w:tcPr>
                            <w:tcW w:w="1428" w:type="dxa"/>
                            <w:shd w:val="clear" w:color="auto" w:fill="auto"/>
                          </w:tcPr>
                          <w:p w14:paraId="0BA8D38D" w14:textId="77777777" w:rsidR="008912FE" w:rsidRPr="002F6247" w:rsidRDefault="008912FE" w:rsidP="005900FE">
                            <w:pPr>
                              <w:pStyle w:val="Table-Body"/>
                            </w:pPr>
                            <w:r>
                              <w:t xml:space="preserve"> </w:t>
                            </w:r>
                          </w:p>
                        </w:tc>
                      </w:tr>
                    </w:tbl>
                    <w:p w14:paraId="0BA8D38F" w14:textId="77777777" w:rsidR="008912FE" w:rsidRPr="005C1AB6" w:rsidRDefault="008912FE" w:rsidP="00FA1C06">
                      <w:pPr>
                        <w:spacing w:after="0" w:line="287" w:lineRule="auto"/>
                        <w:ind w:left="101" w:right="563"/>
                        <w:rPr>
                          <w:rFonts w:eastAsia="Arial"/>
                          <w:sz w:val="16"/>
                          <w:szCs w:val="16"/>
                        </w:rPr>
                      </w:pPr>
                    </w:p>
                  </w:txbxContent>
                </v:textbox>
                <w10:wrap type="square" anchorx="margin" anchory="margin"/>
              </v:shape>
            </w:pict>
          </mc:Fallback>
        </mc:AlternateContent>
      </w:r>
    </w:p>
    <w:p w14:paraId="0BA8D1F1" w14:textId="77777777" w:rsidR="004C3E6C" w:rsidRPr="00B11A38" w:rsidRDefault="004C3E6C" w:rsidP="00547FC3">
      <w:pPr>
        <w:rPr>
          <w:sz w:val="48"/>
          <w:szCs w:val="48"/>
        </w:rPr>
        <w:sectPr w:rsidR="004C3E6C" w:rsidRPr="00B11A38" w:rsidSect="00945BFF">
          <w:footerReference w:type="default" r:id="rId18"/>
          <w:pgSz w:w="11906" w:h="16838" w:code="9"/>
          <w:pgMar w:top="1701" w:right="1701" w:bottom="1134" w:left="1701" w:header="709" w:footer="709" w:gutter="0"/>
          <w:cols w:space="708"/>
          <w:docGrid w:linePitch="360"/>
        </w:sectPr>
      </w:pPr>
    </w:p>
    <w:p w14:paraId="0BA8D1F2" w14:textId="339A6CE3" w:rsidR="004C3E6C" w:rsidRPr="00246D43" w:rsidRDefault="00DB470E" w:rsidP="005E64CD">
      <w:pPr>
        <w:pStyle w:val="NOTOC-Heading1"/>
      </w:pPr>
      <w:r w:rsidRPr="00246D43">
        <w:lastRenderedPageBreak/>
        <w:t>Safety summary</w:t>
      </w:r>
    </w:p>
    <w:p w14:paraId="0BA8D1F3" w14:textId="24FA19C3" w:rsidR="004C3E6C" w:rsidRPr="00246D43" w:rsidRDefault="004C3E6C" w:rsidP="00ED39E5">
      <w:pPr>
        <w:pStyle w:val="InvestigationNumber"/>
        <w:spacing w:before="120"/>
      </w:pPr>
    </w:p>
    <w:p w14:paraId="0BA8D1F4" w14:textId="7E3DDFC2" w:rsidR="00242271" w:rsidRPr="00246D43" w:rsidRDefault="0002119B" w:rsidP="00242271">
      <w:pPr>
        <w:pStyle w:val="NOTOC-Heading2"/>
      </w:pPr>
      <w:r>
        <w:rPr>
          <w:noProof/>
          <w:lang w:val="en-AU" w:eastAsia="en-AU"/>
        </w:rPr>
        <mc:AlternateContent>
          <mc:Choice Requires="wpg">
            <w:drawing>
              <wp:anchor distT="0" distB="0" distL="114300" distR="114300" simplePos="0" relativeHeight="251657216" behindDoc="0" locked="0" layoutInCell="1" allowOverlap="1" wp14:anchorId="0BA8D324" wp14:editId="58481C26">
                <wp:simplePos x="0" y="0"/>
                <wp:positionH relativeFrom="column">
                  <wp:posOffset>3529965</wp:posOffset>
                </wp:positionH>
                <wp:positionV relativeFrom="paragraph">
                  <wp:posOffset>7620</wp:posOffset>
                </wp:positionV>
                <wp:extent cx="1800225" cy="1554480"/>
                <wp:effectExtent l="0" t="0" r="9525" b="762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225" cy="1554480"/>
                          <a:chOff x="0" y="0"/>
                          <a:chExt cx="1800225" cy="1628584"/>
                        </a:xfrm>
                      </wpg:grpSpPr>
                      <wps:wsp>
                        <wps:cNvPr id="12" name="Text Box 12"/>
                        <wps:cNvSpPr txBox="1"/>
                        <wps:spPr>
                          <a:xfrm>
                            <a:off x="0" y="0"/>
                            <a:ext cx="1800225" cy="180340"/>
                          </a:xfrm>
                          <a:prstGeom prst="rect">
                            <a:avLst/>
                          </a:prstGeom>
                          <a:solidFill>
                            <a:prstClr val="white"/>
                          </a:solidFill>
                          <a:ln>
                            <a:noFill/>
                          </a:ln>
                          <a:effectLst/>
                        </wps:spPr>
                        <wps:txbx>
                          <w:txbxContent>
                            <w:p w14:paraId="0BA8D395" w14:textId="66E64881" w:rsidR="008912FE" w:rsidRPr="002F6247" w:rsidRDefault="008912FE" w:rsidP="004C3E6C">
                              <w:pPr>
                                <w:pStyle w:val="Caption"/>
                                <w:rPr>
                                  <w:rFonts w:eastAsia="Calibri"/>
                                  <w:noProof/>
                                  <w:spacing w:val="-2"/>
                                </w:rPr>
                              </w:pPr>
                              <w:r>
                                <w:t>Derailed portion of train 532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 name="Group 8"/>
                        <wpg:cNvGrpSpPr/>
                        <wpg:grpSpPr>
                          <a:xfrm>
                            <a:off x="0" y="180975"/>
                            <a:ext cx="1800225" cy="1447609"/>
                            <a:chOff x="0" y="0"/>
                            <a:chExt cx="1800225" cy="1447609"/>
                          </a:xfrm>
                        </wpg:grpSpPr>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132324" y="0"/>
                              <a:ext cx="1592725" cy="1257300"/>
                            </a:xfrm>
                            <a:prstGeom prst="rect">
                              <a:avLst/>
                            </a:prstGeom>
                            <a:noFill/>
                            <a:ln>
                              <a:solidFill>
                                <a:schemeClr val="tx1"/>
                              </a:solidFill>
                            </a:ln>
                          </pic:spPr>
                        </pic:pic>
                        <wps:wsp>
                          <wps:cNvPr id="13" name="Text Box 13"/>
                          <wps:cNvSpPr txBox="1"/>
                          <wps:spPr>
                            <a:xfrm>
                              <a:off x="0" y="1276350"/>
                              <a:ext cx="1800225" cy="171259"/>
                            </a:xfrm>
                            <a:prstGeom prst="rect">
                              <a:avLst/>
                            </a:prstGeom>
                            <a:noFill/>
                            <a:ln>
                              <a:noFill/>
                            </a:ln>
                            <a:effectLst/>
                          </wps:spPr>
                          <wps:txbx>
                            <w:txbxContent>
                              <w:p w14:paraId="0BA8D396" w14:textId="1491A138" w:rsidR="008912FE" w:rsidRPr="002F6247" w:rsidRDefault="008912FE" w:rsidP="004C3E6C">
                                <w:pPr>
                                  <w:pStyle w:val="ImageSource"/>
                                  <w:rPr>
                                    <w:rFonts w:eastAsia="Calibri"/>
                                    <w:noProof/>
                                    <w:spacing w:val="-2"/>
                                    <w:sz w:val="20"/>
                                    <w:szCs w:val="20"/>
                                  </w:rPr>
                                </w:pPr>
                                <w:r w:rsidRPr="00BE7196">
                                  <w:t xml:space="preserve">Source: </w:t>
                                </w:r>
                                <w:r>
                                  <w:t>ATSB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A8D324" id="Group 10" o:spid="_x0000_s1029" style="position:absolute;margin-left:277.95pt;margin-top:.6pt;width:141.75pt;height:122.4pt;z-index:251657216" coordsize="18002,16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">
                <v:shape id="Text Box 12" o:spid="_x0000_s1030" type="#_x0000_t202" style="position:absolute;width:18002;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0BA8D395" w14:textId="66E64881" w:rsidR="008912FE" w:rsidRPr="002F6247" w:rsidRDefault="008912FE" w:rsidP="004C3E6C">
                        <w:pPr>
                          <w:pStyle w:val="Caption"/>
                          <w:rPr>
                            <w:rFonts w:eastAsia="Calibri"/>
                            <w:noProof/>
                            <w:spacing w:val="-2"/>
                          </w:rPr>
                        </w:pPr>
                        <w:r>
                          <w:t>Derailed portion of train 532</w:t>
                        </w:r>
                      </w:p>
                    </w:txbxContent>
                  </v:textbox>
                </v:shape>
                <v:group id="Group 8" o:spid="_x0000_s1031" style="position:absolute;top:1809;width:18002;height:14476" coordsize="18002,1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1323;width:15927;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4s6fCAAAA2gAAAA8AAABkcnMvZG93bnJldi54bWxEj0+LwjAUxO+C3yE8wZumLviHahRdFHeP&#10;dovQ26N5tsXmpTZRu99+Iwh7HGbmN8xq05laPKh1lWUFk3EEgji3uuJCQfpzGC1AOI+ssbZMCn7J&#10;wWbd760w1vbJJ3okvhABwi5GBaX3TSyly0sy6Ma2IQ7exbYGfZBtIXWLzwA3tfyIopk0WHFYKLGh&#10;z5Lya3I3CvRufssuWZp82zNVx8zuZ8dppNRw0G2XIDx1/j/8bn9pBVN4XQk3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uLOnwgAAANoAAAAPAAAAAAAAAAAAAAAAAJ8C&#10;AABkcnMvZG93bnJldi54bWxQSwUGAAAAAAQABAD3AAAAjgMAAAAA&#10;" stroked="t" strokecolor="black [3213]">
                    <v:imagedata r:id="rId22" o:title=""/>
                    <v:path arrowok="t"/>
                  </v:shape>
                  <v:shape id="Text Box 13" o:spid="_x0000_s1033" type="#_x0000_t202" style="position:absolute;top:12763;width:180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0BA8D396" w14:textId="1491A138" w:rsidR="008912FE" w:rsidRPr="002F6247" w:rsidRDefault="008912FE" w:rsidP="004C3E6C">
                          <w:pPr>
                            <w:pStyle w:val="ImageSource"/>
                            <w:rPr>
                              <w:rFonts w:eastAsia="Calibri"/>
                              <w:noProof/>
                              <w:spacing w:val="-2"/>
                              <w:sz w:val="20"/>
                              <w:szCs w:val="20"/>
                            </w:rPr>
                          </w:pPr>
                          <w:r w:rsidRPr="00BE7196">
                            <w:t xml:space="preserve">Source: </w:t>
                          </w:r>
                          <w:r>
                            <w:t>ATSB</w:t>
                          </w:r>
                        </w:p>
                      </w:txbxContent>
                    </v:textbox>
                  </v:shape>
                </v:group>
                <w10:wrap type="square"/>
              </v:group>
            </w:pict>
          </mc:Fallback>
        </mc:AlternateContent>
      </w:r>
      <w:r w:rsidR="00242271" w:rsidRPr="00246D43">
        <w:t xml:space="preserve">What </w:t>
      </w:r>
      <w:proofErr w:type="gramStart"/>
      <w:r w:rsidR="00242271" w:rsidRPr="00246D43">
        <w:t>happened</w:t>
      </w:r>
      <w:proofErr w:type="gramEnd"/>
    </w:p>
    <w:p w14:paraId="0BA8D1F6" w14:textId="49F6C90F" w:rsidR="00242271" w:rsidRPr="00246D43" w:rsidRDefault="005C2012" w:rsidP="003B3191">
      <w:pPr>
        <w:pStyle w:val="ReportBody"/>
      </w:pPr>
      <w:r>
        <w:t>O</w:t>
      </w:r>
      <w:r w:rsidR="000D76EB" w:rsidRPr="000D76EB">
        <w:t xml:space="preserve">n 6 August 2015, </w:t>
      </w:r>
      <w:proofErr w:type="spellStart"/>
      <w:r w:rsidR="000D76EB" w:rsidRPr="000D76EB">
        <w:t>TasRail</w:t>
      </w:r>
      <w:proofErr w:type="spellEnd"/>
      <w:r w:rsidR="000D76EB" w:rsidRPr="000D76EB">
        <w:t xml:space="preserve"> </w:t>
      </w:r>
      <w:r w:rsidR="000C7D31">
        <w:t xml:space="preserve">northbound </w:t>
      </w:r>
      <w:r w:rsidR="0002119B">
        <w:t>i</w:t>
      </w:r>
      <w:r w:rsidR="00F80254">
        <w:t>n</w:t>
      </w:r>
      <w:r w:rsidR="0002119B">
        <w:t xml:space="preserve">termodal </w:t>
      </w:r>
      <w:r w:rsidR="000D76EB" w:rsidRPr="000D76EB">
        <w:t>freight train 532, travelling from Boyer (near Hobart</w:t>
      </w:r>
      <w:r w:rsidR="00F10CCF">
        <w:t>, Tasmania</w:t>
      </w:r>
      <w:r w:rsidR="000D76EB" w:rsidRPr="000D76EB">
        <w:t xml:space="preserve">) to Burnie derailed on a section of track near Nala. </w:t>
      </w:r>
      <w:r w:rsidRPr="005C2012">
        <w:t xml:space="preserve">The train consisted of two locomotives hauling </w:t>
      </w:r>
      <w:r>
        <w:t>34</w:t>
      </w:r>
      <w:r w:rsidRPr="005C2012">
        <w:t xml:space="preserve"> wagons. </w:t>
      </w:r>
      <w:r w:rsidRPr="000F0752">
        <w:t xml:space="preserve">The train had an overall length of </w:t>
      </w:r>
      <w:r>
        <w:t>557.8</w:t>
      </w:r>
      <w:r w:rsidRPr="000F0752">
        <w:t xml:space="preserve"> m and a </w:t>
      </w:r>
      <w:r>
        <w:t>trailing</w:t>
      </w:r>
      <w:r w:rsidRPr="000F0752">
        <w:t xml:space="preserve"> mass </w:t>
      </w:r>
      <w:r>
        <w:t>1,345.3</w:t>
      </w:r>
      <w:r w:rsidRPr="000F0752">
        <w:t xml:space="preserve"> t</w:t>
      </w:r>
      <w:r w:rsidRPr="005C2012">
        <w:t>.</w:t>
      </w:r>
      <w:r>
        <w:t xml:space="preserve"> </w:t>
      </w:r>
      <w:r w:rsidR="000D76EB" w:rsidRPr="000D76EB">
        <w:t>The driver was uninjured</w:t>
      </w:r>
      <w:r>
        <w:t>,</w:t>
      </w:r>
      <w:r w:rsidR="000D76EB" w:rsidRPr="000D76EB">
        <w:t xml:space="preserve"> but there was significant damage to </w:t>
      </w:r>
      <w:r w:rsidR="00D10952" w:rsidRPr="000D76EB">
        <w:t xml:space="preserve">rolling stock </w:t>
      </w:r>
      <w:r w:rsidR="000D76EB" w:rsidRPr="000D76EB">
        <w:t>and</w:t>
      </w:r>
      <w:r w:rsidR="00D10952">
        <w:t xml:space="preserve"> about 200 m of track was destroyed.</w:t>
      </w:r>
    </w:p>
    <w:p w14:paraId="0BA8D1F7" w14:textId="77777777" w:rsidR="00242271" w:rsidRPr="00246D43" w:rsidRDefault="00242271" w:rsidP="00242271">
      <w:pPr>
        <w:pStyle w:val="NOTOC-Heading2"/>
      </w:pPr>
      <w:r w:rsidRPr="00246D43">
        <w:t>What the ATSB found</w:t>
      </w:r>
    </w:p>
    <w:p w14:paraId="781DE924" w14:textId="71387A63" w:rsidR="003668D3" w:rsidRDefault="00AC39D3" w:rsidP="005C2012">
      <w:pPr>
        <w:pStyle w:val="ReportBody"/>
      </w:pPr>
      <w:r w:rsidRPr="00AC39D3">
        <w:t xml:space="preserve">The ATSB investigation </w:t>
      </w:r>
      <w:r w:rsidR="00143BCC">
        <w:t>determined</w:t>
      </w:r>
      <w:r w:rsidRPr="00AC39D3">
        <w:t xml:space="preserve"> that </w:t>
      </w:r>
      <w:r w:rsidR="00E30016">
        <w:t xml:space="preserve">the </w:t>
      </w:r>
      <w:r w:rsidRPr="00AC39D3">
        <w:t xml:space="preserve">leading </w:t>
      </w:r>
      <w:r w:rsidR="005D204B">
        <w:t>wheelset</w:t>
      </w:r>
      <w:r w:rsidRPr="00AC39D3">
        <w:t xml:space="preserve"> </w:t>
      </w:r>
      <w:r w:rsidR="008571B7">
        <w:t>on</w:t>
      </w:r>
      <w:r w:rsidRPr="00AC39D3">
        <w:t xml:space="preserve"> the front bogie of container wagon TQMF03G, derailed at </w:t>
      </w:r>
      <w:r w:rsidR="00F71637">
        <w:t xml:space="preserve">the </w:t>
      </w:r>
      <w:r w:rsidRPr="00AC39D3">
        <w:t xml:space="preserve">95.185 </w:t>
      </w:r>
      <w:r w:rsidR="00143BCC" w:rsidRPr="00AC39D3">
        <w:t>k</w:t>
      </w:r>
      <w:r w:rsidR="00D4421A">
        <w:t>m</w:t>
      </w:r>
      <w:r w:rsidR="00143BCC">
        <w:t xml:space="preserve"> </w:t>
      </w:r>
      <w:r w:rsidRPr="00AC39D3">
        <w:t>p</w:t>
      </w:r>
      <w:r w:rsidR="00143BCC">
        <w:t xml:space="preserve">oint </w:t>
      </w:r>
      <w:r w:rsidRPr="00AC39D3">
        <w:t>s</w:t>
      </w:r>
      <w:r w:rsidR="00143BCC">
        <w:t>outh</w:t>
      </w:r>
      <w:r w:rsidRPr="00AC39D3">
        <w:t xml:space="preserve"> </w:t>
      </w:r>
      <w:r w:rsidR="00143BCC">
        <w:t>(</w:t>
      </w:r>
      <w:proofErr w:type="spellStart"/>
      <w:r w:rsidR="00143BCC">
        <w:t>kps</w:t>
      </w:r>
      <w:proofErr w:type="spellEnd"/>
      <w:r w:rsidR="00143BCC">
        <w:t>)</w:t>
      </w:r>
      <w:r w:rsidR="008571B7">
        <w:t>.</w:t>
      </w:r>
      <w:r w:rsidR="00143BCC">
        <w:t xml:space="preserve"> </w:t>
      </w:r>
      <w:r w:rsidR="008571B7">
        <w:t>After the wagon derailed, the train</w:t>
      </w:r>
      <w:r w:rsidRPr="00AC39D3">
        <w:t xml:space="preserve"> travelled </w:t>
      </w:r>
      <w:r w:rsidR="00F10CCF">
        <w:t>a</w:t>
      </w:r>
      <w:r w:rsidRPr="00AC39D3">
        <w:t xml:space="preserve"> </w:t>
      </w:r>
      <w:r w:rsidR="00F10CCF">
        <w:t xml:space="preserve">further </w:t>
      </w:r>
      <w:r w:rsidRPr="00AC39D3">
        <w:t>2</w:t>
      </w:r>
      <w:r w:rsidR="00717617">
        <w:t>.3</w:t>
      </w:r>
      <w:r w:rsidR="00143BCC">
        <w:t> </w:t>
      </w:r>
      <w:r w:rsidR="00717617">
        <w:t>k</w:t>
      </w:r>
      <w:r w:rsidRPr="00AC39D3">
        <w:t xml:space="preserve">m before </w:t>
      </w:r>
      <w:r w:rsidR="008571B7">
        <w:t>it</w:t>
      </w:r>
      <w:r w:rsidRPr="00AC39D3">
        <w:t xml:space="preserve"> </w:t>
      </w:r>
      <w:r w:rsidR="00143BCC">
        <w:t>came</w:t>
      </w:r>
      <w:r w:rsidRPr="00AC39D3">
        <w:t xml:space="preserve"> to a stand. </w:t>
      </w:r>
    </w:p>
    <w:p w14:paraId="5F3FA9D3" w14:textId="474029FB" w:rsidR="00B109BC" w:rsidRDefault="005C2012" w:rsidP="005C2012">
      <w:pPr>
        <w:pStyle w:val="ReportBody"/>
      </w:pPr>
      <w:r>
        <w:t>Post-derailment measurement</w:t>
      </w:r>
      <w:r w:rsidR="00143BCC">
        <w:t>s</w:t>
      </w:r>
      <w:r>
        <w:t xml:space="preserve"> identified a </w:t>
      </w:r>
      <w:r w:rsidR="008571B7">
        <w:t>series</w:t>
      </w:r>
      <w:r>
        <w:t xml:space="preserve"> of </w:t>
      </w:r>
      <w:r w:rsidR="003668D3">
        <w:t>track geometry defects</w:t>
      </w:r>
      <w:r>
        <w:t xml:space="preserve"> in advance of the </w:t>
      </w:r>
      <w:r w:rsidR="00143BCC">
        <w:t>point of derailment (</w:t>
      </w:r>
      <w:proofErr w:type="spellStart"/>
      <w:r w:rsidR="00143BCC">
        <w:t>PoD</w:t>
      </w:r>
      <w:proofErr w:type="spellEnd"/>
      <w:r w:rsidR="00143BCC">
        <w:t>)</w:t>
      </w:r>
      <w:r>
        <w:t>.</w:t>
      </w:r>
      <w:r w:rsidR="003668D3">
        <w:t xml:space="preserve"> </w:t>
      </w:r>
      <w:r>
        <w:t xml:space="preserve">The largest defect exceeded </w:t>
      </w:r>
      <w:r w:rsidR="00F10CCF">
        <w:t xml:space="preserve">safety </w:t>
      </w:r>
      <w:r>
        <w:t xml:space="preserve">limits specified in </w:t>
      </w:r>
      <w:proofErr w:type="spellStart"/>
      <w:r>
        <w:t>TasRail</w:t>
      </w:r>
      <w:r w:rsidR="0075020F">
        <w:t>’s</w:t>
      </w:r>
      <w:proofErr w:type="spellEnd"/>
      <w:r>
        <w:t xml:space="preserve"> Track and Structure Maintenance Standard (INF-TS-211</w:t>
      </w:r>
      <w:r w:rsidR="00D10952">
        <w:t>)</w:t>
      </w:r>
      <w:r w:rsidR="00143BCC">
        <w:t>.</w:t>
      </w:r>
      <w:r>
        <w:t xml:space="preserve"> </w:t>
      </w:r>
      <w:r w:rsidR="008571B7">
        <w:t xml:space="preserve">A review of </w:t>
      </w:r>
      <w:r w:rsidR="00D10952">
        <w:t xml:space="preserve">maintenance </w:t>
      </w:r>
      <w:r w:rsidR="00CC69A2">
        <w:t xml:space="preserve">records </w:t>
      </w:r>
      <w:r w:rsidR="00D10952">
        <w:t xml:space="preserve">found that a </w:t>
      </w:r>
      <w:r w:rsidR="00143BCC">
        <w:t>defect</w:t>
      </w:r>
      <w:r w:rsidR="00CC69A2">
        <w:t xml:space="preserve"> </w:t>
      </w:r>
      <w:r w:rsidR="00F10CCF">
        <w:t>was</w:t>
      </w:r>
      <w:r w:rsidR="00143BCC">
        <w:t xml:space="preserve"> identified</w:t>
      </w:r>
      <w:r w:rsidR="0075020F">
        <w:t xml:space="preserve"> </w:t>
      </w:r>
      <w:r w:rsidR="0003794E">
        <w:t>(</w:t>
      </w:r>
      <w:r w:rsidR="00D10952">
        <w:t xml:space="preserve">near the </w:t>
      </w:r>
      <w:proofErr w:type="spellStart"/>
      <w:r w:rsidR="00D10952">
        <w:t>PoD</w:t>
      </w:r>
      <w:proofErr w:type="spellEnd"/>
      <w:r w:rsidR="0003794E">
        <w:t>)</w:t>
      </w:r>
      <w:r w:rsidR="00D10952">
        <w:t xml:space="preserve"> </w:t>
      </w:r>
      <w:r w:rsidR="0075020F">
        <w:t>three days before the derailment</w:t>
      </w:r>
      <w:r w:rsidR="00B109BC">
        <w:t xml:space="preserve">. The defect was categorised as priority 1 requiring immediate attention, </w:t>
      </w:r>
      <w:r w:rsidR="00B109BC" w:rsidRPr="00B109BC">
        <w:t xml:space="preserve">but did not result in </w:t>
      </w:r>
      <w:r w:rsidR="00B109BC">
        <w:t>the</w:t>
      </w:r>
      <w:r w:rsidR="00B109BC" w:rsidRPr="00B109BC">
        <w:t xml:space="preserve"> maintenance response</w:t>
      </w:r>
      <w:r w:rsidR="00B109BC">
        <w:t xml:space="preserve"> specified by the standard</w:t>
      </w:r>
      <w:r w:rsidR="00B109BC" w:rsidRPr="00B109BC">
        <w:t>.</w:t>
      </w:r>
    </w:p>
    <w:p w14:paraId="12A41470" w14:textId="03974C71" w:rsidR="00B109BC" w:rsidRDefault="00CC69A2" w:rsidP="00E94584">
      <w:pPr>
        <w:pStyle w:val="ReportBody"/>
      </w:pPr>
      <w:r>
        <w:t xml:space="preserve">The ATSB </w:t>
      </w:r>
      <w:r w:rsidR="00D4421A">
        <w:t>also</w:t>
      </w:r>
      <w:r w:rsidR="0075020F">
        <w:t xml:space="preserve"> </w:t>
      </w:r>
      <w:r>
        <w:t xml:space="preserve">identified that </w:t>
      </w:r>
      <w:r w:rsidR="003668D3" w:rsidRPr="003668D3">
        <w:t>the track through th</w:t>
      </w:r>
      <w:r w:rsidR="003668D3">
        <w:t>e</w:t>
      </w:r>
      <w:r w:rsidR="003668D3" w:rsidRPr="003668D3">
        <w:t xml:space="preserve"> </w:t>
      </w:r>
      <w:r w:rsidR="00D4421A">
        <w:t>area</w:t>
      </w:r>
      <w:r w:rsidR="003668D3" w:rsidRPr="003668D3">
        <w:t xml:space="preserve"> had an elevated risk for geometry defect</w:t>
      </w:r>
      <w:r w:rsidR="00864438">
        <w:t>s</w:t>
      </w:r>
      <w:r w:rsidR="00B109BC">
        <w:t>.</w:t>
      </w:r>
      <w:r w:rsidR="00E94584">
        <w:t xml:space="preserve"> </w:t>
      </w:r>
      <w:r w:rsidR="00AB235E">
        <w:t>Difficulty in maintaining track geometry through th</w:t>
      </w:r>
      <w:r w:rsidR="00D4421A">
        <w:t>e</w:t>
      </w:r>
      <w:r w:rsidR="00AB235E">
        <w:t xml:space="preserve"> </w:t>
      </w:r>
      <w:r w:rsidR="00193A17">
        <w:t>area</w:t>
      </w:r>
      <w:r w:rsidR="00AB235E">
        <w:t xml:space="preserve"> </w:t>
      </w:r>
      <w:r w:rsidR="00E94584">
        <w:t xml:space="preserve">was </w:t>
      </w:r>
      <w:r w:rsidR="00B04B4E">
        <w:t xml:space="preserve">probably </w:t>
      </w:r>
      <w:r w:rsidR="00AB235E">
        <w:t xml:space="preserve">related to </w:t>
      </w:r>
      <w:r w:rsidR="00E94584" w:rsidRPr="00E94584">
        <w:t xml:space="preserve">poor track formation, ballast quality and the use of steel </w:t>
      </w:r>
      <w:r w:rsidR="00E93C88" w:rsidRPr="00E94584">
        <w:t>sleepers</w:t>
      </w:r>
      <w:r w:rsidR="00E93C88">
        <w:t>, which</w:t>
      </w:r>
      <w:r w:rsidR="003A1FD3">
        <w:t xml:space="preserve"> </w:t>
      </w:r>
      <w:r w:rsidR="00BC6148" w:rsidRPr="00BC6148">
        <w:t xml:space="preserve">demand considerable maintenance effort to </w:t>
      </w:r>
      <w:r w:rsidR="00D4421A">
        <w:t>hold</w:t>
      </w:r>
      <w:r w:rsidR="0003794E" w:rsidRPr="00BC6148">
        <w:t xml:space="preserve"> </w:t>
      </w:r>
      <w:r w:rsidR="00BC6148" w:rsidRPr="00BC6148">
        <w:t>track alignment.</w:t>
      </w:r>
      <w:r w:rsidR="003A1FD3">
        <w:t xml:space="preserve"> </w:t>
      </w:r>
      <w:r w:rsidR="00E94584">
        <w:t>However, t</w:t>
      </w:r>
      <w:r w:rsidR="00E94584" w:rsidRPr="00B109BC">
        <w:t>here was no record of the track having been identified as a hazardous location, so it had not attracted greater analysis focus or maintenance attention.</w:t>
      </w:r>
    </w:p>
    <w:p w14:paraId="66827B44" w14:textId="6CAEE89D" w:rsidR="005C2012" w:rsidRDefault="003A1FD3" w:rsidP="005C2012">
      <w:pPr>
        <w:pStyle w:val="ReportBody"/>
      </w:pPr>
      <w:r>
        <w:t xml:space="preserve">Computer modelling </w:t>
      </w:r>
      <w:r w:rsidRPr="003A1FD3">
        <w:t xml:space="preserve">showed that the TQMF wagons </w:t>
      </w:r>
      <w:r w:rsidR="002827AA">
        <w:t xml:space="preserve">(compare to TQAY wagons) </w:t>
      </w:r>
      <w:r w:rsidRPr="003A1FD3">
        <w:t xml:space="preserve">were </w:t>
      </w:r>
      <w:r w:rsidR="00561694">
        <w:t xml:space="preserve">more </w:t>
      </w:r>
      <w:r w:rsidRPr="003A1FD3">
        <w:t>susceptible to derailment at a critical speed of 36 km/h</w:t>
      </w:r>
      <w:r>
        <w:t>,</w:t>
      </w:r>
      <w:r w:rsidRPr="003A1FD3">
        <w:t xml:space="preserve"> when traversing the track irregularity </w:t>
      </w:r>
      <w:r w:rsidR="00D4421A">
        <w:t>as</w:t>
      </w:r>
      <w:r w:rsidRPr="003A1FD3">
        <w:t xml:space="preserve"> </w:t>
      </w:r>
      <w:r>
        <w:t xml:space="preserve">existed </w:t>
      </w:r>
      <w:r w:rsidRPr="003A1FD3">
        <w:t xml:space="preserve">at the </w:t>
      </w:r>
      <w:r>
        <w:t>derailment site</w:t>
      </w:r>
      <w:r w:rsidRPr="003A1FD3">
        <w:t>.</w:t>
      </w:r>
    </w:p>
    <w:p w14:paraId="0BA8D1FA" w14:textId="77777777" w:rsidR="00242271" w:rsidRPr="00246D43" w:rsidRDefault="00242271" w:rsidP="00242271">
      <w:pPr>
        <w:pStyle w:val="NOTOC-Heading2"/>
      </w:pPr>
      <w:r w:rsidRPr="00246D43">
        <w:t xml:space="preserve">What's been done </w:t>
      </w:r>
      <w:r w:rsidR="00E5415C" w:rsidRPr="00246D43">
        <w:t xml:space="preserve">as a </w:t>
      </w:r>
      <w:proofErr w:type="gramStart"/>
      <w:r w:rsidR="00E5415C" w:rsidRPr="00246D43">
        <w:t>result</w:t>
      </w:r>
      <w:proofErr w:type="gramEnd"/>
    </w:p>
    <w:p w14:paraId="1DBC14CF" w14:textId="1D1538C4" w:rsidR="00864438" w:rsidRPr="003014A4" w:rsidRDefault="00B04B4E" w:rsidP="00864438">
      <w:pPr>
        <w:pStyle w:val="ReportBody"/>
      </w:pPr>
      <w:proofErr w:type="spellStart"/>
      <w:r w:rsidRPr="00E5542F">
        <w:t>TasRail</w:t>
      </w:r>
      <w:proofErr w:type="spellEnd"/>
      <w:r w:rsidRPr="00E5542F">
        <w:t xml:space="preserve"> have</w:t>
      </w:r>
      <w:r w:rsidRPr="006C6E52">
        <w:t xml:space="preserve"> implemented a range of initiatives to reduce the risk of a similar occurrence</w:t>
      </w:r>
      <w:r>
        <w:t xml:space="preserve"> </w:t>
      </w:r>
      <w:r w:rsidRPr="006C6E52">
        <w:t>including</w:t>
      </w:r>
      <w:r>
        <w:t>, changes to operational and maintenance procedures, enhanced strategies for responding to twist defects, and the consideration of</w:t>
      </w:r>
      <w:r w:rsidR="00E36ACA">
        <w:t xml:space="preserve"> fitting</w:t>
      </w:r>
      <w:r>
        <w:t xml:space="preserve"> </w:t>
      </w:r>
      <w:r w:rsidR="00E36ACA">
        <w:t>c</w:t>
      </w:r>
      <w:r>
        <w:t xml:space="preserve">onstant </w:t>
      </w:r>
      <w:r w:rsidR="00E36ACA">
        <w:t>c</w:t>
      </w:r>
      <w:r>
        <w:t xml:space="preserve">ontact </w:t>
      </w:r>
      <w:r w:rsidR="00E36ACA">
        <w:t>s</w:t>
      </w:r>
      <w:r>
        <w:t xml:space="preserve">ide </w:t>
      </w:r>
      <w:r w:rsidR="00E36ACA">
        <w:t>b</w:t>
      </w:r>
      <w:r>
        <w:t xml:space="preserve">earers </w:t>
      </w:r>
      <w:r w:rsidR="00E36ACA">
        <w:t>to</w:t>
      </w:r>
      <w:r>
        <w:t xml:space="preserve"> the TQMF wagon</w:t>
      </w:r>
      <w:r w:rsidR="00E36ACA">
        <w:t xml:space="preserve"> fleet</w:t>
      </w:r>
      <w:r>
        <w:t>.</w:t>
      </w:r>
    </w:p>
    <w:p w14:paraId="0BA8D1FD" w14:textId="77777777" w:rsidR="00242271" w:rsidRPr="00246D43" w:rsidRDefault="00242271" w:rsidP="00242271">
      <w:pPr>
        <w:pStyle w:val="NOTOC-Heading2"/>
      </w:pPr>
      <w:r w:rsidRPr="00246D43">
        <w:t>Safety message</w:t>
      </w:r>
    </w:p>
    <w:p w14:paraId="0BA8D1FF" w14:textId="11CE999E" w:rsidR="004C3E6C" w:rsidRPr="00246D43" w:rsidRDefault="000747D5" w:rsidP="003B3191">
      <w:pPr>
        <w:pStyle w:val="ReportBody"/>
      </w:pPr>
      <w:r w:rsidRPr="000747D5">
        <w:t>Early detection</w:t>
      </w:r>
      <w:r w:rsidR="00FF6361">
        <w:t>, assessment</w:t>
      </w:r>
      <w:r w:rsidRPr="000747D5">
        <w:t xml:space="preserve"> and </w:t>
      </w:r>
      <w:r>
        <w:t>effective</w:t>
      </w:r>
      <w:r w:rsidRPr="000747D5">
        <w:t xml:space="preserve"> management of track defects </w:t>
      </w:r>
      <w:r w:rsidR="00E5542F" w:rsidRPr="000747D5">
        <w:t>are</w:t>
      </w:r>
      <w:r w:rsidRPr="000747D5">
        <w:t xml:space="preserve"> critical </w:t>
      </w:r>
      <w:r w:rsidR="00FF6361">
        <w:t>in minimising the risk of derailment and</w:t>
      </w:r>
      <w:r w:rsidRPr="000747D5">
        <w:t xml:space="preserve"> maintaining safe rail operations</w:t>
      </w:r>
      <w:r w:rsidR="00242271" w:rsidRPr="000747D5">
        <w:t>.</w:t>
      </w:r>
    </w:p>
    <w:p w14:paraId="0BA8D200" w14:textId="77777777" w:rsidR="005C1AB6" w:rsidRPr="00246D43" w:rsidRDefault="005C1AB6" w:rsidP="00547FC3">
      <w:pPr>
        <w:rPr>
          <w:color w:val="00A5D3"/>
          <w:sz w:val="48"/>
          <w:szCs w:val="48"/>
        </w:rPr>
        <w:sectPr w:rsidR="005C1AB6" w:rsidRPr="00246D43" w:rsidSect="00945BFF">
          <w:pgSz w:w="11906" w:h="16838" w:code="9"/>
          <w:pgMar w:top="1701" w:right="1701" w:bottom="1134" w:left="1701" w:header="709" w:footer="709" w:gutter="0"/>
          <w:cols w:space="708"/>
          <w:docGrid w:linePitch="360"/>
        </w:sectPr>
      </w:pPr>
    </w:p>
    <w:p w14:paraId="0BA8D201" w14:textId="77777777" w:rsidR="00932302" w:rsidRPr="00246D43" w:rsidRDefault="00932302">
      <w:pPr>
        <w:pStyle w:val="TOCHeading1"/>
        <w:rPr>
          <w:lang w:val="en-AU"/>
        </w:rPr>
      </w:pPr>
      <w:r w:rsidRPr="00246D43">
        <w:rPr>
          <w:lang w:val="en-AU"/>
        </w:rPr>
        <w:lastRenderedPageBreak/>
        <w:t>Contents</w:t>
      </w:r>
    </w:p>
    <w:p w14:paraId="0BA8D202" w14:textId="77777777" w:rsidR="003B3191" w:rsidRDefault="003B3191" w:rsidP="003B3191"/>
    <w:p w14:paraId="19BFCF7E" w14:textId="77777777" w:rsidR="000F4A6E" w:rsidRDefault="00932302">
      <w:pPr>
        <w:pStyle w:val="TOC1"/>
        <w:rPr>
          <w:rFonts w:asciiTheme="minorHAnsi" w:eastAsiaTheme="minorEastAsia" w:hAnsiTheme="minorHAnsi" w:cstheme="minorBidi"/>
          <w:b w:val="0"/>
          <w:spacing w:val="0"/>
          <w:sz w:val="22"/>
          <w:szCs w:val="22"/>
          <w:lang w:eastAsia="en-AU"/>
        </w:rPr>
      </w:pPr>
      <w:r w:rsidRPr="00246D43">
        <w:rPr>
          <w:noProof w:val="0"/>
        </w:rPr>
        <w:fldChar w:fldCharType="begin"/>
      </w:r>
      <w:r w:rsidRPr="00246D43">
        <w:rPr>
          <w:noProof w:val="0"/>
        </w:rPr>
        <w:instrText xml:space="preserve"> TOC \o "1-3" \h \z \u </w:instrText>
      </w:r>
      <w:r w:rsidRPr="00246D43">
        <w:rPr>
          <w:noProof w:val="0"/>
        </w:rPr>
        <w:fldChar w:fldCharType="separate"/>
      </w:r>
      <w:hyperlink w:anchor="_Toc466980165" w:history="1">
        <w:r w:rsidR="000F4A6E" w:rsidRPr="004222F8">
          <w:rPr>
            <w:rStyle w:val="Hyperlink"/>
          </w:rPr>
          <w:t>The occurrence</w:t>
        </w:r>
        <w:r w:rsidR="000F4A6E">
          <w:rPr>
            <w:webHidden/>
          </w:rPr>
          <w:tab/>
        </w:r>
        <w:r w:rsidR="000F4A6E">
          <w:rPr>
            <w:webHidden/>
          </w:rPr>
          <w:fldChar w:fldCharType="begin"/>
        </w:r>
        <w:r w:rsidR="000F4A6E">
          <w:rPr>
            <w:webHidden/>
          </w:rPr>
          <w:instrText xml:space="preserve"> PAGEREF _Toc466980165 \h </w:instrText>
        </w:r>
        <w:r w:rsidR="000F4A6E">
          <w:rPr>
            <w:webHidden/>
          </w:rPr>
        </w:r>
        <w:r w:rsidR="000F4A6E">
          <w:rPr>
            <w:webHidden/>
          </w:rPr>
          <w:fldChar w:fldCharType="separate"/>
        </w:r>
        <w:r w:rsidR="000F4A6E">
          <w:rPr>
            <w:webHidden/>
          </w:rPr>
          <w:t>1</w:t>
        </w:r>
        <w:r w:rsidR="000F4A6E">
          <w:rPr>
            <w:webHidden/>
          </w:rPr>
          <w:fldChar w:fldCharType="end"/>
        </w:r>
      </w:hyperlink>
    </w:p>
    <w:p w14:paraId="6E87D68E" w14:textId="77777777" w:rsidR="000F4A6E" w:rsidRDefault="00587F3F">
      <w:pPr>
        <w:pStyle w:val="TOC2"/>
        <w:rPr>
          <w:rFonts w:asciiTheme="minorHAnsi" w:eastAsiaTheme="minorEastAsia" w:hAnsiTheme="minorHAnsi" w:cstheme="minorBidi"/>
          <w:spacing w:val="0"/>
          <w:sz w:val="22"/>
          <w:szCs w:val="22"/>
          <w:lang w:eastAsia="en-AU"/>
        </w:rPr>
      </w:pPr>
      <w:hyperlink w:anchor="_Toc466980166" w:history="1">
        <w:r w:rsidR="000F4A6E" w:rsidRPr="004222F8">
          <w:rPr>
            <w:rStyle w:val="Hyperlink"/>
          </w:rPr>
          <w:t>Post Occurrence</w:t>
        </w:r>
        <w:r w:rsidR="000F4A6E">
          <w:rPr>
            <w:webHidden/>
          </w:rPr>
          <w:tab/>
        </w:r>
        <w:r w:rsidR="000F4A6E">
          <w:rPr>
            <w:webHidden/>
          </w:rPr>
          <w:fldChar w:fldCharType="begin"/>
        </w:r>
        <w:r w:rsidR="000F4A6E">
          <w:rPr>
            <w:webHidden/>
          </w:rPr>
          <w:instrText xml:space="preserve"> PAGEREF _Toc466980166 \h </w:instrText>
        </w:r>
        <w:r w:rsidR="000F4A6E">
          <w:rPr>
            <w:webHidden/>
          </w:rPr>
        </w:r>
        <w:r w:rsidR="000F4A6E">
          <w:rPr>
            <w:webHidden/>
          </w:rPr>
          <w:fldChar w:fldCharType="separate"/>
        </w:r>
        <w:r w:rsidR="000F4A6E">
          <w:rPr>
            <w:webHidden/>
          </w:rPr>
          <w:t>2</w:t>
        </w:r>
        <w:r w:rsidR="000F4A6E">
          <w:rPr>
            <w:webHidden/>
          </w:rPr>
          <w:fldChar w:fldCharType="end"/>
        </w:r>
      </w:hyperlink>
    </w:p>
    <w:p w14:paraId="6C3EEA3B" w14:textId="77777777" w:rsidR="000F4A6E" w:rsidRDefault="00587F3F">
      <w:pPr>
        <w:pStyle w:val="TOC1"/>
        <w:rPr>
          <w:rFonts w:asciiTheme="minorHAnsi" w:eastAsiaTheme="minorEastAsia" w:hAnsiTheme="minorHAnsi" w:cstheme="minorBidi"/>
          <w:b w:val="0"/>
          <w:spacing w:val="0"/>
          <w:sz w:val="22"/>
          <w:szCs w:val="22"/>
          <w:lang w:eastAsia="en-AU"/>
        </w:rPr>
      </w:pPr>
      <w:hyperlink w:anchor="_Toc466980167" w:history="1">
        <w:r w:rsidR="000F4A6E" w:rsidRPr="004222F8">
          <w:rPr>
            <w:rStyle w:val="Hyperlink"/>
          </w:rPr>
          <w:t>Context</w:t>
        </w:r>
        <w:r w:rsidR="000F4A6E">
          <w:rPr>
            <w:webHidden/>
          </w:rPr>
          <w:tab/>
        </w:r>
        <w:r w:rsidR="000F4A6E">
          <w:rPr>
            <w:webHidden/>
          </w:rPr>
          <w:fldChar w:fldCharType="begin"/>
        </w:r>
        <w:r w:rsidR="000F4A6E">
          <w:rPr>
            <w:webHidden/>
          </w:rPr>
          <w:instrText xml:space="preserve"> PAGEREF _Toc466980167 \h </w:instrText>
        </w:r>
        <w:r w:rsidR="000F4A6E">
          <w:rPr>
            <w:webHidden/>
          </w:rPr>
        </w:r>
        <w:r w:rsidR="000F4A6E">
          <w:rPr>
            <w:webHidden/>
          </w:rPr>
          <w:fldChar w:fldCharType="separate"/>
        </w:r>
        <w:r w:rsidR="000F4A6E">
          <w:rPr>
            <w:webHidden/>
          </w:rPr>
          <w:t>4</w:t>
        </w:r>
        <w:r w:rsidR="000F4A6E">
          <w:rPr>
            <w:webHidden/>
          </w:rPr>
          <w:fldChar w:fldCharType="end"/>
        </w:r>
      </w:hyperlink>
    </w:p>
    <w:p w14:paraId="44ACCFBF" w14:textId="77777777" w:rsidR="000F4A6E" w:rsidRDefault="00587F3F">
      <w:pPr>
        <w:pStyle w:val="TOC2"/>
        <w:rPr>
          <w:rFonts w:asciiTheme="minorHAnsi" w:eastAsiaTheme="minorEastAsia" w:hAnsiTheme="minorHAnsi" w:cstheme="minorBidi"/>
          <w:spacing w:val="0"/>
          <w:sz w:val="22"/>
          <w:szCs w:val="22"/>
          <w:lang w:eastAsia="en-AU"/>
        </w:rPr>
      </w:pPr>
      <w:hyperlink w:anchor="_Toc466980168" w:history="1">
        <w:r w:rsidR="000F4A6E" w:rsidRPr="004222F8">
          <w:rPr>
            <w:rStyle w:val="Hyperlink"/>
          </w:rPr>
          <w:t>Location</w:t>
        </w:r>
        <w:r w:rsidR="000F4A6E">
          <w:rPr>
            <w:webHidden/>
          </w:rPr>
          <w:tab/>
        </w:r>
        <w:r w:rsidR="000F4A6E">
          <w:rPr>
            <w:webHidden/>
          </w:rPr>
          <w:fldChar w:fldCharType="begin"/>
        </w:r>
        <w:r w:rsidR="000F4A6E">
          <w:rPr>
            <w:webHidden/>
          </w:rPr>
          <w:instrText xml:space="preserve"> PAGEREF _Toc466980168 \h </w:instrText>
        </w:r>
        <w:r w:rsidR="000F4A6E">
          <w:rPr>
            <w:webHidden/>
          </w:rPr>
        </w:r>
        <w:r w:rsidR="000F4A6E">
          <w:rPr>
            <w:webHidden/>
          </w:rPr>
          <w:fldChar w:fldCharType="separate"/>
        </w:r>
        <w:r w:rsidR="000F4A6E">
          <w:rPr>
            <w:webHidden/>
          </w:rPr>
          <w:t>4</w:t>
        </w:r>
        <w:r w:rsidR="000F4A6E">
          <w:rPr>
            <w:webHidden/>
          </w:rPr>
          <w:fldChar w:fldCharType="end"/>
        </w:r>
      </w:hyperlink>
    </w:p>
    <w:p w14:paraId="34AAA509" w14:textId="77777777" w:rsidR="000F4A6E" w:rsidRDefault="00587F3F">
      <w:pPr>
        <w:pStyle w:val="TOC2"/>
        <w:rPr>
          <w:rFonts w:asciiTheme="minorHAnsi" w:eastAsiaTheme="minorEastAsia" w:hAnsiTheme="minorHAnsi" w:cstheme="minorBidi"/>
          <w:spacing w:val="0"/>
          <w:sz w:val="22"/>
          <w:szCs w:val="22"/>
          <w:lang w:eastAsia="en-AU"/>
        </w:rPr>
      </w:pPr>
      <w:hyperlink w:anchor="_Toc466980169" w:history="1">
        <w:r w:rsidR="000F4A6E" w:rsidRPr="004222F8">
          <w:rPr>
            <w:rStyle w:val="Hyperlink"/>
          </w:rPr>
          <w:t>Environmental conditions</w:t>
        </w:r>
        <w:r w:rsidR="000F4A6E">
          <w:rPr>
            <w:webHidden/>
          </w:rPr>
          <w:tab/>
        </w:r>
        <w:r w:rsidR="000F4A6E">
          <w:rPr>
            <w:webHidden/>
          </w:rPr>
          <w:fldChar w:fldCharType="begin"/>
        </w:r>
        <w:r w:rsidR="000F4A6E">
          <w:rPr>
            <w:webHidden/>
          </w:rPr>
          <w:instrText xml:space="preserve"> PAGEREF _Toc466980169 \h </w:instrText>
        </w:r>
        <w:r w:rsidR="000F4A6E">
          <w:rPr>
            <w:webHidden/>
          </w:rPr>
        </w:r>
        <w:r w:rsidR="000F4A6E">
          <w:rPr>
            <w:webHidden/>
          </w:rPr>
          <w:fldChar w:fldCharType="separate"/>
        </w:r>
        <w:r w:rsidR="000F4A6E">
          <w:rPr>
            <w:webHidden/>
          </w:rPr>
          <w:t>4</w:t>
        </w:r>
        <w:r w:rsidR="000F4A6E">
          <w:rPr>
            <w:webHidden/>
          </w:rPr>
          <w:fldChar w:fldCharType="end"/>
        </w:r>
      </w:hyperlink>
    </w:p>
    <w:p w14:paraId="118A0B29" w14:textId="77777777" w:rsidR="000F4A6E" w:rsidRDefault="00587F3F">
      <w:pPr>
        <w:pStyle w:val="TOC2"/>
        <w:rPr>
          <w:rFonts w:asciiTheme="minorHAnsi" w:eastAsiaTheme="minorEastAsia" w:hAnsiTheme="minorHAnsi" w:cstheme="minorBidi"/>
          <w:spacing w:val="0"/>
          <w:sz w:val="22"/>
          <w:szCs w:val="22"/>
          <w:lang w:eastAsia="en-AU"/>
        </w:rPr>
      </w:pPr>
      <w:hyperlink w:anchor="_Toc466980170" w:history="1">
        <w:r w:rsidR="000F4A6E" w:rsidRPr="004222F8">
          <w:rPr>
            <w:rStyle w:val="Hyperlink"/>
          </w:rPr>
          <w:t>Train and train driver information</w:t>
        </w:r>
        <w:r w:rsidR="000F4A6E">
          <w:rPr>
            <w:webHidden/>
          </w:rPr>
          <w:tab/>
        </w:r>
        <w:r w:rsidR="000F4A6E">
          <w:rPr>
            <w:webHidden/>
          </w:rPr>
          <w:fldChar w:fldCharType="begin"/>
        </w:r>
        <w:r w:rsidR="000F4A6E">
          <w:rPr>
            <w:webHidden/>
          </w:rPr>
          <w:instrText xml:space="preserve"> PAGEREF _Toc466980170 \h </w:instrText>
        </w:r>
        <w:r w:rsidR="000F4A6E">
          <w:rPr>
            <w:webHidden/>
          </w:rPr>
        </w:r>
        <w:r w:rsidR="000F4A6E">
          <w:rPr>
            <w:webHidden/>
          </w:rPr>
          <w:fldChar w:fldCharType="separate"/>
        </w:r>
        <w:r w:rsidR="000F4A6E">
          <w:rPr>
            <w:webHidden/>
          </w:rPr>
          <w:t>4</w:t>
        </w:r>
        <w:r w:rsidR="000F4A6E">
          <w:rPr>
            <w:webHidden/>
          </w:rPr>
          <w:fldChar w:fldCharType="end"/>
        </w:r>
      </w:hyperlink>
    </w:p>
    <w:p w14:paraId="77DAE2E8" w14:textId="77777777" w:rsidR="000F4A6E" w:rsidRDefault="00587F3F">
      <w:pPr>
        <w:pStyle w:val="TOC3"/>
        <w:rPr>
          <w:rFonts w:asciiTheme="minorHAnsi" w:eastAsiaTheme="minorEastAsia" w:hAnsiTheme="minorHAnsi" w:cstheme="minorBidi"/>
          <w:spacing w:val="0"/>
          <w:sz w:val="22"/>
          <w:szCs w:val="22"/>
          <w:lang w:eastAsia="en-AU"/>
        </w:rPr>
      </w:pPr>
      <w:hyperlink w:anchor="_Toc466980171" w:history="1">
        <w:r w:rsidR="000F4A6E" w:rsidRPr="004222F8">
          <w:rPr>
            <w:rStyle w:val="Hyperlink"/>
          </w:rPr>
          <w:t>Rolling stock</w:t>
        </w:r>
        <w:r w:rsidR="000F4A6E">
          <w:rPr>
            <w:webHidden/>
          </w:rPr>
          <w:tab/>
        </w:r>
        <w:r w:rsidR="000F4A6E">
          <w:rPr>
            <w:webHidden/>
          </w:rPr>
          <w:fldChar w:fldCharType="begin"/>
        </w:r>
        <w:r w:rsidR="000F4A6E">
          <w:rPr>
            <w:webHidden/>
          </w:rPr>
          <w:instrText xml:space="preserve"> PAGEREF _Toc466980171 \h </w:instrText>
        </w:r>
        <w:r w:rsidR="000F4A6E">
          <w:rPr>
            <w:webHidden/>
          </w:rPr>
        </w:r>
        <w:r w:rsidR="000F4A6E">
          <w:rPr>
            <w:webHidden/>
          </w:rPr>
          <w:fldChar w:fldCharType="separate"/>
        </w:r>
        <w:r w:rsidR="000F4A6E">
          <w:rPr>
            <w:webHidden/>
          </w:rPr>
          <w:t>5</w:t>
        </w:r>
        <w:r w:rsidR="000F4A6E">
          <w:rPr>
            <w:webHidden/>
          </w:rPr>
          <w:fldChar w:fldCharType="end"/>
        </w:r>
      </w:hyperlink>
    </w:p>
    <w:p w14:paraId="233FD545" w14:textId="77777777" w:rsidR="000F4A6E" w:rsidRDefault="00587F3F">
      <w:pPr>
        <w:pStyle w:val="TOC3"/>
        <w:rPr>
          <w:rFonts w:asciiTheme="minorHAnsi" w:eastAsiaTheme="minorEastAsia" w:hAnsiTheme="minorHAnsi" w:cstheme="minorBidi"/>
          <w:spacing w:val="0"/>
          <w:sz w:val="22"/>
          <w:szCs w:val="22"/>
          <w:lang w:eastAsia="en-AU"/>
        </w:rPr>
      </w:pPr>
      <w:hyperlink w:anchor="_Toc466980172" w:history="1">
        <w:r w:rsidR="000F4A6E" w:rsidRPr="004222F8">
          <w:rPr>
            <w:rStyle w:val="Hyperlink"/>
          </w:rPr>
          <w:t>Train driver</w:t>
        </w:r>
        <w:r w:rsidR="000F4A6E">
          <w:rPr>
            <w:webHidden/>
          </w:rPr>
          <w:tab/>
        </w:r>
        <w:r w:rsidR="000F4A6E">
          <w:rPr>
            <w:webHidden/>
          </w:rPr>
          <w:fldChar w:fldCharType="begin"/>
        </w:r>
        <w:r w:rsidR="000F4A6E">
          <w:rPr>
            <w:webHidden/>
          </w:rPr>
          <w:instrText xml:space="preserve"> PAGEREF _Toc466980172 \h </w:instrText>
        </w:r>
        <w:r w:rsidR="000F4A6E">
          <w:rPr>
            <w:webHidden/>
          </w:rPr>
        </w:r>
        <w:r w:rsidR="000F4A6E">
          <w:rPr>
            <w:webHidden/>
          </w:rPr>
          <w:fldChar w:fldCharType="separate"/>
        </w:r>
        <w:r w:rsidR="000F4A6E">
          <w:rPr>
            <w:webHidden/>
          </w:rPr>
          <w:t>6</w:t>
        </w:r>
        <w:r w:rsidR="000F4A6E">
          <w:rPr>
            <w:webHidden/>
          </w:rPr>
          <w:fldChar w:fldCharType="end"/>
        </w:r>
      </w:hyperlink>
    </w:p>
    <w:p w14:paraId="62E57CA0" w14:textId="77777777" w:rsidR="000F4A6E" w:rsidRDefault="00587F3F">
      <w:pPr>
        <w:pStyle w:val="TOC2"/>
        <w:rPr>
          <w:rFonts w:asciiTheme="minorHAnsi" w:eastAsiaTheme="minorEastAsia" w:hAnsiTheme="minorHAnsi" w:cstheme="minorBidi"/>
          <w:spacing w:val="0"/>
          <w:sz w:val="22"/>
          <w:szCs w:val="22"/>
          <w:lang w:eastAsia="en-AU"/>
        </w:rPr>
      </w:pPr>
      <w:hyperlink w:anchor="_Toc466980173" w:history="1">
        <w:r w:rsidR="000F4A6E" w:rsidRPr="004222F8">
          <w:rPr>
            <w:rStyle w:val="Hyperlink"/>
          </w:rPr>
          <w:t>Examination of the track</w:t>
        </w:r>
        <w:r w:rsidR="000F4A6E">
          <w:rPr>
            <w:webHidden/>
          </w:rPr>
          <w:tab/>
        </w:r>
        <w:r w:rsidR="000F4A6E">
          <w:rPr>
            <w:webHidden/>
          </w:rPr>
          <w:fldChar w:fldCharType="begin"/>
        </w:r>
        <w:r w:rsidR="000F4A6E">
          <w:rPr>
            <w:webHidden/>
          </w:rPr>
          <w:instrText xml:space="preserve"> PAGEREF _Toc466980173 \h </w:instrText>
        </w:r>
        <w:r w:rsidR="000F4A6E">
          <w:rPr>
            <w:webHidden/>
          </w:rPr>
        </w:r>
        <w:r w:rsidR="000F4A6E">
          <w:rPr>
            <w:webHidden/>
          </w:rPr>
          <w:fldChar w:fldCharType="separate"/>
        </w:r>
        <w:r w:rsidR="000F4A6E">
          <w:rPr>
            <w:webHidden/>
          </w:rPr>
          <w:t>8</w:t>
        </w:r>
        <w:r w:rsidR="000F4A6E">
          <w:rPr>
            <w:webHidden/>
          </w:rPr>
          <w:fldChar w:fldCharType="end"/>
        </w:r>
      </w:hyperlink>
    </w:p>
    <w:p w14:paraId="18EAE7AF" w14:textId="77777777" w:rsidR="000F4A6E" w:rsidRDefault="00587F3F">
      <w:pPr>
        <w:pStyle w:val="TOC3"/>
        <w:rPr>
          <w:rFonts w:asciiTheme="minorHAnsi" w:eastAsiaTheme="minorEastAsia" w:hAnsiTheme="minorHAnsi" w:cstheme="minorBidi"/>
          <w:spacing w:val="0"/>
          <w:sz w:val="22"/>
          <w:szCs w:val="22"/>
          <w:lang w:eastAsia="en-AU"/>
        </w:rPr>
      </w:pPr>
      <w:hyperlink w:anchor="_Toc466980174" w:history="1">
        <w:r w:rsidR="000F4A6E" w:rsidRPr="004222F8">
          <w:rPr>
            <w:rStyle w:val="Hyperlink"/>
          </w:rPr>
          <w:t>Post-derailment track measurements</w:t>
        </w:r>
        <w:r w:rsidR="000F4A6E">
          <w:rPr>
            <w:webHidden/>
          </w:rPr>
          <w:tab/>
        </w:r>
        <w:r w:rsidR="000F4A6E">
          <w:rPr>
            <w:webHidden/>
          </w:rPr>
          <w:fldChar w:fldCharType="begin"/>
        </w:r>
        <w:r w:rsidR="000F4A6E">
          <w:rPr>
            <w:webHidden/>
          </w:rPr>
          <w:instrText xml:space="preserve"> PAGEREF _Toc466980174 \h </w:instrText>
        </w:r>
        <w:r w:rsidR="000F4A6E">
          <w:rPr>
            <w:webHidden/>
          </w:rPr>
        </w:r>
        <w:r w:rsidR="000F4A6E">
          <w:rPr>
            <w:webHidden/>
          </w:rPr>
          <w:fldChar w:fldCharType="separate"/>
        </w:r>
        <w:r w:rsidR="000F4A6E">
          <w:rPr>
            <w:webHidden/>
          </w:rPr>
          <w:t>9</w:t>
        </w:r>
        <w:r w:rsidR="000F4A6E">
          <w:rPr>
            <w:webHidden/>
          </w:rPr>
          <w:fldChar w:fldCharType="end"/>
        </w:r>
      </w:hyperlink>
    </w:p>
    <w:p w14:paraId="06C6EB16" w14:textId="77777777" w:rsidR="000F4A6E" w:rsidRDefault="00587F3F">
      <w:pPr>
        <w:pStyle w:val="TOC2"/>
        <w:rPr>
          <w:rFonts w:asciiTheme="minorHAnsi" w:eastAsiaTheme="minorEastAsia" w:hAnsiTheme="minorHAnsi" w:cstheme="minorBidi"/>
          <w:spacing w:val="0"/>
          <w:sz w:val="22"/>
          <w:szCs w:val="22"/>
          <w:lang w:eastAsia="en-AU"/>
        </w:rPr>
      </w:pPr>
      <w:hyperlink w:anchor="_Toc466980175" w:history="1">
        <w:r w:rsidR="000F4A6E" w:rsidRPr="004222F8">
          <w:rPr>
            <w:rStyle w:val="Hyperlink"/>
          </w:rPr>
          <w:t>Track inspection and maintenance standards</w:t>
        </w:r>
        <w:r w:rsidR="000F4A6E">
          <w:rPr>
            <w:webHidden/>
          </w:rPr>
          <w:tab/>
        </w:r>
        <w:r w:rsidR="000F4A6E">
          <w:rPr>
            <w:webHidden/>
          </w:rPr>
          <w:fldChar w:fldCharType="begin"/>
        </w:r>
        <w:r w:rsidR="000F4A6E">
          <w:rPr>
            <w:webHidden/>
          </w:rPr>
          <w:instrText xml:space="preserve"> PAGEREF _Toc466980175 \h </w:instrText>
        </w:r>
        <w:r w:rsidR="000F4A6E">
          <w:rPr>
            <w:webHidden/>
          </w:rPr>
        </w:r>
        <w:r w:rsidR="000F4A6E">
          <w:rPr>
            <w:webHidden/>
          </w:rPr>
          <w:fldChar w:fldCharType="separate"/>
        </w:r>
        <w:r w:rsidR="000F4A6E">
          <w:rPr>
            <w:webHidden/>
          </w:rPr>
          <w:t>9</w:t>
        </w:r>
        <w:r w:rsidR="000F4A6E">
          <w:rPr>
            <w:webHidden/>
          </w:rPr>
          <w:fldChar w:fldCharType="end"/>
        </w:r>
      </w:hyperlink>
    </w:p>
    <w:p w14:paraId="18355B8C" w14:textId="77777777" w:rsidR="000F4A6E" w:rsidRDefault="00587F3F">
      <w:pPr>
        <w:pStyle w:val="TOC1"/>
        <w:rPr>
          <w:rFonts w:asciiTheme="minorHAnsi" w:eastAsiaTheme="minorEastAsia" w:hAnsiTheme="minorHAnsi" w:cstheme="minorBidi"/>
          <w:b w:val="0"/>
          <w:spacing w:val="0"/>
          <w:sz w:val="22"/>
          <w:szCs w:val="22"/>
          <w:lang w:eastAsia="en-AU"/>
        </w:rPr>
      </w:pPr>
      <w:hyperlink w:anchor="_Toc466980176" w:history="1">
        <w:r w:rsidR="000F4A6E" w:rsidRPr="004222F8">
          <w:rPr>
            <w:rStyle w:val="Hyperlink"/>
          </w:rPr>
          <w:t>Safety analysis</w:t>
        </w:r>
        <w:r w:rsidR="000F4A6E">
          <w:rPr>
            <w:webHidden/>
          </w:rPr>
          <w:tab/>
        </w:r>
        <w:r w:rsidR="000F4A6E">
          <w:rPr>
            <w:webHidden/>
          </w:rPr>
          <w:fldChar w:fldCharType="begin"/>
        </w:r>
        <w:r w:rsidR="000F4A6E">
          <w:rPr>
            <w:webHidden/>
          </w:rPr>
          <w:instrText xml:space="preserve"> PAGEREF _Toc466980176 \h </w:instrText>
        </w:r>
        <w:r w:rsidR="000F4A6E">
          <w:rPr>
            <w:webHidden/>
          </w:rPr>
        </w:r>
        <w:r w:rsidR="000F4A6E">
          <w:rPr>
            <w:webHidden/>
          </w:rPr>
          <w:fldChar w:fldCharType="separate"/>
        </w:r>
        <w:r w:rsidR="000F4A6E">
          <w:rPr>
            <w:webHidden/>
          </w:rPr>
          <w:t>12</w:t>
        </w:r>
        <w:r w:rsidR="000F4A6E">
          <w:rPr>
            <w:webHidden/>
          </w:rPr>
          <w:fldChar w:fldCharType="end"/>
        </w:r>
      </w:hyperlink>
    </w:p>
    <w:p w14:paraId="5205D84F" w14:textId="77777777" w:rsidR="000F4A6E" w:rsidRDefault="00587F3F">
      <w:pPr>
        <w:pStyle w:val="TOC2"/>
        <w:rPr>
          <w:rFonts w:asciiTheme="minorHAnsi" w:eastAsiaTheme="minorEastAsia" w:hAnsiTheme="minorHAnsi" w:cstheme="minorBidi"/>
          <w:spacing w:val="0"/>
          <w:sz w:val="22"/>
          <w:szCs w:val="22"/>
          <w:lang w:eastAsia="en-AU"/>
        </w:rPr>
      </w:pPr>
      <w:hyperlink w:anchor="_Toc466980177" w:history="1">
        <w:r w:rsidR="000F4A6E" w:rsidRPr="004222F8">
          <w:rPr>
            <w:rStyle w:val="Hyperlink"/>
            <w:lang w:val="en-GB"/>
          </w:rPr>
          <w:t>Track inspection and maintenance</w:t>
        </w:r>
        <w:r w:rsidR="000F4A6E">
          <w:rPr>
            <w:webHidden/>
          </w:rPr>
          <w:tab/>
        </w:r>
        <w:r w:rsidR="000F4A6E">
          <w:rPr>
            <w:webHidden/>
          </w:rPr>
          <w:fldChar w:fldCharType="begin"/>
        </w:r>
        <w:r w:rsidR="000F4A6E">
          <w:rPr>
            <w:webHidden/>
          </w:rPr>
          <w:instrText xml:space="preserve"> PAGEREF _Toc466980177 \h </w:instrText>
        </w:r>
        <w:r w:rsidR="000F4A6E">
          <w:rPr>
            <w:webHidden/>
          </w:rPr>
        </w:r>
        <w:r w:rsidR="000F4A6E">
          <w:rPr>
            <w:webHidden/>
          </w:rPr>
          <w:fldChar w:fldCharType="separate"/>
        </w:r>
        <w:r w:rsidR="000F4A6E">
          <w:rPr>
            <w:webHidden/>
          </w:rPr>
          <w:t>12</w:t>
        </w:r>
        <w:r w:rsidR="000F4A6E">
          <w:rPr>
            <w:webHidden/>
          </w:rPr>
          <w:fldChar w:fldCharType="end"/>
        </w:r>
      </w:hyperlink>
    </w:p>
    <w:p w14:paraId="45482F5B" w14:textId="77777777" w:rsidR="000F4A6E" w:rsidRDefault="00587F3F">
      <w:pPr>
        <w:pStyle w:val="TOC3"/>
        <w:rPr>
          <w:rFonts w:asciiTheme="minorHAnsi" w:eastAsiaTheme="minorEastAsia" w:hAnsiTheme="minorHAnsi" w:cstheme="minorBidi"/>
          <w:spacing w:val="0"/>
          <w:sz w:val="22"/>
          <w:szCs w:val="22"/>
          <w:lang w:eastAsia="en-AU"/>
        </w:rPr>
      </w:pPr>
      <w:hyperlink w:anchor="_Toc466980178" w:history="1">
        <w:r w:rsidR="000F4A6E" w:rsidRPr="004222F8">
          <w:rPr>
            <w:rStyle w:val="Hyperlink"/>
          </w:rPr>
          <w:t>Track history</w:t>
        </w:r>
        <w:r w:rsidR="000F4A6E">
          <w:rPr>
            <w:webHidden/>
          </w:rPr>
          <w:tab/>
        </w:r>
        <w:r w:rsidR="000F4A6E">
          <w:rPr>
            <w:webHidden/>
          </w:rPr>
          <w:fldChar w:fldCharType="begin"/>
        </w:r>
        <w:r w:rsidR="000F4A6E">
          <w:rPr>
            <w:webHidden/>
          </w:rPr>
          <w:instrText xml:space="preserve"> PAGEREF _Toc466980178 \h </w:instrText>
        </w:r>
        <w:r w:rsidR="000F4A6E">
          <w:rPr>
            <w:webHidden/>
          </w:rPr>
        </w:r>
        <w:r w:rsidR="000F4A6E">
          <w:rPr>
            <w:webHidden/>
          </w:rPr>
          <w:fldChar w:fldCharType="separate"/>
        </w:r>
        <w:r w:rsidR="000F4A6E">
          <w:rPr>
            <w:webHidden/>
          </w:rPr>
          <w:t>14</w:t>
        </w:r>
        <w:r w:rsidR="000F4A6E">
          <w:rPr>
            <w:webHidden/>
          </w:rPr>
          <w:fldChar w:fldCharType="end"/>
        </w:r>
      </w:hyperlink>
    </w:p>
    <w:p w14:paraId="7D4D9C08" w14:textId="77777777" w:rsidR="000F4A6E" w:rsidRDefault="00587F3F">
      <w:pPr>
        <w:pStyle w:val="TOC2"/>
        <w:rPr>
          <w:rFonts w:asciiTheme="minorHAnsi" w:eastAsiaTheme="minorEastAsia" w:hAnsiTheme="minorHAnsi" w:cstheme="minorBidi"/>
          <w:spacing w:val="0"/>
          <w:sz w:val="22"/>
          <w:szCs w:val="22"/>
          <w:lang w:eastAsia="en-AU"/>
        </w:rPr>
      </w:pPr>
      <w:hyperlink w:anchor="_Toc466980179" w:history="1">
        <w:r w:rsidR="000F4A6E" w:rsidRPr="004222F8">
          <w:rPr>
            <w:rStyle w:val="Hyperlink"/>
          </w:rPr>
          <w:t>Other occurrences involving track twist irregularities</w:t>
        </w:r>
        <w:r w:rsidR="000F4A6E">
          <w:rPr>
            <w:webHidden/>
          </w:rPr>
          <w:tab/>
        </w:r>
        <w:r w:rsidR="000F4A6E">
          <w:rPr>
            <w:webHidden/>
          </w:rPr>
          <w:fldChar w:fldCharType="begin"/>
        </w:r>
        <w:r w:rsidR="000F4A6E">
          <w:rPr>
            <w:webHidden/>
          </w:rPr>
          <w:instrText xml:space="preserve"> PAGEREF _Toc466980179 \h </w:instrText>
        </w:r>
        <w:r w:rsidR="000F4A6E">
          <w:rPr>
            <w:webHidden/>
          </w:rPr>
        </w:r>
        <w:r w:rsidR="000F4A6E">
          <w:rPr>
            <w:webHidden/>
          </w:rPr>
          <w:fldChar w:fldCharType="separate"/>
        </w:r>
        <w:r w:rsidR="000F4A6E">
          <w:rPr>
            <w:webHidden/>
          </w:rPr>
          <w:t>15</w:t>
        </w:r>
        <w:r w:rsidR="000F4A6E">
          <w:rPr>
            <w:webHidden/>
          </w:rPr>
          <w:fldChar w:fldCharType="end"/>
        </w:r>
      </w:hyperlink>
    </w:p>
    <w:p w14:paraId="2567E747" w14:textId="77777777" w:rsidR="000F4A6E" w:rsidRDefault="00587F3F">
      <w:pPr>
        <w:pStyle w:val="TOC2"/>
        <w:rPr>
          <w:rFonts w:asciiTheme="minorHAnsi" w:eastAsiaTheme="minorEastAsia" w:hAnsiTheme="minorHAnsi" w:cstheme="minorBidi"/>
          <w:spacing w:val="0"/>
          <w:sz w:val="22"/>
          <w:szCs w:val="22"/>
          <w:lang w:eastAsia="en-AU"/>
        </w:rPr>
      </w:pPr>
      <w:hyperlink w:anchor="_Toc466980180" w:history="1">
        <w:r w:rsidR="000F4A6E" w:rsidRPr="004222F8">
          <w:rPr>
            <w:rStyle w:val="Hyperlink"/>
          </w:rPr>
          <w:t>Rolling stock</w:t>
        </w:r>
        <w:r w:rsidR="000F4A6E">
          <w:rPr>
            <w:webHidden/>
          </w:rPr>
          <w:tab/>
        </w:r>
        <w:r w:rsidR="000F4A6E">
          <w:rPr>
            <w:webHidden/>
          </w:rPr>
          <w:fldChar w:fldCharType="begin"/>
        </w:r>
        <w:r w:rsidR="000F4A6E">
          <w:rPr>
            <w:webHidden/>
          </w:rPr>
          <w:instrText xml:space="preserve"> PAGEREF _Toc466980180 \h </w:instrText>
        </w:r>
        <w:r w:rsidR="000F4A6E">
          <w:rPr>
            <w:webHidden/>
          </w:rPr>
        </w:r>
        <w:r w:rsidR="000F4A6E">
          <w:rPr>
            <w:webHidden/>
          </w:rPr>
          <w:fldChar w:fldCharType="separate"/>
        </w:r>
        <w:r w:rsidR="000F4A6E">
          <w:rPr>
            <w:webHidden/>
          </w:rPr>
          <w:t>15</w:t>
        </w:r>
        <w:r w:rsidR="000F4A6E">
          <w:rPr>
            <w:webHidden/>
          </w:rPr>
          <w:fldChar w:fldCharType="end"/>
        </w:r>
      </w:hyperlink>
    </w:p>
    <w:p w14:paraId="1E2058C0" w14:textId="77777777" w:rsidR="000F4A6E" w:rsidRDefault="00587F3F">
      <w:pPr>
        <w:pStyle w:val="TOC1"/>
        <w:rPr>
          <w:rFonts w:asciiTheme="minorHAnsi" w:eastAsiaTheme="minorEastAsia" w:hAnsiTheme="minorHAnsi" w:cstheme="minorBidi"/>
          <w:b w:val="0"/>
          <w:spacing w:val="0"/>
          <w:sz w:val="22"/>
          <w:szCs w:val="22"/>
          <w:lang w:eastAsia="en-AU"/>
        </w:rPr>
      </w:pPr>
      <w:hyperlink w:anchor="_Toc466980181" w:history="1">
        <w:r w:rsidR="000F4A6E" w:rsidRPr="004222F8">
          <w:rPr>
            <w:rStyle w:val="Hyperlink"/>
          </w:rPr>
          <w:t>Findings</w:t>
        </w:r>
        <w:r w:rsidR="000F4A6E">
          <w:rPr>
            <w:webHidden/>
          </w:rPr>
          <w:tab/>
        </w:r>
        <w:r w:rsidR="000F4A6E">
          <w:rPr>
            <w:webHidden/>
          </w:rPr>
          <w:fldChar w:fldCharType="begin"/>
        </w:r>
        <w:r w:rsidR="000F4A6E">
          <w:rPr>
            <w:webHidden/>
          </w:rPr>
          <w:instrText xml:space="preserve"> PAGEREF _Toc466980181 \h </w:instrText>
        </w:r>
        <w:r w:rsidR="000F4A6E">
          <w:rPr>
            <w:webHidden/>
          </w:rPr>
        </w:r>
        <w:r w:rsidR="000F4A6E">
          <w:rPr>
            <w:webHidden/>
          </w:rPr>
          <w:fldChar w:fldCharType="separate"/>
        </w:r>
        <w:r w:rsidR="000F4A6E">
          <w:rPr>
            <w:webHidden/>
          </w:rPr>
          <w:t>17</w:t>
        </w:r>
        <w:r w:rsidR="000F4A6E">
          <w:rPr>
            <w:webHidden/>
          </w:rPr>
          <w:fldChar w:fldCharType="end"/>
        </w:r>
      </w:hyperlink>
    </w:p>
    <w:p w14:paraId="59F97BF0" w14:textId="77777777" w:rsidR="000F4A6E" w:rsidRDefault="00587F3F">
      <w:pPr>
        <w:pStyle w:val="TOC2"/>
        <w:rPr>
          <w:rFonts w:asciiTheme="minorHAnsi" w:eastAsiaTheme="minorEastAsia" w:hAnsiTheme="minorHAnsi" w:cstheme="minorBidi"/>
          <w:spacing w:val="0"/>
          <w:sz w:val="22"/>
          <w:szCs w:val="22"/>
          <w:lang w:eastAsia="en-AU"/>
        </w:rPr>
      </w:pPr>
      <w:hyperlink w:anchor="_Toc466980182" w:history="1">
        <w:r w:rsidR="000F4A6E" w:rsidRPr="004222F8">
          <w:rPr>
            <w:rStyle w:val="Hyperlink"/>
          </w:rPr>
          <w:t>Contributing factors</w:t>
        </w:r>
        <w:r w:rsidR="000F4A6E">
          <w:rPr>
            <w:webHidden/>
          </w:rPr>
          <w:tab/>
        </w:r>
        <w:r w:rsidR="000F4A6E">
          <w:rPr>
            <w:webHidden/>
          </w:rPr>
          <w:fldChar w:fldCharType="begin"/>
        </w:r>
        <w:r w:rsidR="000F4A6E">
          <w:rPr>
            <w:webHidden/>
          </w:rPr>
          <w:instrText xml:space="preserve"> PAGEREF _Toc466980182 \h </w:instrText>
        </w:r>
        <w:r w:rsidR="000F4A6E">
          <w:rPr>
            <w:webHidden/>
          </w:rPr>
        </w:r>
        <w:r w:rsidR="000F4A6E">
          <w:rPr>
            <w:webHidden/>
          </w:rPr>
          <w:fldChar w:fldCharType="separate"/>
        </w:r>
        <w:r w:rsidR="000F4A6E">
          <w:rPr>
            <w:webHidden/>
          </w:rPr>
          <w:t>17</w:t>
        </w:r>
        <w:r w:rsidR="000F4A6E">
          <w:rPr>
            <w:webHidden/>
          </w:rPr>
          <w:fldChar w:fldCharType="end"/>
        </w:r>
      </w:hyperlink>
    </w:p>
    <w:p w14:paraId="53149D3F" w14:textId="77777777" w:rsidR="000F4A6E" w:rsidRDefault="00587F3F">
      <w:pPr>
        <w:pStyle w:val="TOC2"/>
        <w:rPr>
          <w:rFonts w:asciiTheme="minorHAnsi" w:eastAsiaTheme="minorEastAsia" w:hAnsiTheme="minorHAnsi" w:cstheme="minorBidi"/>
          <w:spacing w:val="0"/>
          <w:sz w:val="22"/>
          <w:szCs w:val="22"/>
          <w:lang w:eastAsia="en-AU"/>
        </w:rPr>
      </w:pPr>
      <w:hyperlink w:anchor="_Toc466980183" w:history="1">
        <w:r w:rsidR="000F4A6E" w:rsidRPr="004222F8">
          <w:rPr>
            <w:rStyle w:val="Hyperlink"/>
          </w:rPr>
          <w:t>Other factors that increased risk</w:t>
        </w:r>
        <w:r w:rsidR="000F4A6E">
          <w:rPr>
            <w:webHidden/>
          </w:rPr>
          <w:tab/>
        </w:r>
        <w:r w:rsidR="000F4A6E">
          <w:rPr>
            <w:webHidden/>
          </w:rPr>
          <w:fldChar w:fldCharType="begin"/>
        </w:r>
        <w:r w:rsidR="000F4A6E">
          <w:rPr>
            <w:webHidden/>
          </w:rPr>
          <w:instrText xml:space="preserve"> PAGEREF _Toc466980183 \h </w:instrText>
        </w:r>
        <w:r w:rsidR="000F4A6E">
          <w:rPr>
            <w:webHidden/>
          </w:rPr>
        </w:r>
        <w:r w:rsidR="000F4A6E">
          <w:rPr>
            <w:webHidden/>
          </w:rPr>
          <w:fldChar w:fldCharType="separate"/>
        </w:r>
        <w:r w:rsidR="000F4A6E">
          <w:rPr>
            <w:webHidden/>
          </w:rPr>
          <w:t>17</w:t>
        </w:r>
        <w:r w:rsidR="000F4A6E">
          <w:rPr>
            <w:webHidden/>
          </w:rPr>
          <w:fldChar w:fldCharType="end"/>
        </w:r>
      </w:hyperlink>
    </w:p>
    <w:p w14:paraId="58E16BC7" w14:textId="77777777" w:rsidR="000F4A6E" w:rsidRDefault="00587F3F">
      <w:pPr>
        <w:pStyle w:val="TOC2"/>
        <w:rPr>
          <w:rFonts w:asciiTheme="minorHAnsi" w:eastAsiaTheme="minorEastAsia" w:hAnsiTheme="minorHAnsi" w:cstheme="minorBidi"/>
          <w:spacing w:val="0"/>
          <w:sz w:val="22"/>
          <w:szCs w:val="22"/>
          <w:lang w:eastAsia="en-AU"/>
        </w:rPr>
      </w:pPr>
      <w:hyperlink w:anchor="_Toc466980184" w:history="1">
        <w:r w:rsidR="000F4A6E" w:rsidRPr="004222F8">
          <w:rPr>
            <w:rStyle w:val="Hyperlink"/>
          </w:rPr>
          <w:t>Other findings</w:t>
        </w:r>
        <w:r w:rsidR="000F4A6E">
          <w:rPr>
            <w:webHidden/>
          </w:rPr>
          <w:tab/>
        </w:r>
        <w:r w:rsidR="000F4A6E">
          <w:rPr>
            <w:webHidden/>
          </w:rPr>
          <w:fldChar w:fldCharType="begin"/>
        </w:r>
        <w:r w:rsidR="000F4A6E">
          <w:rPr>
            <w:webHidden/>
          </w:rPr>
          <w:instrText xml:space="preserve"> PAGEREF _Toc466980184 \h </w:instrText>
        </w:r>
        <w:r w:rsidR="000F4A6E">
          <w:rPr>
            <w:webHidden/>
          </w:rPr>
        </w:r>
        <w:r w:rsidR="000F4A6E">
          <w:rPr>
            <w:webHidden/>
          </w:rPr>
          <w:fldChar w:fldCharType="separate"/>
        </w:r>
        <w:r w:rsidR="000F4A6E">
          <w:rPr>
            <w:webHidden/>
          </w:rPr>
          <w:t>17</w:t>
        </w:r>
        <w:r w:rsidR="000F4A6E">
          <w:rPr>
            <w:webHidden/>
          </w:rPr>
          <w:fldChar w:fldCharType="end"/>
        </w:r>
      </w:hyperlink>
    </w:p>
    <w:p w14:paraId="5AF08EBA" w14:textId="77777777" w:rsidR="000F4A6E" w:rsidRDefault="00587F3F">
      <w:pPr>
        <w:pStyle w:val="TOC1"/>
        <w:rPr>
          <w:rFonts w:asciiTheme="minorHAnsi" w:eastAsiaTheme="minorEastAsia" w:hAnsiTheme="minorHAnsi" w:cstheme="minorBidi"/>
          <w:b w:val="0"/>
          <w:spacing w:val="0"/>
          <w:sz w:val="22"/>
          <w:szCs w:val="22"/>
          <w:lang w:eastAsia="en-AU"/>
        </w:rPr>
      </w:pPr>
      <w:hyperlink w:anchor="_Toc466980185" w:history="1">
        <w:r w:rsidR="000F4A6E" w:rsidRPr="004222F8">
          <w:rPr>
            <w:rStyle w:val="Hyperlink"/>
          </w:rPr>
          <w:t>Safety actions</w:t>
        </w:r>
        <w:r w:rsidR="000F4A6E">
          <w:rPr>
            <w:webHidden/>
          </w:rPr>
          <w:tab/>
        </w:r>
        <w:r w:rsidR="000F4A6E">
          <w:rPr>
            <w:webHidden/>
          </w:rPr>
          <w:fldChar w:fldCharType="begin"/>
        </w:r>
        <w:r w:rsidR="000F4A6E">
          <w:rPr>
            <w:webHidden/>
          </w:rPr>
          <w:instrText xml:space="preserve"> PAGEREF _Toc466980185 \h </w:instrText>
        </w:r>
        <w:r w:rsidR="000F4A6E">
          <w:rPr>
            <w:webHidden/>
          </w:rPr>
        </w:r>
        <w:r w:rsidR="000F4A6E">
          <w:rPr>
            <w:webHidden/>
          </w:rPr>
          <w:fldChar w:fldCharType="separate"/>
        </w:r>
        <w:r w:rsidR="000F4A6E">
          <w:rPr>
            <w:webHidden/>
          </w:rPr>
          <w:t>18</w:t>
        </w:r>
        <w:r w:rsidR="000F4A6E">
          <w:rPr>
            <w:webHidden/>
          </w:rPr>
          <w:fldChar w:fldCharType="end"/>
        </w:r>
      </w:hyperlink>
    </w:p>
    <w:p w14:paraId="59A062D1" w14:textId="77777777" w:rsidR="000F4A6E" w:rsidRDefault="00587F3F">
      <w:pPr>
        <w:pStyle w:val="TOC1"/>
        <w:rPr>
          <w:rFonts w:asciiTheme="minorHAnsi" w:eastAsiaTheme="minorEastAsia" w:hAnsiTheme="minorHAnsi" w:cstheme="minorBidi"/>
          <w:b w:val="0"/>
          <w:spacing w:val="0"/>
          <w:sz w:val="22"/>
          <w:szCs w:val="22"/>
          <w:lang w:eastAsia="en-AU"/>
        </w:rPr>
      </w:pPr>
      <w:hyperlink w:anchor="_Toc466980186" w:history="1">
        <w:r w:rsidR="000F4A6E" w:rsidRPr="004222F8">
          <w:rPr>
            <w:rStyle w:val="Hyperlink"/>
          </w:rPr>
          <w:t>General details</w:t>
        </w:r>
        <w:r w:rsidR="000F4A6E">
          <w:rPr>
            <w:webHidden/>
          </w:rPr>
          <w:tab/>
        </w:r>
        <w:r w:rsidR="000F4A6E">
          <w:rPr>
            <w:webHidden/>
          </w:rPr>
          <w:fldChar w:fldCharType="begin"/>
        </w:r>
        <w:r w:rsidR="000F4A6E">
          <w:rPr>
            <w:webHidden/>
          </w:rPr>
          <w:instrText xml:space="preserve"> PAGEREF _Toc466980186 \h </w:instrText>
        </w:r>
        <w:r w:rsidR="000F4A6E">
          <w:rPr>
            <w:webHidden/>
          </w:rPr>
        </w:r>
        <w:r w:rsidR="000F4A6E">
          <w:rPr>
            <w:webHidden/>
          </w:rPr>
          <w:fldChar w:fldCharType="separate"/>
        </w:r>
        <w:r w:rsidR="000F4A6E">
          <w:rPr>
            <w:webHidden/>
          </w:rPr>
          <w:t>19</w:t>
        </w:r>
        <w:r w:rsidR="000F4A6E">
          <w:rPr>
            <w:webHidden/>
          </w:rPr>
          <w:fldChar w:fldCharType="end"/>
        </w:r>
      </w:hyperlink>
    </w:p>
    <w:p w14:paraId="78FBBF51" w14:textId="77777777" w:rsidR="000F4A6E" w:rsidRDefault="00587F3F">
      <w:pPr>
        <w:pStyle w:val="TOC2"/>
        <w:rPr>
          <w:rFonts w:asciiTheme="minorHAnsi" w:eastAsiaTheme="minorEastAsia" w:hAnsiTheme="minorHAnsi" w:cstheme="minorBidi"/>
          <w:spacing w:val="0"/>
          <w:sz w:val="22"/>
          <w:szCs w:val="22"/>
          <w:lang w:eastAsia="en-AU"/>
        </w:rPr>
      </w:pPr>
      <w:hyperlink w:anchor="_Toc466980187" w:history="1">
        <w:r w:rsidR="000F4A6E" w:rsidRPr="004222F8">
          <w:rPr>
            <w:rStyle w:val="Hyperlink"/>
          </w:rPr>
          <w:t>Occurrence details</w:t>
        </w:r>
        <w:r w:rsidR="000F4A6E">
          <w:rPr>
            <w:webHidden/>
          </w:rPr>
          <w:tab/>
        </w:r>
        <w:r w:rsidR="000F4A6E">
          <w:rPr>
            <w:webHidden/>
          </w:rPr>
          <w:fldChar w:fldCharType="begin"/>
        </w:r>
        <w:r w:rsidR="000F4A6E">
          <w:rPr>
            <w:webHidden/>
          </w:rPr>
          <w:instrText xml:space="preserve"> PAGEREF _Toc466980187 \h </w:instrText>
        </w:r>
        <w:r w:rsidR="000F4A6E">
          <w:rPr>
            <w:webHidden/>
          </w:rPr>
        </w:r>
        <w:r w:rsidR="000F4A6E">
          <w:rPr>
            <w:webHidden/>
          </w:rPr>
          <w:fldChar w:fldCharType="separate"/>
        </w:r>
        <w:r w:rsidR="000F4A6E">
          <w:rPr>
            <w:webHidden/>
          </w:rPr>
          <w:t>19</w:t>
        </w:r>
        <w:r w:rsidR="000F4A6E">
          <w:rPr>
            <w:webHidden/>
          </w:rPr>
          <w:fldChar w:fldCharType="end"/>
        </w:r>
      </w:hyperlink>
    </w:p>
    <w:p w14:paraId="6CE78CFF" w14:textId="77777777" w:rsidR="000F4A6E" w:rsidRDefault="00587F3F">
      <w:pPr>
        <w:pStyle w:val="TOC2"/>
        <w:rPr>
          <w:rFonts w:asciiTheme="minorHAnsi" w:eastAsiaTheme="minorEastAsia" w:hAnsiTheme="minorHAnsi" w:cstheme="minorBidi"/>
          <w:spacing w:val="0"/>
          <w:sz w:val="22"/>
          <w:szCs w:val="22"/>
          <w:lang w:eastAsia="en-AU"/>
        </w:rPr>
      </w:pPr>
      <w:hyperlink w:anchor="_Toc466980188" w:history="1">
        <w:r w:rsidR="000F4A6E" w:rsidRPr="004222F8">
          <w:rPr>
            <w:rStyle w:val="Hyperlink"/>
          </w:rPr>
          <w:t>Train details</w:t>
        </w:r>
        <w:r w:rsidR="000F4A6E">
          <w:rPr>
            <w:webHidden/>
          </w:rPr>
          <w:tab/>
        </w:r>
        <w:r w:rsidR="000F4A6E">
          <w:rPr>
            <w:webHidden/>
          </w:rPr>
          <w:fldChar w:fldCharType="begin"/>
        </w:r>
        <w:r w:rsidR="000F4A6E">
          <w:rPr>
            <w:webHidden/>
          </w:rPr>
          <w:instrText xml:space="preserve"> PAGEREF _Toc466980188 \h </w:instrText>
        </w:r>
        <w:r w:rsidR="000F4A6E">
          <w:rPr>
            <w:webHidden/>
          </w:rPr>
        </w:r>
        <w:r w:rsidR="000F4A6E">
          <w:rPr>
            <w:webHidden/>
          </w:rPr>
          <w:fldChar w:fldCharType="separate"/>
        </w:r>
        <w:r w:rsidR="000F4A6E">
          <w:rPr>
            <w:webHidden/>
          </w:rPr>
          <w:t>19</w:t>
        </w:r>
        <w:r w:rsidR="000F4A6E">
          <w:rPr>
            <w:webHidden/>
          </w:rPr>
          <w:fldChar w:fldCharType="end"/>
        </w:r>
      </w:hyperlink>
    </w:p>
    <w:p w14:paraId="0A18F52C" w14:textId="77777777" w:rsidR="000F4A6E" w:rsidRDefault="00587F3F">
      <w:pPr>
        <w:pStyle w:val="TOC1"/>
        <w:rPr>
          <w:rFonts w:asciiTheme="minorHAnsi" w:eastAsiaTheme="minorEastAsia" w:hAnsiTheme="minorHAnsi" w:cstheme="minorBidi"/>
          <w:b w:val="0"/>
          <w:spacing w:val="0"/>
          <w:sz w:val="22"/>
          <w:szCs w:val="22"/>
          <w:lang w:eastAsia="en-AU"/>
        </w:rPr>
      </w:pPr>
      <w:hyperlink w:anchor="_Toc466980189" w:history="1">
        <w:r w:rsidR="000F4A6E" w:rsidRPr="004222F8">
          <w:rPr>
            <w:rStyle w:val="Hyperlink"/>
          </w:rPr>
          <w:t>Sources and submissions</w:t>
        </w:r>
        <w:r w:rsidR="000F4A6E">
          <w:rPr>
            <w:webHidden/>
          </w:rPr>
          <w:tab/>
        </w:r>
        <w:r w:rsidR="000F4A6E">
          <w:rPr>
            <w:webHidden/>
          </w:rPr>
          <w:fldChar w:fldCharType="begin"/>
        </w:r>
        <w:r w:rsidR="000F4A6E">
          <w:rPr>
            <w:webHidden/>
          </w:rPr>
          <w:instrText xml:space="preserve"> PAGEREF _Toc466980189 \h </w:instrText>
        </w:r>
        <w:r w:rsidR="000F4A6E">
          <w:rPr>
            <w:webHidden/>
          </w:rPr>
        </w:r>
        <w:r w:rsidR="000F4A6E">
          <w:rPr>
            <w:webHidden/>
          </w:rPr>
          <w:fldChar w:fldCharType="separate"/>
        </w:r>
        <w:r w:rsidR="000F4A6E">
          <w:rPr>
            <w:webHidden/>
          </w:rPr>
          <w:t>20</w:t>
        </w:r>
        <w:r w:rsidR="000F4A6E">
          <w:rPr>
            <w:webHidden/>
          </w:rPr>
          <w:fldChar w:fldCharType="end"/>
        </w:r>
      </w:hyperlink>
    </w:p>
    <w:p w14:paraId="7A824710" w14:textId="77777777" w:rsidR="000F4A6E" w:rsidRDefault="00587F3F">
      <w:pPr>
        <w:pStyle w:val="TOC2"/>
        <w:rPr>
          <w:rFonts w:asciiTheme="minorHAnsi" w:eastAsiaTheme="minorEastAsia" w:hAnsiTheme="minorHAnsi" w:cstheme="minorBidi"/>
          <w:spacing w:val="0"/>
          <w:sz w:val="22"/>
          <w:szCs w:val="22"/>
          <w:lang w:eastAsia="en-AU"/>
        </w:rPr>
      </w:pPr>
      <w:hyperlink w:anchor="_Toc466980190" w:history="1">
        <w:r w:rsidR="000F4A6E" w:rsidRPr="004222F8">
          <w:rPr>
            <w:rStyle w:val="Hyperlink"/>
          </w:rPr>
          <w:t>Sources of information</w:t>
        </w:r>
        <w:r w:rsidR="000F4A6E">
          <w:rPr>
            <w:webHidden/>
          </w:rPr>
          <w:tab/>
        </w:r>
        <w:r w:rsidR="000F4A6E">
          <w:rPr>
            <w:webHidden/>
          </w:rPr>
          <w:fldChar w:fldCharType="begin"/>
        </w:r>
        <w:r w:rsidR="000F4A6E">
          <w:rPr>
            <w:webHidden/>
          </w:rPr>
          <w:instrText xml:space="preserve"> PAGEREF _Toc466980190 \h </w:instrText>
        </w:r>
        <w:r w:rsidR="000F4A6E">
          <w:rPr>
            <w:webHidden/>
          </w:rPr>
        </w:r>
        <w:r w:rsidR="000F4A6E">
          <w:rPr>
            <w:webHidden/>
          </w:rPr>
          <w:fldChar w:fldCharType="separate"/>
        </w:r>
        <w:r w:rsidR="000F4A6E">
          <w:rPr>
            <w:webHidden/>
          </w:rPr>
          <w:t>20</w:t>
        </w:r>
        <w:r w:rsidR="000F4A6E">
          <w:rPr>
            <w:webHidden/>
          </w:rPr>
          <w:fldChar w:fldCharType="end"/>
        </w:r>
      </w:hyperlink>
    </w:p>
    <w:p w14:paraId="72ED25D9" w14:textId="77777777" w:rsidR="000F4A6E" w:rsidRDefault="00587F3F">
      <w:pPr>
        <w:pStyle w:val="TOC2"/>
        <w:rPr>
          <w:rFonts w:asciiTheme="minorHAnsi" w:eastAsiaTheme="minorEastAsia" w:hAnsiTheme="minorHAnsi" w:cstheme="minorBidi"/>
          <w:spacing w:val="0"/>
          <w:sz w:val="22"/>
          <w:szCs w:val="22"/>
          <w:lang w:eastAsia="en-AU"/>
        </w:rPr>
      </w:pPr>
      <w:hyperlink w:anchor="_Toc466980191" w:history="1">
        <w:r w:rsidR="000F4A6E" w:rsidRPr="004222F8">
          <w:rPr>
            <w:rStyle w:val="Hyperlink"/>
          </w:rPr>
          <w:t>References</w:t>
        </w:r>
        <w:r w:rsidR="000F4A6E">
          <w:rPr>
            <w:webHidden/>
          </w:rPr>
          <w:tab/>
        </w:r>
        <w:r w:rsidR="000F4A6E">
          <w:rPr>
            <w:webHidden/>
          </w:rPr>
          <w:fldChar w:fldCharType="begin"/>
        </w:r>
        <w:r w:rsidR="000F4A6E">
          <w:rPr>
            <w:webHidden/>
          </w:rPr>
          <w:instrText xml:space="preserve"> PAGEREF _Toc466980191 \h </w:instrText>
        </w:r>
        <w:r w:rsidR="000F4A6E">
          <w:rPr>
            <w:webHidden/>
          </w:rPr>
        </w:r>
        <w:r w:rsidR="000F4A6E">
          <w:rPr>
            <w:webHidden/>
          </w:rPr>
          <w:fldChar w:fldCharType="separate"/>
        </w:r>
        <w:r w:rsidR="000F4A6E">
          <w:rPr>
            <w:webHidden/>
          </w:rPr>
          <w:t>20</w:t>
        </w:r>
        <w:r w:rsidR="000F4A6E">
          <w:rPr>
            <w:webHidden/>
          </w:rPr>
          <w:fldChar w:fldCharType="end"/>
        </w:r>
      </w:hyperlink>
    </w:p>
    <w:p w14:paraId="0ED1EB8C" w14:textId="77777777" w:rsidR="000F4A6E" w:rsidRDefault="00587F3F">
      <w:pPr>
        <w:pStyle w:val="TOC2"/>
        <w:rPr>
          <w:rFonts w:asciiTheme="minorHAnsi" w:eastAsiaTheme="minorEastAsia" w:hAnsiTheme="minorHAnsi" w:cstheme="minorBidi"/>
          <w:spacing w:val="0"/>
          <w:sz w:val="22"/>
          <w:szCs w:val="22"/>
          <w:lang w:eastAsia="en-AU"/>
        </w:rPr>
      </w:pPr>
      <w:hyperlink w:anchor="_Toc466980192" w:history="1">
        <w:r w:rsidR="000F4A6E" w:rsidRPr="004222F8">
          <w:rPr>
            <w:rStyle w:val="Hyperlink"/>
          </w:rPr>
          <w:t>Submissions</w:t>
        </w:r>
        <w:r w:rsidR="000F4A6E">
          <w:rPr>
            <w:webHidden/>
          </w:rPr>
          <w:tab/>
        </w:r>
        <w:r w:rsidR="000F4A6E">
          <w:rPr>
            <w:webHidden/>
          </w:rPr>
          <w:fldChar w:fldCharType="begin"/>
        </w:r>
        <w:r w:rsidR="000F4A6E">
          <w:rPr>
            <w:webHidden/>
          </w:rPr>
          <w:instrText xml:space="preserve"> PAGEREF _Toc466980192 \h </w:instrText>
        </w:r>
        <w:r w:rsidR="000F4A6E">
          <w:rPr>
            <w:webHidden/>
          </w:rPr>
        </w:r>
        <w:r w:rsidR="000F4A6E">
          <w:rPr>
            <w:webHidden/>
          </w:rPr>
          <w:fldChar w:fldCharType="separate"/>
        </w:r>
        <w:r w:rsidR="000F4A6E">
          <w:rPr>
            <w:webHidden/>
          </w:rPr>
          <w:t>20</w:t>
        </w:r>
        <w:r w:rsidR="000F4A6E">
          <w:rPr>
            <w:webHidden/>
          </w:rPr>
          <w:fldChar w:fldCharType="end"/>
        </w:r>
      </w:hyperlink>
    </w:p>
    <w:p w14:paraId="26461B20" w14:textId="77777777" w:rsidR="000F4A6E" w:rsidRDefault="00587F3F">
      <w:pPr>
        <w:pStyle w:val="TOC1"/>
        <w:rPr>
          <w:rFonts w:asciiTheme="minorHAnsi" w:eastAsiaTheme="minorEastAsia" w:hAnsiTheme="minorHAnsi" w:cstheme="minorBidi"/>
          <w:b w:val="0"/>
          <w:spacing w:val="0"/>
          <w:sz w:val="22"/>
          <w:szCs w:val="22"/>
          <w:lang w:eastAsia="en-AU"/>
        </w:rPr>
      </w:pPr>
      <w:hyperlink w:anchor="_Toc466980193" w:history="1">
        <w:r w:rsidR="000F4A6E" w:rsidRPr="004222F8">
          <w:rPr>
            <w:rStyle w:val="Hyperlink"/>
          </w:rPr>
          <w:t>Australian Transport Safety Bureau</w:t>
        </w:r>
        <w:r w:rsidR="000F4A6E">
          <w:rPr>
            <w:webHidden/>
          </w:rPr>
          <w:tab/>
        </w:r>
        <w:r w:rsidR="000F4A6E">
          <w:rPr>
            <w:webHidden/>
          </w:rPr>
          <w:fldChar w:fldCharType="begin"/>
        </w:r>
        <w:r w:rsidR="000F4A6E">
          <w:rPr>
            <w:webHidden/>
          </w:rPr>
          <w:instrText xml:space="preserve"> PAGEREF _Toc466980193 \h </w:instrText>
        </w:r>
        <w:r w:rsidR="000F4A6E">
          <w:rPr>
            <w:webHidden/>
          </w:rPr>
        </w:r>
        <w:r w:rsidR="000F4A6E">
          <w:rPr>
            <w:webHidden/>
          </w:rPr>
          <w:fldChar w:fldCharType="separate"/>
        </w:r>
        <w:r w:rsidR="000F4A6E">
          <w:rPr>
            <w:webHidden/>
          </w:rPr>
          <w:t>21</w:t>
        </w:r>
        <w:r w:rsidR="000F4A6E">
          <w:rPr>
            <w:webHidden/>
          </w:rPr>
          <w:fldChar w:fldCharType="end"/>
        </w:r>
      </w:hyperlink>
    </w:p>
    <w:p w14:paraId="6A8B561E" w14:textId="77777777" w:rsidR="000F4A6E" w:rsidRDefault="00587F3F">
      <w:pPr>
        <w:pStyle w:val="TOC2"/>
        <w:rPr>
          <w:rFonts w:asciiTheme="minorHAnsi" w:eastAsiaTheme="minorEastAsia" w:hAnsiTheme="minorHAnsi" w:cstheme="minorBidi"/>
          <w:spacing w:val="0"/>
          <w:sz w:val="22"/>
          <w:szCs w:val="22"/>
          <w:lang w:eastAsia="en-AU"/>
        </w:rPr>
      </w:pPr>
      <w:hyperlink w:anchor="_Toc466980194" w:history="1">
        <w:r w:rsidR="000F4A6E" w:rsidRPr="004222F8">
          <w:rPr>
            <w:rStyle w:val="Hyperlink"/>
          </w:rPr>
          <w:t>Purpose of safety investigations</w:t>
        </w:r>
        <w:r w:rsidR="000F4A6E">
          <w:rPr>
            <w:webHidden/>
          </w:rPr>
          <w:tab/>
        </w:r>
        <w:r w:rsidR="000F4A6E">
          <w:rPr>
            <w:webHidden/>
          </w:rPr>
          <w:fldChar w:fldCharType="begin"/>
        </w:r>
        <w:r w:rsidR="000F4A6E">
          <w:rPr>
            <w:webHidden/>
          </w:rPr>
          <w:instrText xml:space="preserve"> PAGEREF _Toc466980194 \h </w:instrText>
        </w:r>
        <w:r w:rsidR="000F4A6E">
          <w:rPr>
            <w:webHidden/>
          </w:rPr>
        </w:r>
        <w:r w:rsidR="000F4A6E">
          <w:rPr>
            <w:webHidden/>
          </w:rPr>
          <w:fldChar w:fldCharType="separate"/>
        </w:r>
        <w:r w:rsidR="000F4A6E">
          <w:rPr>
            <w:webHidden/>
          </w:rPr>
          <w:t>21</w:t>
        </w:r>
        <w:r w:rsidR="000F4A6E">
          <w:rPr>
            <w:webHidden/>
          </w:rPr>
          <w:fldChar w:fldCharType="end"/>
        </w:r>
      </w:hyperlink>
    </w:p>
    <w:p w14:paraId="7E739F47" w14:textId="77777777" w:rsidR="000F4A6E" w:rsidRDefault="00587F3F">
      <w:pPr>
        <w:pStyle w:val="TOC2"/>
        <w:rPr>
          <w:rFonts w:asciiTheme="minorHAnsi" w:eastAsiaTheme="minorEastAsia" w:hAnsiTheme="minorHAnsi" w:cstheme="minorBidi"/>
          <w:spacing w:val="0"/>
          <w:sz w:val="22"/>
          <w:szCs w:val="22"/>
          <w:lang w:eastAsia="en-AU"/>
        </w:rPr>
      </w:pPr>
      <w:hyperlink w:anchor="_Toc466980195" w:history="1">
        <w:r w:rsidR="000F4A6E" w:rsidRPr="004222F8">
          <w:rPr>
            <w:rStyle w:val="Hyperlink"/>
          </w:rPr>
          <w:t>Developing safety action</w:t>
        </w:r>
        <w:r w:rsidR="000F4A6E">
          <w:rPr>
            <w:webHidden/>
          </w:rPr>
          <w:tab/>
        </w:r>
        <w:r w:rsidR="000F4A6E">
          <w:rPr>
            <w:webHidden/>
          </w:rPr>
          <w:fldChar w:fldCharType="begin"/>
        </w:r>
        <w:r w:rsidR="000F4A6E">
          <w:rPr>
            <w:webHidden/>
          </w:rPr>
          <w:instrText xml:space="preserve"> PAGEREF _Toc466980195 \h </w:instrText>
        </w:r>
        <w:r w:rsidR="000F4A6E">
          <w:rPr>
            <w:webHidden/>
          </w:rPr>
        </w:r>
        <w:r w:rsidR="000F4A6E">
          <w:rPr>
            <w:webHidden/>
          </w:rPr>
          <w:fldChar w:fldCharType="separate"/>
        </w:r>
        <w:r w:rsidR="000F4A6E">
          <w:rPr>
            <w:webHidden/>
          </w:rPr>
          <w:t>21</w:t>
        </w:r>
        <w:r w:rsidR="000F4A6E">
          <w:rPr>
            <w:webHidden/>
          </w:rPr>
          <w:fldChar w:fldCharType="end"/>
        </w:r>
      </w:hyperlink>
    </w:p>
    <w:p w14:paraId="0BA8D21F" w14:textId="77777777" w:rsidR="00932302" w:rsidRPr="00246D43" w:rsidRDefault="00932302">
      <w:r w:rsidRPr="00246D43">
        <w:rPr>
          <w:b/>
          <w:bCs/>
        </w:rPr>
        <w:fldChar w:fldCharType="end"/>
      </w:r>
    </w:p>
    <w:p w14:paraId="0BA8D220" w14:textId="77777777" w:rsidR="00932302" w:rsidRDefault="00932302" w:rsidP="00932302"/>
    <w:p w14:paraId="0BA8D221" w14:textId="77777777" w:rsidR="003B3191" w:rsidRPr="00246D43" w:rsidRDefault="003B3191" w:rsidP="00932302">
      <w:pPr>
        <w:sectPr w:rsidR="003B3191" w:rsidRPr="00246D43" w:rsidSect="00682706">
          <w:headerReference w:type="even" r:id="rId23"/>
          <w:headerReference w:type="default" r:id="rId24"/>
          <w:footerReference w:type="default" r:id="rId25"/>
          <w:headerReference w:type="first" r:id="rId26"/>
          <w:pgSz w:w="11906" w:h="16838" w:code="9"/>
          <w:pgMar w:top="1701" w:right="1701" w:bottom="1134" w:left="1701" w:header="709" w:footer="709" w:gutter="0"/>
          <w:pgNumType w:fmt="lowerRoman" w:start="1"/>
          <w:cols w:space="708"/>
          <w:docGrid w:linePitch="360"/>
        </w:sectPr>
      </w:pPr>
    </w:p>
    <w:p w14:paraId="0BA8D222" w14:textId="43DAE4BD" w:rsidR="00536760" w:rsidRPr="00246D43" w:rsidRDefault="00D679BB" w:rsidP="00034CB1">
      <w:pPr>
        <w:pStyle w:val="Heading1"/>
      </w:pPr>
      <w:bookmarkStart w:id="0" w:name="_Toc466980165"/>
      <w:r>
        <w:lastRenderedPageBreak/>
        <w:t>The occurrence</w:t>
      </w:r>
      <w:bookmarkEnd w:id="0"/>
    </w:p>
    <w:p w14:paraId="781EB533" w14:textId="3CA0B5B7" w:rsidR="005E34AE" w:rsidRDefault="000D76EB" w:rsidP="00E66494">
      <w:pPr>
        <w:pStyle w:val="ReportBody"/>
        <w:rPr>
          <w:b/>
          <w:bCs/>
        </w:rPr>
      </w:pPr>
      <w:r w:rsidRPr="000D76EB">
        <w:t xml:space="preserve">At about </w:t>
      </w:r>
      <w:r w:rsidR="00CD052B">
        <w:t>1</w:t>
      </w:r>
      <w:r w:rsidR="00A11414">
        <w:t>55</w:t>
      </w:r>
      <w:r w:rsidR="00D14EE4">
        <w:t>4</w:t>
      </w:r>
      <w:r w:rsidR="00A2328B">
        <w:rPr>
          <w:rStyle w:val="FootnoteReference"/>
        </w:rPr>
        <w:footnoteReference w:id="1"/>
      </w:r>
      <w:r w:rsidRPr="000D76EB">
        <w:t xml:space="preserve"> on </w:t>
      </w:r>
      <w:r w:rsidR="003D2968">
        <w:t>6</w:t>
      </w:r>
      <w:r w:rsidRPr="000D76EB">
        <w:t xml:space="preserve"> A</w:t>
      </w:r>
      <w:r w:rsidR="003D2968">
        <w:t>ugust</w:t>
      </w:r>
      <w:r w:rsidRPr="000D76EB">
        <w:t xml:space="preserve"> 201</w:t>
      </w:r>
      <w:r w:rsidR="003D2968">
        <w:t>5</w:t>
      </w:r>
      <w:r w:rsidRPr="000D76EB">
        <w:t xml:space="preserve">, </w:t>
      </w:r>
      <w:proofErr w:type="spellStart"/>
      <w:r w:rsidR="00CD052B">
        <w:t>TasRail</w:t>
      </w:r>
      <w:proofErr w:type="spellEnd"/>
      <w:r w:rsidRPr="000D76EB">
        <w:t xml:space="preserve"> </w:t>
      </w:r>
      <w:r w:rsidR="008F7427">
        <w:t xml:space="preserve">intermodal </w:t>
      </w:r>
      <w:r w:rsidRPr="000D76EB">
        <w:t xml:space="preserve">freight train </w:t>
      </w:r>
      <w:r w:rsidR="008F7427">
        <w:t>532, (</w:t>
      </w:r>
      <w:r w:rsidR="005243ED">
        <w:t>carrying</w:t>
      </w:r>
      <w:r w:rsidR="0098486F">
        <w:t xml:space="preserve"> </w:t>
      </w:r>
      <w:r w:rsidR="00316801">
        <w:t>rolls of newsprint</w:t>
      </w:r>
      <w:r w:rsidR="004D2316">
        <w:t xml:space="preserve"> and empty containers</w:t>
      </w:r>
      <w:r w:rsidR="008F7427">
        <w:t>)</w:t>
      </w:r>
      <w:r w:rsidR="00CD052B">
        <w:t xml:space="preserve">, </w:t>
      </w:r>
      <w:r w:rsidRPr="000D76EB">
        <w:t xml:space="preserve">departed </w:t>
      </w:r>
      <w:r w:rsidR="003D2968" w:rsidRPr="000D76EB">
        <w:t xml:space="preserve">Boyer </w:t>
      </w:r>
      <w:r w:rsidR="003D2968">
        <w:t xml:space="preserve">in </w:t>
      </w:r>
      <w:r w:rsidR="005A1F7E">
        <w:t>s</w:t>
      </w:r>
      <w:r w:rsidR="003D2968" w:rsidRPr="000D76EB">
        <w:t xml:space="preserve">outhern </w:t>
      </w:r>
      <w:r w:rsidR="003D2968" w:rsidRPr="004A07A9">
        <w:t>Tasmania (</w:t>
      </w:r>
      <w:r w:rsidR="006D6845">
        <w:fldChar w:fldCharType="begin"/>
      </w:r>
      <w:r w:rsidR="006D6845">
        <w:instrText xml:space="preserve"> REF _Ref452115717 \h </w:instrText>
      </w:r>
      <w:r w:rsidR="006D6845">
        <w:fldChar w:fldCharType="separate"/>
      </w:r>
      <w:r w:rsidR="00EC6A9F" w:rsidRPr="007C4D42">
        <w:t xml:space="preserve">Figure </w:t>
      </w:r>
      <w:r w:rsidR="00EC6A9F">
        <w:rPr>
          <w:noProof/>
        </w:rPr>
        <w:t>1</w:t>
      </w:r>
      <w:r w:rsidR="006D6845">
        <w:fldChar w:fldCharType="end"/>
      </w:r>
      <w:r w:rsidR="003D2968" w:rsidRPr="004A07A9">
        <w:t xml:space="preserve">) </w:t>
      </w:r>
      <w:r w:rsidRPr="004A07A9">
        <w:t xml:space="preserve">for </w:t>
      </w:r>
      <w:r w:rsidR="003D2968" w:rsidRPr="004A07A9">
        <w:t>Burnie</w:t>
      </w:r>
      <w:r w:rsidR="000D161A">
        <w:t xml:space="preserve"> in the north</w:t>
      </w:r>
      <w:r w:rsidRPr="004A07A9">
        <w:t xml:space="preserve">. </w:t>
      </w:r>
      <w:r w:rsidR="004A07A9" w:rsidRPr="004A07A9">
        <w:t xml:space="preserve">The driver </w:t>
      </w:r>
      <w:r w:rsidR="006D6845">
        <w:t xml:space="preserve">(driver only operation) </w:t>
      </w:r>
      <w:r w:rsidR="004A07A9" w:rsidRPr="004A07A9">
        <w:t xml:space="preserve">involved in the occurrence booked on </w:t>
      </w:r>
      <w:r w:rsidR="008F7427">
        <w:t>for duty, earlier that day</w:t>
      </w:r>
      <w:r w:rsidR="004A07A9" w:rsidRPr="004A07A9">
        <w:t xml:space="preserve"> </w:t>
      </w:r>
      <w:r w:rsidR="00183925">
        <w:t>(</w:t>
      </w:r>
      <w:r w:rsidR="00227293">
        <w:t>1430</w:t>
      </w:r>
      <w:r w:rsidR="00183925">
        <w:t>)</w:t>
      </w:r>
      <w:r w:rsidR="00227293">
        <w:t xml:space="preserve"> at the </w:t>
      </w:r>
      <w:r w:rsidR="004A07A9">
        <w:t>East Tamar depot</w:t>
      </w:r>
      <w:r w:rsidR="00D859D0">
        <w:t>, Launceston</w:t>
      </w:r>
      <w:r w:rsidR="006D6845">
        <w:t>. H</w:t>
      </w:r>
      <w:r w:rsidR="004A07A9">
        <w:t xml:space="preserve">e </w:t>
      </w:r>
      <w:r w:rsidR="00E93C88">
        <w:t>then drove</w:t>
      </w:r>
      <w:r w:rsidR="004A07A9">
        <w:t xml:space="preserve"> </w:t>
      </w:r>
      <w:r w:rsidR="000D161A">
        <w:t>by car</w:t>
      </w:r>
      <w:r w:rsidR="0076447F">
        <w:t>,</w:t>
      </w:r>
      <w:r w:rsidR="000D161A">
        <w:t xml:space="preserve"> </w:t>
      </w:r>
      <w:r w:rsidR="004A07A9">
        <w:t>to Campania</w:t>
      </w:r>
      <w:r w:rsidR="006D6845">
        <w:t xml:space="preserve"> where a</w:t>
      </w:r>
      <w:r w:rsidR="00E3130E" w:rsidRPr="00E3130E">
        <w:t xml:space="preserve"> </w:t>
      </w:r>
      <w:r w:rsidR="00183925">
        <w:t>crew</w:t>
      </w:r>
      <w:r w:rsidR="00E3130E" w:rsidRPr="00E3130E">
        <w:t xml:space="preserve"> change</w:t>
      </w:r>
      <w:r w:rsidR="00DF446A">
        <w:t xml:space="preserve"> </w:t>
      </w:r>
      <w:r w:rsidR="00E3130E" w:rsidRPr="00E3130E">
        <w:t xml:space="preserve">occurred </w:t>
      </w:r>
      <w:r w:rsidR="00227293">
        <w:t>a</w:t>
      </w:r>
      <w:r w:rsidR="00DF446A">
        <w:t>t</w:t>
      </w:r>
      <w:r w:rsidR="00227293">
        <w:t xml:space="preserve"> </w:t>
      </w:r>
      <w:r w:rsidR="00DF446A">
        <w:t>1710</w:t>
      </w:r>
      <w:r w:rsidR="007030EF">
        <w:t xml:space="preserve">. </w:t>
      </w:r>
      <w:r w:rsidR="009B3DCB">
        <w:t>T</w:t>
      </w:r>
      <w:r w:rsidR="00E9489C">
        <w:t xml:space="preserve">rain </w:t>
      </w:r>
      <w:r w:rsidR="009B3DCB">
        <w:t xml:space="preserve">532 </w:t>
      </w:r>
      <w:r w:rsidR="00E9489C">
        <w:t xml:space="preserve">departed </w:t>
      </w:r>
      <w:r w:rsidR="00616BD7">
        <w:t>shortly thereafter</w:t>
      </w:r>
      <w:r w:rsidR="00D20812">
        <w:t>,</w:t>
      </w:r>
      <w:r w:rsidR="00E9489C">
        <w:t xml:space="preserve"> </w:t>
      </w:r>
      <w:r w:rsidR="00D20812">
        <w:t xml:space="preserve">the driver </w:t>
      </w:r>
      <w:r w:rsidR="006D6845">
        <w:t xml:space="preserve">having obtained </w:t>
      </w:r>
      <w:r w:rsidR="004D3024">
        <w:t>authority to work through to Parattah</w:t>
      </w:r>
      <w:r w:rsidR="00E9489C">
        <w:t>.</w:t>
      </w:r>
    </w:p>
    <w:p w14:paraId="107E14F2" w14:textId="4CAA0595" w:rsidR="005B67EE" w:rsidRPr="007C4D42" w:rsidRDefault="005B67EE" w:rsidP="005B67EE">
      <w:pPr>
        <w:pStyle w:val="Caption"/>
      </w:pPr>
      <w:bookmarkStart w:id="1" w:name="_Ref452115717"/>
      <w:r w:rsidRPr="007C4D42">
        <w:t xml:space="preserve">Figure </w:t>
      </w:r>
      <w:r w:rsidRPr="007C4D42">
        <w:fldChar w:fldCharType="begin"/>
      </w:r>
      <w:r w:rsidRPr="007C4D42">
        <w:instrText xml:space="preserve"> SEQ Figure \* ARABIC </w:instrText>
      </w:r>
      <w:r w:rsidRPr="007C4D42">
        <w:fldChar w:fldCharType="separate"/>
      </w:r>
      <w:r w:rsidR="00EC6A9F">
        <w:rPr>
          <w:noProof/>
        </w:rPr>
        <w:t>1</w:t>
      </w:r>
      <w:r w:rsidRPr="007C4D42">
        <w:fldChar w:fldCharType="end"/>
      </w:r>
      <w:bookmarkEnd w:id="1"/>
      <w:r w:rsidRPr="007C4D42">
        <w:t xml:space="preserve">: </w:t>
      </w:r>
      <w:r w:rsidRPr="005B67EE">
        <w:t xml:space="preserve">Location map – </w:t>
      </w:r>
      <w:proofErr w:type="spellStart"/>
      <w:r w:rsidRPr="005B67EE">
        <w:t>TasRail</w:t>
      </w:r>
      <w:proofErr w:type="spellEnd"/>
      <w:r w:rsidRPr="005B67EE">
        <w:t xml:space="preserve"> network</w:t>
      </w:r>
    </w:p>
    <w:p w14:paraId="3573953A" w14:textId="77777777" w:rsidR="005B67EE" w:rsidRDefault="005B67EE" w:rsidP="005B67EE">
      <w:pPr>
        <w:pStyle w:val="ReportBody"/>
        <w:rPr>
          <w:rStyle w:val="ImageSourceChar"/>
        </w:rPr>
      </w:pPr>
      <w:r>
        <w:rPr>
          <w:noProof/>
          <w:lang w:eastAsia="en-AU"/>
        </w:rPr>
        <w:drawing>
          <wp:inline distT="0" distB="0" distL="0" distR="0" wp14:anchorId="59D1D32B" wp14:editId="529015E4">
            <wp:extent cx="5053036" cy="3513600"/>
            <wp:effectExtent l="19050" t="19050" r="14605" b="10795"/>
            <wp:docPr id="22" name="Picture 6" descr="Figure 1: Location map – TasRail network" title="Figure 1: Location map – TasRai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053036" cy="3513600"/>
                    </a:xfrm>
                    <a:prstGeom prst="rect">
                      <a:avLst/>
                    </a:prstGeom>
                    <a:noFill/>
                    <a:ln>
                      <a:solidFill>
                        <a:sysClr val="windowText" lastClr="000000"/>
                      </a:solidFill>
                    </a:ln>
                  </pic:spPr>
                </pic:pic>
              </a:graphicData>
            </a:graphic>
          </wp:inline>
        </w:drawing>
      </w:r>
    </w:p>
    <w:p w14:paraId="5DDF81B0" w14:textId="1B76A45F" w:rsidR="005B67EE" w:rsidRPr="005B67EE" w:rsidRDefault="005B67EE" w:rsidP="005B67EE">
      <w:pPr>
        <w:pStyle w:val="ReportBody"/>
      </w:pPr>
      <w:r w:rsidRPr="005B67EE">
        <w:rPr>
          <w:rStyle w:val="ImageSourceChar"/>
        </w:rPr>
        <w:t xml:space="preserve">Source: </w:t>
      </w:r>
      <w:proofErr w:type="spellStart"/>
      <w:r w:rsidRPr="005B67EE">
        <w:rPr>
          <w:rStyle w:val="ImageSourceChar"/>
        </w:rPr>
        <w:t>NatMap</w:t>
      </w:r>
      <w:proofErr w:type="spellEnd"/>
      <w:r w:rsidRPr="005B67EE">
        <w:rPr>
          <w:rStyle w:val="ImageSourceChar"/>
        </w:rPr>
        <w:t>, Geoscience Australia</w:t>
      </w:r>
    </w:p>
    <w:p w14:paraId="4A725A62" w14:textId="4CBAA9EF" w:rsidR="00A05FF3" w:rsidRDefault="004D3024" w:rsidP="00E66494">
      <w:pPr>
        <w:pStyle w:val="ReportBody"/>
      </w:pPr>
      <w:r w:rsidRPr="004D3024">
        <w:t xml:space="preserve">The passage of the train through to </w:t>
      </w:r>
      <w:r>
        <w:t>Colebrook</w:t>
      </w:r>
      <w:r w:rsidR="000A1034">
        <w:t>,</w:t>
      </w:r>
      <w:r w:rsidRPr="004D3024">
        <w:t xml:space="preserve"> </w:t>
      </w:r>
      <w:r w:rsidR="000A1034">
        <w:t xml:space="preserve">about 30 km south of Nala, </w:t>
      </w:r>
      <w:r w:rsidRPr="004D3024">
        <w:t xml:space="preserve">was uneventful. </w:t>
      </w:r>
      <w:r w:rsidR="00E3130E">
        <w:t>Shortly after</w:t>
      </w:r>
      <w:r w:rsidR="000A1034">
        <w:t xml:space="preserve"> departing </w:t>
      </w:r>
      <w:r w:rsidR="00525EBE">
        <w:t>Colebrook,</w:t>
      </w:r>
      <w:r w:rsidR="000A1034">
        <w:t xml:space="preserve"> the driver experienced </w:t>
      </w:r>
      <w:r w:rsidR="00C11DAA">
        <w:t xml:space="preserve">degraded </w:t>
      </w:r>
      <w:r w:rsidR="00D71732">
        <w:t xml:space="preserve">train performance </w:t>
      </w:r>
      <w:r w:rsidR="00E3130E">
        <w:t xml:space="preserve">and </w:t>
      </w:r>
      <w:r w:rsidR="00D71732">
        <w:t xml:space="preserve">needed to </w:t>
      </w:r>
      <w:r w:rsidR="00E2026E">
        <w:t>stop on several occasions</w:t>
      </w:r>
      <w:r w:rsidR="00E3130E">
        <w:t xml:space="preserve"> </w:t>
      </w:r>
      <w:r w:rsidR="00D71732">
        <w:t>to</w:t>
      </w:r>
      <w:r w:rsidR="00E3130E">
        <w:t xml:space="preserve"> </w:t>
      </w:r>
      <w:r w:rsidR="006A6FDD">
        <w:t xml:space="preserve">rectify </w:t>
      </w:r>
      <w:r w:rsidR="00D4421A">
        <w:t>a</w:t>
      </w:r>
      <w:r w:rsidR="006A6FDD">
        <w:t xml:space="preserve"> fault</w:t>
      </w:r>
      <w:r w:rsidR="006D6845">
        <w:rPr>
          <w:rStyle w:val="FootnoteReference"/>
        </w:rPr>
        <w:footnoteReference w:id="2"/>
      </w:r>
      <w:r w:rsidR="006A6FDD">
        <w:t xml:space="preserve">. </w:t>
      </w:r>
      <w:r w:rsidR="00B57728">
        <w:t xml:space="preserve">At about </w:t>
      </w:r>
      <w:r w:rsidR="001A11D4">
        <w:t>1841,</w:t>
      </w:r>
      <w:r w:rsidR="00B57728">
        <w:t xml:space="preserve"> t</w:t>
      </w:r>
      <w:r w:rsidR="00D71732">
        <w:t xml:space="preserve">he </w:t>
      </w:r>
      <w:r w:rsidR="00FB71EC">
        <w:t xml:space="preserve">driver </w:t>
      </w:r>
      <w:r w:rsidR="00D71732">
        <w:t xml:space="preserve">cleared the fault </w:t>
      </w:r>
      <w:r w:rsidR="00FB71EC">
        <w:t>and</w:t>
      </w:r>
      <w:r w:rsidR="006A6FDD">
        <w:t xml:space="preserve"> then </w:t>
      </w:r>
      <w:r w:rsidR="00E3130E">
        <w:t>proceed</w:t>
      </w:r>
      <w:r w:rsidR="006A6FDD">
        <w:t>ed</w:t>
      </w:r>
      <w:r w:rsidR="00E3130E">
        <w:t xml:space="preserve"> towards </w:t>
      </w:r>
      <w:r w:rsidR="006D6845">
        <w:t>Parattah</w:t>
      </w:r>
      <w:r w:rsidR="0021480A">
        <w:t>.</w:t>
      </w:r>
    </w:p>
    <w:p w14:paraId="279C078F" w14:textId="3DD9875E" w:rsidR="00BA026D" w:rsidRDefault="00A05FF3" w:rsidP="00E66494">
      <w:pPr>
        <w:pStyle w:val="ReportBody"/>
      </w:pPr>
      <w:r>
        <w:t xml:space="preserve">At </w:t>
      </w:r>
      <w:r w:rsidR="0021480A">
        <w:t>1856,</w:t>
      </w:r>
      <w:r>
        <w:t xml:space="preserve"> the driver received</w:t>
      </w:r>
      <w:r w:rsidRPr="00A05FF3">
        <w:t xml:space="preserve"> authority to work through to </w:t>
      </w:r>
      <w:r>
        <w:t>Conara Junction</w:t>
      </w:r>
      <w:r w:rsidR="00E4157D">
        <w:t xml:space="preserve">. The train </w:t>
      </w:r>
      <w:r w:rsidR="005834F2">
        <w:t xml:space="preserve">subsequently </w:t>
      </w:r>
      <w:r w:rsidR="00E4157D">
        <w:t>passed through Paratta</w:t>
      </w:r>
      <w:r w:rsidR="00885F7C">
        <w:t>h</w:t>
      </w:r>
      <w:r w:rsidR="0021480A">
        <w:t>,</w:t>
      </w:r>
      <w:r w:rsidR="00E4157D">
        <w:t xml:space="preserve"> </w:t>
      </w:r>
      <w:r w:rsidR="00FD3117">
        <w:t xml:space="preserve">(about 9 km south of Nala) </w:t>
      </w:r>
      <w:r w:rsidR="00B847AD">
        <w:t xml:space="preserve">at 1911. At about </w:t>
      </w:r>
      <w:r w:rsidR="00525EBE">
        <w:t>1921,</w:t>
      </w:r>
      <w:r w:rsidR="00B847AD">
        <w:t xml:space="preserve"> </w:t>
      </w:r>
      <w:r w:rsidR="00885F7C">
        <w:t xml:space="preserve">the </w:t>
      </w:r>
      <w:r w:rsidR="00B847AD">
        <w:t>train passed over</w:t>
      </w:r>
      <w:r w:rsidR="005834F2">
        <w:t xml:space="preserve"> the</w:t>
      </w:r>
      <w:r w:rsidR="00B847AD">
        <w:t xml:space="preserve"> </w:t>
      </w:r>
      <w:r w:rsidR="005834F2">
        <w:t>Inglewood R</w:t>
      </w:r>
      <w:r w:rsidR="00183925">
        <w:t>oa</w:t>
      </w:r>
      <w:r w:rsidR="005834F2">
        <w:t xml:space="preserve">d </w:t>
      </w:r>
      <w:r w:rsidR="00183925">
        <w:t>railway</w:t>
      </w:r>
      <w:r w:rsidR="005834F2">
        <w:t xml:space="preserve"> crossing </w:t>
      </w:r>
      <w:r w:rsidR="00FF7357">
        <w:t>(</w:t>
      </w:r>
      <w:r w:rsidR="00FF7357">
        <w:fldChar w:fldCharType="begin"/>
      </w:r>
      <w:r w:rsidR="00FF7357">
        <w:instrText xml:space="preserve"> REF _Ref452101842 \h </w:instrText>
      </w:r>
      <w:r w:rsidR="00E66494">
        <w:instrText xml:space="preserve"> \* MERGEFORMAT </w:instrText>
      </w:r>
      <w:r w:rsidR="00FF7357">
        <w:fldChar w:fldCharType="separate"/>
      </w:r>
      <w:r w:rsidR="00EC6A9F" w:rsidRPr="007C4D42">
        <w:t xml:space="preserve">Figure </w:t>
      </w:r>
      <w:r w:rsidR="00EC6A9F">
        <w:rPr>
          <w:noProof/>
        </w:rPr>
        <w:t>2</w:t>
      </w:r>
      <w:r w:rsidR="00FF7357">
        <w:fldChar w:fldCharType="end"/>
      </w:r>
      <w:r w:rsidR="00FF7357">
        <w:t xml:space="preserve">) </w:t>
      </w:r>
      <w:r w:rsidR="005834F2">
        <w:t>before entering a sweeping left curve</w:t>
      </w:r>
      <w:r w:rsidR="00196E28">
        <w:t xml:space="preserve"> (170</w:t>
      </w:r>
      <w:r w:rsidR="00E93C88">
        <w:t> </w:t>
      </w:r>
      <w:r w:rsidR="00196E28">
        <w:t>m</w:t>
      </w:r>
      <w:r w:rsidR="00E93C88">
        <w:t> </w:t>
      </w:r>
      <w:r w:rsidR="00196E28">
        <w:t xml:space="preserve">radius). Just after </w:t>
      </w:r>
      <w:r w:rsidR="001A11D4">
        <w:t>passing,</w:t>
      </w:r>
      <w:r w:rsidR="00196E28">
        <w:t xml:space="preserve"> the 95 km </w:t>
      </w:r>
      <w:r w:rsidR="00503E48">
        <w:t>point south, (</w:t>
      </w:r>
      <w:proofErr w:type="spellStart"/>
      <w:r w:rsidR="00503E48">
        <w:t>kps</w:t>
      </w:r>
      <w:proofErr w:type="spellEnd"/>
      <w:r w:rsidR="00503E48">
        <w:t>)</w:t>
      </w:r>
      <w:r w:rsidR="00503E48">
        <w:rPr>
          <w:rStyle w:val="FootnoteReference"/>
        </w:rPr>
        <w:footnoteReference w:id="3"/>
      </w:r>
      <w:r w:rsidR="00503E48">
        <w:t xml:space="preserve"> </w:t>
      </w:r>
      <w:r w:rsidR="00196E28">
        <w:t xml:space="preserve">the train traversed a short straight section </w:t>
      </w:r>
      <w:r w:rsidR="005243ED">
        <w:t>of track</w:t>
      </w:r>
      <w:r w:rsidR="00616BD7">
        <w:t>,</w:t>
      </w:r>
      <w:r w:rsidR="005243ED">
        <w:t xml:space="preserve"> </w:t>
      </w:r>
      <w:r w:rsidR="00196E28">
        <w:t xml:space="preserve">and then crossed over the Inglewood rail </w:t>
      </w:r>
      <w:r w:rsidR="00DB2B8A">
        <w:t>over-</w:t>
      </w:r>
      <w:r w:rsidR="00196E28">
        <w:t>road bridge.</w:t>
      </w:r>
      <w:r w:rsidR="005834F2">
        <w:t xml:space="preserve"> </w:t>
      </w:r>
      <w:r w:rsidR="00196E28">
        <w:t>The train continued to snake its way north towards Nala.</w:t>
      </w:r>
    </w:p>
    <w:p w14:paraId="16567B8E" w14:textId="13E03254" w:rsidR="00927D99" w:rsidRDefault="00BA026D" w:rsidP="00E66494">
      <w:pPr>
        <w:pStyle w:val="ReportBody"/>
      </w:pPr>
      <w:r>
        <w:t xml:space="preserve">As the train approached the Nala </w:t>
      </w:r>
      <w:r w:rsidR="00927D99">
        <w:t xml:space="preserve">Road </w:t>
      </w:r>
      <w:r w:rsidR="00183925">
        <w:t>railway</w:t>
      </w:r>
      <w:r>
        <w:t xml:space="preserve"> crossing</w:t>
      </w:r>
      <w:r w:rsidR="00F80254">
        <w:t>,</w:t>
      </w:r>
      <w:r>
        <w:t xml:space="preserve"> the driver </w:t>
      </w:r>
      <w:r w:rsidR="00DB2B8A">
        <w:t xml:space="preserve">advanced the throttle to maintain speed. </w:t>
      </w:r>
      <w:r w:rsidR="000023B3">
        <w:t>However,</w:t>
      </w:r>
      <w:r>
        <w:t xml:space="preserve"> the train</w:t>
      </w:r>
      <w:r w:rsidR="00B13D4B">
        <w:t xml:space="preserve"> </w:t>
      </w:r>
      <w:r>
        <w:t>slow</w:t>
      </w:r>
      <w:r w:rsidR="00B13D4B">
        <w:t>ed</w:t>
      </w:r>
      <w:r w:rsidR="00DB2B8A">
        <w:t xml:space="preserve">, so </w:t>
      </w:r>
      <w:r>
        <w:t xml:space="preserve">the driver opened the </w:t>
      </w:r>
      <w:r w:rsidR="005243ED">
        <w:t xml:space="preserve">train </w:t>
      </w:r>
      <w:r w:rsidR="00525EBE">
        <w:t xml:space="preserve">window, looked </w:t>
      </w:r>
      <w:r w:rsidR="005243ED">
        <w:t xml:space="preserve">back towards </w:t>
      </w:r>
      <w:r w:rsidR="00525EBE">
        <w:t>the rear of the train,</w:t>
      </w:r>
      <w:r>
        <w:t xml:space="preserve"> and saw sparks part way along the train. </w:t>
      </w:r>
      <w:r w:rsidR="0098486F">
        <w:t>At about t</w:t>
      </w:r>
      <w:r>
        <w:t xml:space="preserve">he </w:t>
      </w:r>
      <w:r w:rsidR="0098486F">
        <w:t>same tim</w:t>
      </w:r>
      <w:r w:rsidR="00BF2840">
        <w:t>e</w:t>
      </w:r>
      <w:r w:rsidR="00E3543B">
        <w:t xml:space="preserve"> </w:t>
      </w:r>
      <w:r w:rsidR="00BF2840">
        <w:t xml:space="preserve">as </w:t>
      </w:r>
      <w:r w:rsidR="0098486F">
        <w:t xml:space="preserve">the </w:t>
      </w:r>
      <w:r>
        <w:t xml:space="preserve">train brakes began to </w:t>
      </w:r>
      <w:r w:rsidR="0098486F">
        <w:t>apply automatically,</w:t>
      </w:r>
      <w:r>
        <w:t xml:space="preserve"> </w:t>
      </w:r>
      <w:r w:rsidR="00927D99">
        <w:t xml:space="preserve">the driver </w:t>
      </w:r>
      <w:r>
        <w:t>throttle</w:t>
      </w:r>
      <w:r w:rsidR="00927D99">
        <w:t xml:space="preserve">d off </w:t>
      </w:r>
      <w:r w:rsidR="00DF0F09">
        <w:t xml:space="preserve">to </w:t>
      </w:r>
      <w:r w:rsidR="00927D99">
        <w:t>reduce power</w:t>
      </w:r>
      <w:r>
        <w:t xml:space="preserve">. The </w:t>
      </w:r>
      <w:r w:rsidR="00616BD7">
        <w:t>lead locomotive TR15</w:t>
      </w:r>
      <w:r>
        <w:t xml:space="preserve"> stopped </w:t>
      </w:r>
      <w:r w:rsidR="00927D99">
        <w:t>about</w:t>
      </w:r>
      <w:r>
        <w:t xml:space="preserve"> </w:t>
      </w:r>
      <w:r w:rsidR="00927D99">
        <w:t>120 </w:t>
      </w:r>
      <w:r>
        <w:t xml:space="preserve">m past the Nala </w:t>
      </w:r>
      <w:r w:rsidR="00927D99">
        <w:t xml:space="preserve">Road </w:t>
      </w:r>
      <w:r w:rsidR="00183925">
        <w:t>railway</w:t>
      </w:r>
      <w:r>
        <w:t xml:space="preserve"> </w:t>
      </w:r>
      <w:r w:rsidR="00927D99">
        <w:t>c</w:t>
      </w:r>
      <w:r>
        <w:t>rossing.</w:t>
      </w:r>
    </w:p>
    <w:p w14:paraId="56784FCB" w14:textId="14229B8B" w:rsidR="005B67EE" w:rsidRPr="007C4D42" w:rsidRDefault="005B67EE" w:rsidP="005B67EE">
      <w:pPr>
        <w:pStyle w:val="Caption"/>
      </w:pPr>
      <w:bookmarkStart w:id="2" w:name="_Ref452101842"/>
      <w:r w:rsidRPr="007C4D42">
        <w:lastRenderedPageBreak/>
        <w:t xml:space="preserve">Figure </w:t>
      </w:r>
      <w:r w:rsidRPr="007C4D42">
        <w:fldChar w:fldCharType="begin"/>
      </w:r>
      <w:r w:rsidRPr="007C4D42">
        <w:instrText xml:space="preserve"> SEQ Figure \* ARABIC </w:instrText>
      </w:r>
      <w:r w:rsidRPr="007C4D42">
        <w:fldChar w:fldCharType="separate"/>
      </w:r>
      <w:r w:rsidR="00EC6A9F">
        <w:rPr>
          <w:noProof/>
        </w:rPr>
        <w:t>2</w:t>
      </w:r>
      <w:r w:rsidRPr="007C4D42">
        <w:fldChar w:fldCharType="end"/>
      </w:r>
      <w:bookmarkEnd w:id="2"/>
      <w:r w:rsidRPr="007C4D42">
        <w:t xml:space="preserve">: </w:t>
      </w:r>
      <w:r w:rsidRPr="005B67EE">
        <w:t xml:space="preserve">Derailment site near </w:t>
      </w:r>
      <w:proofErr w:type="spellStart"/>
      <w:r w:rsidRPr="005B67EE">
        <w:t>Nala</w:t>
      </w:r>
      <w:proofErr w:type="spellEnd"/>
    </w:p>
    <w:p w14:paraId="6099F450" w14:textId="77777777" w:rsidR="005B67EE" w:rsidRDefault="005B67EE" w:rsidP="005B67EE">
      <w:pPr>
        <w:pStyle w:val="ReportBody"/>
        <w:rPr>
          <w:rStyle w:val="ImageSourceChar"/>
        </w:rPr>
      </w:pPr>
      <w:r>
        <w:rPr>
          <w:noProof/>
          <w:lang w:eastAsia="en-AU"/>
        </w:rPr>
        <w:drawing>
          <wp:inline distT="0" distB="0" distL="0" distR="0" wp14:anchorId="337BE4E1" wp14:editId="21070EE4">
            <wp:extent cx="5400000" cy="3787200"/>
            <wp:effectExtent l="0" t="0" r="0" b="3810"/>
            <wp:docPr id="23" name="Picture 6" descr="Figure 2: Derailment site near Nala" title="Figure 2: Derailment site near 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00000" cy="3787200"/>
                    </a:xfrm>
                    <a:prstGeom prst="rect">
                      <a:avLst/>
                    </a:prstGeom>
                    <a:noFill/>
                    <a:ln>
                      <a:noFill/>
                    </a:ln>
                  </pic:spPr>
                </pic:pic>
              </a:graphicData>
            </a:graphic>
          </wp:inline>
        </w:drawing>
      </w:r>
    </w:p>
    <w:p w14:paraId="0D3E8B8A" w14:textId="376CDD5F" w:rsidR="005B67EE" w:rsidRPr="005B67EE" w:rsidRDefault="005B67EE" w:rsidP="005B67EE">
      <w:pPr>
        <w:pStyle w:val="ReportBody"/>
      </w:pPr>
      <w:r w:rsidRPr="005B67EE">
        <w:rPr>
          <w:rStyle w:val="ImageSourceChar"/>
        </w:rPr>
        <w:t xml:space="preserve">Source: </w:t>
      </w:r>
      <w:r>
        <w:rPr>
          <w:rStyle w:val="ImageSourceChar"/>
        </w:rPr>
        <w:t>Google Earth</w:t>
      </w:r>
    </w:p>
    <w:p w14:paraId="3A829F05" w14:textId="3ABE0227" w:rsidR="00A95687" w:rsidRDefault="00A95687" w:rsidP="00A95687">
      <w:pPr>
        <w:pStyle w:val="Heading2"/>
      </w:pPr>
      <w:bookmarkStart w:id="3" w:name="_Toc466980166"/>
      <w:r>
        <w:t>Post Occurrence</w:t>
      </w:r>
      <w:bookmarkEnd w:id="3"/>
    </w:p>
    <w:p w14:paraId="7411F276" w14:textId="53701EA7" w:rsidR="00A95687" w:rsidRDefault="00A95687" w:rsidP="00DB2B8A">
      <w:pPr>
        <w:pStyle w:val="ReportBody"/>
      </w:pPr>
      <w:r>
        <w:t>The driver</w:t>
      </w:r>
      <w:r w:rsidR="00183925">
        <w:t xml:space="preserve"> </w:t>
      </w:r>
      <w:r>
        <w:t xml:space="preserve">contacted train control to </w:t>
      </w:r>
      <w:proofErr w:type="gramStart"/>
      <w:r>
        <w:t>advise</w:t>
      </w:r>
      <w:proofErr w:type="gramEnd"/>
      <w:r>
        <w:t xml:space="preserve"> that</w:t>
      </w:r>
      <w:r w:rsidR="00DF0F09">
        <w:t xml:space="preserve"> the</w:t>
      </w:r>
      <w:r w:rsidR="00525EBE">
        <w:t xml:space="preserve"> </w:t>
      </w:r>
      <w:r>
        <w:t xml:space="preserve">train had come to a stand just past the Nala Road </w:t>
      </w:r>
      <w:r w:rsidR="00183925">
        <w:t>railway</w:t>
      </w:r>
      <w:r>
        <w:t xml:space="preserve"> crossing and had probably derailed. </w:t>
      </w:r>
      <w:r w:rsidR="00525EBE">
        <w:t>After</w:t>
      </w:r>
      <w:r>
        <w:t xml:space="preserve"> </w:t>
      </w:r>
      <w:r w:rsidR="00525EBE">
        <w:t xml:space="preserve">speaking to train control and </w:t>
      </w:r>
      <w:r>
        <w:t>activat</w:t>
      </w:r>
      <w:r w:rsidR="00525EBE">
        <w:t>ing</w:t>
      </w:r>
      <w:r>
        <w:t xml:space="preserve"> </w:t>
      </w:r>
      <w:r w:rsidR="00525EBE">
        <w:t>his</w:t>
      </w:r>
      <w:r>
        <w:t xml:space="preserve"> personal alarm monitor, </w:t>
      </w:r>
      <w:r w:rsidR="00525EBE">
        <w:t xml:space="preserve">he </w:t>
      </w:r>
      <w:r>
        <w:t xml:space="preserve">detrained and walked the length of the train to inspect for damage. On completing the inspection, he returned to the cab and communicated </w:t>
      </w:r>
      <w:r w:rsidR="00525EBE">
        <w:t>with</w:t>
      </w:r>
      <w:r>
        <w:t xml:space="preserve"> train control</w:t>
      </w:r>
      <w:r w:rsidR="00D4421A">
        <w:t>,</w:t>
      </w:r>
      <w:r>
        <w:t xml:space="preserve"> </w:t>
      </w:r>
      <w:r w:rsidR="00525EBE">
        <w:t xml:space="preserve">advising </w:t>
      </w:r>
      <w:r>
        <w:t xml:space="preserve">that a number of wagons had derailed and that there was </w:t>
      </w:r>
      <w:r w:rsidR="00525EBE">
        <w:t xml:space="preserve">extensive </w:t>
      </w:r>
      <w:r>
        <w:t>track damage</w:t>
      </w:r>
      <w:r w:rsidR="00DB2B8A">
        <w:t xml:space="preserve"> (</w:t>
      </w:r>
      <w:r w:rsidR="00DB2B8A">
        <w:fldChar w:fldCharType="begin"/>
      </w:r>
      <w:r w:rsidR="00DB2B8A">
        <w:instrText xml:space="preserve"> REF _Ref452117015 \h </w:instrText>
      </w:r>
      <w:r w:rsidR="00DB2B8A">
        <w:fldChar w:fldCharType="separate"/>
      </w:r>
      <w:r w:rsidR="00EC6A9F" w:rsidRPr="007C4D42">
        <w:t xml:space="preserve">Figure </w:t>
      </w:r>
      <w:r w:rsidR="00EC6A9F">
        <w:rPr>
          <w:noProof/>
        </w:rPr>
        <w:t>3</w:t>
      </w:r>
      <w:r w:rsidR="00DB2B8A">
        <w:fldChar w:fldCharType="end"/>
      </w:r>
      <w:r w:rsidR="00DB2B8A">
        <w:t>)</w:t>
      </w:r>
      <w:r>
        <w:t>.</w:t>
      </w:r>
    </w:p>
    <w:p w14:paraId="67FEE096" w14:textId="6EEB96CF" w:rsidR="00114C33" w:rsidRPr="007C4D42" w:rsidRDefault="00114C33" w:rsidP="00114C33">
      <w:pPr>
        <w:pStyle w:val="Caption"/>
      </w:pPr>
      <w:bookmarkStart w:id="4" w:name="_Ref452117015"/>
      <w:bookmarkStart w:id="5" w:name="_Ref430089143"/>
      <w:r w:rsidRPr="007C4D42">
        <w:t xml:space="preserve">Figure </w:t>
      </w:r>
      <w:r w:rsidRPr="007C4D42">
        <w:fldChar w:fldCharType="begin"/>
      </w:r>
      <w:r w:rsidRPr="007C4D42">
        <w:instrText xml:space="preserve"> SEQ Figure \* ARABIC </w:instrText>
      </w:r>
      <w:r w:rsidRPr="007C4D42">
        <w:fldChar w:fldCharType="separate"/>
      </w:r>
      <w:r w:rsidR="00EC6A9F">
        <w:rPr>
          <w:noProof/>
        </w:rPr>
        <w:t>3</w:t>
      </w:r>
      <w:r w:rsidRPr="007C4D42">
        <w:fldChar w:fldCharType="end"/>
      </w:r>
      <w:bookmarkEnd w:id="4"/>
      <w:r w:rsidRPr="007C4D42">
        <w:t xml:space="preserve">: </w:t>
      </w:r>
      <w:r w:rsidRPr="00114C33">
        <w:t>Rear part of train 532 adjacent 97.5 km post</w:t>
      </w:r>
    </w:p>
    <w:p w14:paraId="37FAC54E" w14:textId="77777777" w:rsidR="00114C33" w:rsidRDefault="00114C33" w:rsidP="00114C33">
      <w:pPr>
        <w:pStyle w:val="ReportBody"/>
        <w:rPr>
          <w:rStyle w:val="ImageSourceChar"/>
        </w:rPr>
      </w:pPr>
      <w:r>
        <w:rPr>
          <w:noProof/>
          <w:lang w:eastAsia="en-AU"/>
        </w:rPr>
        <w:drawing>
          <wp:inline distT="0" distB="0" distL="0" distR="0" wp14:anchorId="268524EA" wp14:editId="404D7543">
            <wp:extent cx="5400000" cy="2851200"/>
            <wp:effectExtent l="0" t="0" r="0" b="6350"/>
            <wp:docPr id="26" name="Picture 6" descr="Figure 3: Rear part of train 532 adjacent 97.5 km post" title="Figure 3: Rear part of train 532 adjacent 97.5 k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00000" cy="2851200"/>
                    </a:xfrm>
                    <a:prstGeom prst="rect">
                      <a:avLst/>
                    </a:prstGeom>
                    <a:noFill/>
                    <a:ln>
                      <a:noFill/>
                    </a:ln>
                  </pic:spPr>
                </pic:pic>
              </a:graphicData>
            </a:graphic>
          </wp:inline>
        </w:drawing>
      </w:r>
    </w:p>
    <w:p w14:paraId="2A700539" w14:textId="767722E8" w:rsidR="00114C33" w:rsidRDefault="00114C33" w:rsidP="00114C33">
      <w:pPr>
        <w:pStyle w:val="ReportBody"/>
        <w:rPr>
          <w:rStyle w:val="ImageSourceChar"/>
        </w:rPr>
      </w:pPr>
      <w:r w:rsidRPr="005B67EE">
        <w:rPr>
          <w:rStyle w:val="ImageSourceChar"/>
        </w:rPr>
        <w:t xml:space="preserve">Source: </w:t>
      </w:r>
      <w:r>
        <w:rPr>
          <w:rStyle w:val="ImageSourceChar"/>
        </w:rPr>
        <w:t>ATSB</w:t>
      </w:r>
    </w:p>
    <w:bookmarkEnd w:id="5"/>
    <w:p w14:paraId="6DDA3418" w14:textId="5E7AD289" w:rsidR="007030EF" w:rsidRDefault="007030EF" w:rsidP="007030EF">
      <w:pPr>
        <w:rPr>
          <w:color w:val="000000"/>
        </w:rPr>
      </w:pPr>
      <w:r>
        <w:rPr>
          <w:color w:val="000000"/>
        </w:rPr>
        <w:lastRenderedPageBreak/>
        <w:t>At about 1930, train control called the incident co-ordinator</w:t>
      </w:r>
      <w:r w:rsidR="00BF2840">
        <w:rPr>
          <w:color w:val="000000"/>
        </w:rPr>
        <w:t>.</w:t>
      </w:r>
      <w:r>
        <w:rPr>
          <w:color w:val="000000"/>
        </w:rPr>
        <w:t xml:space="preserve"> </w:t>
      </w:r>
      <w:r w:rsidR="00BF2840">
        <w:rPr>
          <w:color w:val="000000"/>
        </w:rPr>
        <w:t>O</w:t>
      </w:r>
      <w:r>
        <w:rPr>
          <w:color w:val="000000"/>
        </w:rPr>
        <w:t>perations</w:t>
      </w:r>
      <w:r w:rsidR="00DB2B8A">
        <w:rPr>
          <w:color w:val="000000"/>
        </w:rPr>
        <w:t xml:space="preserve"> staff</w:t>
      </w:r>
      <w:r>
        <w:rPr>
          <w:color w:val="000000"/>
        </w:rPr>
        <w:t xml:space="preserve">, investigation and recovery crews were </w:t>
      </w:r>
      <w:r w:rsidR="00DB2B8A">
        <w:rPr>
          <w:color w:val="000000"/>
        </w:rPr>
        <w:t xml:space="preserve">then </w:t>
      </w:r>
      <w:r>
        <w:rPr>
          <w:color w:val="000000"/>
        </w:rPr>
        <w:t>dispatched to site</w:t>
      </w:r>
      <w:r w:rsidR="00BF2840">
        <w:rPr>
          <w:color w:val="000000"/>
        </w:rPr>
        <w:t>.</w:t>
      </w:r>
    </w:p>
    <w:p w14:paraId="670D78A6" w14:textId="77777777" w:rsidR="007030EF" w:rsidRDefault="007030EF" w:rsidP="007030EF">
      <w:r>
        <w:rPr>
          <w:color w:val="000000"/>
        </w:rPr>
        <w:t>The line was re-opened to rail traffic at about 0200 on 9 August 2015, three days after the occurrence.</w:t>
      </w:r>
    </w:p>
    <w:p w14:paraId="0BA8D230" w14:textId="6ABDACEF" w:rsidR="009D5D84" w:rsidRDefault="009D5D84" w:rsidP="00721911">
      <w:pPr>
        <w:pStyle w:val="Heading1"/>
      </w:pPr>
      <w:bookmarkStart w:id="6" w:name="_Toc466980167"/>
      <w:r>
        <w:lastRenderedPageBreak/>
        <w:t>Context</w:t>
      </w:r>
      <w:bookmarkEnd w:id="6"/>
    </w:p>
    <w:p w14:paraId="2EDD4AA8" w14:textId="6DFA4762" w:rsidR="00D11FF1" w:rsidRDefault="00D11FF1" w:rsidP="00D11FF1">
      <w:pPr>
        <w:pStyle w:val="Heading2"/>
      </w:pPr>
      <w:bookmarkStart w:id="7" w:name="_Toc367793641"/>
      <w:bookmarkStart w:id="8" w:name="_Toc466980168"/>
      <w:r>
        <w:t>Location</w:t>
      </w:r>
      <w:bookmarkEnd w:id="7"/>
      <w:bookmarkEnd w:id="8"/>
    </w:p>
    <w:p w14:paraId="61009D05" w14:textId="43476FC7" w:rsidR="0061027F" w:rsidRDefault="0061027F" w:rsidP="00D11FF1">
      <w:pPr>
        <w:pStyle w:val="ReportBody"/>
      </w:pPr>
      <w:r w:rsidRPr="00B84C58">
        <w:t xml:space="preserve">The derailment occurred </w:t>
      </w:r>
      <w:r w:rsidR="00527D6E">
        <w:t>near Nala</w:t>
      </w:r>
      <w:r w:rsidR="00BA58D9">
        <w:t>,</w:t>
      </w:r>
      <w:r w:rsidR="00527D6E">
        <w:t xml:space="preserve"> </w:t>
      </w:r>
      <w:r w:rsidR="00AC32B5">
        <w:t xml:space="preserve">which is </w:t>
      </w:r>
      <w:r w:rsidRPr="00B84C58">
        <w:t xml:space="preserve">about </w:t>
      </w:r>
      <w:r>
        <w:t>98</w:t>
      </w:r>
      <w:r w:rsidRPr="00B84C58">
        <w:t xml:space="preserve"> km </w:t>
      </w:r>
      <w:r w:rsidR="00C85027">
        <w:t xml:space="preserve">north </w:t>
      </w:r>
      <w:r>
        <w:t xml:space="preserve">by rail </w:t>
      </w:r>
      <w:r w:rsidR="005D204B">
        <w:t>from</w:t>
      </w:r>
      <w:r>
        <w:t xml:space="preserve"> Hobart,</w:t>
      </w:r>
      <w:r w:rsidR="00C85027">
        <w:t xml:space="preserve"> </w:t>
      </w:r>
      <w:r>
        <w:t>Tasmania</w:t>
      </w:r>
      <w:r w:rsidR="00C85027">
        <w:t xml:space="preserve"> (</w:t>
      </w:r>
      <w:r w:rsidR="00DB2B8A">
        <w:fldChar w:fldCharType="begin"/>
      </w:r>
      <w:r w:rsidR="00DB2B8A">
        <w:instrText xml:space="preserve"> REF _Ref452115717 \h </w:instrText>
      </w:r>
      <w:r w:rsidR="00DB2B8A">
        <w:fldChar w:fldCharType="separate"/>
      </w:r>
      <w:r w:rsidR="00EC6A9F" w:rsidRPr="007C4D42">
        <w:t xml:space="preserve">Figure </w:t>
      </w:r>
      <w:r w:rsidR="00EC6A9F">
        <w:rPr>
          <w:noProof/>
        </w:rPr>
        <w:t>1</w:t>
      </w:r>
      <w:r w:rsidR="00DB2B8A">
        <w:fldChar w:fldCharType="end"/>
      </w:r>
      <w:r w:rsidR="00C85027">
        <w:t>)</w:t>
      </w:r>
      <w:r w:rsidRPr="00B84C58">
        <w:t xml:space="preserve">. The </w:t>
      </w:r>
      <w:r>
        <w:t>track</w:t>
      </w:r>
      <w:r w:rsidR="00BA58D9">
        <w:t>,</w:t>
      </w:r>
      <w:r w:rsidRPr="00B84C58">
        <w:t xml:space="preserve"> </w:t>
      </w:r>
      <w:r w:rsidR="00BA58D9">
        <w:t xml:space="preserve">(south line) </w:t>
      </w:r>
      <w:r w:rsidR="005379C5">
        <w:t>connect</w:t>
      </w:r>
      <w:r w:rsidR="00BA58D9">
        <w:t>s</w:t>
      </w:r>
      <w:r w:rsidR="005379C5">
        <w:t xml:space="preserve"> </w:t>
      </w:r>
      <w:r w:rsidR="004E18A4">
        <w:t xml:space="preserve">the </w:t>
      </w:r>
      <w:r w:rsidR="00BA58D9">
        <w:t>north</w:t>
      </w:r>
      <w:r w:rsidR="00BA58D9" w:rsidRPr="00B84C58">
        <w:t xml:space="preserve"> </w:t>
      </w:r>
      <w:r w:rsidR="00BA58D9">
        <w:t xml:space="preserve">and </w:t>
      </w:r>
      <w:r w:rsidR="005379C5">
        <w:t xml:space="preserve">south </w:t>
      </w:r>
      <w:r w:rsidR="004E18A4">
        <w:t xml:space="preserve">of </w:t>
      </w:r>
      <w:r w:rsidR="00BA58D9">
        <w:t>Tasmania</w:t>
      </w:r>
      <w:r>
        <w:t>.</w:t>
      </w:r>
    </w:p>
    <w:p w14:paraId="06690327" w14:textId="6B4B21EB" w:rsidR="00BA58D9" w:rsidRDefault="00BA58D9" w:rsidP="00BA58D9">
      <w:pPr>
        <w:pStyle w:val="ReportBody"/>
      </w:pPr>
      <w:proofErr w:type="spellStart"/>
      <w:r>
        <w:t>TasRail</w:t>
      </w:r>
      <w:proofErr w:type="spellEnd"/>
      <w:r>
        <w:t xml:space="preserve"> own and manage the network, </w:t>
      </w:r>
      <w:r w:rsidR="00DB2B8A">
        <w:t xml:space="preserve">and </w:t>
      </w:r>
      <w:r>
        <w:t>are based in Launceston.</w:t>
      </w:r>
    </w:p>
    <w:p w14:paraId="34AA743D" w14:textId="77777777" w:rsidR="00A774B7" w:rsidRPr="00F21663" w:rsidDel="00BA576C" w:rsidRDefault="00A774B7" w:rsidP="00261767">
      <w:pPr>
        <w:pStyle w:val="Heading4"/>
      </w:pPr>
      <w:bookmarkStart w:id="9" w:name="_Toc387819527"/>
      <w:bookmarkStart w:id="10" w:name="_Toc412541106"/>
      <w:r w:rsidRPr="00F21663" w:rsidDel="00BA576C">
        <w:t>Track</w:t>
      </w:r>
      <w:r w:rsidDel="00BA576C">
        <w:t xml:space="preserve"> information</w:t>
      </w:r>
    </w:p>
    <w:p w14:paraId="0A3A0814" w14:textId="30357F9A" w:rsidR="00A774B7" w:rsidDel="00BA576C" w:rsidRDefault="00A774B7" w:rsidP="00A774B7">
      <w:pPr>
        <w:pStyle w:val="ReportBody"/>
      </w:pPr>
      <w:r w:rsidRPr="00F21663" w:rsidDel="00BA576C">
        <w:t xml:space="preserve">The track from </w:t>
      </w:r>
      <w:r w:rsidDel="00BA576C">
        <w:t>Boyer</w:t>
      </w:r>
      <w:r>
        <w:t xml:space="preserve"> (</w:t>
      </w:r>
      <w:r w:rsidDel="00BA576C">
        <w:t>near Hobart</w:t>
      </w:r>
      <w:r>
        <w:t>)</w:t>
      </w:r>
      <w:r w:rsidDel="00BA576C">
        <w:t xml:space="preserve"> </w:t>
      </w:r>
      <w:r w:rsidRPr="00F21663" w:rsidDel="00BA576C">
        <w:t xml:space="preserve">through to </w:t>
      </w:r>
      <w:r w:rsidDel="00BA576C">
        <w:t>Burnie</w:t>
      </w:r>
      <w:r w:rsidRPr="00F21663" w:rsidDel="00BA576C">
        <w:t xml:space="preserve"> substantially comprise</w:t>
      </w:r>
      <w:r w:rsidR="00C76776">
        <w:t>s</w:t>
      </w:r>
      <w:r w:rsidRPr="00F21663" w:rsidDel="00BA576C">
        <w:t xml:space="preserve"> a single line with crossing loops strategically located throughout its length. </w:t>
      </w:r>
      <w:r w:rsidDel="00BA576C">
        <w:t xml:space="preserve">Authority to travel between sections </w:t>
      </w:r>
      <w:r w:rsidR="007D2389">
        <w:t>was</w:t>
      </w:r>
      <w:r w:rsidR="007D2389" w:rsidDel="00BA576C">
        <w:t xml:space="preserve"> </w:t>
      </w:r>
      <w:r w:rsidDel="00BA576C">
        <w:t>by way of a track warrant.</w:t>
      </w:r>
    </w:p>
    <w:p w14:paraId="7B577E26" w14:textId="1155AD50" w:rsidR="00616A07" w:rsidDel="00BA576C" w:rsidRDefault="00A774B7" w:rsidP="00616A07">
      <w:pPr>
        <w:pStyle w:val="ReportBody"/>
      </w:pPr>
      <w:r w:rsidDel="00BA576C">
        <w:t>The derailment occurred near Nala, midway between Campania and Con</w:t>
      </w:r>
      <w:r>
        <w:t>a</w:t>
      </w:r>
      <w:r w:rsidDel="00BA576C">
        <w:t>ra Junction, (</w:t>
      </w:r>
      <w:r w:rsidDel="00BA576C">
        <w:fldChar w:fldCharType="begin"/>
      </w:r>
      <w:r w:rsidDel="00BA576C">
        <w:instrText xml:space="preserve"> REF _Ref452115717 \h  \* MERGEFORMAT </w:instrText>
      </w:r>
      <w:r w:rsidDel="00BA576C">
        <w:fldChar w:fldCharType="separate"/>
      </w:r>
      <w:r w:rsidR="00EC6A9F" w:rsidRPr="007C4D42">
        <w:t xml:space="preserve">Figure </w:t>
      </w:r>
      <w:r w:rsidR="00EC6A9F">
        <w:t>1</w:t>
      </w:r>
      <w:r w:rsidDel="00BA576C">
        <w:fldChar w:fldCharType="end"/>
      </w:r>
      <w:r w:rsidDel="00BA576C">
        <w:t xml:space="preserve">) about 98 km north by rail from Hobart, on the south line. </w:t>
      </w:r>
      <w:r w:rsidRPr="00F21663" w:rsidDel="00BA576C">
        <w:t xml:space="preserve">The track through the derailment site </w:t>
      </w:r>
      <w:r w:rsidDel="00BA576C">
        <w:t>consist</w:t>
      </w:r>
      <w:r>
        <w:t>ed</w:t>
      </w:r>
      <w:r w:rsidDel="00BA576C">
        <w:t xml:space="preserve"> of narrow gauge (1,067 mm), 41 kg/m rail, mounted on steel sleepers, with resilient fasteners (E Clips) on a nominal 100 mm bed of ballast. Axle loads </w:t>
      </w:r>
      <w:r>
        <w:t>were</w:t>
      </w:r>
      <w:r w:rsidDel="00BA576C">
        <w:t xml:space="preserve"> limited to a maximum of 18 t</w:t>
      </w:r>
      <w:r w:rsidRPr="00F21663" w:rsidDel="00BA576C">
        <w:t>.</w:t>
      </w:r>
      <w:r w:rsidR="00616A07">
        <w:t xml:space="preserve"> </w:t>
      </w:r>
      <w:r w:rsidR="00616A07" w:rsidDel="00BA576C">
        <w:t xml:space="preserve">The track leading into the derailment site was on a downgrade of 1:83 </w:t>
      </w:r>
      <w:r w:rsidR="00616A07" w:rsidRPr="000D4E76" w:rsidDel="00BA576C">
        <w:t>(</w:t>
      </w:r>
      <w:r w:rsidR="00616A07">
        <w:fldChar w:fldCharType="begin"/>
      </w:r>
      <w:r w:rsidR="00616A07">
        <w:instrText xml:space="preserve"> REF _Ref460335597 \h </w:instrText>
      </w:r>
      <w:r w:rsidR="00616A07">
        <w:fldChar w:fldCharType="separate"/>
      </w:r>
      <w:r w:rsidR="00EC6A9F" w:rsidRPr="007C4D42" w:rsidDel="00BA576C">
        <w:t xml:space="preserve">Figure </w:t>
      </w:r>
      <w:r w:rsidR="00EC6A9F">
        <w:rPr>
          <w:noProof/>
        </w:rPr>
        <w:t>4</w:t>
      </w:r>
      <w:r w:rsidR="00616A07">
        <w:fldChar w:fldCharType="end"/>
      </w:r>
      <w:r w:rsidR="00616A07" w:rsidRPr="000D4E76" w:rsidDel="00BA576C">
        <w:t>)</w:t>
      </w:r>
      <w:r w:rsidR="00616A07" w:rsidDel="00BA576C">
        <w:t xml:space="preserve"> through a nominal 200 m</w:t>
      </w:r>
      <w:r w:rsidR="00616A07" w:rsidRPr="006617D0" w:rsidDel="00BA576C">
        <w:t xml:space="preserve"> </w:t>
      </w:r>
      <w:r w:rsidR="00616A07" w:rsidDel="00BA576C">
        <w:t>radius left</w:t>
      </w:r>
      <w:r w:rsidR="00616A07">
        <w:t>-</w:t>
      </w:r>
      <w:r w:rsidR="00616A07" w:rsidDel="00BA576C">
        <w:t>hand curve (direction of train travel). The track speed limit through the derailment site was 40 km/h</w:t>
      </w:r>
      <w:r w:rsidR="00616A07">
        <w:t xml:space="preserve"> and</w:t>
      </w:r>
      <w:r w:rsidR="00616A07" w:rsidDel="00BA576C">
        <w:t xml:space="preserve"> there was no temporary speed restriction (TSR) in place</w:t>
      </w:r>
      <w:r w:rsidR="00616A07" w:rsidRPr="00F21663" w:rsidDel="00BA576C">
        <w:t>.</w:t>
      </w:r>
    </w:p>
    <w:p w14:paraId="1B6820B5" w14:textId="65ED3522" w:rsidR="00A774B7" w:rsidRPr="007C4D42" w:rsidDel="00BA576C" w:rsidRDefault="00A774B7" w:rsidP="00A774B7">
      <w:pPr>
        <w:pStyle w:val="Caption"/>
      </w:pPr>
      <w:bookmarkStart w:id="11" w:name="_Ref460335597"/>
      <w:r w:rsidRPr="007C4D42" w:rsidDel="00BA576C">
        <w:t xml:space="preserve">Figure </w:t>
      </w:r>
      <w:r w:rsidRPr="007C4D42" w:rsidDel="00BA576C">
        <w:rPr>
          <w:b w:val="0"/>
          <w:bCs w:val="0"/>
        </w:rPr>
        <w:fldChar w:fldCharType="begin"/>
      </w:r>
      <w:r w:rsidRPr="007C4D42" w:rsidDel="00BA576C">
        <w:instrText xml:space="preserve"> SEQ Figure \* ARABIC </w:instrText>
      </w:r>
      <w:r w:rsidRPr="007C4D42" w:rsidDel="00BA576C">
        <w:rPr>
          <w:b w:val="0"/>
          <w:bCs w:val="0"/>
        </w:rPr>
        <w:fldChar w:fldCharType="separate"/>
      </w:r>
      <w:r w:rsidR="00EC6A9F">
        <w:rPr>
          <w:noProof/>
        </w:rPr>
        <w:t>4</w:t>
      </w:r>
      <w:r w:rsidRPr="007C4D42" w:rsidDel="00BA576C">
        <w:rPr>
          <w:b w:val="0"/>
          <w:bCs w:val="0"/>
        </w:rPr>
        <w:fldChar w:fldCharType="end"/>
      </w:r>
      <w:bookmarkEnd w:id="11"/>
      <w:r w:rsidRPr="007C4D42" w:rsidDel="00BA576C">
        <w:t xml:space="preserve">: </w:t>
      </w:r>
      <w:r w:rsidRPr="00114C33" w:rsidDel="00BA576C">
        <w:rPr>
          <w:lang w:val="en-AU"/>
        </w:rPr>
        <w:t>Curve and gradient chart, showing Point of Derailment (</w:t>
      </w:r>
      <w:proofErr w:type="spellStart"/>
      <w:r w:rsidRPr="00114C33" w:rsidDel="00BA576C">
        <w:rPr>
          <w:lang w:val="en-AU"/>
        </w:rPr>
        <w:t>PoD</w:t>
      </w:r>
      <w:proofErr w:type="spellEnd"/>
      <w:r w:rsidRPr="00114C33" w:rsidDel="00BA576C">
        <w:rPr>
          <w:lang w:val="en-AU"/>
        </w:rPr>
        <w:t>)</w:t>
      </w:r>
    </w:p>
    <w:p w14:paraId="04BB7F86" w14:textId="77777777" w:rsidR="00A774B7" w:rsidDel="00BA576C" w:rsidRDefault="00A774B7" w:rsidP="00A774B7">
      <w:pPr>
        <w:pStyle w:val="ReportBody"/>
        <w:rPr>
          <w:rStyle w:val="ImageSourceChar"/>
        </w:rPr>
      </w:pPr>
      <w:r w:rsidDel="00BA576C">
        <w:rPr>
          <w:noProof/>
          <w:lang w:eastAsia="en-AU"/>
        </w:rPr>
        <mc:AlternateContent>
          <mc:Choice Requires="wps">
            <w:drawing>
              <wp:anchor distT="0" distB="0" distL="114300" distR="114300" simplePos="0" relativeHeight="251672576" behindDoc="0" locked="0" layoutInCell="1" allowOverlap="1" wp14:anchorId="3A60F502" wp14:editId="34A41762">
                <wp:simplePos x="0" y="0"/>
                <wp:positionH relativeFrom="column">
                  <wp:posOffset>2912745</wp:posOffset>
                </wp:positionH>
                <wp:positionV relativeFrom="paragraph">
                  <wp:posOffset>202565</wp:posOffset>
                </wp:positionV>
                <wp:extent cx="388620" cy="175260"/>
                <wp:effectExtent l="0" t="0" r="11430" b="15240"/>
                <wp:wrapNone/>
                <wp:docPr id="47" name="Rectangle 47"/>
                <wp:cNvGraphicFramePr/>
                <a:graphic xmlns:a="http://schemas.openxmlformats.org/drawingml/2006/main">
                  <a:graphicData uri="http://schemas.microsoft.com/office/word/2010/wordprocessingShape">
                    <wps:wsp>
                      <wps:cNvSpPr/>
                      <wps:spPr>
                        <a:xfrm>
                          <a:off x="0" y="0"/>
                          <a:ext cx="388620" cy="175260"/>
                        </a:xfrm>
                        <a:prstGeom prst="rect">
                          <a:avLst/>
                        </a:prstGeom>
                        <a:solidFill>
                          <a:schemeClr val="accent6">
                            <a:lumMod val="40000"/>
                            <a:lumOff val="60000"/>
                            <a:alpha val="42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E6109EC" id="Rectangle 47" o:spid="_x0000_s1026" style="position:absolute;margin-left:229.35pt;margin-top:15.95pt;width:30.6pt;height:13.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" fillcolor="#fbd4b4 [1305]" strokecolor="black [3213]" strokeweight="1.5pt">
                <v:fill opacity="27499f"/>
              </v:rect>
            </w:pict>
          </mc:Fallback>
        </mc:AlternateContent>
      </w:r>
      <w:r w:rsidDel="00BA576C">
        <w:rPr>
          <w:noProof/>
          <w:lang w:eastAsia="en-AU"/>
        </w:rPr>
        <w:drawing>
          <wp:inline distT="0" distB="0" distL="0" distR="0" wp14:anchorId="1621D349" wp14:editId="7D7094A2">
            <wp:extent cx="5400000" cy="2726360"/>
            <wp:effectExtent l="0" t="0" r="0" b="0"/>
            <wp:docPr id="48" name="Picture 6" descr="Figure 4: Curve and gradient chart, showing Point of Derailment (PoD)" title="Figure 4: Curve and gradient chart, showing Point of Derailment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00000" cy="2726360"/>
                    </a:xfrm>
                    <a:prstGeom prst="rect">
                      <a:avLst/>
                    </a:prstGeom>
                    <a:noFill/>
                    <a:ln>
                      <a:noFill/>
                    </a:ln>
                  </pic:spPr>
                </pic:pic>
              </a:graphicData>
            </a:graphic>
          </wp:inline>
        </w:drawing>
      </w:r>
    </w:p>
    <w:p w14:paraId="2817DAE6" w14:textId="77777777" w:rsidR="00A774B7" w:rsidRPr="00B84C58" w:rsidDel="00BA576C" w:rsidRDefault="00A774B7" w:rsidP="00A774B7">
      <w:pPr>
        <w:pStyle w:val="ReportBody"/>
      </w:pPr>
      <w:r w:rsidRPr="00114C33" w:rsidDel="00BA576C">
        <w:rPr>
          <w:rStyle w:val="ImageSourceChar"/>
        </w:rPr>
        <w:t xml:space="preserve">Source: </w:t>
      </w:r>
      <w:proofErr w:type="spellStart"/>
      <w:r w:rsidRPr="00114C33" w:rsidDel="00BA576C">
        <w:rPr>
          <w:rStyle w:val="ImageSourceChar"/>
        </w:rPr>
        <w:t>TasRail</w:t>
      </w:r>
      <w:proofErr w:type="spellEnd"/>
      <w:r w:rsidRPr="00114C33" w:rsidDel="00BA576C">
        <w:rPr>
          <w:rStyle w:val="ImageSourceChar"/>
        </w:rPr>
        <w:t>, annotation ATSB</w:t>
      </w:r>
    </w:p>
    <w:p w14:paraId="7C639159" w14:textId="77777777" w:rsidR="00A774B7" w:rsidRPr="00776617" w:rsidDel="00BA576C" w:rsidRDefault="00A774B7" w:rsidP="000F4A6E">
      <w:pPr>
        <w:pStyle w:val="Heading2"/>
      </w:pPr>
      <w:bookmarkStart w:id="12" w:name="_Toc466980169"/>
      <w:r w:rsidRPr="00776617" w:rsidDel="00BA576C">
        <w:t>Environmental conditions</w:t>
      </w:r>
      <w:bookmarkEnd w:id="12"/>
    </w:p>
    <w:p w14:paraId="12CBF8BF" w14:textId="570413E4" w:rsidR="00A774B7" w:rsidDel="00BA576C" w:rsidRDefault="00A774B7" w:rsidP="00A774B7">
      <w:pPr>
        <w:pStyle w:val="ReportBody"/>
      </w:pPr>
      <w:r w:rsidDel="00BA576C">
        <w:t xml:space="preserve">The </w:t>
      </w:r>
      <w:r w:rsidRPr="00E93AF3" w:rsidDel="00BA576C">
        <w:t xml:space="preserve">closest weather station </w:t>
      </w:r>
      <w:r w:rsidDel="00BA576C">
        <w:t xml:space="preserve">was located at </w:t>
      </w:r>
      <w:r w:rsidRPr="00E93AF3" w:rsidDel="00BA576C">
        <w:t>Tunnack</w:t>
      </w:r>
      <w:r w:rsidDel="00BA576C">
        <w:t>,</w:t>
      </w:r>
      <w:r w:rsidRPr="00E93AF3" w:rsidDel="00BA576C">
        <w:t xml:space="preserve"> about </w:t>
      </w:r>
      <w:r w:rsidDel="00BA576C">
        <w:t>24</w:t>
      </w:r>
      <w:r w:rsidRPr="00E93AF3" w:rsidDel="00BA576C">
        <w:t xml:space="preserve"> km </w:t>
      </w:r>
      <w:r w:rsidDel="00BA576C">
        <w:t>north</w:t>
      </w:r>
      <w:r w:rsidRPr="00E93AF3" w:rsidDel="00BA576C">
        <w:t xml:space="preserve"> of </w:t>
      </w:r>
      <w:r w:rsidDel="00BA576C">
        <w:t>Nala</w:t>
      </w:r>
      <w:r w:rsidRPr="00E93AF3" w:rsidDel="00BA576C">
        <w:t xml:space="preserve">. On the day of the derailment, the maximum temperature recorded at </w:t>
      </w:r>
      <w:r w:rsidDel="00BA576C">
        <w:t>Tunnack</w:t>
      </w:r>
      <w:r w:rsidRPr="00E93AF3" w:rsidDel="00BA576C">
        <w:t xml:space="preserve"> was </w:t>
      </w:r>
      <w:r w:rsidDel="00BA576C">
        <w:t>8.</w:t>
      </w:r>
      <w:r w:rsidRPr="00E93AF3" w:rsidDel="00BA576C">
        <w:t>1°C</w:t>
      </w:r>
      <w:r w:rsidDel="00BA576C">
        <w:t>, and</w:t>
      </w:r>
      <w:r w:rsidRPr="00E93AF3" w:rsidDel="00BA576C">
        <w:t xml:space="preserve"> </w:t>
      </w:r>
      <w:r w:rsidDel="00BA576C">
        <w:t>there was</w:t>
      </w:r>
      <w:r w:rsidRPr="00E93AF3" w:rsidDel="00BA576C">
        <w:t xml:space="preserve"> </w:t>
      </w:r>
      <w:r w:rsidR="00616A07">
        <w:t xml:space="preserve">no </w:t>
      </w:r>
      <w:r w:rsidRPr="00E93AF3" w:rsidDel="00BA576C">
        <w:t>rainfall recorded in the 24-hour period preceding the derailment. At the time of derailment, the weather was fine</w:t>
      </w:r>
      <w:r w:rsidDel="00BA576C">
        <w:t xml:space="preserve"> and cool, probably about 0</w:t>
      </w:r>
      <w:r w:rsidRPr="00265FCB" w:rsidDel="00BA576C">
        <w:t>°C</w:t>
      </w:r>
      <w:r w:rsidDel="00BA576C">
        <w:t>.</w:t>
      </w:r>
      <w:r w:rsidRPr="00E93AF3" w:rsidDel="00BA576C">
        <w:t xml:space="preserve"> </w:t>
      </w:r>
      <w:r w:rsidDel="00BA576C">
        <w:t>It is unlikely that weather</w:t>
      </w:r>
      <w:r w:rsidRPr="00E93AF3" w:rsidDel="00BA576C">
        <w:t xml:space="preserve"> </w:t>
      </w:r>
      <w:r w:rsidDel="00BA576C">
        <w:t>was a factor that contributed to the derailment</w:t>
      </w:r>
      <w:r w:rsidRPr="00E93AF3" w:rsidDel="00BA576C">
        <w:t>.</w:t>
      </w:r>
    </w:p>
    <w:p w14:paraId="00FAFD4E" w14:textId="287427BB" w:rsidR="000F0752" w:rsidRPr="000F0752" w:rsidRDefault="007077D5" w:rsidP="0091165F">
      <w:pPr>
        <w:pStyle w:val="Heading2"/>
      </w:pPr>
      <w:bookmarkStart w:id="13" w:name="_Toc466980170"/>
      <w:r>
        <w:t xml:space="preserve">Train </w:t>
      </w:r>
      <w:r w:rsidR="000F0752" w:rsidRPr="000F0752">
        <w:t>and train</w:t>
      </w:r>
      <w:r>
        <w:t xml:space="preserve"> </w:t>
      </w:r>
      <w:r w:rsidR="002B68BD">
        <w:t xml:space="preserve">driver </w:t>
      </w:r>
      <w:r w:rsidR="000F0752" w:rsidRPr="000F0752">
        <w:t>information</w:t>
      </w:r>
      <w:bookmarkEnd w:id="9"/>
      <w:bookmarkEnd w:id="10"/>
      <w:bookmarkEnd w:id="13"/>
    </w:p>
    <w:p w14:paraId="37D44F6F" w14:textId="3695204D" w:rsidR="000F0752" w:rsidRDefault="000F0752" w:rsidP="000F0752">
      <w:pPr>
        <w:autoSpaceDE/>
        <w:autoSpaceDN/>
        <w:adjustRightInd/>
        <w:spacing w:line="271" w:lineRule="auto"/>
        <w:textAlignment w:val="auto"/>
        <w:rPr>
          <w:rFonts w:eastAsiaTheme="minorHAnsi"/>
        </w:rPr>
      </w:pPr>
      <w:r w:rsidRPr="000F0752">
        <w:rPr>
          <w:rFonts w:eastAsiaTheme="minorHAnsi"/>
        </w:rPr>
        <w:t xml:space="preserve">Train </w:t>
      </w:r>
      <w:r w:rsidR="00E43681">
        <w:rPr>
          <w:rFonts w:eastAsiaTheme="minorHAnsi"/>
        </w:rPr>
        <w:t>532</w:t>
      </w:r>
      <w:r w:rsidRPr="000F0752">
        <w:rPr>
          <w:rFonts w:eastAsiaTheme="minorHAnsi"/>
        </w:rPr>
        <w:t xml:space="preserve"> was a regular </w:t>
      </w:r>
      <w:proofErr w:type="spellStart"/>
      <w:r w:rsidR="00E43681">
        <w:t>TasRail</w:t>
      </w:r>
      <w:proofErr w:type="spellEnd"/>
      <w:r w:rsidRPr="000F0752">
        <w:t xml:space="preserve"> </w:t>
      </w:r>
      <w:r w:rsidR="00E43681" w:rsidRPr="00E43681">
        <w:rPr>
          <w:rFonts w:eastAsiaTheme="minorHAnsi"/>
        </w:rPr>
        <w:t xml:space="preserve">intermodal freight </w:t>
      </w:r>
      <w:r w:rsidRPr="000F0752">
        <w:rPr>
          <w:rFonts w:eastAsiaTheme="minorHAnsi"/>
        </w:rPr>
        <w:t>service</w:t>
      </w:r>
      <w:r w:rsidR="00E43681">
        <w:rPr>
          <w:rFonts w:eastAsiaTheme="minorHAnsi"/>
        </w:rPr>
        <w:t>,</w:t>
      </w:r>
      <w:r w:rsidRPr="000F0752">
        <w:rPr>
          <w:rFonts w:eastAsiaTheme="minorHAnsi"/>
        </w:rPr>
        <w:t xml:space="preserve"> </w:t>
      </w:r>
      <w:r w:rsidR="00080AFC">
        <w:rPr>
          <w:rFonts w:eastAsiaTheme="minorHAnsi"/>
        </w:rPr>
        <w:t>carrying</w:t>
      </w:r>
      <w:r w:rsidR="00E43681">
        <w:rPr>
          <w:rFonts w:eastAsiaTheme="minorHAnsi"/>
        </w:rPr>
        <w:t xml:space="preserve"> </w:t>
      </w:r>
      <w:r w:rsidR="00C56F86">
        <w:rPr>
          <w:rFonts w:eastAsiaTheme="minorHAnsi"/>
        </w:rPr>
        <w:t>newsprint</w:t>
      </w:r>
      <w:r w:rsidR="00AC32B5" w:rsidRPr="00AC32B5">
        <w:rPr>
          <w:rFonts w:eastAsiaTheme="minorHAnsi"/>
        </w:rPr>
        <w:t xml:space="preserve"> and empty shipping containers</w:t>
      </w:r>
      <w:r w:rsidR="006617D0">
        <w:rPr>
          <w:rFonts w:eastAsiaTheme="minorHAnsi"/>
        </w:rPr>
        <w:t>.</w:t>
      </w:r>
      <w:r w:rsidR="00E43681">
        <w:rPr>
          <w:rFonts w:eastAsiaTheme="minorHAnsi"/>
        </w:rPr>
        <w:t xml:space="preserve"> </w:t>
      </w:r>
      <w:r w:rsidR="006617D0">
        <w:rPr>
          <w:rFonts w:eastAsiaTheme="minorHAnsi"/>
        </w:rPr>
        <w:t xml:space="preserve">The service </w:t>
      </w:r>
      <w:r w:rsidR="00873251" w:rsidRPr="000F0752">
        <w:rPr>
          <w:rFonts w:eastAsiaTheme="minorHAnsi"/>
        </w:rPr>
        <w:t>operate</w:t>
      </w:r>
      <w:r w:rsidR="00873251">
        <w:rPr>
          <w:rFonts w:eastAsiaTheme="minorHAnsi"/>
        </w:rPr>
        <w:t>d</w:t>
      </w:r>
      <w:r w:rsidR="00873251" w:rsidRPr="000F0752">
        <w:rPr>
          <w:rFonts w:eastAsiaTheme="minorHAnsi"/>
        </w:rPr>
        <w:t xml:space="preserve"> </w:t>
      </w:r>
      <w:r w:rsidRPr="000F0752">
        <w:rPr>
          <w:rFonts w:eastAsiaTheme="minorHAnsi"/>
        </w:rPr>
        <w:t xml:space="preserve">between </w:t>
      </w:r>
      <w:r w:rsidR="00E43681">
        <w:rPr>
          <w:rFonts w:eastAsiaTheme="minorHAnsi"/>
        </w:rPr>
        <w:t>Boyer</w:t>
      </w:r>
      <w:r w:rsidR="00F633C0">
        <w:rPr>
          <w:rFonts w:eastAsiaTheme="minorHAnsi"/>
        </w:rPr>
        <w:t>, near Hobart (Tasmania)</w:t>
      </w:r>
      <w:r w:rsidRPr="000F0752">
        <w:rPr>
          <w:rFonts w:eastAsiaTheme="minorHAnsi"/>
        </w:rPr>
        <w:t xml:space="preserve"> and </w:t>
      </w:r>
      <w:r w:rsidR="00A323DF">
        <w:rPr>
          <w:rFonts w:eastAsiaTheme="minorHAnsi"/>
        </w:rPr>
        <w:t xml:space="preserve">the port of </w:t>
      </w:r>
      <w:r w:rsidR="00E43681">
        <w:rPr>
          <w:rFonts w:eastAsiaTheme="minorHAnsi"/>
        </w:rPr>
        <w:t>Burnie</w:t>
      </w:r>
      <w:r w:rsidR="00A323DF">
        <w:rPr>
          <w:rFonts w:eastAsiaTheme="minorHAnsi"/>
        </w:rPr>
        <w:t xml:space="preserve"> in the north</w:t>
      </w:r>
      <w:r w:rsidRPr="000F0752">
        <w:rPr>
          <w:rFonts w:eastAsiaTheme="minorHAnsi"/>
        </w:rPr>
        <w:t xml:space="preserve">. </w:t>
      </w:r>
      <w:r w:rsidR="006617D0">
        <w:rPr>
          <w:rFonts w:eastAsiaTheme="minorHAnsi"/>
        </w:rPr>
        <w:t>T</w:t>
      </w:r>
      <w:r w:rsidRPr="000F0752">
        <w:rPr>
          <w:rFonts w:eastAsiaTheme="minorHAnsi"/>
        </w:rPr>
        <w:t xml:space="preserve">rain </w:t>
      </w:r>
      <w:r w:rsidR="006617D0">
        <w:rPr>
          <w:rFonts w:eastAsiaTheme="minorHAnsi"/>
        </w:rPr>
        <w:t xml:space="preserve">532 </w:t>
      </w:r>
      <w:r w:rsidRPr="000F0752">
        <w:rPr>
          <w:rFonts w:eastAsiaTheme="minorHAnsi"/>
        </w:rPr>
        <w:t>comprised two locomotives (</w:t>
      </w:r>
      <w:r w:rsidR="00E43681">
        <w:rPr>
          <w:rFonts w:eastAsiaTheme="minorHAnsi"/>
        </w:rPr>
        <w:t>TR15</w:t>
      </w:r>
      <w:r w:rsidRPr="000F0752">
        <w:rPr>
          <w:rFonts w:eastAsiaTheme="minorHAnsi"/>
        </w:rPr>
        <w:t xml:space="preserve"> leading and </w:t>
      </w:r>
      <w:r w:rsidR="00E43681">
        <w:rPr>
          <w:rFonts w:eastAsiaTheme="minorHAnsi"/>
        </w:rPr>
        <w:t>TR13</w:t>
      </w:r>
      <w:r w:rsidRPr="000F0752">
        <w:rPr>
          <w:rFonts w:eastAsiaTheme="minorHAnsi"/>
        </w:rPr>
        <w:t xml:space="preserve"> trailing) </w:t>
      </w:r>
      <w:r w:rsidR="006617D0">
        <w:rPr>
          <w:rFonts w:eastAsiaTheme="minorHAnsi"/>
        </w:rPr>
        <w:t>hauling</w:t>
      </w:r>
      <w:r w:rsidRPr="000F0752">
        <w:rPr>
          <w:rFonts w:eastAsiaTheme="minorHAnsi"/>
        </w:rPr>
        <w:t xml:space="preserve"> </w:t>
      </w:r>
      <w:r w:rsidR="00E43681">
        <w:rPr>
          <w:rFonts w:eastAsiaTheme="minorHAnsi"/>
        </w:rPr>
        <w:t>34</w:t>
      </w:r>
      <w:r w:rsidRPr="000F0752">
        <w:rPr>
          <w:rFonts w:eastAsiaTheme="minorHAnsi"/>
        </w:rPr>
        <w:t xml:space="preserve"> </w:t>
      </w:r>
      <w:r w:rsidRPr="000F0752">
        <w:rPr>
          <w:rFonts w:eastAsiaTheme="minorHAnsi"/>
        </w:rPr>
        <w:lastRenderedPageBreak/>
        <w:t xml:space="preserve">wagons. The train had an overall length of </w:t>
      </w:r>
      <w:r w:rsidR="00E43681">
        <w:rPr>
          <w:rFonts w:eastAsiaTheme="minorHAnsi"/>
        </w:rPr>
        <w:t>557.8</w:t>
      </w:r>
      <w:r w:rsidRPr="000F0752">
        <w:rPr>
          <w:rFonts w:eastAsiaTheme="minorHAnsi"/>
        </w:rPr>
        <w:t xml:space="preserve"> m and a </w:t>
      </w:r>
      <w:r w:rsidR="00E43681">
        <w:rPr>
          <w:rFonts w:eastAsiaTheme="minorHAnsi"/>
        </w:rPr>
        <w:t>trailing</w:t>
      </w:r>
      <w:r w:rsidRPr="000F0752">
        <w:rPr>
          <w:rFonts w:eastAsiaTheme="minorHAnsi"/>
        </w:rPr>
        <w:t xml:space="preserve"> mass </w:t>
      </w:r>
      <w:r w:rsidR="00E43681">
        <w:rPr>
          <w:rFonts w:eastAsiaTheme="minorHAnsi"/>
        </w:rPr>
        <w:t>1,345.3</w:t>
      </w:r>
      <w:r w:rsidRPr="000F0752">
        <w:rPr>
          <w:rFonts w:eastAsiaTheme="minorHAnsi"/>
        </w:rPr>
        <w:t xml:space="preserve"> t.</w:t>
      </w:r>
      <w:r w:rsidR="006D3A26">
        <w:rPr>
          <w:rFonts w:eastAsiaTheme="minorHAnsi"/>
        </w:rPr>
        <w:t xml:space="preserve"> </w:t>
      </w:r>
      <w:r w:rsidR="00DF4B6A">
        <w:rPr>
          <w:rFonts w:eastAsiaTheme="minorHAnsi"/>
        </w:rPr>
        <w:t>It</w:t>
      </w:r>
      <w:r w:rsidR="006D3A26" w:rsidRPr="006D3A26">
        <w:rPr>
          <w:rFonts w:eastAsiaTheme="minorHAnsi"/>
        </w:rPr>
        <w:t xml:space="preserve"> was loaded and marshalled in accordance with </w:t>
      </w:r>
      <w:proofErr w:type="spellStart"/>
      <w:r w:rsidR="006D3A26" w:rsidRPr="006D3A26">
        <w:rPr>
          <w:rFonts w:eastAsiaTheme="minorHAnsi"/>
        </w:rPr>
        <w:t>TasRail</w:t>
      </w:r>
      <w:proofErr w:type="spellEnd"/>
      <w:r w:rsidR="006D3A26" w:rsidRPr="006D3A26">
        <w:rPr>
          <w:rFonts w:eastAsiaTheme="minorHAnsi"/>
        </w:rPr>
        <w:t xml:space="preserve"> requirements</w:t>
      </w:r>
      <w:r w:rsidR="00C76776">
        <w:rPr>
          <w:rFonts w:eastAsiaTheme="minorHAnsi"/>
        </w:rPr>
        <w:t>:</w:t>
      </w:r>
      <w:r w:rsidR="006D3A26" w:rsidRPr="006D3A26">
        <w:rPr>
          <w:rFonts w:eastAsiaTheme="minorHAnsi"/>
        </w:rPr>
        <w:t xml:space="preserve"> </w:t>
      </w:r>
      <w:r w:rsidR="00C76776">
        <w:rPr>
          <w:rFonts w:eastAsiaTheme="minorHAnsi"/>
        </w:rPr>
        <w:t>heavy</w:t>
      </w:r>
      <w:r w:rsidR="006F7386">
        <w:rPr>
          <w:rFonts w:eastAsiaTheme="minorHAnsi"/>
        </w:rPr>
        <w:t xml:space="preserve"> </w:t>
      </w:r>
      <w:r w:rsidR="006D3A26" w:rsidRPr="006D3A26">
        <w:rPr>
          <w:rFonts w:eastAsiaTheme="minorHAnsi"/>
        </w:rPr>
        <w:t xml:space="preserve">wagons </w:t>
      </w:r>
      <w:r w:rsidR="00DF4B6A">
        <w:rPr>
          <w:rFonts w:eastAsiaTheme="minorHAnsi"/>
        </w:rPr>
        <w:t xml:space="preserve">were </w:t>
      </w:r>
      <w:r w:rsidR="006D3A26" w:rsidRPr="006D3A26">
        <w:rPr>
          <w:rFonts w:eastAsiaTheme="minorHAnsi"/>
        </w:rPr>
        <w:t xml:space="preserve">towards the front and empty wagons </w:t>
      </w:r>
      <w:r w:rsidR="00DF4B6A">
        <w:rPr>
          <w:rFonts w:eastAsiaTheme="minorHAnsi"/>
        </w:rPr>
        <w:t>towards</w:t>
      </w:r>
      <w:r w:rsidR="006D3A26" w:rsidRPr="006D3A26">
        <w:rPr>
          <w:rFonts w:eastAsiaTheme="minorHAnsi"/>
        </w:rPr>
        <w:t xml:space="preserve"> </w:t>
      </w:r>
      <w:r w:rsidR="00DF4B6A">
        <w:rPr>
          <w:rFonts w:eastAsiaTheme="minorHAnsi"/>
        </w:rPr>
        <w:t xml:space="preserve">the </w:t>
      </w:r>
      <w:r w:rsidR="006D3A26" w:rsidRPr="006D3A26">
        <w:rPr>
          <w:rFonts w:eastAsiaTheme="minorHAnsi"/>
        </w:rPr>
        <w:t>rear.</w:t>
      </w:r>
    </w:p>
    <w:p w14:paraId="3B0A07A8" w14:textId="69898CF6" w:rsidR="005A6CCA" w:rsidRDefault="005A6CCA" w:rsidP="005A6CCA">
      <w:pPr>
        <w:autoSpaceDE/>
        <w:autoSpaceDN/>
        <w:adjustRightInd/>
        <w:spacing w:line="271" w:lineRule="auto"/>
        <w:textAlignment w:val="auto"/>
        <w:rPr>
          <w:rFonts w:eastAsiaTheme="minorHAnsi"/>
        </w:rPr>
      </w:pPr>
      <w:r>
        <w:rPr>
          <w:rFonts w:eastAsiaTheme="minorHAnsi"/>
        </w:rPr>
        <w:t>The lead locomotive of train 532 stopped about 2</w:t>
      </w:r>
      <w:r w:rsidR="00616A07">
        <w:rPr>
          <w:rFonts w:eastAsiaTheme="minorHAnsi"/>
        </w:rPr>
        <w:t>,</w:t>
      </w:r>
      <w:r>
        <w:rPr>
          <w:rFonts w:eastAsiaTheme="minorHAnsi"/>
        </w:rPr>
        <w:t>640 m past the point of derailment. The eighteen wagons that derailed were positioned</w:t>
      </w:r>
      <w:r w:rsidR="00A94E49">
        <w:rPr>
          <w:rFonts w:eastAsiaTheme="minorHAnsi"/>
        </w:rPr>
        <w:t xml:space="preserve"> 14 – 31 (inclusive) behind the locomotives.</w:t>
      </w:r>
      <w:r>
        <w:rPr>
          <w:rFonts w:eastAsiaTheme="minorHAnsi"/>
        </w:rPr>
        <w:t xml:space="preserve"> </w:t>
      </w:r>
    </w:p>
    <w:p w14:paraId="64F406B6" w14:textId="77777777" w:rsidR="00E54725" w:rsidRPr="000F0752" w:rsidRDefault="00E54725" w:rsidP="00E54725">
      <w:pPr>
        <w:pStyle w:val="Heading3"/>
      </w:pPr>
      <w:bookmarkStart w:id="14" w:name="_Toc466980171"/>
      <w:r>
        <w:t>R</w:t>
      </w:r>
      <w:r w:rsidRPr="000F0752">
        <w:t>olling stock</w:t>
      </w:r>
      <w:bookmarkEnd w:id="14"/>
    </w:p>
    <w:p w14:paraId="00B25C46" w14:textId="77777777" w:rsidR="00E54725" w:rsidRDefault="00E54725" w:rsidP="00E54725">
      <w:pPr>
        <w:autoSpaceDE/>
        <w:autoSpaceDN/>
        <w:adjustRightInd/>
        <w:spacing w:line="271" w:lineRule="auto"/>
        <w:textAlignment w:val="auto"/>
      </w:pPr>
      <w:r>
        <w:t>T</w:t>
      </w:r>
      <w:r w:rsidRPr="00071F4C">
        <w:t xml:space="preserve">he majority of wagons </w:t>
      </w:r>
      <w:r>
        <w:t>(TQAYs) were about</w:t>
      </w:r>
      <w:r w:rsidRPr="00071F4C">
        <w:t xml:space="preserve"> one year old</w:t>
      </w:r>
      <w:r>
        <w:t xml:space="preserve"> and in as new condition</w:t>
      </w:r>
      <w:r w:rsidRPr="00071F4C">
        <w:t xml:space="preserve">. The </w:t>
      </w:r>
      <w:r>
        <w:t>remaining</w:t>
      </w:r>
      <w:r w:rsidRPr="00071F4C">
        <w:t xml:space="preserve"> wagons (TQMF/QM and IB</w:t>
      </w:r>
      <w:r>
        <w:t xml:space="preserve">) </w:t>
      </w:r>
      <w:r w:rsidRPr="00071F4C">
        <w:t>were refurbished</w:t>
      </w:r>
      <w:r>
        <w:t>, and</w:t>
      </w:r>
      <w:r w:rsidRPr="00071F4C">
        <w:t xml:space="preserve"> </w:t>
      </w:r>
      <w:r>
        <w:t>considered to be in good condition, and fit for purpose</w:t>
      </w:r>
      <w:r w:rsidRPr="00071F4C">
        <w:t>.</w:t>
      </w:r>
      <w:r w:rsidRPr="00A44207">
        <w:rPr>
          <w:rFonts w:eastAsiaTheme="minorHAnsi"/>
        </w:rPr>
        <w:t xml:space="preserve"> </w:t>
      </w:r>
      <w:r>
        <w:rPr>
          <w:rFonts w:eastAsiaTheme="minorHAnsi"/>
        </w:rPr>
        <w:t>A post-derailment inspection</w:t>
      </w:r>
      <w:r>
        <w:t xml:space="preserve"> confirmed that the wagons,</w:t>
      </w:r>
      <w:r w:rsidRPr="00650606">
        <w:t xml:space="preserve"> </w:t>
      </w:r>
      <w:r>
        <w:t>(wheels, s</w:t>
      </w:r>
      <w:r w:rsidRPr="00650606">
        <w:t>uspension elements, springs, friction wedges and wear surfaces</w:t>
      </w:r>
      <w:r>
        <w:t>)</w:t>
      </w:r>
      <w:r w:rsidRPr="00650606">
        <w:t xml:space="preserve"> </w:t>
      </w:r>
      <w:r>
        <w:t>w</w:t>
      </w:r>
      <w:r w:rsidRPr="00650606">
        <w:t>ere</w:t>
      </w:r>
      <w:r>
        <w:t xml:space="preserve"> generally</w:t>
      </w:r>
      <w:r w:rsidRPr="00650606">
        <w:t xml:space="preserve"> </w:t>
      </w:r>
      <w:r>
        <w:t xml:space="preserve">in good </w:t>
      </w:r>
      <w:r w:rsidRPr="00650606">
        <w:t xml:space="preserve">condition and </w:t>
      </w:r>
      <w:r>
        <w:t>in compliance</w:t>
      </w:r>
      <w:r w:rsidRPr="00650606">
        <w:t xml:space="preserve"> </w:t>
      </w:r>
      <w:r>
        <w:t xml:space="preserve">with </w:t>
      </w:r>
      <w:proofErr w:type="spellStart"/>
      <w:r>
        <w:t>TasRail’s</w:t>
      </w:r>
      <w:proofErr w:type="spellEnd"/>
      <w:r>
        <w:t xml:space="preserve"> engineering </w:t>
      </w:r>
      <w:r w:rsidRPr="00650606">
        <w:t>tolerances</w:t>
      </w:r>
      <w:r>
        <w:t>.</w:t>
      </w:r>
    </w:p>
    <w:p w14:paraId="05E6E634" w14:textId="120505B0" w:rsidR="00BA576C" w:rsidRDefault="005A6CCA" w:rsidP="005A6CCA">
      <w:pPr>
        <w:autoSpaceDE/>
        <w:autoSpaceDN/>
        <w:adjustRightInd/>
        <w:spacing w:line="271" w:lineRule="auto"/>
        <w:textAlignment w:val="auto"/>
        <w:rPr>
          <w:rFonts w:eastAsiaTheme="minorHAnsi"/>
        </w:rPr>
      </w:pPr>
      <w:r>
        <w:rPr>
          <w:rFonts w:eastAsiaTheme="minorHAnsi"/>
        </w:rPr>
        <w:t>The first seven derailed wagons</w:t>
      </w:r>
      <w:r w:rsidRPr="005A6CCA">
        <w:rPr>
          <w:rFonts w:eastAsiaTheme="minorHAnsi"/>
        </w:rPr>
        <w:t xml:space="preserve"> showed very little in the way of </w:t>
      </w:r>
      <w:r w:rsidR="00616A07">
        <w:rPr>
          <w:rFonts w:eastAsiaTheme="minorHAnsi"/>
        </w:rPr>
        <w:t xml:space="preserve">wheel tread </w:t>
      </w:r>
      <w:r w:rsidRPr="005A6CCA">
        <w:rPr>
          <w:rFonts w:eastAsiaTheme="minorHAnsi"/>
        </w:rPr>
        <w:t>damage</w:t>
      </w:r>
      <w:r w:rsidR="00210E1C">
        <w:rPr>
          <w:rFonts w:eastAsiaTheme="minorHAnsi"/>
        </w:rPr>
        <w:t>. Considering the distance from the point of derailment, the lack of damage suggested that</w:t>
      </w:r>
      <w:r w:rsidRPr="005A6CCA">
        <w:rPr>
          <w:rFonts w:eastAsiaTheme="minorHAnsi"/>
        </w:rPr>
        <w:t xml:space="preserve"> they </w:t>
      </w:r>
      <w:r w:rsidR="00616A07">
        <w:rPr>
          <w:rFonts w:eastAsiaTheme="minorHAnsi"/>
        </w:rPr>
        <w:t>were</w:t>
      </w:r>
      <w:r>
        <w:rPr>
          <w:rFonts w:eastAsiaTheme="minorHAnsi"/>
        </w:rPr>
        <w:t xml:space="preserve"> </w:t>
      </w:r>
      <w:r w:rsidRPr="005A6CCA">
        <w:rPr>
          <w:rFonts w:eastAsiaTheme="minorHAnsi"/>
        </w:rPr>
        <w:t>not part of the initial derailment.</w:t>
      </w:r>
    </w:p>
    <w:p w14:paraId="22ACD19B" w14:textId="674D2309" w:rsidR="00613C1A" w:rsidRPr="001A5D76" w:rsidRDefault="00613C1A" w:rsidP="00261767">
      <w:pPr>
        <w:autoSpaceDE/>
        <w:autoSpaceDN/>
        <w:adjustRightInd/>
        <w:spacing w:line="271" w:lineRule="auto"/>
        <w:textAlignment w:val="auto"/>
      </w:pPr>
      <w:r>
        <w:rPr>
          <w:rFonts w:eastAsiaTheme="minorHAnsi"/>
        </w:rPr>
        <w:t xml:space="preserve">The first </w:t>
      </w:r>
      <w:r>
        <w:t>wheelset</w:t>
      </w:r>
      <w:r w:rsidRPr="001A5D76">
        <w:t xml:space="preserve"> to show significant tread damage (</w:t>
      </w:r>
      <w:r w:rsidR="00252B60">
        <w:fldChar w:fldCharType="begin"/>
      </w:r>
      <w:r w:rsidR="00252B60">
        <w:instrText xml:space="preserve"> REF _Ref460336300 \h </w:instrText>
      </w:r>
      <w:r w:rsidR="00252B60">
        <w:fldChar w:fldCharType="separate"/>
      </w:r>
      <w:r w:rsidR="00EC6A9F" w:rsidRPr="007C4D42">
        <w:t xml:space="preserve">Figure </w:t>
      </w:r>
      <w:r w:rsidR="00EC6A9F">
        <w:rPr>
          <w:noProof/>
        </w:rPr>
        <w:t>5</w:t>
      </w:r>
      <w:r w:rsidR="00252B60">
        <w:fldChar w:fldCharType="end"/>
      </w:r>
      <w:r w:rsidR="00616A07">
        <w:t xml:space="preserve"> and </w:t>
      </w:r>
      <w:r w:rsidR="00616A07">
        <w:fldChar w:fldCharType="begin"/>
      </w:r>
      <w:r w:rsidR="00616A07">
        <w:instrText xml:space="preserve"> REF _Ref452102264 \h </w:instrText>
      </w:r>
      <w:r w:rsidR="00616A07">
        <w:fldChar w:fldCharType="separate"/>
      </w:r>
      <w:r w:rsidR="00EC6A9F" w:rsidRPr="007C4D42">
        <w:t xml:space="preserve">Figure </w:t>
      </w:r>
      <w:r w:rsidR="00EC6A9F">
        <w:rPr>
          <w:noProof/>
        </w:rPr>
        <w:t>6</w:t>
      </w:r>
      <w:r w:rsidR="00616A07">
        <w:fldChar w:fldCharType="end"/>
      </w:r>
      <w:r w:rsidRPr="001A5D76">
        <w:t>)</w:t>
      </w:r>
      <w:r>
        <w:t xml:space="preserve">, </w:t>
      </w:r>
      <w:r w:rsidRPr="001A5D76">
        <w:t xml:space="preserve">consistent with a wheelset riding </w:t>
      </w:r>
      <w:r>
        <w:t>on</w:t>
      </w:r>
      <w:r w:rsidRPr="001A5D76">
        <w:t xml:space="preserve"> ballast </w:t>
      </w:r>
      <w:r>
        <w:t>over</w:t>
      </w:r>
      <w:r w:rsidRPr="001A5D76">
        <w:t xml:space="preserve"> an extended </w:t>
      </w:r>
      <w:r>
        <w:t xml:space="preserve">distance, was wagon TQMF03G. It was concluded </w:t>
      </w:r>
      <w:r w:rsidRPr="00863E37">
        <w:t xml:space="preserve">that </w:t>
      </w:r>
      <w:r>
        <w:t>wagon TQMF03G,</w:t>
      </w:r>
      <w:r w:rsidRPr="000F0752">
        <w:t xml:space="preserve"> </w:t>
      </w:r>
      <w:r w:rsidRPr="00863E37">
        <w:t>located at position 21</w:t>
      </w:r>
      <w:r w:rsidR="00A44207">
        <w:t>,</w:t>
      </w:r>
      <w:r w:rsidRPr="00863E37">
        <w:t xml:space="preserve"> was</w:t>
      </w:r>
      <w:r w:rsidR="00A44207">
        <w:t xml:space="preserve"> likely to have derailed </w:t>
      </w:r>
      <w:r w:rsidRPr="00863E37">
        <w:t>first.</w:t>
      </w:r>
      <w:r w:rsidR="00A44207">
        <w:t xml:space="preserve"> The </w:t>
      </w:r>
      <w:r w:rsidRPr="001A5D76">
        <w:t xml:space="preserve">wagons </w:t>
      </w:r>
      <w:r>
        <w:t>ahead of TQMF03G</w:t>
      </w:r>
      <w:r w:rsidRPr="001A5D76">
        <w:t xml:space="preserve"> </w:t>
      </w:r>
      <w:r>
        <w:t>(</w:t>
      </w:r>
      <w:r w:rsidR="00252B60">
        <w:t xml:space="preserve">positions </w:t>
      </w:r>
      <w:r w:rsidRPr="001A5D76">
        <w:t>14 to 20</w:t>
      </w:r>
      <w:r>
        <w:t xml:space="preserve">) </w:t>
      </w:r>
      <w:r w:rsidRPr="001A5D76">
        <w:t xml:space="preserve">had </w:t>
      </w:r>
      <w:r w:rsidR="00A44207">
        <w:t xml:space="preserve">probably </w:t>
      </w:r>
      <w:r w:rsidRPr="001A5D76">
        <w:t>derailed late</w:t>
      </w:r>
      <w:r w:rsidR="00A44207">
        <w:t>r</w:t>
      </w:r>
      <w:r w:rsidRPr="001A5D76">
        <w:t xml:space="preserve"> in the sequence</w:t>
      </w:r>
      <w:r>
        <w:t>,</w:t>
      </w:r>
      <w:r w:rsidRPr="001A5D76">
        <w:t xml:space="preserve"> </w:t>
      </w:r>
      <w:r>
        <w:t xml:space="preserve">as </w:t>
      </w:r>
      <w:r w:rsidR="00A44207">
        <w:t>train 532 negotiated a number of tight curves</w:t>
      </w:r>
      <w:r>
        <w:t>.</w:t>
      </w:r>
    </w:p>
    <w:p w14:paraId="3BBA9687" w14:textId="77777777" w:rsidR="00A44207" w:rsidRPr="007C4D42" w:rsidRDefault="00A44207" w:rsidP="00A44207">
      <w:pPr>
        <w:pStyle w:val="Caption"/>
      </w:pPr>
      <w:bookmarkStart w:id="15" w:name="_Ref460336300"/>
      <w:r w:rsidRPr="007C4D42">
        <w:t xml:space="preserve">Figure </w:t>
      </w:r>
      <w:r w:rsidRPr="007C4D42">
        <w:fldChar w:fldCharType="begin"/>
      </w:r>
      <w:r w:rsidRPr="007C4D42">
        <w:instrText xml:space="preserve"> SEQ Figure \* ARABIC </w:instrText>
      </w:r>
      <w:r w:rsidRPr="007C4D42">
        <w:fldChar w:fldCharType="separate"/>
      </w:r>
      <w:r w:rsidR="00EC6A9F">
        <w:rPr>
          <w:noProof/>
        </w:rPr>
        <w:t>5</w:t>
      </w:r>
      <w:r w:rsidRPr="007C4D42">
        <w:fldChar w:fldCharType="end"/>
      </w:r>
      <w:bookmarkEnd w:id="15"/>
      <w:r w:rsidRPr="007C4D42">
        <w:t xml:space="preserve">: </w:t>
      </w:r>
      <w:r w:rsidRPr="00114C33">
        <w:rPr>
          <w:lang w:val="en-AU"/>
        </w:rPr>
        <w:t xml:space="preserve">TQMY03G – Leading bogie, leading wheelset, right wheel </w:t>
      </w:r>
      <w:r>
        <w:rPr>
          <w:lang w:val="en-AU"/>
        </w:rPr>
        <w:t>(direction of train travel) showing evidence of</w:t>
      </w:r>
      <w:r w:rsidRPr="00114C33">
        <w:rPr>
          <w:lang w:val="en-AU"/>
        </w:rPr>
        <w:t xml:space="preserve"> ext</w:t>
      </w:r>
      <w:r>
        <w:rPr>
          <w:lang w:val="en-AU"/>
        </w:rPr>
        <w:t>ensive</w:t>
      </w:r>
      <w:r w:rsidRPr="00114C33">
        <w:rPr>
          <w:lang w:val="en-AU"/>
        </w:rPr>
        <w:t xml:space="preserve"> of tread damage</w:t>
      </w:r>
    </w:p>
    <w:p w14:paraId="002D8B05" w14:textId="77777777" w:rsidR="00A44207" w:rsidRDefault="00A44207" w:rsidP="00A44207">
      <w:pPr>
        <w:pStyle w:val="ReportBody"/>
        <w:rPr>
          <w:rStyle w:val="ImageSourceChar"/>
        </w:rPr>
      </w:pPr>
      <w:r>
        <w:rPr>
          <w:noProof/>
          <w:lang w:eastAsia="en-AU"/>
        </w:rPr>
        <w:drawing>
          <wp:inline distT="0" distB="0" distL="0" distR="0" wp14:anchorId="64CA4BCD" wp14:editId="6D5AEF1A">
            <wp:extent cx="5394309" cy="4060800"/>
            <wp:effectExtent l="0" t="0" r="0" b="0"/>
            <wp:docPr id="21" name="Picture 6" descr="Figure 5: TQMY03G – Leading bogie, leading wheelset, right wheel (direction of train travel) showing evidence of extensive of tread damage" title="Figure 5: TQMY03G – Leading bogie, leading wheelset, right wheel (direction of train travel) showing evidence of extensive of tread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394309" cy="4060800"/>
                    </a:xfrm>
                    <a:prstGeom prst="rect">
                      <a:avLst/>
                    </a:prstGeom>
                    <a:noFill/>
                    <a:ln>
                      <a:noFill/>
                    </a:ln>
                  </pic:spPr>
                </pic:pic>
              </a:graphicData>
            </a:graphic>
          </wp:inline>
        </w:drawing>
      </w:r>
    </w:p>
    <w:p w14:paraId="6E3AE75A" w14:textId="77777777" w:rsidR="00A44207" w:rsidRPr="005B67EE" w:rsidRDefault="00A44207" w:rsidP="00A44207">
      <w:pPr>
        <w:pStyle w:val="ReportBody"/>
      </w:pPr>
      <w:r w:rsidRPr="005B67EE">
        <w:rPr>
          <w:rStyle w:val="ImageSourceChar"/>
        </w:rPr>
        <w:t xml:space="preserve">Source: </w:t>
      </w:r>
      <w:r>
        <w:rPr>
          <w:rStyle w:val="ImageSourceChar"/>
        </w:rPr>
        <w:t>ATSB</w:t>
      </w:r>
    </w:p>
    <w:p w14:paraId="5BD818EF" w14:textId="04EC2DF8" w:rsidR="00114C33" w:rsidRPr="007C4D42" w:rsidRDefault="00114C33" w:rsidP="00114C33">
      <w:pPr>
        <w:pStyle w:val="Caption"/>
      </w:pPr>
      <w:bookmarkStart w:id="16" w:name="_Examination_of_rolling"/>
      <w:bookmarkStart w:id="17" w:name="_Rolling_stock"/>
      <w:bookmarkStart w:id="18" w:name="_Ref452102264"/>
      <w:bookmarkEnd w:id="16"/>
      <w:bookmarkEnd w:id="17"/>
      <w:r w:rsidRPr="007C4D42">
        <w:lastRenderedPageBreak/>
        <w:t xml:space="preserve">Figure </w:t>
      </w:r>
      <w:r w:rsidRPr="007C4D42">
        <w:fldChar w:fldCharType="begin"/>
      </w:r>
      <w:r w:rsidRPr="007C4D42">
        <w:instrText xml:space="preserve"> SEQ Figure \* ARABIC </w:instrText>
      </w:r>
      <w:r w:rsidRPr="007C4D42">
        <w:fldChar w:fldCharType="separate"/>
      </w:r>
      <w:r w:rsidR="00EC6A9F">
        <w:rPr>
          <w:noProof/>
        </w:rPr>
        <w:t>6</w:t>
      </w:r>
      <w:r w:rsidRPr="007C4D42">
        <w:fldChar w:fldCharType="end"/>
      </w:r>
      <w:bookmarkEnd w:id="18"/>
      <w:r w:rsidRPr="007C4D42">
        <w:t xml:space="preserve">: </w:t>
      </w:r>
      <w:r w:rsidRPr="00114C33">
        <w:rPr>
          <w:lang w:val="en-AU"/>
        </w:rPr>
        <w:t>Derailed wagon TQMY03G (looking north) showing final positioning of bogies</w:t>
      </w:r>
    </w:p>
    <w:p w14:paraId="0C41655D" w14:textId="77777777" w:rsidR="00114C33" w:rsidRDefault="00114C33" w:rsidP="00114C33">
      <w:pPr>
        <w:pStyle w:val="ReportBody"/>
        <w:rPr>
          <w:rStyle w:val="ImageSourceChar"/>
        </w:rPr>
      </w:pPr>
      <w:r>
        <w:rPr>
          <w:noProof/>
          <w:lang w:eastAsia="en-AU"/>
        </w:rPr>
        <w:drawing>
          <wp:inline distT="0" distB="0" distL="0" distR="0" wp14:anchorId="2BBF6A6A" wp14:editId="71A1032C">
            <wp:extent cx="5400000" cy="4060800"/>
            <wp:effectExtent l="0" t="0" r="0" b="0"/>
            <wp:docPr id="27" name="Picture 6" descr="Figure 6: Derailed wagon TQMY03G (looking north) showing final positioning of bogies" title="Figure 6: Derailed wagon TQMY03G (looking north) showing final positioning of b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00000" cy="4060800"/>
                    </a:xfrm>
                    <a:prstGeom prst="rect">
                      <a:avLst/>
                    </a:prstGeom>
                    <a:noFill/>
                    <a:ln>
                      <a:noFill/>
                    </a:ln>
                  </pic:spPr>
                </pic:pic>
              </a:graphicData>
            </a:graphic>
          </wp:inline>
        </w:drawing>
      </w:r>
    </w:p>
    <w:p w14:paraId="43DA60C6" w14:textId="77777777" w:rsidR="00114C33" w:rsidRPr="005B67EE" w:rsidRDefault="00114C33" w:rsidP="00114C33">
      <w:pPr>
        <w:pStyle w:val="ReportBody"/>
      </w:pPr>
      <w:r w:rsidRPr="005B67EE">
        <w:rPr>
          <w:rStyle w:val="ImageSourceChar"/>
        </w:rPr>
        <w:t xml:space="preserve">Source: </w:t>
      </w:r>
      <w:r>
        <w:rPr>
          <w:rStyle w:val="ImageSourceChar"/>
        </w:rPr>
        <w:t>ATSB</w:t>
      </w:r>
    </w:p>
    <w:p w14:paraId="6C29E563" w14:textId="492366B8" w:rsidR="00BE2353" w:rsidRDefault="00BE2353" w:rsidP="00BE2353">
      <w:pPr>
        <w:pStyle w:val="ReportBody"/>
      </w:pPr>
      <w:r>
        <w:t>At the time of derailment, wagon TQMF03G</w:t>
      </w:r>
      <w:r w:rsidRPr="002C72D8">
        <w:t xml:space="preserve"> </w:t>
      </w:r>
      <w:r>
        <w:t>had an overall length of 16.7 m and gross</w:t>
      </w:r>
      <w:r w:rsidRPr="002C72D8">
        <w:t xml:space="preserve"> mass </w:t>
      </w:r>
      <w:r>
        <w:t>of</w:t>
      </w:r>
      <w:r w:rsidRPr="002C72D8">
        <w:t xml:space="preserve"> 47.</w:t>
      </w:r>
      <w:r>
        <w:t>69 </w:t>
      </w:r>
      <w:r w:rsidRPr="002C72D8">
        <w:t>t</w:t>
      </w:r>
      <w:r w:rsidRPr="00071F4C">
        <w:t>.</w:t>
      </w:r>
      <w:r>
        <w:t xml:space="preserve"> The wagon </w:t>
      </w:r>
      <w:r w:rsidRPr="002C72D8">
        <w:t xml:space="preserve">was </w:t>
      </w:r>
      <w:r>
        <w:t>carrying</w:t>
      </w:r>
      <w:r w:rsidRPr="002C72D8">
        <w:t xml:space="preserve"> </w:t>
      </w:r>
      <w:r>
        <w:t>two</w:t>
      </w:r>
      <w:r w:rsidRPr="002C72D8">
        <w:t xml:space="preserve"> </w:t>
      </w:r>
      <w:r>
        <w:t>6 m</w:t>
      </w:r>
      <w:r w:rsidRPr="002C72D8">
        <w:t xml:space="preserve"> </w:t>
      </w:r>
      <w:r>
        <w:t xml:space="preserve">(20’) </w:t>
      </w:r>
      <w:r w:rsidRPr="002C72D8">
        <w:t>containers</w:t>
      </w:r>
      <w:r>
        <w:t>. Inspection of the containers substantiated each</w:t>
      </w:r>
      <w:r w:rsidRPr="002C72D8">
        <w:t xml:space="preserve"> </w:t>
      </w:r>
      <w:r>
        <w:t>was packed with eight</w:t>
      </w:r>
      <w:r w:rsidRPr="002C72D8">
        <w:t xml:space="preserve"> 1.265 m diameter</w:t>
      </w:r>
      <w:r>
        <w:t xml:space="preserve"> (</w:t>
      </w:r>
      <w:r w:rsidRPr="002C72D8">
        <w:t>1.6</w:t>
      </w:r>
      <w:r>
        <w:t> </w:t>
      </w:r>
      <w:r w:rsidRPr="002C72D8">
        <w:t>m</w:t>
      </w:r>
      <w:r>
        <w:t> </w:t>
      </w:r>
      <w:r w:rsidRPr="002C72D8">
        <w:t>high</w:t>
      </w:r>
      <w:r>
        <w:t>)</w:t>
      </w:r>
      <w:r w:rsidRPr="002C72D8">
        <w:t xml:space="preserve"> rolls of newsprint, stacked four long and two wide</w:t>
      </w:r>
      <w:r>
        <w:t xml:space="preserve">. </w:t>
      </w:r>
      <w:r w:rsidRPr="002C72D8">
        <w:t>Th</w:t>
      </w:r>
      <w:r>
        <w:t>e</w:t>
      </w:r>
      <w:r w:rsidRPr="002C72D8">
        <w:t xml:space="preserve"> centre of gravity </w:t>
      </w:r>
      <w:r>
        <w:t xml:space="preserve">for the wagon was </w:t>
      </w:r>
      <w:r w:rsidR="00252B60">
        <w:t>calculated</w:t>
      </w:r>
      <w:r w:rsidR="00252B60" w:rsidRPr="002C72D8">
        <w:t xml:space="preserve"> </w:t>
      </w:r>
      <w:r>
        <w:t>to be</w:t>
      </w:r>
      <w:r w:rsidRPr="002C72D8">
        <w:t xml:space="preserve"> 1.38 m above </w:t>
      </w:r>
      <w:r w:rsidR="00CE04E0">
        <w:t xml:space="preserve">the </w:t>
      </w:r>
      <w:r w:rsidRPr="002C72D8">
        <w:t xml:space="preserve">top of </w:t>
      </w:r>
      <w:r w:rsidR="00CE04E0">
        <w:t xml:space="preserve">the </w:t>
      </w:r>
      <w:r w:rsidRPr="002C72D8">
        <w:t>rail</w:t>
      </w:r>
      <w:r>
        <w:t>. Examination of newsprint rolls within the containers established that it was unlikely that a load shift had occurred</w:t>
      </w:r>
      <w:r w:rsidR="00A323DF">
        <w:t>,</w:t>
      </w:r>
      <w:r>
        <w:t xml:space="preserve"> </w:t>
      </w:r>
      <w:r w:rsidR="00A323DF">
        <w:t xml:space="preserve">and </w:t>
      </w:r>
      <w:r>
        <w:t>l</w:t>
      </w:r>
      <w:r w:rsidRPr="00071F4C">
        <w:t>oading was within specification</w:t>
      </w:r>
      <w:r>
        <w:t>.</w:t>
      </w:r>
    </w:p>
    <w:p w14:paraId="162069F9" w14:textId="16FF4ED3" w:rsidR="002E5B30" w:rsidRDefault="00CA4C21" w:rsidP="00E03DDF">
      <w:pPr>
        <w:pStyle w:val="ReportBody"/>
      </w:pPr>
      <w:r>
        <w:t>A</w:t>
      </w:r>
      <w:r w:rsidR="00BE2353">
        <w:t xml:space="preserve"> review</w:t>
      </w:r>
      <w:r>
        <w:t xml:space="preserve"> of </w:t>
      </w:r>
      <w:proofErr w:type="spellStart"/>
      <w:r w:rsidR="00A323DF">
        <w:t>TasRail</w:t>
      </w:r>
      <w:proofErr w:type="spellEnd"/>
      <w:r w:rsidR="00A323DF">
        <w:t xml:space="preserve"> </w:t>
      </w:r>
      <w:r>
        <w:t>records, established that</w:t>
      </w:r>
      <w:r w:rsidR="00C76776">
        <w:t>,</w:t>
      </w:r>
      <w:r>
        <w:t xml:space="preserve"> </w:t>
      </w:r>
      <w:r w:rsidR="00BE2353">
        <w:t>as part of a major refurbishment program, wagon TQMF03G had all primary springs replaced in May 2012, and the wagon was fully overhauled (including bogies) in July 2014.</w:t>
      </w:r>
      <w:r w:rsidR="00BE2353" w:rsidRPr="00E03DDF">
        <w:t xml:space="preserve"> </w:t>
      </w:r>
      <w:r w:rsidR="00BE2353">
        <w:t xml:space="preserve">The </w:t>
      </w:r>
      <w:r>
        <w:t>w</w:t>
      </w:r>
      <w:r w:rsidR="00E03DDF">
        <w:t xml:space="preserve">agon </w:t>
      </w:r>
      <w:r w:rsidR="00751F42">
        <w:t>was</w:t>
      </w:r>
      <w:r w:rsidR="00BE2353">
        <w:t xml:space="preserve"> </w:t>
      </w:r>
      <w:r w:rsidR="00E03DDF">
        <w:t>service</w:t>
      </w:r>
      <w:r w:rsidR="002E5B30">
        <w:t>d</w:t>
      </w:r>
      <w:r w:rsidR="00E03DDF">
        <w:t xml:space="preserve"> in accordance with </w:t>
      </w:r>
      <w:proofErr w:type="spellStart"/>
      <w:r w:rsidR="00E03DDF">
        <w:t>TasRail's</w:t>
      </w:r>
      <w:proofErr w:type="spellEnd"/>
      <w:r w:rsidR="00E03DDF">
        <w:t xml:space="preserve"> </w:t>
      </w:r>
      <w:r w:rsidR="002E5B30">
        <w:t>requirements</w:t>
      </w:r>
      <w:r w:rsidR="00751F42">
        <w:t xml:space="preserve"> and </w:t>
      </w:r>
      <w:r w:rsidR="00E03DDF">
        <w:t xml:space="preserve">there were no outstanding maintenance issues. </w:t>
      </w:r>
    </w:p>
    <w:p w14:paraId="2A02665B" w14:textId="5CA57274" w:rsidR="00DF4B6A" w:rsidRDefault="002E5B30" w:rsidP="00E03DDF">
      <w:pPr>
        <w:pStyle w:val="ReportBody"/>
      </w:pPr>
      <w:r>
        <w:t xml:space="preserve">Following the derailment, </w:t>
      </w:r>
      <w:r w:rsidR="00AA168D">
        <w:t xml:space="preserve">an inspection of </w:t>
      </w:r>
      <w:r w:rsidR="00E03DDF">
        <w:t xml:space="preserve">TQMF03G </w:t>
      </w:r>
      <w:r w:rsidR="00E03DDF" w:rsidRPr="00E03DDF">
        <w:t>includ</w:t>
      </w:r>
      <w:r w:rsidR="00AA168D">
        <w:t>ed</w:t>
      </w:r>
      <w:r w:rsidR="00E03DDF" w:rsidRPr="00E03DDF">
        <w:t xml:space="preserve"> bogie frames, </w:t>
      </w:r>
      <w:r w:rsidR="00BE2353">
        <w:t>side-</w:t>
      </w:r>
      <w:r w:rsidR="00BE2353" w:rsidRPr="00E03DDF">
        <w:t>bearer</w:t>
      </w:r>
      <w:r w:rsidR="00E03DDF" w:rsidRPr="00E03DDF">
        <w:t xml:space="preserve"> assemblies, friction wedges</w:t>
      </w:r>
      <w:r w:rsidR="00BE2353">
        <w:t>,</w:t>
      </w:r>
      <w:r w:rsidR="00E03DDF" w:rsidRPr="00E03DDF">
        <w:t xml:space="preserve"> wheelsets</w:t>
      </w:r>
      <w:r w:rsidR="00BE2353">
        <w:t xml:space="preserve"> and </w:t>
      </w:r>
      <w:r w:rsidR="00E03DDF" w:rsidRPr="00E03DDF">
        <w:t xml:space="preserve">wheel profiles. All </w:t>
      </w:r>
      <w:r w:rsidR="00C76776">
        <w:t>were</w:t>
      </w:r>
      <w:r w:rsidR="00C76776" w:rsidRPr="00E03DDF">
        <w:t xml:space="preserve"> </w:t>
      </w:r>
      <w:r w:rsidR="00E03DDF" w:rsidRPr="00E03DDF">
        <w:t>found to be operationally fit for purpose</w:t>
      </w:r>
      <w:r>
        <w:t>,</w:t>
      </w:r>
      <w:r w:rsidR="00E03DDF" w:rsidRPr="00E03DDF">
        <w:t xml:space="preserve"> and in compliance with maintenance </w:t>
      </w:r>
      <w:r>
        <w:t>standards</w:t>
      </w:r>
      <w:r w:rsidR="00E03DDF">
        <w:t xml:space="preserve">. </w:t>
      </w:r>
      <w:r w:rsidR="006D3A26">
        <w:t xml:space="preserve"> </w:t>
      </w:r>
    </w:p>
    <w:p w14:paraId="76D48271" w14:textId="77777777" w:rsidR="002544D3" w:rsidRDefault="002544D3" w:rsidP="002544D3">
      <w:pPr>
        <w:pStyle w:val="Heading3"/>
      </w:pPr>
      <w:bookmarkStart w:id="19" w:name="_Toc466980172"/>
      <w:bookmarkStart w:id="20" w:name="_Toc412541111"/>
      <w:r w:rsidRPr="00621B4C">
        <w:t xml:space="preserve">Train </w:t>
      </w:r>
      <w:r>
        <w:t>driver</w:t>
      </w:r>
      <w:bookmarkEnd w:id="19"/>
    </w:p>
    <w:p w14:paraId="519D14CC" w14:textId="43233BA4" w:rsidR="002544D3" w:rsidRDefault="002544D3" w:rsidP="002544D3">
      <w:pPr>
        <w:pStyle w:val="ReportBody"/>
      </w:pPr>
      <w:r>
        <w:t>The driver in control</w:t>
      </w:r>
      <w:r w:rsidR="00C46749">
        <w:t xml:space="preserve">, </w:t>
      </w:r>
      <w:r>
        <w:t>at time of derailment</w:t>
      </w:r>
      <w:r w:rsidR="00C46749">
        <w:t>,</w:t>
      </w:r>
      <w:r>
        <w:t xml:space="preserve"> had worked for </w:t>
      </w:r>
      <w:proofErr w:type="spellStart"/>
      <w:r>
        <w:t>TasRail</w:t>
      </w:r>
      <w:proofErr w:type="spellEnd"/>
      <w:r>
        <w:t xml:space="preserve"> for about 45 years and had driven trains for the last 25 years. He held the required qualifications to </w:t>
      </w:r>
      <w:r w:rsidR="004C16AD">
        <w:t xml:space="preserve">drive </w:t>
      </w:r>
      <w:r>
        <w:t xml:space="preserve">trains on the </w:t>
      </w:r>
      <w:proofErr w:type="spellStart"/>
      <w:r>
        <w:t>TasRail</w:t>
      </w:r>
      <w:proofErr w:type="spellEnd"/>
      <w:r>
        <w:t xml:space="preserve"> network and was route certified for the track where the derailment occurred. </w:t>
      </w:r>
    </w:p>
    <w:p w14:paraId="0B5A0651" w14:textId="3D9AA674" w:rsidR="00C43B9B" w:rsidRDefault="00C43B9B" w:rsidP="00C43B9B">
      <w:pPr>
        <w:pStyle w:val="ReportBody"/>
      </w:pPr>
      <w:bookmarkStart w:id="21" w:name="_Toc442795468"/>
      <w:bookmarkStart w:id="22" w:name="_Toc412541116"/>
      <w:bookmarkEnd w:id="20"/>
      <w:r>
        <w:t xml:space="preserve">An examination of the driver’s records confirmed that he had been assessed as meeting the medical standards prescribed by the </w:t>
      </w:r>
      <w:r w:rsidRPr="00621B4C">
        <w:rPr>
          <w:i/>
        </w:rPr>
        <w:t>National Standard for Health Assessment of Rail Safety Workers</w:t>
      </w:r>
      <w:r>
        <w:t>.</w:t>
      </w:r>
      <w:r w:rsidR="004C16AD">
        <w:t xml:space="preserve"> The ATSB </w:t>
      </w:r>
      <w:r>
        <w:t>examin</w:t>
      </w:r>
      <w:r w:rsidR="004C16AD">
        <w:t>ed</w:t>
      </w:r>
      <w:r>
        <w:t xml:space="preserve"> the driver’s roster</w:t>
      </w:r>
      <w:r w:rsidR="004C16AD">
        <w:t xml:space="preserve"> and</w:t>
      </w:r>
      <w:r>
        <w:t xml:space="preserve"> determined that fatigue impairment was unlikely to have affected his performance. The driver said he felt well when signing on for duty and at the time of the derailment.</w:t>
      </w:r>
    </w:p>
    <w:p w14:paraId="17B0FF96" w14:textId="77777777" w:rsidR="00C43B9B" w:rsidRDefault="00C43B9B" w:rsidP="00C43B9B">
      <w:pPr>
        <w:pStyle w:val="ReportBody"/>
      </w:pPr>
      <w:r>
        <w:lastRenderedPageBreak/>
        <w:t>After the derailment, the driver underwent drug and alcohol testing, the results of which were negative.</w:t>
      </w:r>
    </w:p>
    <w:p w14:paraId="6020DBD9" w14:textId="77777777" w:rsidR="00D66841" w:rsidRPr="0091165F" w:rsidRDefault="00D66841" w:rsidP="00A774B7">
      <w:pPr>
        <w:pStyle w:val="Heading4"/>
      </w:pPr>
      <w:r w:rsidRPr="0091165F">
        <w:t>Train Handling</w:t>
      </w:r>
    </w:p>
    <w:p w14:paraId="679EF769" w14:textId="0F2DA497" w:rsidR="00D66841" w:rsidRDefault="004052CD" w:rsidP="00D66841">
      <w:pPr>
        <w:autoSpaceDE/>
        <w:autoSpaceDN/>
        <w:adjustRightInd/>
        <w:spacing w:line="271" w:lineRule="auto"/>
        <w:textAlignment w:val="auto"/>
        <w:rPr>
          <w:rFonts w:eastAsiaTheme="minorHAnsi"/>
        </w:rPr>
      </w:pPr>
      <w:r w:rsidRPr="000F0752">
        <w:rPr>
          <w:rFonts w:eastAsiaTheme="minorHAnsi"/>
        </w:rPr>
        <w:t xml:space="preserve">Locomotives </w:t>
      </w:r>
      <w:r>
        <w:rPr>
          <w:rFonts w:eastAsiaTheme="minorHAnsi"/>
        </w:rPr>
        <w:t>TR15</w:t>
      </w:r>
      <w:r w:rsidRPr="000F0752">
        <w:rPr>
          <w:rFonts w:eastAsiaTheme="minorHAnsi"/>
        </w:rPr>
        <w:t xml:space="preserve"> and </w:t>
      </w:r>
      <w:r>
        <w:rPr>
          <w:rFonts w:eastAsiaTheme="minorHAnsi"/>
        </w:rPr>
        <w:t>TR13</w:t>
      </w:r>
      <w:r w:rsidRPr="000F0752">
        <w:rPr>
          <w:rFonts w:eastAsiaTheme="minorHAnsi"/>
        </w:rPr>
        <w:t xml:space="preserve"> were equipped with </w:t>
      </w:r>
      <w:r>
        <w:rPr>
          <w:rFonts w:eastAsiaTheme="minorHAnsi"/>
        </w:rPr>
        <w:t>Wabtec event</w:t>
      </w:r>
      <w:r w:rsidRPr="000F0752">
        <w:rPr>
          <w:rFonts w:eastAsiaTheme="minorHAnsi"/>
        </w:rPr>
        <w:t xml:space="preserve"> </w:t>
      </w:r>
      <w:r>
        <w:rPr>
          <w:rFonts w:eastAsiaTheme="minorHAnsi"/>
        </w:rPr>
        <w:t xml:space="preserve">recorders </w:t>
      </w:r>
      <w:r w:rsidRPr="000F0752">
        <w:rPr>
          <w:rFonts w:eastAsiaTheme="minorHAnsi"/>
        </w:rPr>
        <w:t>(loco-log) and CCTV</w:t>
      </w:r>
      <w:r>
        <w:rPr>
          <w:rFonts w:eastAsiaTheme="minorHAnsi"/>
        </w:rPr>
        <w:t xml:space="preserve"> cameras</w:t>
      </w:r>
      <w:r w:rsidRPr="000F0752">
        <w:rPr>
          <w:rFonts w:eastAsiaTheme="minorHAnsi"/>
        </w:rPr>
        <w:t xml:space="preserve">. These systems </w:t>
      </w:r>
      <w:r>
        <w:rPr>
          <w:rFonts w:eastAsiaTheme="minorHAnsi"/>
        </w:rPr>
        <w:t xml:space="preserve">were </w:t>
      </w:r>
      <w:r w:rsidRPr="000F0752">
        <w:rPr>
          <w:rFonts w:eastAsiaTheme="minorHAnsi"/>
        </w:rPr>
        <w:t>used for capturing information such as date/time, speed, brake pipe pressure, throttle position, distance travelled and video imagery.</w:t>
      </w:r>
      <w:r>
        <w:rPr>
          <w:rFonts w:eastAsiaTheme="minorHAnsi"/>
        </w:rPr>
        <w:t xml:space="preserve"> </w:t>
      </w:r>
      <w:r w:rsidR="00D66841" w:rsidRPr="00B84C58">
        <w:rPr>
          <w:rFonts w:eastAsiaTheme="minorHAnsi"/>
        </w:rPr>
        <w:t xml:space="preserve">Analysis of </w:t>
      </w:r>
      <w:r>
        <w:rPr>
          <w:rFonts w:eastAsiaTheme="minorHAnsi"/>
        </w:rPr>
        <w:t xml:space="preserve">the </w:t>
      </w:r>
      <w:r w:rsidR="00D66841" w:rsidRPr="00B84C58">
        <w:rPr>
          <w:rFonts w:eastAsiaTheme="minorHAnsi"/>
        </w:rPr>
        <w:t xml:space="preserve">data </w:t>
      </w:r>
      <w:r w:rsidR="00D66841">
        <w:rPr>
          <w:rFonts w:eastAsiaTheme="minorHAnsi"/>
        </w:rPr>
        <w:t>(</w:t>
      </w:r>
      <w:r w:rsidR="00252B60">
        <w:rPr>
          <w:rFonts w:eastAsiaTheme="minorHAnsi"/>
        </w:rPr>
        <w:fldChar w:fldCharType="begin"/>
      </w:r>
      <w:r w:rsidR="00252B60">
        <w:rPr>
          <w:rFonts w:eastAsiaTheme="minorHAnsi"/>
        </w:rPr>
        <w:instrText xml:space="preserve"> REF _Ref460336726 \h </w:instrText>
      </w:r>
      <w:r w:rsidR="00252B60">
        <w:rPr>
          <w:rFonts w:eastAsiaTheme="minorHAnsi"/>
        </w:rPr>
      </w:r>
      <w:r w:rsidR="00252B60">
        <w:rPr>
          <w:rFonts w:eastAsiaTheme="minorHAnsi"/>
        </w:rPr>
        <w:fldChar w:fldCharType="separate"/>
      </w:r>
      <w:r w:rsidR="00EC6A9F" w:rsidRPr="007C4D42">
        <w:t>Figure</w:t>
      </w:r>
      <w:r w:rsidR="00EC6A9F">
        <w:t> </w:t>
      </w:r>
      <w:r w:rsidR="00EC6A9F">
        <w:rPr>
          <w:noProof/>
        </w:rPr>
        <w:t>7</w:t>
      </w:r>
      <w:r w:rsidR="00252B60">
        <w:rPr>
          <w:rFonts w:eastAsiaTheme="minorHAnsi"/>
        </w:rPr>
        <w:fldChar w:fldCharType="end"/>
      </w:r>
      <w:r w:rsidR="00D66841">
        <w:rPr>
          <w:rFonts w:eastAsiaTheme="minorHAnsi"/>
        </w:rPr>
        <w:t xml:space="preserve">) </w:t>
      </w:r>
      <w:r w:rsidR="00D66841" w:rsidRPr="00B84C58">
        <w:rPr>
          <w:rFonts w:eastAsiaTheme="minorHAnsi"/>
        </w:rPr>
        <w:t>established:</w:t>
      </w:r>
    </w:p>
    <w:p w14:paraId="14EEA2F9" w14:textId="27AA5649" w:rsidR="00A1361E" w:rsidRPr="00B84C58" w:rsidRDefault="00A1361E" w:rsidP="00A1361E">
      <w:pPr>
        <w:pStyle w:val="ReportBody"/>
        <w:numPr>
          <w:ilvl w:val="0"/>
          <w:numId w:val="8"/>
        </w:numPr>
      </w:pPr>
      <w:r w:rsidRPr="00B84C58">
        <w:t xml:space="preserve">The train was travelling at </w:t>
      </w:r>
      <w:r>
        <w:t>about 33</w:t>
      </w:r>
      <w:r w:rsidRPr="00B84C58">
        <w:t> km/h (</w:t>
      </w:r>
      <w:r>
        <w:t>7</w:t>
      </w:r>
      <w:r w:rsidRPr="00B84C58">
        <w:t xml:space="preserve"> km/h </w:t>
      </w:r>
      <w:r>
        <w:t>below</w:t>
      </w:r>
      <w:r w:rsidRPr="00B84C58">
        <w:t xml:space="preserve"> </w:t>
      </w:r>
      <w:r>
        <w:t xml:space="preserve">maximum </w:t>
      </w:r>
      <w:r w:rsidRPr="00B84C58">
        <w:t xml:space="preserve">track speed) </w:t>
      </w:r>
      <w:r>
        <w:t>when</w:t>
      </w:r>
      <w:r w:rsidRPr="00B84C58">
        <w:t xml:space="preserve"> the lead locomotive </w:t>
      </w:r>
      <w:r>
        <w:t>TR15</w:t>
      </w:r>
      <w:r w:rsidRPr="00B84C58">
        <w:t xml:space="preserve"> passed over the </w:t>
      </w:r>
      <w:r>
        <w:t>point of derailment (</w:t>
      </w:r>
      <w:proofErr w:type="spellStart"/>
      <w:r w:rsidRPr="00B84C58">
        <w:t>PoD</w:t>
      </w:r>
      <w:proofErr w:type="spellEnd"/>
      <w:r>
        <w:t>)</w:t>
      </w:r>
      <w:r w:rsidRPr="00B84C58">
        <w:t>.</w:t>
      </w:r>
    </w:p>
    <w:p w14:paraId="21EED698" w14:textId="06A994A1" w:rsidR="00A1361E" w:rsidRDefault="00A1361E" w:rsidP="00A1361E">
      <w:pPr>
        <w:pStyle w:val="ReportBody"/>
        <w:numPr>
          <w:ilvl w:val="0"/>
          <w:numId w:val="8"/>
        </w:numPr>
      </w:pPr>
      <w:r w:rsidRPr="00B84C58">
        <w:t xml:space="preserve">The </w:t>
      </w:r>
      <w:r>
        <w:t xml:space="preserve">speed of the </w:t>
      </w:r>
      <w:r w:rsidRPr="00B84C58">
        <w:t xml:space="preserve">train </w:t>
      </w:r>
      <w:r>
        <w:t>increased slightly, on a downgrade of 1:83, reaching 36</w:t>
      </w:r>
      <w:r w:rsidRPr="00B84C58">
        <w:t> km/h (</w:t>
      </w:r>
      <w:r>
        <w:t>4</w:t>
      </w:r>
      <w:r w:rsidRPr="00B84C58">
        <w:t xml:space="preserve"> km/h </w:t>
      </w:r>
      <w:r>
        <w:t>below</w:t>
      </w:r>
      <w:r w:rsidRPr="00B84C58">
        <w:t xml:space="preserve"> </w:t>
      </w:r>
      <w:r>
        <w:t xml:space="preserve">maximum </w:t>
      </w:r>
      <w:r w:rsidRPr="00B84C58">
        <w:t xml:space="preserve">track speed) as </w:t>
      </w:r>
      <w:r>
        <w:t>TQMF03G</w:t>
      </w:r>
      <w:r w:rsidRPr="00B84C58">
        <w:t xml:space="preserve"> passed over the </w:t>
      </w:r>
      <w:proofErr w:type="spellStart"/>
      <w:r w:rsidRPr="00B84C58">
        <w:t>PoD</w:t>
      </w:r>
      <w:proofErr w:type="spellEnd"/>
      <w:r w:rsidRPr="00B84C58">
        <w:t>. At th</w:t>
      </w:r>
      <w:r>
        <w:t>e</w:t>
      </w:r>
      <w:r w:rsidRPr="00B84C58">
        <w:t xml:space="preserve"> time</w:t>
      </w:r>
      <w:r>
        <w:t xml:space="preserve"> of derailment</w:t>
      </w:r>
      <w:r w:rsidRPr="00B84C58">
        <w:t xml:space="preserve">, </w:t>
      </w:r>
      <w:r>
        <w:t>the</w:t>
      </w:r>
      <w:r w:rsidRPr="00B84C58">
        <w:t xml:space="preserve"> </w:t>
      </w:r>
      <w:r>
        <w:t>train</w:t>
      </w:r>
      <w:r w:rsidRPr="00B84C58">
        <w:t xml:space="preserve"> was in </w:t>
      </w:r>
      <w:r>
        <w:t>dynamic brake (DB)</w:t>
      </w:r>
      <w:r w:rsidRPr="00B84C58">
        <w:t>.</w:t>
      </w:r>
    </w:p>
    <w:p w14:paraId="62AB382B" w14:textId="77777777" w:rsidR="00A1361E" w:rsidRDefault="00A1361E" w:rsidP="00A1361E">
      <w:pPr>
        <w:pStyle w:val="ReportBody"/>
        <w:numPr>
          <w:ilvl w:val="0"/>
          <w:numId w:val="8"/>
        </w:numPr>
      </w:pPr>
      <w:r>
        <w:t xml:space="preserve">At 1925:25 the driver moved the throttle to idle (Idle) and then over the duration of about one minute, progressively increased the throttle to position T5 (in anticipation of a </w:t>
      </w:r>
      <w:r w:rsidRPr="008A6128">
        <w:t>grade increase</w:t>
      </w:r>
      <w:r>
        <w:t>).</w:t>
      </w:r>
    </w:p>
    <w:p w14:paraId="5D96B73D" w14:textId="77777777" w:rsidR="00A1361E" w:rsidRDefault="00A1361E" w:rsidP="00A1361E">
      <w:pPr>
        <w:pStyle w:val="ReportBody"/>
        <w:numPr>
          <w:ilvl w:val="0"/>
          <w:numId w:val="8"/>
        </w:numPr>
      </w:pPr>
      <w:r>
        <w:t>At 1926:29 brake pipe pressure (BPP) began to reduce. At about the same time the driver increased the throttle position to T7, (to maintain speed) and then almost immediately reduced the throttle position to T2, then idle, realising the train may have derailed.</w:t>
      </w:r>
    </w:p>
    <w:p w14:paraId="7A009565" w14:textId="77777777" w:rsidR="00A1361E" w:rsidRDefault="00A1361E" w:rsidP="00A1361E">
      <w:pPr>
        <w:pStyle w:val="ReportBody"/>
        <w:numPr>
          <w:ilvl w:val="0"/>
          <w:numId w:val="8"/>
        </w:numPr>
      </w:pPr>
      <w:r w:rsidRPr="00B84C58">
        <w:t xml:space="preserve">The train </w:t>
      </w:r>
      <w:r>
        <w:t xml:space="preserve">slowed down, </w:t>
      </w:r>
      <w:r w:rsidRPr="00B84C58">
        <w:t>coming to a st</w:t>
      </w:r>
      <w:r>
        <w:t>op</w:t>
      </w:r>
      <w:r w:rsidRPr="00B84C58">
        <w:t xml:space="preserve"> </w:t>
      </w:r>
      <w:r>
        <w:t xml:space="preserve">at 0926:39, </w:t>
      </w:r>
      <w:r w:rsidRPr="00B84C58">
        <w:t>about 2</w:t>
      </w:r>
      <w:r>
        <w:t>.6</w:t>
      </w:r>
      <w:r w:rsidRPr="00B84C58">
        <w:t xml:space="preserve"> km </w:t>
      </w:r>
      <w:r>
        <w:t xml:space="preserve">past </w:t>
      </w:r>
      <w:r w:rsidRPr="00B84C58">
        <w:t xml:space="preserve">the </w:t>
      </w:r>
      <w:proofErr w:type="spellStart"/>
      <w:r>
        <w:t>PoD</w:t>
      </w:r>
      <w:proofErr w:type="spellEnd"/>
      <w:r w:rsidRPr="00B84C58">
        <w:t>.</w:t>
      </w:r>
    </w:p>
    <w:p w14:paraId="62EF98D7" w14:textId="32B79CFC" w:rsidR="004052CD" w:rsidRPr="007C4D42" w:rsidRDefault="004052CD" w:rsidP="00261767">
      <w:pPr>
        <w:pStyle w:val="Caption"/>
      </w:pPr>
      <w:bookmarkStart w:id="23" w:name="_Ref460336726"/>
      <w:r w:rsidRPr="007C4D42">
        <w:t xml:space="preserve">Figure </w:t>
      </w:r>
      <w:r w:rsidRPr="007C4D42">
        <w:fldChar w:fldCharType="begin"/>
      </w:r>
      <w:r w:rsidRPr="007C4D42">
        <w:instrText xml:space="preserve"> SEQ Figure \* ARABIC </w:instrText>
      </w:r>
      <w:r w:rsidRPr="007C4D42">
        <w:fldChar w:fldCharType="separate"/>
      </w:r>
      <w:r w:rsidR="00EC6A9F">
        <w:rPr>
          <w:noProof/>
        </w:rPr>
        <w:t>7</w:t>
      </w:r>
      <w:r w:rsidRPr="007C4D42">
        <w:fldChar w:fldCharType="end"/>
      </w:r>
      <w:bookmarkEnd w:id="23"/>
      <w:r w:rsidRPr="007C4D42">
        <w:t xml:space="preserve">: </w:t>
      </w:r>
      <w:r w:rsidRPr="00114C33">
        <w:rPr>
          <w:lang w:val="en-AU"/>
        </w:rPr>
        <w:t xml:space="preserve">Graph </w:t>
      </w:r>
      <w:r w:rsidRPr="00261767">
        <w:t>derived</w:t>
      </w:r>
      <w:r w:rsidRPr="00114C33">
        <w:rPr>
          <w:lang w:val="en-AU"/>
        </w:rPr>
        <w:t xml:space="preserve"> from Wabtec loco-log data, lead locomotive TR15</w:t>
      </w:r>
    </w:p>
    <w:p w14:paraId="1CC75CD5" w14:textId="77777777" w:rsidR="004052CD" w:rsidRPr="00261767" w:rsidRDefault="004052CD" w:rsidP="00261767">
      <w:pPr>
        <w:pStyle w:val="ReportBody"/>
        <w:rPr>
          <w:rStyle w:val="ImageSourceChar"/>
          <w:rFonts w:eastAsiaTheme="minorHAnsi"/>
          <w:bCs w:val="0"/>
          <w:color w:val="auto"/>
          <w:sz w:val="20"/>
          <w:szCs w:val="20"/>
        </w:rPr>
      </w:pPr>
      <w:r>
        <w:rPr>
          <w:noProof/>
          <w:lang w:eastAsia="en-AU"/>
        </w:rPr>
        <w:drawing>
          <wp:inline distT="0" distB="0" distL="0" distR="0" wp14:anchorId="04CEAACC" wp14:editId="3470BBA3">
            <wp:extent cx="5400000" cy="3866400"/>
            <wp:effectExtent l="0" t="0" r="0" b="1270"/>
            <wp:docPr id="25" name="Picture 6" descr="Figure 7: Graph derived from Wabtec loco-log data, lead locomotive TR15" title="Figure 7: Graph derived from Wabtec loco-log data, lead locomotive T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00000" cy="3866400"/>
                    </a:xfrm>
                    <a:prstGeom prst="rect">
                      <a:avLst/>
                    </a:prstGeom>
                    <a:noFill/>
                    <a:ln>
                      <a:noFill/>
                    </a:ln>
                  </pic:spPr>
                </pic:pic>
              </a:graphicData>
            </a:graphic>
          </wp:inline>
        </w:drawing>
      </w:r>
    </w:p>
    <w:p w14:paraId="274107A2" w14:textId="77777777" w:rsidR="004052CD" w:rsidRPr="006D73BE" w:rsidRDefault="004052CD" w:rsidP="00261767">
      <w:pPr>
        <w:pStyle w:val="ImageSource"/>
      </w:pPr>
      <w:r w:rsidRPr="006D73BE">
        <w:t xml:space="preserve">Source: </w:t>
      </w:r>
      <w:proofErr w:type="spellStart"/>
      <w:r w:rsidRPr="006D73BE">
        <w:t>TasRail</w:t>
      </w:r>
      <w:proofErr w:type="spellEnd"/>
      <w:r w:rsidRPr="006D73BE">
        <w:t>, graphed by ATSB</w:t>
      </w:r>
    </w:p>
    <w:p w14:paraId="037035A9" w14:textId="2C2B2517" w:rsidR="00A1361E" w:rsidRDefault="00A1361E" w:rsidP="00A1361E">
      <w:pPr>
        <w:pStyle w:val="ReportBody"/>
      </w:pPr>
      <w:r>
        <w:t>A review of the loco-log data corroborates the driver</w:t>
      </w:r>
      <w:r w:rsidR="00252B60">
        <w:t>’</w:t>
      </w:r>
      <w:r>
        <w:t xml:space="preserve">s recollection of events, and strongly indicates that train handling and driver </w:t>
      </w:r>
      <w:proofErr w:type="gramStart"/>
      <w:r>
        <w:t xml:space="preserve">performance </w:t>
      </w:r>
      <w:r w:rsidR="00C76776">
        <w:t>w</w:t>
      </w:r>
      <w:r w:rsidR="008912FE">
        <w:t>ere</w:t>
      </w:r>
      <w:proofErr w:type="gramEnd"/>
      <w:r w:rsidR="00C76776">
        <w:t xml:space="preserve"> </w:t>
      </w:r>
      <w:r>
        <w:t>unlikely to have been factors that contributed to the derailment.</w:t>
      </w:r>
    </w:p>
    <w:p w14:paraId="7D1F8098" w14:textId="29CB86F6" w:rsidR="00D66841" w:rsidRPr="00F21663" w:rsidRDefault="00D66841" w:rsidP="006D73BE">
      <w:pPr>
        <w:pStyle w:val="Heading2"/>
      </w:pPr>
      <w:bookmarkStart w:id="24" w:name="_Examination_of_the"/>
      <w:bookmarkStart w:id="25" w:name="_Toc466980173"/>
      <w:bookmarkEnd w:id="21"/>
      <w:bookmarkEnd w:id="22"/>
      <w:bookmarkEnd w:id="24"/>
      <w:r w:rsidRPr="00F21663">
        <w:lastRenderedPageBreak/>
        <w:t xml:space="preserve">Examination of </w:t>
      </w:r>
      <w:r>
        <w:t xml:space="preserve">the </w:t>
      </w:r>
      <w:r w:rsidRPr="00F21663">
        <w:t>track</w:t>
      </w:r>
      <w:bookmarkEnd w:id="25"/>
    </w:p>
    <w:p w14:paraId="09704D7A" w14:textId="3429C53B" w:rsidR="004B65D6" w:rsidRPr="00BF366B" w:rsidRDefault="006953E4" w:rsidP="00B629A3">
      <w:pPr>
        <w:pStyle w:val="ReportBody"/>
        <w:rPr>
          <w:color w:val="000000" w:themeColor="text1"/>
        </w:rPr>
      </w:pPr>
      <w:r>
        <w:t xml:space="preserve">The point of </w:t>
      </w:r>
      <w:r w:rsidR="00BF366B">
        <w:t>derailment</w:t>
      </w:r>
      <w:r>
        <w:t xml:space="preserve"> (</w:t>
      </w:r>
      <w:proofErr w:type="spellStart"/>
      <w:r>
        <w:t>Po</w:t>
      </w:r>
      <w:r w:rsidR="00BF366B">
        <w:t>D</w:t>
      </w:r>
      <w:proofErr w:type="spellEnd"/>
      <w:r>
        <w:t xml:space="preserve">) was identified </w:t>
      </w:r>
      <w:r w:rsidR="00604976">
        <w:t>a</w:t>
      </w:r>
      <w:r>
        <w:t xml:space="preserve">t the 95.185 </w:t>
      </w:r>
      <w:proofErr w:type="spellStart"/>
      <w:r>
        <w:t>kps</w:t>
      </w:r>
      <w:proofErr w:type="spellEnd"/>
      <w:r>
        <w:t xml:space="preserve">. </w:t>
      </w:r>
      <w:r w:rsidR="00D66841">
        <w:t>T</w:t>
      </w:r>
      <w:r w:rsidR="00D66841" w:rsidRPr="00124741">
        <w:t xml:space="preserve">he track leading into/out of the derailment site </w:t>
      </w:r>
      <w:r w:rsidR="008129C3">
        <w:t xml:space="preserve">was </w:t>
      </w:r>
      <w:r w:rsidR="00B629A3">
        <w:t>found to be i</w:t>
      </w:r>
      <w:r w:rsidR="00D66841" w:rsidRPr="00124741">
        <w:t xml:space="preserve">n </w:t>
      </w:r>
      <w:r w:rsidR="004B65D6">
        <w:t>fair</w:t>
      </w:r>
      <w:r w:rsidR="004B65D6" w:rsidRPr="00124741">
        <w:t xml:space="preserve"> </w:t>
      </w:r>
      <w:r w:rsidR="00D66841" w:rsidRPr="00124741">
        <w:t xml:space="preserve">condition. </w:t>
      </w:r>
      <w:r w:rsidR="00CE71D9">
        <w:t xml:space="preserve">Both rails were good, with little evidence of side and top wear. </w:t>
      </w:r>
      <w:r w:rsidR="00D66841" w:rsidRPr="00836144">
        <w:t>There w</w:t>
      </w:r>
      <w:r w:rsidR="00CE71D9">
        <w:t>ere</w:t>
      </w:r>
      <w:r w:rsidR="00D66841" w:rsidRPr="00836144">
        <w:t xml:space="preserve"> no broken rail</w:t>
      </w:r>
      <w:r w:rsidR="00CE71D9">
        <w:t>s</w:t>
      </w:r>
      <w:r w:rsidR="00D66841" w:rsidRPr="00836144">
        <w:t xml:space="preserve"> at or before the </w:t>
      </w:r>
      <w:proofErr w:type="spellStart"/>
      <w:r w:rsidR="00D66841" w:rsidRPr="00836144">
        <w:t>PoD</w:t>
      </w:r>
      <w:proofErr w:type="spellEnd"/>
      <w:r w:rsidR="00D66841" w:rsidRPr="00836144">
        <w:t>.</w:t>
      </w:r>
      <w:r w:rsidR="00604976">
        <w:t xml:space="preserve"> </w:t>
      </w:r>
      <w:r w:rsidR="004B65D6" w:rsidRPr="00BF366B">
        <w:rPr>
          <w:color w:val="000000" w:themeColor="text1"/>
        </w:rPr>
        <w:t xml:space="preserve">However, </w:t>
      </w:r>
      <w:r w:rsidR="0033794F">
        <w:rPr>
          <w:color w:val="000000" w:themeColor="text1"/>
        </w:rPr>
        <w:t xml:space="preserve">there did appear to be some geometry and condition irregularities leading up to the </w:t>
      </w:r>
      <w:proofErr w:type="spellStart"/>
      <w:r w:rsidR="0033794F">
        <w:rPr>
          <w:color w:val="000000" w:themeColor="text1"/>
        </w:rPr>
        <w:t>PoD</w:t>
      </w:r>
      <w:proofErr w:type="spellEnd"/>
      <w:r w:rsidR="0033794F">
        <w:rPr>
          <w:color w:val="000000" w:themeColor="text1"/>
        </w:rPr>
        <w:t>. T</w:t>
      </w:r>
      <w:r w:rsidR="00D66841" w:rsidRPr="00BF366B">
        <w:rPr>
          <w:color w:val="000000" w:themeColor="text1"/>
        </w:rPr>
        <w:t xml:space="preserve">he ballast </w:t>
      </w:r>
      <w:r w:rsidR="00CE71D9" w:rsidRPr="00BF366B">
        <w:rPr>
          <w:color w:val="000000" w:themeColor="text1"/>
        </w:rPr>
        <w:t xml:space="preserve">layer </w:t>
      </w:r>
      <w:r w:rsidR="004B65D6" w:rsidRPr="00BF366B">
        <w:rPr>
          <w:color w:val="000000" w:themeColor="text1"/>
        </w:rPr>
        <w:t>through the derailment site was shallow with evidence of pumping (vertical track movement)</w:t>
      </w:r>
      <w:r w:rsidR="00EC45B3">
        <w:rPr>
          <w:color w:val="000000" w:themeColor="text1"/>
        </w:rPr>
        <w:t xml:space="preserve"> </w:t>
      </w:r>
      <w:r w:rsidR="0033794F">
        <w:rPr>
          <w:color w:val="000000" w:themeColor="text1"/>
        </w:rPr>
        <w:t xml:space="preserve">and there </w:t>
      </w:r>
      <w:r w:rsidR="00CE71D9" w:rsidRPr="00BF366B">
        <w:rPr>
          <w:color w:val="000000" w:themeColor="text1"/>
        </w:rPr>
        <w:t>w</w:t>
      </w:r>
      <w:r w:rsidR="004B65D6" w:rsidRPr="00BF366B">
        <w:rPr>
          <w:color w:val="000000" w:themeColor="text1"/>
        </w:rPr>
        <w:t>ere</w:t>
      </w:r>
      <w:r w:rsidR="00CE71D9" w:rsidRPr="00BF366B">
        <w:rPr>
          <w:color w:val="000000" w:themeColor="text1"/>
        </w:rPr>
        <w:t xml:space="preserve"> </w:t>
      </w:r>
      <w:r w:rsidR="00D66841" w:rsidRPr="00BF366B">
        <w:rPr>
          <w:color w:val="000000" w:themeColor="text1"/>
        </w:rPr>
        <w:t xml:space="preserve">signs of </w:t>
      </w:r>
      <w:r w:rsidR="004B65D6" w:rsidRPr="00BF366B">
        <w:rPr>
          <w:color w:val="000000" w:themeColor="text1"/>
        </w:rPr>
        <w:t xml:space="preserve">ballast </w:t>
      </w:r>
      <w:r w:rsidR="00D66841" w:rsidRPr="00BF366B">
        <w:rPr>
          <w:color w:val="000000" w:themeColor="text1"/>
        </w:rPr>
        <w:t>fouling</w:t>
      </w:r>
      <w:r w:rsidR="00CE71D9" w:rsidRPr="00BF366B">
        <w:rPr>
          <w:color w:val="000000" w:themeColor="text1"/>
        </w:rPr>
        <w:t xml:space="preserve"> (</w:t>
      </w:r>
      <w:r w:rsidR="00D66841" w:rsidRPr="00BF366B">
        <w:rPr>
          <w:color w:val="000000" w:themeColor="text1"/>
        </w:rPr>
        <w:t>fine materials, dirt/sand within the ballast layer</w:t>
      </w:r>
      <w:r w:rsidR="00CE71D9" w:rsidRPr="00BF366B">
        <w:rPr>
          <w:color w:val="000000" w:themeColor="text1"/>
        </w:rPr>
        <w:t>)</w:t>
      </w:r>
      <w:r w:rsidR="00D66841" w:rsidRPr="00BF366B">
        <w:rPr>
          <w:color w:val="000000" w:themeColor="text1"/>
        </w:rPr>
        <w:t>.</w:t>
      </w:r>
      <w:r w:rsidR="004B65D6" w:rsidRPr="00BF366B">
        <w:rPr>
          <w:color w:val="000000" w:themeColor="text1"/>
        </w:rPr>
        <w:t xml:space="preserve"> </w:t>
      </w:r>
    </w:p>
    <w:p w14:paraId="7405A609" w14:textId="41802B6B" w:rsidR="006A5612" w:rsidRDefault="00262BB0" w:rsidP="00B629A3">
      <w:pPr>
        <w:pStyle w:val="ReportBody"/>
        <w:rPr>
          <w:color w:val="000000" w:themeColor="text1"/>
        </w:rPr>
      </w:pPr>
      <w:r w:rsidRPr="00540F0D">
        <w:t xml:space="preserve">Further </w:t>
      </w:r>
      <w:r w:rsidR="00F6699F" w:rsidRPr="00540F0D">
        <w:t xml:space="preserve">examination of the track established signs of </w:t>
      </w:r>
      <w:r w:rsidR="00B629A3" w:rsidRPr="00540F0D">
        <w:t>pre-existing</w:t>
      </w:r>
      <w:r w:rsidR="0024145D" w:rsidRPr="00540F0D">
        <w:t xml:space="preserve"> </w:t>
      </w:r>
      <w:r w:rsidR="00F6699F" w:rsidRPr="00540F0D">
        <w:t xml:space="preserve">damage to some steel sleepers. The damage was quite minor, probably related to </w:t>
      </w:r>
      <w:r w:rsidR="00685D7D" w:rsidRPr="00540F0D">
        <w:t>dragging equipment</w:t>
      </w:r>
      <w:r w:rsidR="0024145D" w:rsidRPr="00540F0D">
        <w:t xml:space="preserve">, a </w:t>
      </w:r>
      <w:r w:rsidR="00F6699F" w:rsidRPr="00540F0D">
        <w:t>previous derailment</w:t>
      </w:r>
      <w:r w:rsidR="00685D7D" w:rsidRPr="00540F0D">
        <w:t xml:space="preserve"> or similar event</w:t>
      </w:r>
      <w:r w:rsidR="00F6699F" w:rsidRPr="00540F0D">
        <w:t xml:space="preserve">, and not considered a factor in this derailment. There was no </w:t>
      </w:r>
      <w:r w:rsidR="00EC45B3" w:rsidRPr="00540F0D">
        <w:t>evidence</w:t>
      </w:r>
      <w:r w:rsidR="00F6699F" w:rsidRPr="00540F0D">
        <w:t xml:space="preserve"> of track spread leading into or out of the derailment site</w:t>
      </w:r>
      <w:r w:rsidR="00EC45B3" w:rsidRPr="00540F0D">
        <w:t>.</w:t>
      </w:r>
      <w:r w:rsidR="00F6699F" w:rsidRPr="00540F0D">
        <w:t xml:space="preserve"> </w:t>
      </w:r>
      <w:r w:rsidR="00EC45B3" w:rsidRPr="00540F0D">
        <w:t>G</w:t>
      </w:r>
      <w:r w:rsidR="00464D2D" w:rsidRPr="00540F0D">
        <w:t xml:space="preserve">auge at the </w:t>
      </w:r>
      <w:proofErr w:type="spellStart"/>
      <w:r w:rsidR="00464D2D" w:rsidRPr="00540F0D">
        <w:t>PoD</w:t>
      </w:r>
      <w:proofErr w:type="spellEnd"/>
      <w:r w:rsidR="00464D2D" w:rsidRPr="00540F0D">
        <w:t xml:space="preserve"> was 1</w:t>
      </w:r>
      <w:r w:rsidR="008129C3">
        <w:t>,</w:t>
      </w:r>
      <w:r w:rsidR="00464D2D" w:rsidRPr="00540F0D">
        <w:t xml:space="preserve">069 </w:t>
      </w:r>
      <w:r w:rsidRPr="00540F0D">
        <w:t>mm;</w:t>
      </w:r>
      <w:r w:rsidR="0024145D" w:rsidRPr="00540F0D">
        <w:t xml:space="preserve"> </w:t>
      </w:r>
      <w:r w:rsidR="00F6699F" w:rsidRPr="00540F0D">
        <w:t xml:space="preserve">this was within </w:t>
      </w:r>
      <w:proofErr w:type="spellStart"/>
      <w:r w:rsidR="00685D7D" w:rsidRPr="00540F0D">
        <w:t>TasRail</w:t>
      </w:r>
      <w:proofErr w:type="spellEnd"/>
      <w:r w:rsidR="00685D7D" w:rsidRPr="00540F0D">
        <w:t xml:space="preserve"> </w:t>
      </w:r>
      <w:r w:rsidR="00F6699F" w:rsidRPr="00540F0D">
        <w:t>tolerance (</w:t>
      </w:r>
      <w:r w:rsidR="009C38C8">
        <w:t xml:space="preserve">Refer </w:t>
      </w:r>
      <w:r w:rsidR="009C38C8">
        <w:fldChar w:fldCharType="begin"/>
      </w:r>
      <w:r w:rsidR="009C38C8">
        <w:instrText xml:space="preserve"> REF _Ref460399065 \h </w:instrText>
      </w:r>
      <w:r w:rsidR="009C38C8">
        <w:fldChar w:fldCharType="separate"/>
      </w:r>
      <w:r w:rsidR="00EC6A9F" w:rsidRPr="00B84C58">
        <w:t xml:space="preserve">Figure </w:t>
      </w:r>
      <w:r w:rsidR="00EC6A9F">
        <w:rPr>
          <w:noProof/>
        </w:rPr>
        <w:t>11</w:t>
      </w:r>
      <w:r w:rsidR="009C38C8">
        <w:fldChar w:fldCharType="end"/>
      </w:r>
      <w:r w:rsidRPr="00540F0D">
        <w:t xml:space="preserve"> </w:t>
      </w:r>
      <w:r w:rsidR="000F01C0" w:rsidRPr="00540F0D">
        <w:t xml:space="preserve">– </w:t>
      </w:r>
      <w:r w:rsidR="00DD2A6E" w:rsidRPr="00540F0D">
        <w:t>Response code/Tolerance</w:t>
      </w:r>
      <w:r w:rsidR="0054561C" w:rsidRPr="00540F0D">
        <w:t>,</w:t>
      </w:r>
      <w:r w:rsidR="00DD2A6E" w:rsidRPr="00540F0D">
        <w:t xml:space="preserve"> </w:t>
      </w:r>
      <w:r w:rsidR="0054561C" w:rsidRPr="00540F0D">
        <w:t xml:space="preserve">item re </w:t>
      </w:r>
      <w:r w:rsidR="000F01C0" w:rsidRPr="00540F0D">
        <w:t>Track Gauge</w:t>
      </w:r>
      <w:r w:rsidR="00BF366B" w:rsidRPr="00540F0D">
        <w:t>)</w:t>
      </w:r>
      <w:r w:rsidR="0024145D" w:rsidRPr="00540F0D">
        <w:t xml:space="preserve">. </w:t>
      </w:r>
    </w:p>
    <w:p w14:paraId="474EDBA2" w14:textId="4B4D0DB9" w:rsidR="00D66841" w:rsidRDefault="00D66841" w:rsidP="00B629A3">
      <w:pPr>
        <w:pStyle w:val="ReportBody"/>
      </w:pPr>
      <w:r>
        <w:t xml:space="preserve">At the </w:t>
      </w:r>
      <w:proofErr w:type="spellStart"/>
      <w:r>
        <w:t>Po</w:t>
      </w:r>
      <w:r w:rsidR="000F01C0">
        <w:t>D</w:t>
      </w:r>
      <w:proofErr w:type="spellEnd"/>
      <w:r>
        <w:t xml:space="preserve"> t</w:t>
      </w:r>
      <w:r w:rsidRPr="00F21663">
        <w:t>here was evidence of flange climb</w:t>
      </w:r>
      <w:r>
        <w:t>,</w:t>
      </w:r>
      <w:r w:rsidRPr="00F21663">
        <w:rPr>
          <w:color w:val="000000"/>
          <w:vertAlign w:val="superscript"/>
        </w:rPr>
        <w:footnoteReference w:id="4"/>
      </w:r>
      <w:r w:rsidRPr="00F21663">
        <w:t xml:space="preserve"> (direction of </w:t>
      </w:r>
      <w:r>
        <w:t xml:space="preserve">train </w:t>
      </w:r>
      <w:r w:rsidRPr="00F21663">
        <w:t xml:space="preserve">travel) on the </w:t>
      </w:r>
      <w:r>
        <w:t>right</w:t>
      </w:r>
      <w:r w:rsidRPr="00F21663">
        <w:t xml:space="preserve"> side running rail</w:t>
      </w:r>
      <w:r>
        <w:t>,</w:t>
      </w:r>
      <w:r w:rsidRPr="00F21663">
        <w:t xml:space="preserve"> </w:t>
      </w:r>
      <w:r>
        <w:t>(high rail)</w:t>
      </w:r>
      <w:r w:rsidRPr="00F21663">
        <w:t xml:space="preserve"> followed by witness marks</w:t>
      </w:r>
      <w:r>
        <w:t xml:space="preserve">, </w:t>
      </w:r>
      <w:r w:rsidRPr="00F21663">
        <w:t>over a distance of about 5 m</w:t>
      </w:r>
      <w:r>
        <w:t>,</w:t>
      </w:r>
      <w:r w:rsidRPr="00F21663">
        <w:t xml:space="preserve"> </w:t>
      </w:r>
      <w:r>
        <w:t>which</w:t>
      </w:r>
      <w:r w:rsidRPr="00F21663">
        <w:t xml:space="preserve"> </w:t>
      </w:r>
      <w:r w:rsidR="004B107A">
        <w:t>is</w:t>
      </w:r>
      <w:r w:rsidRPr="00F21663">
        <w:t xml:space="preserve"> consistent with a wheel flange crossing over the railhead (</w:t>
      </w:r>
      <w:r w:rsidR="00603604">
        <w:fldChar w:fldCharType="begin"/>
      </w:r>
      <w:r w:rsidR="00603604">
        <w:instrText xml:space="preserve"> REF _Ref391557626 \h </w:instrText>
      </w:r>
      <w:r w:rsidR="00603604">
        <w:fldChar w:fldCharType="separate"/>
      </w:r>
      <w:r w:rsidR="00EC6A9F" w:rsidRPr="00F21663">
        <w:t xml:space="preserve">Figure </w:t>
      </w:r>
      <w:r w:rsidR="00EC6A9F">
        <w:rPr>
          <w:noProof/>
        </w:rPr>
        <w:t>8</w:t>
      </w:r>
      <w:r w:rsidR="00603604">
        <w:fldChar w:fldCharType="end"/>
      </w:r>
      <w:r w:rsidRPr="00E64340">
        <w:t>).</w:t>
      </w:r>
      <w:r>
        <w:t xml:space="preserve"> </w:t>
      </w:r>
    </w:p>
    <w:p w14:paraId="10F12985" w14:textId="01C0C05F" w:rsidR="00D66841" w:rsidRPr="00F21663" w:rsidRDefault="00D66841" w:rsidP="00F10C5C">
      <w:pPr>
        <w:pStyle w:val="Caption"/>
      </w:pPr>
      <w:bookmarkStart w:id="26" w:name="_Ref391557626"/>
      <w:bookmarkStart w:id="27" w:name="_Ref397937930"/>
      <w:bookmarkStart w:id="28" w:name="_Ref397690728"/>
      <w:r w:rsidRPr="00F21663">
        <w:t xml:space="preserve">Figure </w:t>
      </w:r>
      <w:r w:rsidRPr="00F21663">
        <w:fldChar w:fldCharType="begin"/>
      </w:r>
      <w:r w:rsidRPr="00F21663">
        <w:instrText xml:space="preserve"> SEQ Figure \* ARABIC </w:instrText>
      </w:r>
      <w:r w:rsidRPr="00F21663">
        <w:fldChar w:fldCharType="separate"/>
      </w:r>
      <w:r w:rsidR="00EC6A9F">
        <w:rPr>
          <w:noProof/>
        </w:rPr>
        <w:t>8</w:t>
      </w:r>
      <w:r w:rsidRPr="00F21663">
        <w:fldChar w:fldCharType="end"/>
      </w:r>
      <w:bookmarkEnd w:id="26"/>
      <w:bookmarkEnd w:id="27"/>
      <w:r w:rsidRPr="00F21663">
        <w:t xml:space="preserve">: Witness marks at </w:t>
      </w:r>
      <w:proofErr w:type="spellStart"/>
      <w:r w:rsidRPr="00F21663">
        <w:t>PoD</w:t>
      </w:r>
      <w:proofErr w:type="spellEnd"/>
      <w:r w:rsidRPr="00F21663">
        <w:t xml:space="preserve"> (</w:t>
      </w:r>
      <w:r>
        <w:t>95.185</w:t>
      </w:r>
      <w:r w:rsidRPr="00F21663">
        <w:t xml:space="preserve"> km) shown by line of </w:t>
      </w:r>
      <w:r>
        <w:t>arrows</w:t>
      </w:r>
      <w:r w:rsidRPr="00F21663">
        <w:t xml:space="preserve"> on </w:t>
      </w:r>
      <w:bookmarkEnd w:id="28"/>
      <w:r w:rsidRPr="00F21663">
        <w:t>railhead</w:t>
      </w:r>
    </w:p>
    <w:p w14:paraId="0ED29063" w14:textId="41179988" w:rsidR="00D66841" w:rsidRPr="00F21663" w:rsidRDefault="00D66841" w:rsidP="00D65890">
      <w:pPr>
        <w:autoSpaceDE/>
        <w:autoSpaceDN/>
        <w:adjustRightInd/>
        <w:spacing w:after="100" w:line="271" w:lineRule="auto"/>
        <w:textAlignment w:val="auto"/>
        <w:rPr>
          <w:rFonts w:eastAsiaTheme="minorHAnsi"/>
        </w:rPr>
      </w:pPr>
      <w:r w:rsidRPr="00F21663">
        <w:rPr>
          <w:rFonts w:eastAsiaTheme="minorHAnsi"/>
          <w:noProof/>
          <w:lang w:eastAsia="en-AU"/>
        </w:rPr>
        <w:drawing>
          <wp:inline distT="0" distB="0" distL="0" distR="0" wp14:anchorId="79245736" wp14:editId="5A53F932">
            <wp:extent cx="5168610" cy="3510619"/>
            <wp:effectExtent l="0" t="0" r="0" b="0"/>
            <wp:docPr id="36" name="Picture 6" descr="Figure 8: Witness marks at PoD (95.185 km) shown by line of arrows on railhead" title="Figure 8: Witness marks at PoD (95.185 km) shown by line of arrows on rail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168610" cy="3510619"/>
                    </a:xfrm>
                    <a:prstGeom prst="rect">
                      <a:avLst/>
                    </a:prstGeom>
                    <a:noFill/>
                    <a:ln w="6350">
                      <a:noFill/>
                    </a:ln>
                  </pic:spPr>
                </pic:pic>
              </a:graphicData>
            </a:graphic>
          </wp:inline>
        </w:drawing>
      </w:r>
    </w:p>
    <w:p w14:paraId="3EF9DADD" w14:textId="77777777" w:rsidR="00D66841" w:rsidRPr="003463C1" w:rsidRDefault="00D66841" w:rsidP="003463C1">
      <w:pPr>
        <w:pStyle w:val="ImageSource"/>
      </w:pPr>
      <w:r w:rsidRPr="003463C1">
        <w:t>Source: ATSB</w:t>
      </w:r>
    </w:p>
    <w:p w14:paraId="7657838C" w14:textId="514E70DD" w:rsidR="005A26BB" w:rsidRDefault="005A26BB" w:rsidP="00A81C12">
      <w:pPr>
        <w:pStyle w:val="ReportBody"/>
      </w:pPr>
      <w:bookmarkStart w:id="29" w:name="_Ref356812036"/>
      <w:bookmarkStart w:id="30" w:name="_Ref448835910"/>
      <w:r w:rsidRPr="00F21663">
        <w:t xml:space="preserve">Beyond the </w:t>
      </w:r>
      <w:proofErr w:type="spellStart"/>
      <w:r>
        <w:t>PoD</w:t>
      </w:r>
      <w:proofErr w:type="spellEnd"/>
      <w:r w:rsidR="00852049">
        <w:t>,</w:t>
      </w:r>
      <w:r w:rsidRPr="00F21663">
        <w:t xml:space="preserve"> the </w:t>
      </w:r>
      <w:r w:rsidR="00852049">
        <w:t xml:space="preserve">leading </w:t>
      </w:r>
      <w:r>
        <w:t>wheelset</w:t>
      </w:r>
      <w:r w:rsidRPr="00F21663">
        <w:t xml:space="preserve"> </w:t>
      </w:r>
      <w:r>
        <w:t xml:space="preserve">of </w:t>
      </w:r>
      <w:r w:rsidRPr="00F21663">
        <w:t xml:space="preserve">derailed wagon </w:t>
      </w:r>
      <w:r>
        <w:t>TQMF03G</w:t>
      </w:r>
      <w:r w:rsidRPr="00F21663">
        <w:t xml:space="preserve"> </w:t>
      </w:r>
      <w:r>
        <w:t>had dropped off the rails</w:t>
      </w:r>
      <w:r w:rsidR="00852049">
        <w:t>.</w:t>
      </w:r>
      <w:r>
        <w:t xml:space="preserve"> </w:t>
      </w:r>
      <w:r w:rsidR="00852049">
        <w:t>I</w:t>
      </w:r>
      <w:r>
        <w:t xml:space="preserve">t </w:t>
      </w:r>
      <w:r w:rsidRPr="00F21663">
        <w:t>damaged</w:t>
      </w:r>
      <w:r>
        <w:t xml:space="preserve"> </w:t>
      </w:r>
      <w:r w:rsidRPr="00F21663">
        <w:t xml:space="preserve">the track structure both within the </w:t>
      </w:r>
      <w:r>
        <w:t>gauge side</w:t>
      </w:r>
      <w:r w:rsidRPr="00F21663">
        <w:rPr>
          <w:color w:val="000000"/>
          <w:vertAlign w:val="superscript"/>
        </w:rPr>
        <w:footnoteReference w:id="5"/>
      </w:r>
      <w:r w:rsidRPr="00F21663">
        <w:t xml:space="preserve"> and on the field side</w:t>
      </w:r>
      <w:r>
        <w:rPr>
          <w:rStyle w:val="FootnoteReference"/>
        </w:rPr>
        <w:footnoteReference w:id="6"/>
      </w:r>
      <w:r w:rsidRPr="00F21663">
        <w:t xml:space="preserve"> of the </w:t>
      </w:r>
      <w:r>
        <w:t>track</w:t>
      </w:r>
      <w:r w:rsidRPr="00F21663">
        <w:t xml:space="preserve"> (direction of travel).</w:t>
      </w:r>
      <w:r>
        <w:t xml:space="preserve"> Initially the damage was not significant. </w:t>
      </w:r>
    </w:p>
    <w:p w14:paraId="714145EA" w14:textId="3387C690" w:rsidR="00680067" w:rsidRDefault="00034DF1" w:rsidP="00A81C12">
      <w:pPr>
        <w:pStyle w:val="ReportBody"/>
      </w:pPr>
      <w:r>
        <w:t>When</w:t>
      </w:r>
      <w:r w:rsidR="000F01C0">
        <w:t xml:space="preserve"> </w:t>
      </w:r>
      <w:r w:rsidR="009E2905">
        <w:t>locomotive</w:t>
      </w:r>
      <w:r w:rsidR="00136FE4">
        <w:t>s</w:t>
      </w:r>
      <w:r w:rsidR="009E2905">
        <w:t xml:space="preserve"> </w:t>
      </w:r>
      <w:r w:rsidR="00136FE4">
        <w:t xml:space="preserve">TR15 </w:t>
      </w:r>
      <w:r w:rsidR="00136FE4" w:rsidRPr="000F0752">
        <w:t xml:space="preserve">and </w:t>
      </w:r>
      <w:r w:rsidR="00136FE4">
        <w:t>TR13</w:t>
      </w:r>
      <w:r w:rsidR="00136FE4" w:rsidRPr="000F0752">
        <w:t xml:space="preserve"> </w:t>
      </w:r>
      <w:r>
        <w:t xml:space="preserve">travelled through the </w:t>
      </w:r>
      <w:proofErr w:type="spellStart"/>
      <w:r>
        <w:t>PoD</w:t>
      </w:r>
      <w:proofErr w:type="spellEnd"/>
      <w:r w:rsidR="00B1383D">
        <w:t>,</w:t>
      </w:r>
      <w:r>
        <w:t xml:space="preserve"> </w:t>
      </w:r>
      <w:r w:rsidR="00136FE4">
        <w:t>they</w:t>
      </w:r>
      <w:r>
        <w:t xml:space="preserve"> </w:t>
      </w:r>
      <w:r w:rsidR="000F01C0">
        <w:t>w</w:t>
      </w:r>
      <w:r w:rsidR="00136FE4">
        <w:t>ere</w:t>
      </w:r>
      <w:r w:rsidR="000F01C0">
        <w:t xml:space="preserve"> initially in dynamic brake </w:t>
      </w:r>
      <w:r w:rsidR="000F01C0" w:rsidRPr="007C5652">
        <w:t>(</w:t>
      </w:r>
      <w:r w:rsidR="007F331D">
        <w:fldChar w:fldCharType="begin"/>
      </w:r>
      <w:r w:rsidR="007F331D">
        <w:instrText xml:space="preserve"> REF _Ref460336726 \h </w:instrText>
      </w:r>
      <w:r w:rsidR="007F331D">
        <w:fldChar w:fldCharType="separate"/>
      </w:r>
      <w:r w:rsidR="00EC6A9F" w:rsidRPr="007C4D42">
        <w:t xml:space="preserve">Figure </w:t>
      </w:r>
      <w:r w:rsidR="00EC6A9F">
        <w:rPr>
          <w:noProof/>
        </w:rPr>
        <w:t>7</w:t>
      </w:r>
      <w:r w:rsidR="007F331D">
        <w:fldChar w:fldCharType="end"/>
      </w:r>
      <w:r w:rsidR="000F01C0" w:rsidRPr="007C5652">
        <w:t>)</w:t>
      </w:r>
      <w:r w:rsidR="000F01C0">
        <w:t xml:space="preserve">. </w:t>
      </w:r>
      <w:r>
        <w:t>At that time</w:t>
      </w:r>
      <w:r w:rsidR="00B1383D">
        <w:t>,</w:t>
      </w:r>
      <w:r>
        <w:t xml:space="preserve"> the trailing w</w:t>
      </w:r>
      <w:r w:rsidR="000F01C0">
        <w:t>agons were in buff (light compression)</w:t>
      </w:r>
      <w:r>
        <w:t>,</w:t>
      </w:r>
      <w:r w:rsidR="000F01C0">
        <w:t xml:space="preserve"> almost free rolling. </w:t>
      </w:r>
      <w:r w:rsidR="00253D28" w:rsidRPr="00A81C12">
        <w:t>When the locomotive</w:t>
      </w:r>
      <w:r w:rsidR="00A81C12">
        <w:t>s</w:t>
      </w:r>
      <w:r w:rsidR="00253D28" w:rsidRPr="00A81C12">
        <w:t xml:space="preserve"> w</w:t>
      </w:r>
      <w:r w:rsidR="00A81C12">
        <w:t>ere</w:t>
      </w:r>
      <w:r w:rsidR="00253D28" w:rsidRPr="00A81C12">
        <w:t xml:space="preserve"> about </w:t>
      </w:r>
      <w:r w:rsidR="00A81C12" w:rsidRPr="00A81C12">
        <w:t xml:space="preserve">1.8 </w:t>
      </w:r>
      <w:r w:rsidR="00253D28" w:rsidRPr="00A81C12">
        <w:t xml:space="preserve">km from the </w:t>
      </w:r>
      <w:proofErr w:type="spellStart"/>
      <w:r w:rsidR="00253D28" w:rsidRPr="00A81C12">
        <w:t>PoD</w:t>
      </w:r>
      <w:proofErr w:type="spellEnd"/>
      <w:r w:rsidR="006F0E79" w:rsidRPr="00A81C12">
        <w:t xml:space="preserve">, the </w:t>
      </w:r>
      <w:r w:rsidR="00A81C12">
        <w:t xml:space="preserve">driver </w:t>
      </w:r>
      <w:r w:rsidR="006F0E79" w:rsidRPr="00A81C12">
        <w:t>began to accelerate</w:t>
      </w:r>
      <w:r w:rsidR="00A81C12">
        <w:t xml:space="preserve"> the train</w:t>
      </w:r>
      <w:r w:rsidR="006F0E79" w:rsidRPr="00A81C12">
        <w:t>, for</w:t>
      </w:r>
      <w:r w:rsidR="006F0E79">
        <w:t xml:space="preserve"> an upcoming grade increase. At that time</w:t>
      </w:r>
      <w:r w:rsidR="00B1383D">
        <w:t>,</w:t>
      </w:r>
      <w:r w:rsidR="00680067">
        <w:t xml:space="preserve"> the wagons would have gone into draft (tension)</w:t>
      </w:r>
      <w:r w:rsidR="006F0E79">
        <w:t xml:space="preserve"> </w:t>
      </w:r>
      <w:r w:rsidR="00680067">
        <w:t xml:space="preserve">and </w:t>
      </w:r>
      <w:r w:rsidR="006F0E79">
        <w:lastRenderedPageBreak/>
        <w:t>the derailed wagon (</w:t>
      </w:r>
      <w:r w:rsidR="006F0E79" w:rsidRPr="006F0E79">
        <w:t>TQMF03G</w:t>
      </w:r>
      <w:r w:rsidR="006F0E79">
        <w:t xml:space="preserve">) pulled to the right, through </w:t>
      </w:r>
      <w:r w:rsidR="0037365F">
        <w:t>the</w:t>
      </w:r>
      <w:r w:rsidR="006F0E79">
        <w:t xml:space="preserve"> </w:t>
      </w:r>
      <w:r w:rsidR="00253D28">
        <w:t xml:space="preserve">right </w:t>
      </w:r>
      <w:r w:rsidR="006F0E79">
        <w:t>hand curve</w:t>
      </w:r>
      <w:r w:rsidR="00A81C12">
        <w:t>,</w:t>
      </w:r>
      <w:r w:rsidR="00680067">
        <w:t xml:space="preserve"> </w:t>
      </w:r>
      <w:r w:rsidR="00A81C12" w:rsidRPr="00A81C12">
        <w:t>(96.5 </w:t>
      </w:r>
      <w:proofErr w:type="spellStart"/>
      <w:r w:rsidR="00A81C12" w:rsidRPr="00A81C12">
        <w:t>kps</w:t>
      </w:r>
      <w:proofErr w:type="spellEnd"/>
      <w:r w:rsidR="00A81C12" w:rsidRPr="00A81C12">
        <w:t xml:space="preserve">) </w:t>
      </w:r>
      <w:r w:rsidR="00680067">
        <w:t>where it</w:t>
      </w:r>
      <w:r w:rsidR="006F0E79">
        <w:t xml:space="preserve"> dropped off the ballast shoulder</w:t>
      </w:r>
      <w:r w:rsidR="009263AF" w:rsidRPr="009263AF">
        <w:t xml:space="preserve"> </w:t>
      </w:r>
      <w:r w:rsidR="009263AF">
        <w:t xml:space="preserve">and </w:t>
      </w:r>
      <w:r w:rsidR="009263AF" w:rsidRPr="009263AF">
        <w:t>roll</w:t>
      </w:r>
      <w:r w:rsidR="009263AF">
        <w:t>ed</w:t>
      </w:r>
      <w:r w:rsidR="009263AF" w:rsidRPr="009263AF">
        <w:t xml:space="preserve"> over</w:t>
      </w:r>
      <w:r w:rsidR="006F0E79">
        <w:t>.</w:t>
      </w:r>
    </w:p>
    <w:p w14:paraId="0D3E1500" w14:textId="6812E800" w:rsidR="00716820" w:rsidRDefault="009263AF" w:rsidP="00A81C12">
      <w:pPr>
        <w:pStyle w:val="ReportBody"/>
      </w:pPr>
      <w:r>
        <w:t xml:space="preserve">This </w:t>
      </w:r>
      <w:r w:rsidR="0037365F">
        <w:t>most</w:t>
      </w:r>
      <w:r w:rsidR="006F0E79">
        <w:t xml:space="preserve"> </w:t>
      </w:r>
      <w:r w:rsidR="0037365F">
        <w:t xml:space="preserve">likely </w:t>
      </w:r>
      <w:r>
        <w:t xml:space="preserve">caused </w:t>
      </w:r>
      <w:r w:rsidR="0037365F">
        <w:t xml:space="preserve">the </w:t>
      </w:r>
      <w:r w:rsidR="00EC45B3">
        <w:t xml:space="preserve">wagons ahead to roll over, and </w:t>
      </w:r>
      <w:r>
        <w:t>wagons behind to derail</w:t>
      </w:r>
      <w:r w:rsidR="00EC45B3">
        <w:t>,</w:t>
      </w:r>
      <w:r>
        <w:t xml:space="preserve"> result</w:t>
      </w:r>
      <w:r w:rsidR="00EC45B3">
        <w:t>ing</w:t>
      </w:r>
      <w:r>
        <w:t xml:space="preserve"> </w:t>
      </w:r>
      <w:r w:rsidR="00EC45B3">
        <w:t xml:space="preserve">in the </w:t>
      </w:r>
      <w:r w:rsidRPr="00F21663">
        <w:t>multi-wagon pile-up shown at</w:t>
      </w:r>
      <w:r w:rsidR="00603604">
        <w:t xml:space="preserve"> </w:t>
      </w:r>
      <w:r w:rsidR="00603604">
        <w:fldChar w:fldCharType="begin"/>
      </w:r>
      <w:r w:rsidR="00603604">
        <w:instrText xml:space="preserve"> REF _Ref452117015 \h </w:instrText>
      </w:r>
      <w:r w:rsidR="00603604">
        <w:fldChar w:fldCharType="separate"/>
      </w:r>
      <w:r w:rsidR="00EC6A9F" w:rsidRPr="007C4D42">
        <w:t xml:space="preserve">Figure </w:t>
      </w:r>
      <w:r w:rsidR="00EC6A9F">
        <w:rPr>
          <w:noProof/>
        </w:rPr>
        <w:t>3</w:t>
      </w:r>
      <w:r w:rsidR="00603604">
        <w:fldChar w:fldCharType="end"/>
      </w:r>
      <w:r>
        <w:t>.</w:t>
      </w:r>
      <w:r w:rsidR="00D66841">
        <w:t xml:space="preserve"> </w:t>
      </w:r>
      <w:r w:rsidR="00085E85">
        <w:t xml:space="preserve">Wagon </w:t>
      </w:r>
      <w:r w:rsidR="00085E85" w:rsidRPr="006F0E79">
        <w:t>TQMF03G</w:t>
      </w:r>
      <w:r w:rsidR="00085E85">
        <w:t xml:space="preserve"> had travelled about 2.3 km beyond the initial </w:t>
      </w:r>
      <w:proofErr w:type="spellStart"/>
      <w:r w:rsidR="00085E85">
        <w:t>PoD</w:t>
      </w:r>
      <w:proofErr w:type="spellEnd"/>
      <w:r w:rsidR="00085E85">
        <w:t xml:space="preserve"> before coming to rest.</w:t>
      </w:r>
      <w:r w:rsidR="00136FE4">
        <w:t xml:space="preserve"> </w:t>
      </w:r>
    </w:p>
    <w:p w14:paraId="5EF051E9" w14:textId="42E72E1F" w:rsidR="00716820" w:rsidRDefault="00716820" w:rsidP="00A81C12">
      <w:pPr>
        <w:pStyle w:val="ReportBody"/>
        <w:rPr>
          <w:rFonts w:eastAsia="Arial"/>
          <w:bCs/>
          <w:spacing w:val="0"/>
        </w:rPr>
      </w:pPr>
      <w:r>
        <w:t>While t</w:t>
      </w:r>
      <w:r w:rsidR="003B7954">
        <w:t xml:space="preserve">rack damage was evident along the 2.3 km length of the line, </w:t>
      </w:r>
      <w:r w:rsidRPr="00F40974">
        <w:rPr>
          <w:rFonts w:eastAsia="Arial"/>
          <w:bCs/>
          <w:spacing w:val="0"/>
        </w:rPr>
        <w:t xml:space="preserve">there was </w:t>
      </w:r>
      <w:r w:rsidR="004B107A">
        <w:rPr>
          <w:rFonts w:eastAsia="Arial"/>
          <w:bCs/>
          <w:spacing w:val="0"/>
        </w:rPr>
        <w:t>no</w:t>
      </w:r>
      <w:r w:rsidRPr="00F40974">
        <w:rPr>
          <w:rFonts w:eastAsia="Arial"/>
          <w:bCs/>
          <w:spacing w:val="0"/>
        </w:rPr>
        <w:t xml:space="preserve"> track damage </w:t>
      </w:r>
      <w:r w:rsidR="004B107A">
        <w:rPr>
          <w:rFonts w:eastAsia="Arial"/>
          <w:bCs/>
          <w:spacing w:val="0"/>
        </w:rPr>
        <w:t>at</w:t>
      </w:r>
      <w:r w:rsidR="00136FE4">
        <w:rPr>
          <w:rFonts w:eastAsia="Arial"/>
          <w:bCs/>
          <w:spacing w:val="0"/>
        </w:rPr>
        <w:t xml:space="preserve"> or </w:t>
      </w:r>
      <w:r w:rsidR="004B107A">
        <w:rPr>
          <w:rFonts w:eastAsia="Arial"/>
          <w:bCs/>
          <w:spacing w:val="0"/>
        </w:rPr>
        <w:t>before</w:t>
      </w:r>
      <w:r w:rsidRPr="00F40974">
        <w:rPr>
          <w:rFonts w:eastAsia="Arial"/>
          <w:bCs/>
          <w:spacing w:val="0"/>
        </w:rPr>
        <w:t xml:space="preserve"> the </w:t>
      </w:r>
      <w:proofErr w:type="spellStart"/>
      <w:r w:rsidRPr="00F40974">
        <w:rPr>
          <w:rFonts w:eastAsia="Arial"/>
          <w:bCs/>
          <w:spacing w:val="0"/>
        </w:rPr>
        <w:t>PoD</w:t>
      </w:r>
      <w:proofErr w:type="spellEnd"/>
      <w:r w:rsidRPr="00F40974">
        <w:rPr>
          <w:rFonts w:eastAsia="Arial"/>
          <w:bCs/>
          <w:spacing w:val="0"/>
        </w:rPr>
        <w:t xml:space="preserve">. The majority of track damage was about 2 km beyond the </w:t>
      </w:r>
      <w:proofErr w:type="spellStart"/>
      <w:r w:rsidRPr="00F40974">
        <w:rPr>
          <w:rFonts w:eastAsia="Arial"/>
          <w:bCs/>
          <w:spacing w:val="0"/>
        </w:rPr>
        <w:t>PoD</w:t>
      </w:r>
      <w:proofErr w:type="spellEnd"/>
      <w:r w:rsidRPr="00F40974">
        <w:rPr>
          <w:rFonts w:eastAsia="Arial"/>
          <w:bCs/>
          <w:spacing w:val="0"/>
        </w:rPr>
        <w:t>.</w:t>
      </w:r>
      <w:r w:rsidR="008E2250">
        <w:rPr>
          <w:rFonts w:eastAsia="Arial"/>
          <w:bCs/>
          <w:spacing w:val="0"/>
        </w:rPr>
        <w:t xml:space="preserve"> </w:t>
      </w:r>
      <w:r w:rsidR="00136FE4">
        <w:rPr>
          <w:rFonts w:eastAsia="Arial"/>
          <w:bCs/>
          <w:spacing w:val="0"/>
        </w:rPr>
        <w:t>I</w:t>
      </w:r>
      <w:r w:rsidRPr="00F40974">
        <w:rPr>
          <w:rFonts w:eastAsia="Arial"/>
          <w:bCs/>
          <w:spacing w:val="0"/>
        </w:rPr>
        <w:t xml:space="preserve">t is </w:t>
      </w:r>
      <w:r w:rsidR="008E2250">
        <w:rPr>
          <w:rFonts w:eastAsia="Arial"/>
          <w:bCs/>
          <w:spacing w:val="0"/>
        </w:rPr>
        <w:t xml:space="preserve">therefore </w:t>
      </w:r>
      <w:r w:rsidR="00136FE4">
        <w:rPr>
          <w:rFonts w:eastAsia="Arial"/>
          <w:bCs/>
          <w:spacing w:val="0"/>
        </w:rPr>
        <w:t xml:space="preserve">most </w:t>
      </w:r>
      <w:r w:rsidRPr="00F40974">
        <w:rPr>
          <w:rFonts w:eastAsia="Arial"/>
          <w:bCs/>
          <w:spacing w:val="0"/>
        </w:rPr>
        <w:t xml:space="preserve">likely that </w:t>
      </w:r>
      <w:r w:rsidR="008E2250">
        <w:rPr>
          <w:rFonts w:eastAsia="Arial"/>
          <w:bCs/>
          <w:spacing w:val="0"/>
        </w:rPr>
        <w:t>any</w:t>
      </w:r>
      <w:r w:rsidR="00136FE4">
        <w:rPr>
          <w:rFonts w:eastAsia="Arial"/>
          <w:bCs/>
          <w:spacing w:val="0"/>
        </w:rPr>
        <w:t xml:space="preserve"> </w:t>
      </w:r>
      <w:r w:rsidR="00F15264">
        <w:rPr>
          <w:rFonts w:eastAsia="Arial"/>
          <w:bCs/>
          <w:spacing w:val="0"/>
        </w:rPr>
        <w:t xml:space="preserve">post </w:t>
      </w:r>
      <w:r w:rsidR="00136FE4">
        <w:rPr>
          <w:rFonts w:eastAsia="Arial"/>
          <w:bCs/>
          <w:spacing w:val="0"/>
        </w:rPr>
        <w:t xml:space="preserve">incident </w:t>
      </w:r>
      <w:r w:rsidRPr="00F40974">
        <w:rPr>
          <w:rFonts w:eastAsia="Arial"/>
          <w:bCs/>
          <w:spacing w:val="0"/>
        </w:rPr>
        <w:t>survey measurements</w:t>
      </w:r>
      <w:r w:rsidR="006A5612">
        <w:rPr>
          <w:rFonts w:eastAsia="Arial"/>
          <w:bCs/>
          <w:spacing w:val="0"/>
        </w:rPr>
        <w:t xml:space="preserve"> </w:t>
      </w:r>
      <w:r w:rsidR="00136FE4">
        <w:rPr>
          <w:rFonts w:eastAsia="Arial"/>
          <w:bCs/>
          <w:spacing w:val="0"/>
        </w:rPr>
        <w:t>through</w:t>
      </w:r>
      <w:r w:rsidR="00F15264">
        <w:rPr>
          <w:rFonts w:eastAsia="Arial"/>
          <w:bCs/>
          <w:spacing w:val="0"/>
        </w:rPr>
        <w:t xml:space="preserve"> the derailment </w:t>
      </w:r>
      <w:r w:rsidR="004F069F">
        <w:rPr>
          <w:rFonts w:eastAsia="Arial"/>
          <w:bCs/>
          <w:spacing w:val="0"/>
        </w:rPr>
        <w:t>site</w:t>
      </w:r>
      <w:r w:rsidR="00F15264">
        <w:rPr>
          <w:rFonts w:eastAsia="Arial"/>
          <w:bCs/>
          <w:spacing w:val="0"/>
        </w:rPr>
        <w:t xml:space="preserve"> </w:t>
      </w:r>
      <w:r w:rsidR="008E2250">
        <w:rPr>
          <w:rFonts w:eastAsia="Arial"/>
          <w:bCs/>
          <w:spacing w:val="0"/>
        </w:rPr>
        <w:t xml:space="preserve">would </w:t>
      </w:r>
      <w:r w:rsidRPr="00F40974">
        <w:rPr>
          <w:rFonts w:eastAsia="Arial"/>
          <w:bCs/>
          <w:spacing w:val="0"/>
        </w:rPr>
        <w:t>reflect the condition of the track at the time of derailment</w:t>
      </w:r>
      <w:r w:rsidR="007F331D">
        <w:rPr>
          <w:rFonts w:eastAsia="Arial"/>
          <w:bCs/>
          <w:spacing w:val="0"/>
        </w:rPr>
        <w:t>. Any measured</w:t>
      </w:r>
      <w:r w:rsidR="008E2250">
        <w:rPr>
          <w:rFonts w:eastAsia="Arial"/>
          <w:bCs/>
          <w:spacing w:val="0"/>
        </w:rPr>
        <w:t xml:space="preserve"> </w:t>
      </w:r>
      <w:r w:rsidR="004B107A">
        <w:rPr>
          <w:rFonts w:eastAsia="Arial"/>
          <w:bCs/>
          <w:spacing w:val="0"/>
        </w:rPr>
        <w:t>track</w:t>
      </w:r>
      <w:r w:rsidR="00F15264">
        <w:rPr>
          <w:rFonts w:eastAsia="Arial"/>
          <w:bCs/>
          <w:spacing w:val="0"/>
        </w:rPr>
        <w:t xml:space="preserve"> </w:t>
      </w:r>
      <w:r w:rsidRPr="00F40974">
        <w:rPr>
          <w:rFonts w:eastAsia="Arial"/>
          <w:bCs/>
          <w:spacing w:val="0"/>
        </w:rPr>
        <w:t>defect</w:t>
      </w:r>
      <w:r w:rsidR="00F15264">
        <w:rPr>
          <w:rFonts w:eastAsia="Arial"/>
          <w:bCs/>
          <w:spacing w:val="0"/>
        </w:rPr>
        <w:t>s</w:t>
      </w:r>
      <w:r w:rsidR="00136FE4">
        <w:rPr>
          <w:rFonts w:eastAsia="Arial"/>
          <w:bCs/>
          <w:spacing w:val="0"/>
        </w:rPr>
        <w:t xml:space="preserve"> </w:t>
      </w:r>
      <w:r w:rsidR="008E2250">
        <w:rPr>
          <w:rFonts w:eastAsia="Arial"/>
          <w:bCs/>
          <w:spacing w:val="0"/>
        </w:rPr>
        <w:t xml:space="preserve">probably </w:t>
      </w:r>
      <w:r w:rsidRPr="00F40974">
        <w:rPr>
          <w:rFonts w:eastAsia="Arial"/>
          <w:bCs/>
          <w:spacing w:val="0"/>
        </w:rPr>
        <w:t>existed prior to the passage of train 532.</w:t>
      </w:r>
    </w:p>
    <w:p w14:paraId="5C3A30EB" w14:textId="283D3130" w:rsidR="00E54725" w:rsidRDefault="00E54725" w:rsidP="006D73BE">
      <w:pPr>
        <w:pStyle w:val="Heading3"/>
      </w:pPr>
      <w:bookmarkStart w:id="31" w:name="_Toc466980174"/>
      <w:r w:rsidRPr="00E54725">
        <w:t>Post-derailment track measurements</w:t>
      </w:r>
      <w:bookmarkEnd w:id="31"/>
    </w:p>
    <w:p w14:paraId="324F93BD" w14:textId="39E135DA" w:rsidR="00E54725" w:rsidRDefault="008129C3" w:rsidP="00E54725">
      <w:pPr>
        <w:pStyle w:val="ReportBody"/>
      </w:pPr>
      <w:r>
        <w:t>The p</w:t>
      </w:r>
      <w:r w:rsidR="00E54725">
        <w:t>ost-derailment</w:t>
      </w:r>
      <w:r w:rsidR="007E6C3B">
        <w:t xml:space="preserve"> survey</w:t>
      </w:r>
      <w:r w:rsidR="00E54725">
        <w:t>,</w:t>
      </w:r>
      <w:r w:rsidR="00E54725" w:rsidRPr="00A2328B">
        <w:t xml:space="preserve"> </w:t>
      </w:r>
      <w:r w:rsidR="007E6C3B">
        <w:t xml:space="preserve">undertaken by </w:t>
      </w:r>
      <w:proofErr w:type="spellStart"/>
      <w:r w:rsidR="00E54725" w:rsidRPr="00A2328B">
        <w:t>TasRail</w:t>
      </w:r>
      <w:proofErr w:type="spellEnd"/>
      <w:r w:rsidR="00E54725">
        <w:t xml:space="preserve">, </w:t>
      </w:r>
      <w:r w:rsidR="00E54725" w:rsidRPr="00A2328B">
        <w:t>measur</w:t>
      </w:r>
      <w:r w:rsidR="007E6C3B">
        <w:t>ed</w:t>
      </w:r>
      <w:r w:rsidR="00E54725" w:rsidRPr="00A2328B">
        <w:t xml:space="preserve"> </w:t>
      </w:r>
      <w:r w:rsidR="00E54725">
        <w:t>a range of track parameters including track gauge, alignment, superelevation, twist and top</w:t>
      </w:r>
      <w:r w:rsidR="00E54725" w:rsidRPr="00A2328B">
        <w:t>.</w:t>
      </w:r>
      <w:r w:rsidR="00E54725">
        <w:t xml:space="preserve">  </w:t>
      </w:r>
      <w:r w:rsidR="007E6C3B">
        <w:fldChar w:fldCharType="begin"/>
      </w:r>
      <w:r w:rsidR="007E6C3B">
        <w:instrText xml:space="preserve"> REF _Ref460400232 \h </w:instrText>
      </w:r>
      <w:r w:rsidR="007E6C3B">
        <w:fldChar w:fldCharType="separate"/>
      </w:r>
      <w:r w:rsidR="00EC6A9F" w:rsidRPr="00A2328B">
        <w:t xml:space="preserve">Figure </w:t>
      </w:r>
      <w:r w:rsidR="00EC6A9F">
        <w:rPr>
          <w:noProof/>
        </w:rPr>
        <w:t>9</w:t>
      </w:r>
      <w:r w:rsidR="007E6C3B">
        <w:fldChar w:fldCharType="end"/>
      </w:r>
      <w:r w:rsidR="00E54725">
        <w:t xml:space="preserve"> illustrates the geometry in terms of track twist</w:t>
      </w:r>
      <w:r w:rsidR="00B07436">
        <w:rPr>
          <w:rStyle w:val="FootnoteReference"/>
        </w:rPr>
        <w:footnoteReference w:id="7"/>
      </w:r>
      <w:r w:rsidR="00E54725" w:rsidRPr="00E93AF3">
        <w:t xml:space="preserve"> </w:t>
      </w:r>
      <w:r w:rsidR="00E54725" w:rsidRPr="009025E4">
        <w:t xml:space="preserve">– </w:t>
      </w:r>
      <w:r w:rsidR="00E54725">
        <w:t>green</w:t>
      </w:r>
      <w:r w:rsidR="00E54725" w:rsidRPr="00E93AF3">
        <w:t xml:space="preserve"> line</w:t>
      </w:r>
      <w:r w:rsidR="00E54725">
        <w:t xml:space="preserve"> at 10 m </w:t>
      </w:r>
      <w:r w:rsidR="00B07436">
        <w:t>intervals and the red line at 3 m intervals</w:t>
      </w:r>
      <w:r w:rsidR="00E54725">
        <w:t>.</w:t>
      </w:r>
      <w:r w:rsidR="007E6C3B" w:rsidRPr="007E6C3B">
        <w:t xml:space="preserve"> </w:t>
      </w:r>
      <w:r w:rsidR="007E6C3B">
        <w:t xml:space="preserve">The survey confirmed </w:t>
      </w:r>
      <w:r>
        <w:t>on-site</w:t>
      </w:r>
      <w:r w:rsidR="007E6C3B">
        <w:t xml:space="preserve"> visual observation</w:t>
      </w:r>
      <w:r>
        <w:t>s</w:t>
      </w:r>
      <w:r w:rsidR="007E6C3B">
        <w:t xml:space="preserve"> that a series of geometry irregularities existed leading up to the point of derailment.</w:t>
      </w:r>
    </w:p>
    <w:p w14:paraId="68ED5807" w14:textId="015A9943" w:rsidR="00E54725" w:rsidRPr="00A2328B" w:rsidRDefault="00E54725" w:rsidP="00E54725">
      <w:pPr>
        <w:pStyle w:val="Caption"/>
      </w:pPr>
      <w:bookmarkStart w:id="32" w:name="_Ref460400232"/>
      <w:r w:rsidRPr="00A2328B">
        <w:t xml:space="preserve">Figure </w:t>
      </w:r>
      <w:r w:rsidRPr="00A2328B">
        <w:fldChar w:fldCharType="begin"/>
      </w:r>
      <w:r w:rsidRPr="00A2328B">
        <w:instrText xml:space="preserve"> SEQ Figure \* ARABIC </w:instrText>
      </w:r>
      <w:r w:rsidRPr="00A2328B">
        <w:fldChar w:fldCharType="separate"/>
      </w:r>
      <w:r w:rsidR="00EC6A9F">
        <w:rPr>
          <w:noProof/>
        </w:rPr>
        <w:t>9</w:t>
      </w:r>
      <w:r w:rsidRPr="00A2328B">
        <w:fldChar w:fldCharType="end"/>
      </w:r>
      <w:bookmarkEnd w:id="32"/>
      <w:r w:rsidRPr="00A2328B">
        <w:t>: Twist measurements</w:t>
      </w:r>
      <w:r>
        <w:t xml:space="preserve"> taken at derailment site (95.185 </w:t>
      </w:r>
      <w:proofErr w:type="spellStart"/>
      <w:r>
        <w:t>kps</w:t>
      </w:r>
      <w:proofErr w:type="spellEnd"/>
      <w:r>
        <w:t>)</w:t>
      </w:r>
    </w:p>
    <w:p w14:paraId="7456EE7D" w14:textId="77777777" w:rsidR="00E54725" w:rsidRPr="00A2328B" w:rsidRDefault="00E54725" w:rsidP="00E54725">
      <w:pPr>
        <w:autoSpaceDE/>
        <w:autoSpaceDN/>
        <w:adjustRightInd/>
        <w:spacing w:after="80" w:line="271" w:lineRule="auto"/>
        <w:textAlignment w:val="auto"/>
        <w:rPr>
          <w:rFonts w:eastAsiaTheme="minorHAnsi"/>
          <w:noProof/>
          <w:lang w:eastAsia="en-AU"/>
        </w:rPr>
      </w:pPr>
      <w:r>
        <w:rPr>
          <w:rFonts w:eastAsiaTheme="minorHAnsi"/>
          <w:noProof/>
          <w:lang w:eastAsia="en-AU"/>
        </w:rPr>
        <w:drawing>
          <wp:inline distT="0" distB="0" distL="0" distR="0" wp14:anchorId="42787063" wp14:editId="2F847D55">
            <wp:extent cx="5406661" cy="2008350"/>
            <wp:effectExtent l="0" t="0" r="3810" b="0"/>
            <wp:docPr id="42" name="Picture 42" descr="Figure 9: Twist measurements taken at derailment site (95.185 kps)" title="Figure 9: Twist measurements taken at derailment site (95.185 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7_NalaTrackTwist.PNG"/>
                    <pic:cNvPicPr/>
                  </pic:nvPicPr>
                  <pic:blipFill>
                    <a:blip r:embed="rId35">
                      <a:extLst>
                        <a:ext uri="{28A0092B-C50C-407E-A947-70E740481C1C}">
                          <a14:useLocalDpi xmlns:a14="http://schemas.microsoft.com/office/drawing/2010/main" val="0"/>
                        </a:ext>
                      </a:extLst>
                    </a:blip>
                    <a:stretch>
                      <a:fillRect/>
                    </a:stretch>
                  </pic:blipFill>
                  <pic:spPr>
                    <a:xfrm>
                      <a:off x="0" y="0"/>
                      <a:ext cx="5406661" cy="2008350"/>
                    </a:xfrm>
                    <a:prstGeom prst="rect">
                      <a:avLst/>
                    </a:prstGeom>
                    <a:ln w="6350">
                      <a:noFill/>
                    </a:ln>
                  </pic:spPr>
                </pic:pic>
              </a:graphicData>
            </a:graphic>
          </wp:inline>
        </w:drawing>
      </w:r>
    </w:p>
    <w:p w14:paraId="46082B78" w14:textId="77777777" w:rsidR="00E54725" w:rsidRPr="00A2328B" w:rsidRDefault="00E54725" w:rsidP="00E54725">
      <w:pPr>
        <w:pStyle w:val="ImageSource"/>
      </w:pPr>
      <w:r w:rsidRPr="00A2328B">
        <w:t xml:space="preserve">Source: </w:t>
      </w:r>
      <w:proofErr w:type="spellStart"/>
      <w:r>
        <w:t>TasRail</w:t>
      </w:r>
      <w:proofErr w:type="spellEnd"/>
      <w:r>
        <w:t xml:space="preserve"> – annotations </w:t>
      </w:r>
      <w:r w:rsidRPr="00A2328B">
        <w:t>ATSB</w:t>
      </w:r>
    </w:p>
    <w:p w14:paraId="1823C712" w14:textId="40BBA110" w:rsidR="008E23D4" w:rsidRDefault="008E23D4" w:rsidP="006D73BE">
      <w:pPr>
        <w:pStyle w:val="Heading2"/>
      </w:pPr>
      <w:bookmarkStart w:id="33" w:name="_Toc466980175"/>
      <w:r>
        <w:t xml:space="preserve">Track </w:t>
      </w:r>
      <w:r w:rsidR="007F6B68">
        <w:t xml:space="preserve">inspection </w:t>
      </w:r>
      <w:r w:rsidR="008129C3">
        <w:t xml:space="preserve">and maintenance </w:t>
      </w:r>
      <w:r w:rsidR="00A227C1">
        <w:t>standards</w:t>
      </w:r>
      <w:bookmarkEnd w:id="33"/>
    </w:p>
    <w:p w14:paraId="2F98AC5F" w14:textId="6C09F3CE" w:rsidR="008E23D4" w:rsidRDefault="008E23D4" w:rsidP="008E23D4">
      <w:pPr>
        <w:pStyle w:val="ReportBody"/>
      </w:pPr>
      <w:r>
        <w:t xml:space="preserve">The </w:t>
      </w:r>
      <w:r w:rsidR="007F6B68">
        <w:t>inspection</w:t>
      </w:r>
      <w:r>
        <w:t xml:space="preserve"> and maintenance practices used by </w:t>
      </w:r>
      <w:proofErr w:type="spellStart"/>
      <w:r>
        <w:t>TasRail</w:t>
      </w:r>
      <w:proofErr w:type="spellEnd"/>
      <w:r>
        <w:t xml:space="preserve"> for its track and civil infrastructure are prescribed in the ‘</w:t>
      </w:r>
      <w:r w:rsidRPr="00803E66">
        <w:t>Track and Structure Maintenance Standard</w:t>
      </w:r>
      <w:r>
        <w:t>’</w:t>
      </w:r>
      <w:r w:rsidRPr="00803E66">
        <w:t xml:space="preserve"> (INF-TS-211 </w:t>
      </w:r>
      <w:proofErr w:type="spellStart"/>
      <w:r w:rsidRPr="00803E66">
        <w:t>Ver</w:t>
      </w:r>
      <w:proofErr w:type="spellEnd"/>
      <w:r w:rsidRPr="00803E66">
        <w:t xml:space="preserve"> 2.0 dated 26</w:t>
      </w:r>
      <w:r>
        <w:t> </w:t>
      </w:r>
      <w:r w:rsidRPr="00803E66">
        <w:t>August 2014)</w:t>
      </w:r>
      <w:r>
        <w:t>.</w:t>
      </w:r>
    </w:p>
    <w:p w14:paraId="3D076DC9" w14:textId="7939F7AF" w:rsidR="008E23D4" w:rsidRDefault="007E6C3B" w:rsidP="008E23D4">
      <w:pPr>
        <w:pStyle w:val="ReportBody"/>
      </w:pPr>
      <w:r>
        <w:t>The standard provides for two inspection</w:t>
      </w:r>
      <w:r w:rsidRPr="001B3528">
        <w:t xml:space="preserve"> </w:t>
      </w:r>
      <w:r>
        <w:t>routines</w:t>
      </w:r>
      <w:r w:rsidR="008912FE">
        <w:t>:</w:t>
      </w:r>
      <w:r>
        <w:t xml:space="preserve"> unscheduled and scheduled inspections. These routines adopt two</w:t>
      </w:r>
      <w:r w:rsidRPr="00AC39D3">
        <w:t xml:space="preserve"> main methods for assessing track geometry and identifying defects</w:t>
      </w:r>
      <w:r>
        <w:t>, v</w:t>
      </w:r>
      <w:r w:rsidR="008E23D4" w:rsidRPr="00AC39D3">
        <w:t>isual</w:t>
      </w:r>
      <w:r w:rsidR="008E23D4">
        <w:t xml:space="preserve"> i</w:t>
      </w:r>
      <w:r w:rsidR="008E23D4" w:rsidRPr="00AC39D3">
        <w:t xml:space="preserve">nspections of track, and </w:t>
      </w:r>
      <w:r w:rsidR="008E23D4">
        <w:t>the</w:t>
      </w:r>
      <w:r w:rsidR="008E23D4" w:rsidRPr="00AC39D3">
        <w:t xml:space="preserve"> use of mechanised track geometry vehicles</w:t>
      </w:r>
      <w:r>
        <w:t>.</w:t>
      </w:r>
    </w:p>
    <w:p w14:paraId="610B9AC6" w14:textId="77777777" w:rsidR="008E23D4" w:rsidRDefault="008E23D4" w:rsidP="00A774B7">
      <w:pPr>
        <w:pStyle w:val="Heading4"/>
      </w:pPr>
      <w:r>
        <w:t>Unscheduled</w:t>
      </w:r>
    </w:p>
    <w:p w14:paraId="153D8735" w14:textId="77777777" w:rsidR="008E23D4" w:rsidRDefault="008E23D4" w:rsidP="008E23D4">
      <w:pPr>
        <w:pStyle w:val="ReportBody"/>
      </w:pPr>
      <w:r>
        <w:t>Unscheduled inspections are generally in response to defined events, such as extreme weather conditions known to increase the risk of geometry defects. Unscheduled inspections can also be triggered by third-party intervention, such as a train driver’s report of a rough riding track.</w:t>
      </w:r>
    </w:p>
    <w:p w14:paraId="7478B798" w14:textId="77777777" w:rsidR="008E23D4" w:rsidRDefault="008E23D4" w:rsidP="00A774B7">
      <w:pPr>
        <w:pStyle w:val="Heading4"/>
      </w:pPr>
      <w:r>
        <w:t>Scheduled</w:t>
      </w:r>
    </w:p>
    <w:p w14:paraId="56283D06" w14:textId="77777777" w:rsidR="008E23D4" w:rsidRDefault="008E23D4" w:rsidP="008E23D4">
      <w:pPr>
        <w:pStyle w:val="ReportBody"/>
      </w:pPr>
      <w:r>
        <w:t>Scheduled inspections, in this case, for continuous steel sleeper track, (section length greater than 200 m) comprise:</w:t>
      </w:r>
    </w:p>
    <w:p w14:paraId="60BA044A" w14:textId="77777777" w:rsidR="008E23D4" w:rsidRPr="000B3393" w:rsidRDefault="008E23D4" w:rsidP="008E23D4">
      <w:pPr>
        <w:pStyle w:val="ListParagraph"/>
        <w:numPr>
          <w:ilvl w:val="0"/>
          <w:numId w:val="24"/>
        </w:numPr>
        <w:ind w:left="284" w:hanging="284"/>
      </w:pPr>
      <w:r>
        <w:lastRenderedPageBreak/>
        <w:t>‘on-track vehicle’ (weekly – No leeway, must complete inspection within 7 days, on or before last inspection date)</w:t>
      </w:r>
    </w:p>
    <w:p w14:paraId="5B43876A" w14:textId="77777777" w:rsidR="008E23D4" w:rsidRPr="000B3393" w:rsidRDefault="008E23D4" w:rsidP="008E23D4">
      <w:pPr>
        <w:pStyle w:val="ListParagraph"/>
        <w:numPr>
          <w:ilvl w:val="0"/>
          <w:numId w:val="24"/>
        </w:numPr>
        <w:ind w:left="284" w:hanging="284"/>
      </w:pPr>
      <w:r>
        <w:t>‘front of loco’ (3 monthly – leeway 2 months)</w:t>
      </w:r>
    </w:p>
    <w:p w14:paraId="48AEC300" w14:textId="77777777" w:rsidR="008E23D4" w:rsidRPr="000B3393" w:rsidRDefault="008E23D4" w:rsidP="008E23D4">
      <w:pPr>
        <w:pStyle w:val="ListParagraph"/>
        <w:numPr>
          <w:ilvl w:val="0"/>
          <w:numId w:val="24"/>
        </w:numPr>
        <w:ind w:left="284" w:hanging="284"/>
      </w:pPr>
      <w:r>
        <w:t>‘foot’ (for curves &lt; 200 m, 18 monthly – leeway 2 months)</w:t>
      </w:r>
    </w:p>
    <w:p w14:paraId="737BBA81" w14:textId="77777777" w:rsidR="008E23D4" w:rsidRPr="000B3393" w:rsidRDefault="008E23D4" w:rsidP="008E23D4">
      <w:pPr>
        <w:pStyle w:val="ListParagraph"/>
        <w:numPr>
          <w:ilvl w:val="0"/>
          <w:numId w:val="24"/>
        </w:numPr>
        <w:ind w:left="284" w:hanging="284"/>
      </w:pPr>
      <w:r>
        <w:t>‘twist trolley’ (10 weekly – leeway 15 days) and</w:t>
      </w:r>
    </w:p>
    <w:p w14:paraId="6CAEC918" w14:textId="77777777" w:rsidR="008E23D4" w:rsidRPr="000B3393" w:rsidRDefault="008E23D4" w:rsidP="008E23D4">
      <w:pPr>
        <w:pStyle w:val="ListParagraph"/>
        <w:numPr>
          <w:ilvl w:val="0"/>
          <w:numId w:val="24"/>
        </w:numPr>
        <w:ind w:left="284" w:hanging="284"/>
      </w:pPr>
      <w:r>
        <w:t>‘</w:t>
      </w:r>
      <w:proofErr w:type="gramStart"/>
      <w:r>
        <w:t>track</w:t>
      </w:r>
      <w:proofErr w:type="gramEnd"/>
      <w:r>
        <w:t xml:space="preserve"> geometry vehicle’ (annually, unless specified otherwise – leeway 30 days).</w:t>
      </w:r>
      <w:r w:rsidRPr="00732ABF">
        <w:t xml:space="preserve"> </w:t>
      </w:r>
    </w:p>
    <w:p w14:paraId="0F198025" w14:textId="66751176" w:rsidR="008E23D4" w:rsidRDefault="008E23D4" w:rsidP="008E23D4">
      <w:pPr>
        <w:pStyle w:val="ReportBody"/>
      </w:pPr>
      <w:r>
        <w:t>In accordance with the standard, track defects are grouped into one of three tolerance bands/codes, S, M or L, as defined in</w:t>
      </w:r>
      <w:r w:rsidR="001C3D4A">
        <w:t xml:space="preserve"> the table at</w:t>
      </w:r>
      <w:r>
        <w:t xml:space="preserve"> </w:t>
      </w:r>
      <w:r w:rsidR="007E6C3B">
        <w:fldChar w:fldCharType="begin"/>
      </w:r>
      <w:r w:rsidR="007E6C3B">
        <w:instrText xml:space="preserve"> REF _Ref460400736 \h </w:instrText>
      </w:r>
      <w:r w:rsidR="007E6C3B">
        <w:fldChar w:fldCharType="separate"/>
      </w:r>
      <w:r w:rsidR="00EC6A9F" w:rsidRPr="00B84C58">
        <w:t xml:space="preserve">Figure </w:t>
      </w:r>
      <w:r w:rsidR="00EC6A9F">
        <w:rPr>
          <w:noProof/>
        </w:rPr>
        <w:t>10</w:t>
      </w:r>
      <w:r w:rsidR="007E6C3B">
        <w:fldChar w:fldCharType="end"/>
      </w:r>
      <w:r w:rsidR="007E6C3B">
        <w:t>,</w:t>
      </w:r>
      <w:r>
        <w:t xml:space="preserve"> ‘Track assessment response codes’.</w:t>
      </w:r>
      <w:r>
        <w:rPr>
          <w:rStyle w:val="FootnoteReference"/>
        </w:rPr>
        <w:footnoteReference w:id="8"/>
      </w:r>
    </w:p>
    <w:p w14:paraId="6055D7CB" w14:textId="418546F2" w:rsidR="008E23D4" w:rsidRPr="00B84C58" w:rsidRDefault="008E23D4" w:rsidP="008E23D4">
      <w:pPr>
        <w:pStyle w:val="Caption"/>
      </w:pPr>
      <w:bookmarkStart w:id="34" w:name="_Ref460400736"/>
      <w:r w:rsidRPr="00B84C58">
        <w:t xml:space="preserve">Figure </w:t>
      </w:r>
      <w:r w:rsidRPr="00B84C58">
        <w:fldChar w:fldCharType="begin"/>
      </w:r>
      <w:r w:rsidRPr="00B84C58">
        <w:instrText xml:space="preserve"> SEQ Figure \* ARABIC </w:instrText>
      </w:r>
      <w:r w:rsidRPr="00B84C58">
        <w:fldChar w:fldCharType="separate"/>
      </w:r>
      <w:r w:rsidR="00EC6A9F">
        <w:rPr>
          <w:noProof/>
        </w:rPr>
        <w:t>10</w:t>
      </w:r>
      <w:r w:rsidRPr="00B84C58">
        <w:fldChar w:fldCharType="end"/>
      </w:r>
      <w:bookmarkEnd w:id="34"/>
      <w:r w:rsidRPr="00B84C58">
        <w:t xml:space="preserve">: </w:t>
      </w:r>
      <w:r>
        <w:t>Track a</w:t>
      </w:r>
      <w:r w:rsidRPr="00836942">
        <w:t xml:space="preserve">ssessment </w:t>
      </w:r>
      <w:r>
        <w:t>r</w:t>
      </w:r>
      <w:r w:rsidRPr="00836942">
        <w:t xml:space="preserve">esponse </w:t>
      </w:r>
      <w:r>
        <w:t>c</w:t>
      </w:r>
      <w:r w:rsidRPr="00836942">
        <w:t>odes</w:t>
      </w:r>
    </w:p>
    <w:p w14:paraId="5844641B" w14:textId="551DDE33" w:rsidR="008E23D4" w:rsidRDefault="002B648D" w:rsidP="005859A4">
      <w:pPr>
        <w:pStyle w:val="ReportBody"/>
        <w:spacing w:after="60" w:line="240" w:lineRule="auto"/>
      </w:pPr>
      <w:r>
        <w:rPr>
          <w:noProof/>
          <w:lang w:eastAsia="en-AU"/>
        </w:rPr>
        <mc:AlternateContent>
          <mc:Choice Requires="wps">
            <w:drawing>
              <wp:anchor distT="0" distB="0" distL="114300" distR="114300" simplePos="0" relativeHeight="251669504" behindDoc="0" locked="0" layoutInCell="1" allowOverlap="1" wp14:anchorId="2823174D" wp14:editId="4714B0D8">
                <wp:simplePos x="0" y="0"/>
                <wp:positionH relativeFrom="column">
                  <wp:posOffset>1556385</wp:posOffset>
                </wp:positionH>
                <wp:positionV relativeFrom="paragraph">
                  <wp:posOffset>1501775</wp:posOffset>
                </wp:positionV>
                <wp:extent cx="29718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297180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1E9CA7B" id="Straight Connector 3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2.55pt,118.25pt" to="356.5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" strokecolor="red" strokeweight="1.25pt"/>
            </w:pict>
          </mc:Fallback>
        </mc:AlternateContent>
      </w:r>
      <w:r>
        <w:rPr>
          <w:noProof/>
          <w:lang w:eastAsia="en-AU"/>
        </w:rPr>
        <mc:AlternateContent>
          <mc:Choice Requires="wps">
            <w:drawing>
              <wp:anchor distT="0" distB="0" distL="114300" distR="114300" simplePos="0" relativeHeight="251670528" behindDoc="0" locked="0" layoutInCell="1" allowOverlap="1" wp14:anchorId="077838F2" wp14:editId="75E2403D">
                <wp:simplePos x="0" y="0"/>
                <wp:positionH relativeFrom="column">
                  <wp:posOffset>4413885</wp:posOffset>
                </wp:positionH>
                <wp:positionV relativeFrom="paragraph">
                  <wp:posOffset>1355090</wp:posOffset>
                </wp:positionV>
                <wp:extent cx="182880" cy="2057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182880"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C111D" w14:textId="016D0550" w:rsidR="008912FE" w:rsidRPr="00E04753" w:rsidRDefault="008912FE" w:rsidP="008E23D4">
                            <w:pPr>
                              <w:rPr>
                                <w:color w:val="FF0000"/>
                                <w:sz w:val="14"/>
                              </w:rPr>
                            </w:pPr>
                            <w:r>
                              <w:rPr>
                                <w:color w:val="FF0000"/>
                                <w:sz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7838F2" id="Text Box 31" o:spid="_x0000_s1034" type="#_x0000_t202" style="position:absolute;margin-left:347.55pt;margin-top:106.7pt;width:14.4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" filled="f" stroked="f" strokeweight=".5pt">
                <v:textbox>
                  <w:txbxContent>
                    <w:p w14:paraId="3D3C111D" w14:textId="016D0550" w:rsidR="008912FE" w:rsidRPr="00E04753" w:rsidRDefault="008912FE" w:rsidP="008E23D4">
                      <w:pPr>
                        <w:rPr>
                          <w:color w:val="FF0000"/>
                          <w:sz w:val="14"/>
                        </w:rPr>
                      </w:pPr>
                      <w:r>
                        <w:rPr>
                          <w:color w:val="FF0000"/>
                          <w:sz w:val="14"/>
                        </w:rPr>
                        <w:t>8</w:t>
                      </w:r>
                    </w:p>
                  </w:txbxContent>
                </v:textbox>
              </v:shape>
            </w:pict>
          </mc:Fallback>
        </mc:AlternateContent>
      </w:r>
      <w:r w:rsidR="008E23D4">
        <w:rPr>
          <w:noProof/>
          <w:lang w:eastAsia="en-AU"/>
        </w:rPr>
        <w:drawing>
          <wp:inline distT="0" distB="0" distL="0" distR="0" wp14:anchorId="25DD67C3" wp14:editId="343643A7">
            <wp:extent cx="5220000" cy="1730224"/>
            <wp:effectExtent l="0" t="0" r="0" b="3810"/>
            <wp:docPr id="35" name="Picture 35" descr="Figure 10: Track assessment response codes" title="Figure 10: Track assessment response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220000" cy="1730224"/>
                    </a:xfrm>
                    <a:prstGeom prst="rect">
                      <a:avLst/>
                    </a:prstGeom>
                  </pic:spPr>
                </pic:pic>
              </a:graphicData>
            </a:graphic>
          </wp:inline>
        </w:drawing>
      </w:r>
    </w:p>
    <w:p w14:paraId="52C14616" w14:textId="77777777" w:rsidR="008E23D4" w:rsidRDefault="008E23D4" w:rsidP="008E23D4">
      <w:pPr>
        <w:pStyle w:val="ImageSource"/>
      </w:pPr>
      <w:r w:rsidRPr="004B454E">
        <w:t xml:space="preserve">Source: </w:t>
      </w:r>
      <w:proofErr w:type="spellStart"/>
      <w:r w:rsidRPr="00085241">
        <w:t>TasRai</w:t>
      </w:r>
      <w:r>
        <w:t>l</w:t>
      </w:r>
      <w:proofErr w:type="spellEnd"/>
      <w:r>
        <w:t>:</w:t>
      </w:r>
      <w:r w:rsidRPr="00085241">
        <w:t xml:space="preserve"> </w:t>
      </w:r>
      <w:r w:rsidRPr="005C2012">
        <w:t xml:space="preserve">Track and Structure Maintenance Standard </w:t>
      </w:r>
      <w:r>
        <w:t xml:space="preserve">Table 5 </w:t>
      </w:r>
      <w:r w:rsidRPr="005C2012">
        <w:t xml:space="preserve">(INF-TS-211 </w:t>
      </w:r>
      <w:proofErr w:type="spellStart"/>
      <w:r w:rsidRPr="005C2012">
        <w:t>Ver</w:t>
      </w:r>
      <w:proofErr w:type="spellEnd"/>
      <w:r w:rsidRPr="005C2012">
        <w:t xml:space="preserve"> 2.0 dated 26 August 2014)</w:t>
      </w:r>
    </w:p>
    <w:p w14:paraId="5BAA9182" w14:textId="410019FD" w:rsidR="008E23D4" w:rsidRDefault="008E23D4" w:rsidP="005859A4">
      <w:pPr>
        <w:pStyle w:val="ReportBody"/>
        <w:keepNext/>
        <w:rPr>
          <w:rFonts w:eastAsia="Arial"/>
          <w:bCs/>
          <w:color w:val="231F20"/>
          <w:spacing w:val="0"/>
        </w:rPr>
      </w:pPr>
      <w:r w:rsidRPr="006A620B">
        <w:t xml:space="preserve">The tolerance limits </w:t>
      </w:r>
      <w:r>
        <w:t>for each specific defect band/code, are as defined in</w:t>
      </w:r>
      <w:r w:rsidR="001C3D4A">
        <w:t xml:space="preserve"> the table at</w:t>
      </w:r>
      <w:r>
        <w:t xml:space="preserve"> </w:t>
      </w:r>
      <w:r w:rsidR="007E6C3B">
        <w:fldChar w:fldCharType="begin"/>
      </w:r>
      <w:r w:rsidR="007E6C3B">
        <w:instrText xml:space="preserve"> REF _Ref460399065 \h </w:instrText>
      </w:r>
      <w:r w:rsidR="007E6C3B">
        <w:fldChar w:fldCharType="separate"/>
      </w:r>
      <w:r w:rsidR="00EC6A9F" w:rsidRPr="00B84C58">
        <w:t>Figure</w:t>
      </w:r>
      <w:r w:rsidR="00EC6A9F">
        <w:t> </w:t>
      </w:r>
      <w:r w:rsidR="00EC6A9F">
        <w:rPr>
          <w:noProof/>
        </w:rPr>
        <w:t>11</w:t>
      </w:r>
      <w:r w:rsidR="007E6C3B">
        <w:fldChar w:fldCharType="end"/>
      </w:r>
      <w:r>
        <w:t>, ‘</w:t>
      </w:r>
      <w:proofErr w:type="spellStart"/>
      <w:r w:rsidRPr="00656218">
        <w:rPr>
          <w:rFonts w:eastAsia="Arial"/>
          <w:bCs/>
          <w:color w:val="231F20"/>
          <w:spacing w:val="0"/>
        </w:rPr>
        <w:t>TasRail</w:t>
      </w:r>
      <w:proofErr w:type="spellEnd"/>
      <w:r w:rsidRPr="00656218">
        <w:rPr>
          <w:rFonts w:eastAsia="Arial"/>
          <w:bCs/>
          <w:color w:val="231F20"/>
          <w:spacing w:val="0"/>
        </w:rPr>
        <w:t xml:space="preserve"> Category B Lines where Track Segment Speeds are up to 70km/h</w:t>
      </w:r>
      <w:r w:rsidRPr="0033321C">
        <w:rPr>
          <w:rFonts w:eastAsia="Arial"/>
          <w:bCs/>
          <w:color w:val="231F20"/>
          <w:spacing w:val="0"/>
        </w:rPr>
        <w:t>’.</w:t>
      </w:r>
    </w:p>
    <w:p w14:paraId="399D0810" w14:textId="2A73C409" w:rsidR="008E23D4" w:rsidRPr="00B84C58" w:rsidRDefault="008E23D4" w:rsidP="008E23D4">
      <w:pPr>
        <w:pStyle w:val="Caption"/>
      </w:pPr>
      <w:bookmarkStart w:id="35" w:name="_Ref460399065"/>
      <w:r w:rsidRPr="00B84C58">
        <w:t xml:space="preserve">Figure </w:t>
      </w:r>
      <w:r w:rsidRPr="00B84C58">
        <w:fldChar w:fldCharType="begin"/>
      </w:r>
      <w:r w:rsidRPr="00B84C58">
        <w:instrText xml:space="preserve"> SEQ Figure \* ARABIC </w:instrText>
      </w:r>
      <w:r w:rsidRPr="00B84C58">
        <w:fldChar w:fldCharType="separate"/>
      </w:r>
      <w:r w:rsidR="00EC6A9F">
        <w:rPr>
          <w:noProof/>
        </w:rPr>
        <w:t>11</w:t>
      </w:r>
      <w:r w:rsidRPr="00B84C58">
        <w:fldChar w:fldCharType="end"/>
      </w:r>
      <w:bookmarkEnd w:id="35"/>
      <w:r w:rsidRPr="00B84C58">
        <w:t xml:space="preserve">: </w:t>
      </w:r>
      <w:proofErr w:type="spellStart"/>
      <w:r w:rsidRPr="0087452E">
        <w:t>TasRail</w:t>
      </w:r>
      <w:proofErr w:type="spellEnd"/>
      <w:r w:rsidRPr="0087452E">
        <w:t xml:space="preserve"> Category B Lines where Track Segment Speeds are up to 70km/h</w:t>
      </w:r>
    </w:p>
    <w:p w14:paraId="584B0D80" w14:textId="77777777" w:rsidR="008E23D4" w:rsidRDefault="008E23D4" w:rsidP="005859A4">
      <w:pPr>
        <w:pStyle w:val="ReportBody"/>
        <w:spacing w:line="240" w:lineRule="auto"/>
      </w:pPr>
      <w:r>
        <w:rPr>
          <w:noProof/>
          <w:lang w:eastAsia="en-AU"/>
        </w:rPr>
        <w:drawing>
          <wp:inline distT="0" distB="0" distL="0" distR="0" wp14:anchorId="3F897E91" wp14:editId="0A5F3B73">
            <wp:extent cx="5220000" cy="3010128"/>
            <wp:effectExtent l="0" t="0" r="0" b="0"/>
            <wp:docPr id="38" name="Picture 38" descr="Figure 11: TasRail Category B Lines where Track Segment Speeds are up to 70km/h" title="Figure 11: TasRail Category B Lines where Track Segment Speeds are up to 70k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220000" cy="3010128"/>
                    </a:xfrm>
                    <a:prstGeom prst="rect">
                      <a:avLst/>
                    </a:prstGeom>
                  </pic:spPr>
                </pic:pic>
              </a:graphicData>
            </a:graphic>
          </wp:inline>
        </w:drawing>
      </w:r>
    </w:p>
    <w:p w14:paraId="5251D079" w14:textId="77777777" w:rsidR="008E23D4" w:rsidRDefault="008E23D4" w:rsidP="008E23D4">
      <w:pPr>
        <w:pStyle w:val="ImageSource"/>
      </w:pPr>
      <w:r w:rsidRPr="003848ED">
        <w:t xml:space="preserve">Source: </w:t>
      </w:r>
      <w:proofErr w:type="spellStart"/>
      <w:r w:rsidRPr="003848ED">
        <w:t>TasRail</w:t>
      </w:r>
      <w:proofErr w:type="spellEnd"/>
      <w:r>
        <w:t>:</w:t>
      </w:r>
      <w:r w:rsidRPr="003848ED">
        <w:t xml:space="preserve"> </w:t>
      </w:r>
      <w:r w:rsidRPr="005C2012">
        <w:t xml:space="preserve">Track and Structure Maintenance Standard (INF-TS-211 </w:t>
      </w:r>
      <w:proofErr w:type="spellStart"/>
      <w:r w:rsidRPr="005C2012">
        <w:t>Ver</w:t>
      </w:r>
      <w:proofErr w:type="spellEnd"/>
      <w:r w:rsidRPr="005C2012">
        <w:t xml:space="preserve"> 2.0 dated 26 August 2014)</w:t>
      </w:r>
    </w:p>
    <w:p w14:paraId="27B79E28" w14:textId="49684029" w:rsidR="008E23D4" w:rsidRDefault="008E23D4" w:rsidP="008E23D4">
      <w:pPr>
        <w:pStyle w:val="ReportBody"/>
      </w:pPr>
      <w:r w:rsidRPr="00D922BD">
        <w:t xml:space="preserve">The work priority (urgency) assigned against each specific code, S, M or L, </w:t>
      </w:r>
      <w:r w:rsidR="00B70818">
        <w:t>is</w:t>
      </w:r>
      <w:r w:rsidRPr="00D922BD">
        <w:t xml:space="preserve"> </w:t>
      </w:r>
      <w:r w:rsidR="00B70818">
        <w:t xml:space="preserve">as </w:t>
      </w:r>
      <w:r w:rsidRPr="00D922BD">
        <w:t xml:space="preserve">prescribed </w:t>
      </w:r>
      <w:r w:rsidR="00B70818">
        <w:t xml:space="preserve">in </w:t>
      </w:r>
      <w:r w:rsidR="001C3D4A">
        <w:t>the table at</w:t>
      </w:r>
      <w:r w:rsidRPr="00D922BD">
        <w:t xml:space="preserve"> </w:t>
      </w:r>
      <w:r w:rsidR="002B7578">
        <w:fldChar w:fldCharType="begin"/>
      </w:r>
      <w:r w:rsidR="002B7578">
        <w:instrText xml:space="preserve"> REF _Ref460400818 \h </w:instrText>
      </w:r>
      <w:r w:rsidR="002B7578">
        <w:fldChar w:fldCharType="separate"/>
      </w:r>
      <w:r w:rsidR="00EC6A9F" w:rsidRPr="00B84C58">
        <w:t xml:space="preserve">Figure </w:t>
      </w:r>
      <w:r w:rsidR="00EC6A9F">
        <w:rPr>
          <w:noProof/>
        </w:rPr>
        <w:t>12</w:t>
      </w:r>
      <w:r w:rsidR="002B7578">
        <w:fldChar w:fldCharType="end"/>
      </w:r>
      <w:r w:rsidR="002B7578">
        <w:t xml:space="preserve"> </w:t>
      </w:r>
      <w:r w:rsidRPr="00D922BD">
        <w:t>‘Inspection Guidelines, Prioritisation and Sub-Categorisation of Defects’.</w:t>
      </w:r>
    </w:p>
    <w:p w14:paraId="4A3B2319" w14:textId="1781F8A8" w:rsidR="008E23D4" w:rsidRPr="00B84C58" w:rsidRDefault="008E23D4" w:rsidP="008E23D4">
      <w:pPr>
        <w:pStyle w:val="Caption"/>
      </w:pPr>
      <w:bookmarkStart w:id="36" w:name="_Ref460400818"/>
      <w:r w:rsidRPr="00B84C58">
        <w:lastRenderedPageBreak/>
        <w:t xml:space="preserve">Figure </w:t>
      </w:r>
      <w:r w:rsidRPr="00B84C58">
        <w:fldChar w:fldCharType="begin"/>
      </w:r>
      <w:r w:rsidRPr="00B84C58">
        <w:instrText xml:space="preserve"> SEQ Figure \* ARABIC </w:instrText>
      </w:r>
      <w:r w:rsidRPr="00B84C58">
        <w:fldChar w:fldCharType="separate"/>
      </w:r>
      <w:r w:rsidR="00EC6A9F">
        <w:rPr>
          <w:noProof/>
        </w:rPr>
        <w:t>12</w:t>
      </w:r>
      <w:r w:rsidRPr="00B84C58">
        <w:fldChar w:fldCharType="end"/>
      </w:r>
      <w:bookmarkEnd w:id="36"/>
      <w:r w:rsidRPr="00B84C58">
        <w:t>:</w:t>
      </w:r>
      <w:r w:rsidRPr="00836942">
        <w:t xml:space="preserve"> Inspection Guidelines, </w:t>
      </w:r>
      <w:proofErr w:type="spellStart"/>
      <w:r w:rsidRPr="00836942">
        <w:t>Prioritisation</w:t>
      </w:r>
      <w:proofErr w:type="spellEnd"/>
      <w:r w:rsidRPr="00836942">
        <w:t xml:space="preserve"> and Sub-</w:t>
      </w:r>
      <w:proofErr w:type="spellStart"/>
      <w:r w:rsidRPr="00836942">
        <w:t>Categorisation</w:t>
      </w:r>
      <w:proofErr w:type="spellEnd"/>
      <w:r w:rsidRPr="00836942">
        <w:t xml:space="preserve"> of Defects</w:t>
      </w:r>
    </w:p>
    <w:p w14:paraId="59BE4342" w14:textId="77777777" w:rsidR="008E23D4" w:rsidRDefault="008E23D4" w:rsidP="008E23D4">
      <w:pPr>
        <w:pStyle w:val="ReportBody"/>
        <w:spacing w:after="60"/>
      </w:pPr>
      <w:r>
        <w:rPr>
          <w:noProof/>
          <w:lang w:eastAsia="en-AU"/>
        </w:rPr>
        <w:drawing>
          <wp:inline distT="0" distB="0" distL="0" distR="0" wp14:anchorId="7EBF35D7" wp14:editId="68612B72">
            <wp:extent cx="5385364" cy="2494915"/>
            <wp:effectExtent l="0" t="0" r="6350" b="635"/>
            <wp:docPr id="39" name="Picture 39" descr="Figure 12: Inspection Guidelines, Prioritisation and Sub-Categorisation of Defects" title="Figure 12: Inspection Guidelines, Prioritisation and Sub-Categorisation of De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385364" cy="2494915"/>
                    </a:xfrm>
                    <a:prstGeom prst="rect">
                      <a:avLst/>
                    </a:prstGeom>
                  </pic:spPr>
                </pic:pic>
              </a:graphicData>
            </a:graphic>
          </wp:inline>
        </w:drawing>
      </w:r>
    </w:p>
    <w:p w14:paraId="73271842" w14:textId="77777777" w:rsidR="008E23D4" w:rsidRDefault="008E23D4" w:rsidP="008E23D4">
      <w:pPr>
        <w:pStyle w:val="ImageSource"/>
      </w:pPr>
      <w:r w:rsidRPr="003848ED">
        <w:t xml:space="preserve">Source: </w:t>
      </w:r>
      <w:proofErr w:type="spellStart"/>
      <w:r w:rsidRPr="003848ED">
        <w:t>TasRail</w:t>
      </w:r>
      <w:proofErr w:type="spellEnd"/>
      <w:r>
        <w:t>:</w:t>
      </w:r>
      <w:r w:rsidRPr="005C2012">
        <w:t xml:space="preserve"> Track and Structure Maintenance Standard </w:t>
      </w:r>
      <w:r>
        <w:t>Table 6</w:t>
      </w:r>
      <w:r w:rsidRPr="005C2012">
        <w:t xml:space="preserve">(INF-TS-211 </w:t>
      </w:r>
      <w:proofErr w:type="spellStart"/>
      <w:r w:rsidRPr="005C2012">
        <w:t>Ver</w:t>
      </w:r>
      <w:proofErr w:type="spellEnd"/>
      <w:r w:rsidRPr="005C2012">
        <w:t xml:space="preserve"> 2.0 dated 26 August 2014)</w:t>
      </w:r>
    </w:p>
    <w:p w14:paraId="42409850" w14:textId="77777777" w:rsidR="00A227C1" w:rsidRPr="00246D43" w:rsidRDefault="00A227C1" w:rsidP="00A227C1">
      <w:pPr>
        <w:pStyle w:val="Heading1"/>
      </w:pPr>
      <w:bookmarkStart w:id="37" w:name="_Toc201639668"/>
      <w:bookmarkStart w:id="38" w:name="_Toc466980176"/>
      <w:bookmarkStart w:id="39" w:name="_Toc367791960"/>
      <w:bookmarkEnd w:id="29"/>
      <w:bookmarkEnd w:id="30"/>
      <w:r>
        <w:lastRenderedPageBreak/>
        <w:t>Safety a</w:t>
      </w:r>
      <w:r w:rsidRPr="00246D43">
        <w:t>nalysis</w:t>
      </w:r>
      <w:bookmarkEnd w:id="37"/>
      <w:bookmarkEnd w:id="38"/>
    </w:p>
    <w:p w14:paraId="2964D19D" w14:textId="7B019331" w:rsidR="00A227C1" w:rsidRDefault="00A227C1" w:rsidP="00A227C1">
      <w:pPr>
        <w:pStyle w:val="ReportBody"/>
        <w:rPr>
          <w:lang w:val="en-GB"/>
        </w:rPr>
      </w:pPr>
      <w:r w:rsidRPr="00A227C1">
        <w:rPr>
          <w:lang w:val="en-GB"/>
        </w:rPr>
        <w:t xml:space="preserve">On 6 August 2015, </w:t>
      </w:r>
      <w:proofErr w:type="spellStart"/>
      <w:r w:rsidRPr="00A227C1">
        <w:rPr>
          <w:lang w:val="en-GB"/>
        </w:rPr>
        <w:t>TasRail</w:t>
      </w:r>
      <w:proofErr w:type="spellEnd"/>
      <w:r w:rsidRPr="00A227C1">
        <w:rPr>
          <w:lang w:val="en-GB"/>
        </w:rPr>
        <w:t xml:space="preserve"> intermodal freight train 532, travelling from Boyer to Burnie</w:t>
      </w:r>
      <w:r w:rsidR="006A1CCC">
        <w:rPr>
          <w:lang w:val="en-GB"/>
        </w:rPr>
        <w:t>,</w:t>
      </w:r>
      <w:r w:rsidRPr="00A227C1">
        <w:rPr>
          <w:lang w:val="en-GB"/>
        </w:rPr>
        <w:t xml:space="preserve"> derailed near </w:t>
      </w:r>
      <w:proofErr w:type="spellStart"/>
      <w:r w:rsidRPr="00A227C1">
        <w:rPr>
          <w:lang w:val="en-GB"/>
        </w:rPr>
        <w:t>Nala</w:t>
      </w:r>
      <w:proofErr w:type="spellEnd"/>
      <w:r w:rsidRPr="00A227C1">
        <w:rPr>
          <w:lang w:val="en-GB"/>
        </w:rPr>
        <w:t xml:space="preserve">, Tasmania. </w:t>
      </w:r>
      <w:r w:rsidR="00037778">
        <w:rPr>
          <w:lang w:val="en-GB"/>
        </w:rPr>
        <w:t>T</w:t>
      </w:r>
      <w:r w:rsidRPr="00A227C1">
        <w:rPr>
          <w:lang w:val="en-GB"/>
        </w:rPr>
        <w:t xml:space="preserve">he ATSB </w:t>
      </w:r>
      <w:r w:rsidR="00037778">
        <w:rPr>
          <w:lang w:val="en-GB"/>
        </w:rPr>
        <w:t>determined</w:t>
      </w:r>
      <w:r w:rsidRPr="00A227C1">
        <w:rPr>
          <w:lang w:val="en-GB"/>
        </w:rPr>
        <w:t xml:space="preserve"> that the derailment was initiated by a track defect (twist irregularity), located just before the 95.185 km point south (</w:t>
      </w:r>
      <w:proofErr w:type="spellStart"/>
      <w:r w:rsidRPr="00A227C1">
        <w:rPr>
          <w:lang w:val="en-GB"/>
        </w:rPr>
        <w:t>kps</w:t>
      </w:r>
      <w:proofErr w:type="spellEnd"/>
      <w:r w:rsidRPr="00A227C1">
        <w:rPr>
          <w:lang w:val="en-GB"/>
        </w:rPr>
        <w:t xml:space="preserve">). It </w:t>
      </w:r>
      <w:r w:rsidR="00037778">
        <w:rPr>
          <w:lang w:val="en-GB"/>
        </w:rPr>
        <w:t>was</w:t>
      </w:r>
      <w:r w:rsidRPr="00A227C1">
        <w:rPr>
          <w:lang w:val="en-GB"/>
        </w:rPr>
        <w:t xml:space="preserve"> </w:t>
      </w:r>
      <w:r w:rsidR="00037778">
        <w:rPr>
          <w:lang w:val="en-GB"/>
        </w:rPr>
        <w:t xml:space="preserve">likely </w:t>
      </w:r>
      <w:r w:rsidRPr="00A227C1">
        <w:rPr>
          <w:lang w:val="en-GB"/>
        </w:rPr>
        <w:t>that the track defect induced significant body roll in wagon TQMF03G, and that the right wheel of the leading axle on the leading bogie was in an unloaded state when it contacted the running face of the right hand rail, resulting in flange climb, and subsequent derailment</w:t>
      </w:r>
      <w:r w:rsidRPr="00765A7E">
        <w:rPr>
          <w:lang w:val="en-GB"/>
        </w:rPr>
        <w:t>.</w:t>
      </w:r>
      <w:r w:rsidR="00037778">
        <w:rPr>
          <w:lang w:val="en-GB"/>
        </w:rPr>
        <w:t xml:space="preserve"> </w:t>
      </w:r>
      <w:r w:rsidR="00950B9C">
        <w:rPr>
          <w:lang w:val="en-GB"/>
        </w:rPr>
        <w:t>Consequently,</w:t>
      </w:r>
      <w:r w:rsidR="00680AE1">
        <w:rPr>
          <w:lang w:val="en-GB"/>
        </w:rPr>
        <w:t xml:space="preserve"> examination of </w:t>
      </w:r>
      <w:r w:rsidR="0009456E">
        <w:rPr>
          <w:lang w:val="en-GB"/>
        </w:rPr>
        <w:t xml:space="preserve">track/rolling stock interaction and </w:t>
      </w:r>
      <w:r w:rsidR="00680AE1">
        <w:rPr>
          <w:lang w:val="en-GB"/>
        </w:rPr>
        <w:t>track inspection</w:t>
      </w:r>
      <w:r w:rsidR="00950B9C">
        <w:rPr>
          <w:lang w:val="en-GB"/>
        </w:rPr>
        <w:t>/</w:t>
      </w:r>
      <w:r w:rsidR="00680AE1">
        <w:rPr>
          <w:lang w:val="en-GB"/>
        </w:rPr>
        <w:t xml:space="preserve">maintenance </w:t>
      </w:r>
      <w:r w:rsidR="00950B9C">
        <w:rPr>
          <w:lang w:val="en-GB"/>
        </w:rPr>
        <w:t xml:space="preserve">operations </w:t>
      </w:r>
      <w:r w:rsidR="006A1CCC">
        <w:rPr>
          <w:lang w:val="en-GB"/>
        </w:rPr>
        <w:t>became</w:t>
      </w:r>
      <w:r w:rsidR="00B80CB8">
        <w:rPr>
          <w:lang w:val="en-GB"/>
        </w:rPr>
        <w:t xml:space="preserve"> </w:t>
      </w:r>
      <w:r w:rsidR="00950B9C">
        <w:rPr>
          <w:lang w:val="en-GB"/>
        </w:rPr>
        <w:t>necessary</w:t>
      </w:r>
      <w:r w:rsidR="00680AE1">
        <w:rPr>
          <w:lang w:val="en-GB"/>
        </w:rPr>
        <w:t xml:space="preserve"> to determine </w:t>
      </w:r>
      <w:r w:rsidR="00950B9C">
        <w:rPr>
          <w:lang w:val="en-GB"/>
        </w:rPr>
        <w:t xml:space="preserve">whether these </w:t>
      </w:r>
      <w:r w:rsidR="0009456E">
        <w:rPr>
          <w:lang w:val="en-GB"/>
        </w:rPr>
        <w:t>areas</w:t>
      </w:r>
      <w:r w:rsidR="00B80CB8">
        <w:rPr>
          <w:lang w:val="en-GB"/>
        </w:rPr>
        <w:t xml:space="preserve"> </w:t>
      </w:r>
      <w:r w:rsidR="0009456E">
        <w:rPr>
          <w:lang w:val="en-GB"/>
        </w:rPr>
        <w:t>were</w:t>
      </w:r>
      <w:r w:rsidR="00950B9C">
        <w:rPr>
          <w:lang w:val="en-GB"/>
        </w:rPr>
        <w:t xml:space="preserve"> factors in the derailment</w:t>
      </w:r>
      <w:r w:rsidR="00680AE1">
        <w:rPr>
          <w:lang w:val="en-GB"/>
        </w:rPr>
        <w:t>.</w:t>
      </w:r>
    </w:p>
    <w:p w14:paraId="432014D2" w14:textId="1BCA48EE" w:rsidR="00A227C1" w:rsidRDefault="00A227C1" w:rsidP="00A227C1">
      <w:pPr>
        <w:pStyle w:val="Heading2"/>
        <w:rPr>
          <w:lang w:val="en-GB"/>
        </w:rPr>
      </w:pPr>
      <w:bookmarkStart w:id="40" w:name="_Toc466980177"/>
      <w:r w:rsidRPr="0086542C">
        <w:rPr>
          <w:lang w:val="en-GB"/>
        </w:rPr>
        <w:t>Track inspection and maintenance</w:t>
      </w:r>
      <w:bookmarkEnd w:id="40"/>
    </w:p>
    <w:p w14:paraId="530E2410" w14:textId="3BBBA3DB" w:rsidR="00BC03E6" w:rsidRDefault="001B3528" w:rsidP="00BC03E6">
      <w:pPr>
        <w:pStyle w:val="ReportBody"/>
      </w:pPr>
      <w:bookmarkStart w:id="41" w:name="_Ref449962113"/>
      <w:bookmarkStart w:id="42" w:name="_Ref449943970"/>
      <w:bookmarkEnd w:id="39"/>
      <w:r>
        <w:t xml:space="preserve">An extract of </w:t>
      </w:r>
      <w:proofErr w:type="spellStart"/>
      <w:r>
        <w:t>TasRail</w:t>
      </w:r>
      <w:proofErr w:type="spellEnd"/>
      <w:r>
        <w:t xml:space="preserve"> </w:t>
      </w:r>
      <w:r w:rsidRPr="002B7578">
        <w:t>records (</w:t>
      </w:r>
      <w:r w:rsidR="002B7578" w:rsidRPr="002B7578">
        <w:fldChar w:fldCharType="begin"/>
      </w:r>
      <w:r w:rsidR="002B7578" w:rsidRPr="002B7578">
        <w:instrText xml:space="preserve"> REF _Ref450030547 \h  \* MERGEFORMAT </w:instrText>
      </w:r>
      <w:r w:rsidR="002B7578" w:rsidRPr="002B7578">
        <w:fldChar w:fldCharType="separate"/>
      </w:r>
      <w:r w:rsidR="00EC6A9F" w:rsidRPr="00EC6A9F">
        <w:rPr>
          <w:rFonts w:eastAsia="Arial"/>
          <w:bCs/>
          <w:color w:val="231F20"/>
          <w:spacing w:val="0"/>
        </w:rPr>
        <w:t xml:space="preserve">Figure </w:t>
      </w:r>
      <w:r w:rsidR="00EC6A9F" w:rsidRPr="00EC6A9F">
        <w:rPr>
          <w:rFonts w:eastAsia="Arial"/>
          <w:bCs/>
          <w:noProof/>
          <w:color w:val="231F20"/>
          <w:spacing w:val="0"/>
        </w:rPr>
        <w:t>13</w:t>
      </w:r>
      <w:r w:rsidR="002B7578" w:rsidRPr="002B7578">
        <w:fldChar w:fldCharType="end"/>
      </w:r>
      <w:r w:rsidRPr="002B7578">
        <w:t xml:space="preserve">) </w:t>
      </w:r>
      <w:r w:rsidR="00081936" w:rsidRPr="002B7578">
        <w:t>show</w:t>
      </w:r>
      <w:r w:rsidR="00F40974" w:rsidRPr="002B7578">
        <w:t>ed</w:t>
      </w:r>
      <w:r w:rsidRPr="007D6ED7">
        <w:t xml:space="preserve"> that </w:t>
      </w:r>
      <w:r>
        <w:t>scheduled</w:t>
      </w:r>
      <w:r w:rsidRPr="007D6ED7">
        <w:t xml:space="preserve"> inspections were regularly performed</w:t>
      </w:r>
      <w:r w:rsidR="00361B28">
        <w:t>,</w:t>
      </w:r>
      <w:r w:rsidRPr="007D6ED7">
        <w:t xml:space="preserve"> </w:t>
      </w:r>
      <w:r>
        <w:t>and generally met or exceeded target dates.</w:t>
      </w:r>
      <w:r w:rsidR="00B80CB8" w:rsidRPr="00B80CB8">
        <w:rPr>
          <w:lang w:val="en-GB"/>
        </w:rPr>
        <w:t xml:space="preserve"> </w:t>
      </w:r>
      <w:r w:rsidR="00BC03E6" w:rsidRPr="00A1676B">
        <w:t xml:space="preserve">The last on-track vehicle inspection, </w:t>
      </w:r>
      <w:r w:rsidR="00BC03E6">
        <w:t xml:space="preserve">highlighted in </w:t>
      </w:r>
      <w:r w:rsidR="00BC03E6" w:rsidRPr="006653C6">
        <w:t xml:space="preserve">orange </w:t>
      </w:r>
      <w:r w:rsidR="00BC03E6">
        <w:t>(</w:t>
      </w:r>
      <w:r w:rsidR="00BC03E6" w:rsidRPr="00A1676B">
        <w:fldChar w:fldCharType="begin"/>
      </w:r>
      <w:r w:rsidR="00BC03E6" w:rsidRPr="00A1676B">
        <w:instrText xml:space="preserve"> REF _Ref450030547 \h  \* MERGEFORMAT </w:instrText>
      </w:r>
      <w:r w:rsidR="00BC03E6" w:rsidRPr="00A1676B">
        <w:fldChar w:fldCharType="separate"/>
      </w:r>
      <w:r w:rsidR="00EC6A9F" w:rsidRPr="00EC6A9F">
        <w:t>Figure 13</w:t>
      </w:r>
      <w:r w:rsidR="00BC03E6" w:rsidRPr="00A1676B">
        <w:fldChar w:fldCharType="end"/>
      </w:r>
      <w:r w:rsidR="00BC03E6">
        <w:t>),</w:t>
      </w:r>
      <w:r w:rsidR="00BC03E6" w:rsidRPr="00A1676B">
        <w:t xml:space="preserve"> was completed on schedule, three days before the derailment. </w:t>
      </w:r>
      <w:r w:rsidR="00BC03E6">
        <w:rPr>
          <w:lang w:val="en-GB"/>
        </w:rPr>
        <w:t>A</w:t>
      </w:r>
      <w:r w:rsidR="00BC03E6" w:rsidRPr="00607FE3">
        <w:rPr>
          <w:lang w:val="en-GB"/>
        </w:rPr>
        <w:t xml:space="preserve"> </w:t>
      </w:r>
      <w:r w:rsidR="00BC03E6">
        <w:rPr>
          <w:lang w:val="en-GB"/>
        </w:rPr>
        <w:t>track defect was located just before the POD (</w:t>
      </w:r>
      <w:r w:rsidR="00BC03E6" w:rsidRPr="006653C6">
        <w:t xml:space="preserve">95.130 </w:t>
      </w:r>
      <w:proofErr w:type="spellStart"/>
      <w:r w:rsidR="00BC03E6" w:rsidRPr="006653C6">
        <w:t>kps</w:t>
      </w:r>
      <w:proofErr w:type="spellEnd"/>
      <w:r w:rsidR="00BC03E6">
        <w:t xml:space="preserve">) </w:t>
      </w:r>
      <w:r w:rsidR="00BC03E6" w:rsidRPr="00607FE3">
        <w:rPr>
          <w:lang w:val="en-GB"/>
        </w:rPr>
        <w:t xml:space="preserve">during </w:t>
      </w:r>
      <w:r w:rsidR="00BC03E6">
        <w:rPr>
          <w:lang w:val="en-GB"/>
        </w:rPr>
        <w:t>that</w:t>
      </w:r>
      <w:r w:rsidR="00BC03E6" w:rsidRPr="00607FE3">
        <w:rPr>
          <w:lang w:val="en-GB"/>
        </w:rPr>
        <w:t xml:space="preserve"> inspection</w:t>
      </w:r>
      <w:r w:rsidR="00BC03E6">
        <w:rPr>
          <w:lang w:val="en-GB"/>
        </w:rPr>
        <w:t>, and</w:t>
      </w:r>
      <w:r w:rsidR="00BC03E6" w:rsidRPr="00A1676B">
        <w:t xml:space="preserve"> resulted in the issue of a repair job advice </w:t>
      </w:r>
      <w:r w:rsidR="00BC03E6">
        <w:t xml:space="preserve">on </w:t>
      </w:r>
      <w:r w:rsidR="00BC03E6" w:rsidRPr="00A1676B">
        <w:t>4 August 2015</w:t>
      </w:r>
      <w:r w:rsidR="00BC03E6">
        <w:t xml:space="preserve">, as </w:t>
      </w:r>
      <w:r w:rsidR="00BC03E6" w:rsidRPr="0009456E">
        <w:t xml:space="preserve">highlighted in orange </w:t>
      </w:r>
      <w:r w:rsidR="00BC03E6" w:rsidRPr="00772F59">
        <w:t>(</w:t>
      </w:r>
      <w:r w:rsidR="00772F59" w:rsidRPr="00772F59">
        <w:fldChar w:fldCharType="begin"/>
      </w:r>
      <w:r w:rsidR="00772F59" w:rsidRPr="00772F59">
        <w:instrText xml:space="preserve"> REF _Ref452117456 \h  \* MERGEFORMAT </w:instrText>
      </w:r>
      <w:r w:rsidR="00772F59" w:rsidRPr="00772F59">
        <w:fldChar w:fldCharType="separate"/>
      </w:r>
      <w:r w:rsidR="00EC6A9F" w:rsidRPr="00EC6A9F">
        <w:rPr>
          <w:rFonts w:eastAsia="Arial"/>
          <w:bCs/>
          <w:color w:val="231F20"/>
          <w:spacing w:val="0"/>
          <w:lang w:val="en-US"/>
        </w:rPr>
        <w:t xml:space="preserve">Figure </w:t>
      </w:r>
      <w:r w:rsidR="00EC6A9F" w:rsidRPr="00EC6A9F">
        <w:rPr>
          <w:rFonts w:eastAsia="Arial"/>
          <w:bCs/>
          <w:noProof/>
          <w:color w:val="231F20"/>
          <w:spacing w:val="0"/>
          <w:lang w:val="en-US"/>
        </w:rPr>
        <w:t>14</w:t>
      </w:r>
      <w:r w:rsidR="00772F59" w:rsidRPr="00772F59">
        <w:fldChar w:fldCharType="end"/>
      </w:r>
      <w:r w:rsidR="00BC03E6" w:rsidRPr="0009456E">
        <w:t>)</w:t>
      </w:r>
      <w:r w:rsidR="00BC03E6">
        <w:t xml:space="preserve">. </w:t>
      </w:r>
    </w:p>
    <w:p w14:paraId="7B14E39D" w14:textId="06D7B4CD" w:rsidR="00886950" w:rsidRPr="00A2328B" w:rsidRDefault="00886950" w:rsidP="000A5409">
      <w:pPr>
        <w:keepNext/>
        <w:spacing w:after="60" w:line="240" w:lineRule="auto"/>
        <w:rPr>
          <w:rFonts w:eastAsia="Arial"/>
          <w:b/>
          <w:bCs/>
          <w:color w:val="231F20"/>
          <w:spacing w:val="0"/>
        </w:rPr>
      </w:pPr>
      <w:bookmarkStart w:id="43" w:name="_Ref450030547"/>
      <w:r w:rsidRPr="00A2328B">
        <w:rPr>
          <w:rFonts w:eastAsia="Arial"/>
          <w:b/>
          <w:bCs/>
          <w:color w:val="231F20"/>
          <w:spacing w:val="0"/>
        </w:rPr>
        <w:t xml:space="preserve">Figure </w:t>
      </w:r>
      <w:r w:rsidRPr="00A2328B">
        <w:rPr>
          <w:rFonts w:eastAsia="Arial"/>
          <w:b/>
          <w:bCs/>
          <w:color w:val="231F20"/>
          <w:spacing w:val="0"/>
        </w:rPr>
        <w:fldChar w:fldCharType="begin"/>
      </w:r>
      <w:r w:rsidRPr="00A2328B">
        <w:rPr>
          <w:rFonts w:eastAsia="Arial"/>
          <w:b/>
          <w:bCs/>
          <w:color w:val="231F20"/>
          <w:spacing w:val="0"/>
        </w:rPr>
        <w:instrText xml:space="preserve"> SEQ Figure \* ARABIC </w:instrText>
      </w:r>
      <w:r w:rsidRPr="00A2328B">
        <w:rPr>
          <w:rFonts w:eastAsia="Arial"/>
          <w:b/>
          <w:bCs/>
          <w:color w:val="231F20"/>
          <w:spacing w:val="0"/>
        </w:rPr>
        <w:fldChar w:fldCharType="separate"/>
      </w:r>
      <w:r w:rsidR="00EC6A9F">
        <w:rPr>
          <w:rFonts w:eastAsia="Arial"/>
          <w:b/>
          <w:bCs/>
          <w:noProof/>
          <w:color w:val="231F20"/>
          <w:spacing w:val="0"/>
        </w:rPr>
        <w:t>13</w:t>
      </w:r>
      <w:r w:rsidRPr="00A2328B">
        <w:rPr>
          <w:rFonts w:eastAsia="Arial"/>
          <w:b/>
          <w:bCs/>
          <w:color w:val="231F20"/>
          <w:spacing w:val="0"/>
        </w:rPr>
        <w:fldChar w:fldCharType="end"/>
      </w:r>
      <w:bookmarkEnd w:id="41"/>
      <w:bookmarkEnd w:id="43"/>
      <w:r w:rsidRPr="00A2328B">
        <w:rPr>
          <w:rFonts w:eastAsia="Arial"/>
          <w:b/>
          <w:bCs/>
          <w:color w:val="231F20"/>
          <w:spacing w:val="0"/>
        </w:rPr>
        <w:t xml:space="preserve">: </w:t>
      </w:r>
      <w:r w:rsidR="00364286">
        <w:rPr>
          <w:rFonts w:eastAsia="Arial"/>
          <w:b/>
          <w:bCs/>
          <w:color w:val="231F20"/>
          <w:spacing w:val="0"/>
        </w:rPr>
        <w:t>Scheduled t</w:t>
      </w:r>
      <w:r>
        <w:rPr>
          <w:rFonts w:eastAsia="Arial"/>
          <w:b/>
          <w:bCs/>
          <w:color w:val="231F20"/>
          <w:spacing w:val="0"/>
        </w:rPr>
        <w:t>rack inspection history</w:t>
      </w:r>
      <w:r w:rsidR="00364286">
        <w:rPr>
          <w:rFonts w:eastAsia="Arial"/>
          <w:b/>
          <w:bCs/>
          <w:color w:val="231F20"/>
          <w:spacing w:val="0"/>
        </w:rPr>
        <w:t>, period preceding derailment</w:t>
      </w:r>
    </w:p>
    <w:tbl>
      <w:tblPr>
        <w:tblStyle w:val="TableGrid"/>
        <w:tblW w:w="8430" w:type="dxa"/>
        <w:tblInd w:w="108" w:type="dxa"/>
        <w:tblLook w:val="04A0" w:firstRow="1" w:lastRow="0" w:firstColumn="1" w:lastColumn="0" w:noHBand="0" w:noVBand="1"/>
      </w:tblPr>
      <w:tblGrid>
        <w:gridCol w:w="2279"/>
        <w:gridCol w:w="1884"/>
        <w:gridCol w:w="4267"/>
      </w:tblGrid>
      <w:tr w:rsidR="006B0440" w:rsidRPr="00886950" w14:paraId="2655DA19" w14:textId="77777777" w:rsidTr="003463C1">
        <w:trPr>
          <w:trHeight w:val="289"/>
        </w:trPr>
        <w:tc>
          <w:tcPr>
            <w:tcW w:w="2279" w:type="dxa"/>
          </w:tcPr>
          <w:p w14:paraId="118ADC5E" w14:textId="77B3497B" w:rsidR="006B0440" w:rsidRPr="00886950" w:rsidRDefault="006B0440" w:rsidP="00757A8C">
            <w:pPr>
              <w:pStyle w:val="Table-Body"/>
              <w:rPr>
                <w:noProof/>
                <w:lang w:eastAsia="en-AU"/>
              </w:rPr>
            </w:pPr>
            <w:r w:rsidRPr="00886950">
              <w:rPr>
                <w:noProof/>
                <w:lang w:eastAsia="en-AU"/>
              </w:rPr>
              <w:t xml:space="preserve">Date </w:t>
            </w:r>
            <w:r>
              <w:rPr>
                <w:noProof/>
                <w:lang w:eastAsia="en-AU"/>
              </w:rPr>
              <w:t>scheduled</w:t>
            </w:r>
          </w:p>
        </w:tc>
        <w:tc>
          <w:tcPr>
            <w:tcW w:w="1884" w:type="dxa"/>
          </w:tcPr>
          <w:p w14:paraId="78815109" w14:textId="2C2763D2" w:rsidR="006B0440" w:rsidRPr="00886950" w:rsidRDefault="006B0440" w:rsidP="00757A8C">
            <w:pPr>
              <w:pStyle w:val="Table-Body"/>
              <w:rPr>
                <w:noProof/>
                <w:lang w:eastAsia="en-AU"/>
              </w:rPr>
            </w:pPr>
            <w:r>
              <w:rPr>
                <w:noProof/>
                <w:lang w:eastAsia="en-AU"/>
              </w:rPr>
              <w:t>Date completed</w:t>
            </w:r>
          </w:p>
        </w:tc>
        <w:tc>
          <w:tcPr>
            <w:tcW w:w="4267" w:type="dxa"/>
          </w:tcPr>
          <w:p w14:paraId="1734BC12" w14:textId="11DF3059" w:rsidR="006B0440" w:rsidRPr="00886950" w:rsidRDefault="006B0440" w:rsidP="00757A8C">
            <w:pPr>
              <w:pStyle w:val="Table-Body"/>
              <w:rPr>
                <w:noProof/>
                <w:lang w:eastAsia="en-AU"/>
              </w:rPr>
            </w:pPr>
            <w:r w:rsidRPr="00886950">
              <w:rPr>
                <w:noProof/>
                <w:lang w:eastAsia="en-AU"/>
              </w:rPr>
              <w:t>Type of inspection</w:t>
            </w:r>
          </w:p>
        </w:tc>
      </w:tr>
      <w:tr w:rsidR="002F4C07" w:rsidRPr="00886950" w14:paraId="62B0B056" w14:textId="77777777" w:rsidTr="006653C6">
        <w:trPr>
          <w:trHeight w:val="300"/>
        </w:trPr>
        <w:tc>
          <w:tcPr>
            <w:tcW w:w="2279" w:type="dxa"/>
          </w:tcPr>
          <w:p w14:paraId="24D9B495" w14:textId="77777777" w:rsidR="002F4C07" w:rsidRPr="00886950" w:rsidRDefault="002F4C07" w:rsidP="006653C6">
            <w:pPr>
              <w:pStyle w:val="Table-Body"/>
              <w:rPr>
                <w:noProof/>
                <w:lang w:eastAsia="en-AU"/>
              </w:rPr>
            </w:pPr>
            <w:r>
              <w:rPr>
                <w:noProof/>
                <w:lang w:eastAsia="en-AU"/>
              </w:rPr>
              <w:t>3 May 2015</w:t>
            </w:r>
          </w:p>
        </w:tc>
        <w:tc>
          <w:tcPr>
            <w:tcW w:w="1884" w:type="dxa"/>
          </w:tcPr>
          <w:p w14:paraId="4EF1872D" w14:textId="77777777" w:rsidR="002F4C07" w:rsidRDefault="002F4C07" w:rsidP="006653C6">
            <w:pPr>
              <w:pStyle w:val="Table-Body"/>
              <w:rPr>
                <w:noProof/>
                <w:lang w:eastAsia="en-AU"/>
              </w:rPr>
            </w:pPr>
            <w:r>
              <w:rPr>
                <w:noProof/>
                <w:lang w:eastAsia="en-AU"/>
              </w:rPr>
              <w:t>6 May 2015</w:t>
            </w:r>
          </w:p>
        </w:tc>
        <w:tc>
          <w:tcPr>
            <w:tcW w:w="4267" w:type="dxa"/>
          </w:tcPr>
          <w:p w14:paraId="22DBBB64" w14:textId="77777777" w:rsidR="002F4C07" w:rsidRPr="00886950" w:rsidRDefault="002F4C07" w:rsidP="006653C6">
            <w:pPr>
              <w:pStyle w:val="Table-Body"/>
              <w:rPr>
                <w:noProof/>
                <w:lang w:eastAsia="en-AU"/>
              </w:rPr>
            </w:pPr>
            <w:r>
              <w:rPr>
                <w:noProof/>
                <w:lang w:eastAsia="en-AU"/>
              </w:rPr>
              <w:t>T</w:t>
            </w:r>
            <w:r w:rsidRPr="00886950">
              <w:rPr>
                <w:noProof/>
                <w:lang w:eastAsia="en-AU"/>
              </w:rPr>
              <w:t>rack geometry car</w:t>
            </w:r>
          </w:p>
        </w:tc>
      </w:tr>
      <w:tr w:rsidR="002F4C07" w:rsidRPr="00886950" w14:paraId="412B3031" w14:textId="77777777" w:rsidTr="006653C6">
        <w:trPr>
          <w:trHeight w:val="289"/>
        </w:trPr>
        <w:tc>
          <w:tcPr>
            <w:tcW w:w="2279" w:type="dxa"/>
          </w:tcPr>
          <w:p w14:paraId="543CF9D5" w14:textId="77777777" w:rsidR="002F4C07" w:rsidRDefault="002F4C07" w:rsidP="006653C6">
            <w:pPr>
              <w:pStyle w:val="Table-Body"/>
              <w:rPr>
                <w:noProof/>
                <w:lang w:eastAsia="en-AU"/>
              </w:rPr>
            </w:pPr>
            <w:r>
              <w:rPr>
                <w:noProof/>
                <w:lang w:eastAsia="en-AU"/>
              </w:rPr>
              <w:t>20 Jun 2015</w:t>
            </w:r>
          </w:p>
        </w:tc>
        <w:tc>
          <w:tcPr>
            <w:tcW w:w="1884" w:type="dxa"/>
          </w:tcPr>
          <w:p w14:paraId="424945D6" w14:textId="77777777" w:rsidR="002F4C07" w:rsidRDefault="002F4C07" w:rsidP="006653C6">
            <w:pPr>
              <w:pStyle w:val="Table-Body"/>
              <w:rPr>
                <w:noProof/>
                <w:lang w:eastAsia="en-AU"/>
              </w:rPr>
            </w:pPr>
            <w:r>
              <w:rPr>
                <w:noProof/>
                <w:lang w:eastAsia="en-AU"/>
              </w:rPr>
              <w:t>18 Jun 2015</w:t>
            </w:r>
          </w:p>
        </w:tc>
        <w:tc>
          <w:tcPr>
            <w:tcW w:w="4267" w:type="dxa"/>
          </w:tcPr>
          <w:p w14:paraId="1008EAFA" w14:textId="77777777" w:rsidR="002F4C07" w:rsidRDefault="002F4C07" w:rsidP="006653C6">
            <w:pPr>
              <w:pStyle w:val="Table-Body"/>
              <w:rPr>
                <w:noProof/>
                <w:lang w:eastAsia="en-AU"/>
              </w:rPr>
            </w:pPr>
            <w:r>
              <w:rPr>
                <w:noProof/>
                <w:lang w:eastAsia="en-AU"/>
              </w:rPr>
              <w:t>Twist trolley</w:t>
            </w:r>
          </w:p>
        </w:tc>
      </w:tr>
      <w:tr w:rsidR="002F4C07" w:rsidRPr="00886950" w14:paraId="12E45C2E" w14:textId="77777777" w:rsidTr="003463C1">
        <w:trPr>
          <w:trHeight w:val="289"/>
        </w:trPr>
        <w:tc>
          <w:tcPr>
            <w:tcW w:w="2279" w:type="dxa"/>
          </w:tcPr>
          <w:p w14:paraId="3DBB4754" w14:textId="7DF7EDFC" w:rsidR="002F4C07" w:rsidRDefault="002F4C07" w:rsidP="002F4C07">
            <w:pPr>
              <w:pStyle w:val="Table-Body"/>
              <w:rPr>
                <w:noProof/>
                <w:lang w:eastAsia="en-AU"/>
              </w:rPr>
            </w:pPr>
            <w:r w:rsidRPr="001B3528">
              <w:rPr>
                <w:noProof/>
                <w:lang w:eastAsia="en-AU"/>
              </w:rPr>
              <w:t>23 July 2015</w:t>
            </w:r>
          </w:p>
        </w:tc>
        <w:tc>
          <w:tcPr>
            <w:tcW w:w="1884" w:type="dxa"/>
          </w:tcPr>
          <w:p w14:paraId="54AC307D" w14:textId="2B71D149" w:rsidR="002F4C07" w:rsidRDefault="002F4C07" w:rsidP="002F4C07">
            <w:pPr>
              <w:pStyle w:val="Table-Body"/>
              <w:rPr>
                <w:noProof/>
                <w:lang w:eastAsia="en-AU"/>
              </w:rPr>
            </w:pPr>
            <w:r w:rsidRPr="001B3528">
              <w:rPr>
                <w:noProof/>
                <w:lang w:eastAsia="en-AU"/>
              </w:rPr>
              <w:t>3 Aug 2015</w:t>
            </w:r>
          </w:p>
        </w:tc>
        <w:tc>
          <w:tcPr>
            <w:tcW w:w="4267" w:type="dxa"/>
          </w:tcPr>
          <w:p w14:paraId="6CCD167B" w14:textId="4876B75C" w:rsidR="002F4C07" w:rsidRPr="008337AB" w:rsidRDefault="002F4C07" w:rsidP="002F4C07">
            <w:pPr>
              <w:pStyle w:val="Table-Body"/>
              <w:rPr>
                <w:noProof/>
                <w:lang w:eastAsia="en-AU"/>
              </w:rPr>
            </w:pPr>
            <w:r w:rsidRPr="001B3528">
              <w:rPr>
                <w:noProof/>
                <w:lang w:eastAsia="en-AU"/>
              </w:rPr>
              <w:t xml:space="preserve">Front of loco </w:t>
            </w:r>
          </w:p>
        </w:tc>
      </w:tr>
      <w:tr w:rsidR="002F4C07" w:rsidRPr="00886950" w14:paraId="3993A8D4" w14:textId="77777777" w:rsidTr="003463C1">
        <w:trPr>
          <w:trHeight w:val="289"/>
        </w:trPr>
        <w:tc>
          <w:tcPr>
            <w:tcW w:w="2279" w:type="dxa"/>
          </w:tcPr>
          <w:p w14:paraId="5316011F" w14:textId="77777777" w:rsidR="002F4C07" w:rsidRPr="00886950" w:rsidRDefault="002F4C07" w:rsidP="002F4C07">
            <w:pPr>
              <w:pStyle w:val="Table-Body"/>
              <w:rPr>
                <w:noProof/>
                <w:lang w:eastAsia="en-AU"/>
              </w:rPr>
            </w:pPr>
            <w:r>
              <w:rPr>
                <w:noProof/>
                <w:lang w:eastAsia="en-AU"/>
              </w:rPr>
              <w:t>28 July 2015</w:t>
            </w:r>
          </w:p>
        </w:tc>
        <w:tc>
          <w:tcPr>
            <w:tcW w:w="1884" w:type="dxa"/>
          </w:tcPr>
          <w:p w14:paraId="0E35EE3D" w14:textId="77777777" w:rsidR="002F4C07" w:rsidRDefault="002F4C07" w:rsidP="002F4C07">
            <w:pPr>
              <w:pStyle w:val="Table-Body"/>
              <w:rPr>
                <w:noProof/>
                <w:lang w:eastAsia="en-AU"/>
              </w:rPr>
            </w:pPr>
            <w:r>
              <w:rPr>
                <w:noProof/>
                <w:lang w:eastAsia="en-AU"/>
              </w:rPr>
              <w:t>27 Jul 2015</w:t>
            </w:r>
          </w:p>
        </w:tc>
        <w:tc>
          <w:tcPr>
            <w:tcW w:w="4267" w:type="dxa"/>
          </w:tcPr>
          <w:p w14:paraId="460143D2" w14:textId="77777777" w:rsidR="002F4C07" w:rsidRPr="00886950" w:rsidRDefault="002F4C07" w:rsidP="002F4C07">
            <w:pPr>
              <w:pStyle w:val="Table-Body"/>
              <w:rPr>
                <w:noProof/>
                <w:lang w:eastAsia="en-AU"/>
              </w:rPr>
            </w:pPr>
            <w:r w:rsidRPr="008337AB">
              <w:rPr>
                <w:noProof/>
                <w:lang w:eastAsia="en-AU"/>
              </w:rPr>
              <w:t>On-track vehicle</w:t>
            </w:r>
          </w:p>
        </w:tc>
      </w:tr>
      <w:tr w:rsidR="002F4C07" w:rsidRPr="00886950" w14:paraId="1E46BCEA" w14:textId="77777777" w:rsidTr="003463C1">
        <w:trPr>
          <w:trHeight w:val="276"/>
        </w:trPr>
        <w:tc>
          <w:tcPr>
            <w:tcW w:w="2279" w:type="dxa"/>
          </w:tcPr>
          <w:p w14:paraId="1C637D8B" w14:textId="461D11D1" w:rsidR="002F4C07" w:rsidRPr="00886950" w:rsidRDefault="002F4C07" w:rsidP="002F4C07">
            <w:pPr>
              <w:pStyle w:val="Table-Body"/>
              <w:rPr>
                <w:noProof/>
                <w:lang w:eastAsia="en-AU"/>
              </w:rPr>
            </w:pPr>
            <w:r>
              <w:rPr>
                <w:noProof/>
                <w:lang w:eastAsia="en-AU"/>
              </w:rPr>
              <mc:AlternateContent>
                <mc:Choice Requires="wps">
                  <w:drawing>
                    <wp:anchor distT="0" distB="0" distL="114300" distR="114300" simplePos="0" relativeHeight="251674624" behindDoc="0" locked="0" layoutInCell="1" allowOverlap="1" wp14:anchorId="3A70F1F4" wp14:editId="0E693624">
                      <wp:simplePos x="0" y="0"/>
                      <wp:positionH relativeFrom="column">
                        <wp:posOffset>-69850</wp:posOffset>
                      </wp:positionH>
                      <wp:positionV relativeFrom="paragraph">
                        <wp:posOffset>191135</wp:posOffset>
                      </wp:positionV>
                      <wp:extent cx="5349240" cy="182880"/>
                      <wp:effectExtent l="0" t="0" r="22860" b="26670"/>
                      <wp:wrapNone/>
                      <wp:docPr id="3" name="Rectangle 3"/>
                      <wp:cNvGraphicFramePr/>
                      <a:graphic xmlns:a="http://schemas.openxmlformats.org/drawingml/2006/main">
                        <a:graphicData uri="http://schemas.microsoft.com/office/word/2010/wordprocessingShape">
                          <wps:wsp>
                            <wps:cNvSpPr/>
                            <wps:spPr>
                              <a:xfrm>
                                <a:off x="0" y="0"/>
                                <a:ext cx="5349240" cy="182880"/>
                              </a:xfrm>
                              <a:prstGeom prst="rect">
                                <a:avLst/>
                              </a:prstGeom>
                              <a:solidFill>
                                <a:schemeClr val="accent6">
                                  <a:lumMod val="40000"/>
                                  <a:lumOff val="60000"/>
                                  <a:alpha val="30000"/>
                                </a:schemeClr>
                              </a:solidFill>
                              <a:ln>
                                <a:solidFill>
                                  <a:schemeClr val="accent6">
                                    <a:lumMod val="40000"/>
                                    <a:lumOff val="60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603F1C" id="Rectangle 3" o:spid="_x0000_s1026" style="position:absolute;margin-left:-5.5pt;margin-top:15.05pt;width:421.2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" fillcolor="#fbd4b4 [1305]" strokecolor="#fbd4b4 [1305]" strokeweight="2pt">
                      <v:fill opacity="19789f"/>
                      <v:stroke opacity="19789f"/>
                    </v:rect>
                  </w:pict>
                </mc:Fallback>
              </mc:AlternateContent>
            </w:r>
            <w:r>
              <w:rPr>
                <w:noProof/>
                <w:lang w:eastAsia="en-AU"/>
              </w:rPr>
              <w:t>31 July 2015</w:t>
            </w:r>
          </w:p>
        </w:tc>
        <w:tc>
          <w:tcPr>
            <w:tcW w:w="1884" w:type="dxa"/>
          </w:tcPr>
          <w:p w14:paraId="6A982398" w14:textId="4A74B0DC" w:rsidR="002F4C07" w:rsidRDefault="002F4C07" w:rsidP="002F4C07">
            <w:pPr>
              <w:pStyle w:val="Table-Body"/>
              <w:rPr>
                <w:noProof/>
                <w:lang w:eastAsia="en-AU"/>
              </w:rPr>
            </w:pPr>
            <w:r>
              <w:rPr>
                <w:noProof/>
                <w:lang w:eastAsia="en-AU"/>
              </w:rPr>
              <w:t>30 Jul 2015</w:t>
            </w:r>
          </w:p>
        </w:tc>
        <w:tc>
          <w:tcPr>
            <w:tcW w:w="4267" w:type="dxa"/>
          </w:tcPr>
          <w:p w14:paraId="2FD3F984" w14:textId="661EE930" w:rsidR="002F4C07" w:rsidRPr="00886950" w:rsidRDefault="002F4C07" w:rsidP="002F4C07">
            <w:pPr>
              <w:pStyle w:val="Table-Body"/>
              <w:rPr>
                <w:noProof/>
                <w:lang w:eastAsia="en-AU"/>
              </w:rPr>
            </w:pPr>
            <w:r w:rsidRPr="008337AB">
              <w:rPr>
                <w:noProof/>
                <w:lang w:eastAsia="en-AU"/>
              </w:rPr>
              <w:t>On-track vehicle</w:t>
            </w:r>
          </w:p>
        </w:tc>
      </w:tr>
      <w:tr w:rsidR="002F4C07" w:rsidRPr="00886950" w14:paraId="7B36C25F" w14:textId="77777777" w:rsidTr="003463C1">
        <w:trPr>
          <w:trHeight w:val="289"/>
        </w:trPr>
        <w:tc>
          <w:tcPr>
            <w:tcW w:w="2279" w:type="dxa"/>
          </w:tcPr>
          <w:p w14:paraId="1ACA2FA8" w14:textId="20E0F64A" w:rsidR="002F4C07" w:rsidRPr="001B3528" w:rsidRDefault="002F4C07" w:rsidP="002F4C07">
            <w:pPr>
              <w:pStyle w:val="Table-Body"/>
              <w:rPr>
                <w:noProof/>
                <w:lang w:eastAsia="en-AU"/>
              </w:rPr>
            </w:pPr>
            <w:r w:rsidRPr="001B3528">
              <w:rPr>
                <w:noProof/>
                <w:lang w:eastAsia="en-AU"/>
              </w:rPr>
              <w:t>3 August 2015</w:t>
            </w:r>
          </w:p>
        </w:tc>
        <w:tc>
          <w:tcPr>
            <w:tcW w:w="1884" w:type="dxa"/>
          </w:tcPr>
          <w:p w14:paraId="623F3CF6" w14:textId="1538FBB5" w:rsidR="002F4C07" w:rsidRPr="001B3528" w:rsidRDefault="002F4C07" w:rsidP="002F4C07">
            <w:pPr>
              <w:pStyle w:val="Table-Body"/>
              <w:rPr>
                <w:noProof/>
                <w:lang w:eastAsia="en-AU"/>
              </w:rPr>
            </w:pPr>
            <w:r w:rsidRPr="001B3528">
              <w:rPr>
                <w:noProof/>
                <w:lang w:eastAsia="en-AU"/>
              </w:rPr>
              <w:t>3 Aug 2015</w:t>
            </w:r>
          </w:p>
        </w:tc>
        <w:tc>
          <w:tcPr>
            <w:tcW w:w="4267" w:type="dxa"/>
          </w:tcPr>
          <w:p w14:paraId="599300EB" w14:textId="13575C04" w:rsidR="002F4C07" w:rsidRPr="001B3528" w:rsidRDefault="002F4C07" w:rsidP="002F4C07">
            <w:pPr>
              <w:pStyle w:val="Table-Body"/>
              <w:rPr>
                <w:noProof/>
                <w:lang w:eastAsia="en-AU"/>
              </w:rPr>
            </w:pPr>
            <w:r w:rsidRPr="001B3528">
              <w:rPr>
                <w:noProof/>
                <w:lang w:eastAsia="en-AU"/>
              </w:rPr>
              <w:t>On-track vehicle</w:t>
            </w:r>
          </w:p>
        </w:tc>
      </w:tr>
    </w:tbl>
    <w:p w14:paraId="4FB2B849" w14:textId="0F09E19B" w:rsidR="00886950" w:rsidRDefault="00886950" w:rsidP="004F069F">
      <w:pPr>
        <w:pStyle w:val="ImageSource"/>
        <w:spacing w:before="80"/>
      </w:pPr>
      <w:r w:rsidRPr="00A2328B">
        <w:t xml:space="preserve">Source: </w:t>
      </w:r>
      <w:proofErr w:type="spellStart"/>
      <w:r>
        <w:t>TasRail</w:t>
      </w:r>
      <w:proofErr w:type="spellEnd"/>
    </w:p>
    <w:p w14:paraId="75D6CEE5" w14:textId="0678B724" w:rsidR="00A86AC3" w:rsidRDefault="00772F59" w:rsidP="00A86AC3">
      <w:pPr>
        <w:pStyle w:val="ReportBody"/>
      </w:pPr>
      <w:r>
        <w:t xml:space="preserve">Post-derailment analysis suggests that the geometry defects observed following the derailment of </w:t>
      </w:r>
      <w:r w:rsidRPr="00772F59">
        <w:t>train 532</w:t>
      </w:r>
      <w:r w:rsidR="006903F7">
        <w:t xml:space="preserve"> </w:t>
      </w:r>
      <w:r>
        <w:t>were probably consistent with the defects identified on 3 August 201</w:t>
      </w:r>
      <w:r w:rsidR="00DC121E">
        <w:t>5</w:t>
      </w:r>
      <w:r>
        <w:t>.</w:t>
      </w:r>
      <w:r w:rsidR="006903F7">
        <w:t xml:space="preserve"> </w:t>
      </w:r>
      <w:r w:rsidR="00B80CB8">
        <w:t>T</w:t>
      </w:r>
      <w:r w:rsidR="00A86AC3" w:rsidRPr="00A86AC3">
        <w:t xml:space="preserve">wist measurements taken </w:t>
      </w:r>
      <w:r w:rsidR="00A86AC3">
        <w:t xml:space="preserve">post-derailment </w:t>
      </w:r>
      <w:r w:rsidR="00A86AC3" w:rsidRPr="00A86AC3">
        <w:t>(</w:t>
      </w:r>
      <w:r w:rsidR="00A86AC3">
        <w:fldChar w:fldCharType="begin"/>
      </w:r>
      <w:r w:rsidR="00A86AC3">
        <w:instrText xml:space="preserve"> REF _Ref460400232 \h </w:instrText>
      </w:r>
      <w:r w:rsidR="00A86AC3">
        <w:fldChar w:fldCharType="separate"/>
      </w:r>
      <w:r w:rsidR="00EC6A9F" w:rsidRPr="00A2328B">
        <w:t xml:space="preserve">Figure </w:t>
      </w:r>
      <w:r w:rsidR="00EC6A9F">
        <w:rPr>
          <w:noProof/>
        </w:rPr>
        <w:t>9</w:t>
      </w:r>
      <w:r w:rsidR="00A86AC3">
        <w:fldChar w:fldCharType="end"/>
      </w:r>
      <w:r w:rsidR="00A86AC3" w:rsidRPr="00A86AC3">
        <w:t>)</w:t>
      </w:r>
      <w:r w:rsidR="00A86AC3">
        <w:t xml:space="preserve"> </w:t>
      </w:r>
      <w:r w:rsidR="0009456E">
        <w:t>show</w:t>
      </w:r>
      <w:r w:rsidR="00BC03E6">
        <w:t>ed</w:t>
      </w:r>
      <w:r w:rsidR="00B80CB8">
        <w:t xml:space="preserve"> the </w:t>
      </w:r>
      <w:r w:rsidR="00A86AC3">
        <w:t>existence of a (10 m) twist defect 30</w:t>
      </w:r>
      <w:r w:rsidR="00F70140">
        <w:t> </w:t>
      </w:r>
      <w:r w:rsidR="00A86AC3">
        <w:t xml:space="preserve">mm (medium) </w:t>
      </w:r>
      <w:r w:rsidR="00F70140">
        <w:t>in size</w:t>
      </w:r>
      <w:r w:rsidR="00BC03E6">
        <w:t>,</w:t>
      </w:r>
      <w:r w:rsidR="00F70140">
        <w:t xml:space="preserve"> </w:t>
      </w:r>
      <w:r w:rsidR="00A86AC3">
        <w:t xml:space="preserve">followed by a (large) </w:t>
      </w:r>
      <w:r w:rsidR="00A86AC3" w:rsidRPr="00345132">
        <w:t>36 mm</w:t>
      </w:r>
      <w:r w:rsidR="00A86AC3">
        <w:t xml:space="preserve"> defect, located 60 m and 40 </w:t>
      </w:r>
      <w:r w:rsidR="00A86AC3" w:rsidRPr="00345132">
        <w:t>m</w:t>
      </w:r>
      <w:r w:rsidR="00A86AC3">
        <w:t>,</w:t>
      </w:r>
      <w:r w:rsidR="00A86AC3" w:rsidRPr="00345132">
        <w:t xml:space="preserve"> </w:t>
      </w:r>
      <w:r w:rsidR="00A86AC3">
        <w:t>respectively,</w:t>
      </w:r>
      <w:r w:rsidR="00A86AC3" w:rsidRPr="00345132">
        <w:t xml:space="preserve"> </w:t>
      </w:r>
      <w:r w:rsidR="00A86AC3">
        <w:t>before</w:t>
      </w:r>
      <w:r w:rsidR="00A86AC3" w:rsidRPr="00345132">
        <w:t xml:space="preserve"> </w:t>
      </w:r>
      <w:r w:rsidR="00A86AC3">
        <w:t xml:space="preserve">the </w:t>
      </w:r>
      <w:proofErr w:type="spellStart"/>
      <w:r w:rsidR="00A86AC3" w:rsidRPr="00345132">
        <w:t>P</w:t>
      </w:r>
      <w:r w:rsidR="00A86AC3">
        <w:t>o</w:t>
      </w:r>
      <w:r w:rsidR="00A86AC3" w:rsidRPr="00345132">
        <w:t>D</w:t>
      </w:r>
      <w:proofErr w:type="spellEnd"/>
      <w:r w:rsidR="00A86AC3">
        <w:t>. Closer towards the POD were a series of smaller yet significant defects, with a 26</w:t>
      </w:r>
      <w:r w:rsidR="00F70140">
        <w:t> </w:t>
      </w:r>
      <w:r w:rsidR="00A86AC3">
        <w:t xml:space="preserve">mm </w:t>
      </w:r>
      <w:r w:rsidR="00A86AC3" w:rsidRPr="008E0147">
        <w:t xml:space="preserve">(medium) </w:t>
      </w:r>
      <w:r w:rsidR="00A86AC3">
        <w:t xml:space="preserve">defect at the </w:t>
      </w:r>
      <w:proofErr w:type="spellStart"/>
      <w:r w:rsidR="00A86AC3">
        <w:t>PoD</w:t>
      </w:r>
      <w:proofErr w:type="spellEnd"/>
      <w:r w:rsidR="00A86AC3">
        <w:t xml:space="preserve">. The </w:t>
      </w:r>
      <w:r w:rsidR="00BC03E6">
        <w:t xml:space="preserve">magnitude and </w:t>
      </w:r>
      <w:r w:rsidR="00A86AC3">
        <w:t>cyclic nature of the</w:t>
      </w:r>
      <w:r w:rsidR="00BC03E6">
        <w:t>se</w:t>
      </w:r>
      <w:r w:rsidR="00A86AC3">
        <w:t xml:space="preserve"> defects, </w:t>
      </w:r>
      <w:r w:rsidR="00A86AC3" w:rsidRPr="009025E4">
        <w:t xml:space="preserve">in advance of the </w:t>
      </w:r>
      <w:proofErr w:type="spellStart"/>
      <w:r w:rsidR="00A86AC3">
        <w:t>PoD</w:t>
      </w:r>
      <w:proofErr w:type="spellEnd"/>
      <w:r w:rsidR="00A86AC3">
        <w:t>, would</w:t>
      </w:r>
      <w:r w:rsidR="00A86AC3" w:rsidRPr="009025E4">
        <w:t xml:space="preserve"> </w:t>
      </w:r>
      <w:r w:rsidR="00A86AC3">
        <w:t>have initiated significant body roll in wagons as they travelled through the derailment site.</w:t>
      </w:r>
    </w:p>
    <w:p w14:paraId="24747DD5" w14:textId="601688C3" w:rsidR="00BC03E6" w:rsidRDefault="00781E70" w:rsidP="00F24279">
      <w:pPr>
        <w:pStyle w:val="ReportBody"/>
      </w:pPr>
      <w:proofErr w:type="spellStart"/>
      <w:r>
        <w:t>TasRail</w:t>
      </w:r>
      <w:proofErr w:type="spellEnd"/>
      <w:r>
        <w:t xml:space="preserve"> maintenance standards</w:t>
      </w:r>
      <w:r w:rsidR="00037778">
        <w:t xml:space="preserve"> prescribe that</w:t>
      </w:r>
      <w:r w:rsidR="00ED2DD3">
        <w:t>,</w:t>
      </w:r>
      <w:r w:rsidR="00037778">
        <w:t xml:space="preserve"> </w:t>
      </w:r>
      <w:r w:rsidR="00B80CB8">
        <w:t xml:space="preserve">for </w:t>
      </w:r>
      <w:r w:rsidR="00037778">
        <w:t>a</w:t>
      </w:r>
      <w:r w:rsidR="00B80CB8">
        <w:t>ny</w:t>
      </w:r>
      <w:r w:rsidR="00037778" w:rsidRPr="00A2328B">
        <w:t xml:space="preserve"> </w:t>
      </w:r>
      <w:r w:rsidR="001F434C">
        <w:t xml:space="preserve">twist defect </w:t>
      </w:r>
      <w:r w:rsidR="00037778">
        <w:t xml:space="preserve">greater than 30 mm, </w:t>
      </w:r>
      <w:r w:rsidR="001F434C">
        <w:t>(10 m chord)</w:t>
      </w:r>
      <w:r w:rsidR="00B80CB8">
        <w:t xml:space="preserve"> </w:t>
      </w:r>
      <w:r w:rsidR="00F24279">
        <w:t xml:space="preserve">it is </w:t>
      </w:r>
      <w:r w:rsidR="006F5C8A">
        <w:t xml:space="preserve">mandatory to </w:t>
      </w:r>
      <w:r w:rsidR="00037778">
        <w:t>allocated a</w:t>
      </w:r>
      <w:r w:rsidR="00037778" w:rsidRPr="00A2328B">
        <w:t xml:space="preserve"> </w:t>
      </w:r>
      <w:r w:rsidR="00037778" w:rsidRPr="005A26BB">
        <w:t>code L</w:t>
      </w:r>
      <w:r w:rsidR="00037778">
        <w:t>,</w:t>
      </w:r>
      <w:r w:rsidR="00037778" w:rsidRPr="005A26BB">
        <w:t xml:space="preserve"> </w:t>
      </w:r>
      <w:r w:rsidR="00037778">
        <w:t xml:space="preserve">and </w:t>
      </w:r>
      <w:r w:rsidR="00EC17E0">
        <w:t>should</w:t>
      </w:r>
      <w:r w:rsidR="00BC03E6">
        <w:t xml:space="preserve"> </w:t>
      </w:r>
      <w:r w:rsidR="00EC17E0">
        <w:t xml:space="preserve">be </w:t>
      </w:r>
      <w:r w:rsidR="00037778">
        <w:t xml:space="preserve">given a </w:t>
      </w:r>
      <w:r w:rsidR="00037778" w:rsidRPr="0060635F">
        <w:t>priority ‘1’</w:t>
      </w:r>
      <w:r w:rsidR="00037778">
        <w:t xml:space="preserve"> urgency response.</w:t>
      </w:r>
      <w:r w:rsidR="00037778" w:rsidRPr="0060635F">
        <w:t xml:space="preserve"> </w:t>
      </w:r>
      <w:r w:rsidR="00037778" w:rsidRPr="0047460D">
        <w:t xml:space="preserve">Examination of the repair </w:t>
      </w:r>
      <w:r w:rsidR="00037778">
        <w:t>advice</w:t>
      </w:r>
      <w:r w:rsidR="00F24279">
        <w:t xml:space="preserve"> </w:t>
      </w:r>
      <w:r w:rsidR="00F24279" w:rsidRPr="002B7578">
        <w:t>sheet</w:t>
      </w:r>
      <w:r w:rsidR="00037778" w:rsidRPr="002B7578">
        <w:t xml:space="preserve"> (</w:t>
      </w:r>
      <w:r w:rsidR="002B7578" w:rsidRPr="002B7578">
        <w:fldChar w:fldCharType="begin"/>
      </w:r>
      <w:r w:rsidR="002B7578" w:rsidRPr="002B7578">
        <w:instrText xml:space="preserve"> REF _Ref452117456 \h  \* MERGEFORMAT </w:instrText>
      </w:r>
      <w:r w:rsidR="002B7578" w:rsidRPr="002B7578">
        <w:fldChar w:fldCharType="separate"/>
      </w:r>
      <w:r w:rsidR="00EC6A9F" w:rsidRPr="00EC6A9F">
        <w:rPr>
          <w:rFonts w:eastAsia="Arial"/>
          <w:bCs/>
          <w:color w:val="231F20"/>
          <w:spacing w:val="0"/>
          <w:lang w:val="en-US"/>
        </w:rPr>
        <w:t xml:space="preserve">Figure </w:t>
      </w:r>
      <w:r w:rsidR="00EC6A9F" w:rsidRPr="00EC6A9F">
        <w:rPr>
          <w:rFonts w:eastAsia="Arial"/>
          <w:bCs/>
          <w:noProof/>
          <w:color w:val="231F20"/>
          <w:spacing w:val="0"/>
          <w:lang w:val="en-US"/>
        </w:rPr>
        <w:t>14</w:t>
      </w:r>
      <w:r w:rsidR="002B7578" w:rsidRPr="002B7578">
        <w:fldChar w:fldCharType="end"/>
      </w:r>
      <w:r w:rsidR="00037778" w:rsidRPr="002B7578">
        <w:t>) shows</w:t>
      </w:r>
      <w:r w:rsidR="00037778" w:rsidRPr="0047460D">
        <w:t xml:space="preserve"> that </w:t>
      </w:r>
      <w:r w:rsidR="00037778">
        <w:t xml:space="preserve">the track inspector identified that </w:t>
      </w:r>
      <w:r w:rsidR="00037778" w:rsidRPr="0047460D">
        <w:t>spot tamping was required near the 95.13</w:t>
      </w:r>
      <w:r w:rsidR="00037778">
        <w:t>0</w:t>
      </w:r>
      <w:r w:rsidR="00037778" w:rsidRPr="0047460D">
        <w:t> </w:t>
      </w:r>
      <w:proofErr w:type="spellStart"/>
      <w:r w:rsidR="00037778" w:rsidRPr="0047460D">
        <w:t>kps</w:t>
      </w:r>
      <w:proofErr w:type="spellEnd"/>
      <w:r w:rsidR="00037778" w:rsidRPr="0047460D">
        <w:t xml:space="preserve">, due to irregular top. </w:t>
      </w:r>
      <w:r w:rsidR="00037778">
        <w:t xml:space="preserve">The defect </w:t>
      </w:r>
      <w:r w:rsidR="006903F7">
        <w:t xml:space="preserve">was not physically measured and </w:t>
      </w:r>
      <w:r w:rsidR="00037778">
        <w:t xml:space="preserve">was </w:t>
      </w:r>
      <w:r w:rsidR="00EC17E0">
        <w:t xml:space="preserve">probably under </w:t>
      </w:r>
      <w:r w:rsidR="00F24279">
        <w:t>estimated as a</w:t>
      </w:r>
      <w:r w:rsidR="00037778">
        <w:t xml:space="preserve"> </w:t>
      </w:r>
      <w:r w:rsidR="00F24279">
        <w:t>medium defect</w:t>
      </w:r>
      <w:r w:rsidR="00BC03E6">
        <w:t>,</w:t>
      </w:r>
      <w:r w:rsidR="00F24279">
        <w:t xml:space="preserve"> </w:t>
      </w:r>
      <w:r w:rsidR="00037778">
        <w:t>M</w:t>
      </w:r>
      <w:r w:rsidR="00F24279">
        <w:t> </w:t>
      </w:r>
      <w:r w:rsidR="00037778">
        <w:t>(&gt;25 – 30mm)</w:t>
      </w:r>
      <w:r w:rsidR="00037778" w:rsidRPr="00D2394F">
        <w:t>.</w:t>
      </w:r>
      <w:r w:rsidR="00037778">
        <w:t xml:space="preserve"> While the defect</w:t>
      </w:r>
      <w:r w:rsidR="00037778" w:rsidRPr="0047460D">
        <w:t xml:space="preserve"> was</w:t>
      </w:r>
      <w:r w:rsidR="00037778">
        <w:t xml:space="preserve"> identified as </w:t>
      </w:r>
      <w:r w:rsidR="00F24279">
        <w:t>medium</w:t>
      </w:r>
      <w:r w:rsidR="006F5C8A">
        <w:t>,</w:t>
      </w:r>
      <w:r w:rsidR="00037778">
        <w:t xml:space="preserve"> </w:t>
      </w:r>
      <w:r w:rsidR="00F24279">
        <w:t xml:space="preserve">(M) </w:t>
      </w:r>
      <w:r w:rsidR="00BC03E6">
        <w:t>and would typically be allocated a priority 2 or 3</w:t>
      </w:r>
      <w:r w:rsidR="00EC17E0">
        <w:t xml:space="preserve"> response</w:t>
      </w:r>
      <w:r w:rsidR="00BC03E6">
        <w:t xml:space="preserve">, on this occasion </w:t>
      </w:r>
      <w:r w:rsidR="00037778">
        <w:t xml:space="preserve">it was </w:t>
      </w:r>
      <w:r w:rsidR="00037778" w:rsidRPr="0047460D">
        <w:t>allocated a priority 1</w:t>
      </w:r>
      <w:r w:rsidR="00F24279">
        <w:t xml:space="preserve"> response</w:t>
      </w:r>
      <w:r w:rsidR="00EE3423">
        <w:t xml:space="preserve">, which </w:t>
      </w:r>
      <w:r w:rsidR="001B70AD">
        <w:t>wa</w:t>
      </w:r>
      <w:r w:rsidR="00EE3423">
        <w:t xml:space="preserve">s outside </w:t>
      </w:r>
      <w:r w:rsidR="001B70AD">
        <w:t xml:space="preserve">the </w:t>
      </w:r>
      <w:r w:rsidR="00EE3423">
        <w:t xml:space="preserve">instructions defined in </w:t>
      </w:r>
      <w:proofErr w:type="spellStart"/>
      <w:r w:rsidR="00EE3423">
        <w:t>TasRail’s</w:t>
      </w:r>
      <w:proofErr w:type="spellEnd"/>
      <w:r w:rsidR="00EE3423">
        <w:t xml:space="preserve"> maintenance standard INF-TS-211</w:t>
      </w:r>
      <w:r w:rsidR="00BC03E6">
        <w:t>.</w:t>
      </w:r>
      <w:r w:rsidR="00037778">
        <w:t xml:space="preserve"> </w:t>
      </w:r>
      <w:r w:rsidR="00BC03E6">
        <w:t xml:space="preserve">A priority 1 response requires </w:t>
      </w:r>
      <w:r w:rsidR="006F5C8A">
        <w:t>‘I</w:t>
      </w:r>
      <w:r w:rsidR="00037778">
        <w:t xml:space="preserve">mmediate </w:t>
      </w:r>
      <w:r w:rsidR="006F5C8A">
        <w:t>attention is required’</w:t>
      </w:r>
      <w:r w:rsidR="00037778">
        <w:t xml:space="preserve"> under </w:t>
      </w:r>
      <w:proofErr w:type="spellStart"/>
      <w:r w:rsidR="00037778">
        <w:t>TasRail</w:t>
      </w:r>
      <w:proofErr w:type="spellEnd"/>
      <w:r w:rsidR="00037778">
        <w:t xml:space="preserve"> maintenance standard INF-TS-211</w:t>
      </w:r>
      <w:r w:rsidR="006F5C8A">
        <w:t xml:space="preserve"> (</w:t>
      </w:r>
      <w:r w:rsidR="002B7578">
        <w:fldChar w:fldCharType="begin"/>
      </w:r>
      <w:r w:rsidR="002B7578">
        <w:instrText xml:space="preserve"> REF _Ref460400818 \h </w:instrText>
      </w:r>
      <w:r w:rsidR="002B7578">
        <w:fldChar w:fldCharType="separate"/>
      </w:r>
      <w:r w:rsidR="00EC6A9F" w:rsidRPr="00B84C58">
        <w:t xml:space="preserve">Figure </w:t>
      </w:r>
      <w:r w:rsidR="00EC6A9F">
        <w:rPr>
          <w:noProof/>
        </w:rPr>
        <w:t>12</w:t>
      </w:r>
      <w:r w:rsidR="002B7578">
        <w:fldChar w:fldCharType="end"/>
      </w:r>
      <w:r w:rsidR="006F5C8A">
        <w:t>)</w:t>
      </w:r>
      <w:r w:rsidR="00037778" w:rsidRPr="00146D31">
        <w:t>.</w:t>
      </w:r>
      <w:r w:rsidR="00037778">
        <w:t xml:space="preserve"> </w:t>
      </w:r>
      <w:r w:rsidR="006F5C8A">
        <w:t>T</w:t>
      </w:r>
      <w:r w:rsidR="00037778">
        <w:t>he s</w:t>
      </w:r>
      <w:r w:rsidR="00037778" w:rsidRPr="00803E66">
        <w:t>tandard</w:t>
      </w:r>
      <w:r w:rsidR="00037778">
        <w:t xml:space="preserve"> </w:t>
      </w:r>
      <w:r w:rsidR="00BC03E6">
        <w:t xml:space="preserve">also </w:t>
      </w:r>
      <w:r w:rsidR="006F5C8A">
        <w:t xml:space="preserve">clearly </w:t>
      </w:r>
      <w:r w:rsidR="00037778">
        <w:t xml:space="preserve">mandates that </w:t>
      </w:r>
      <w:r w:rsidR="006F5C8A">
        <w:t>‘N</w:t>
      </w:r>
      <w:r w:rsidR="00037778">
        <w:t xml:space="preserve">o </w:t>
      </w:r>
      <w:r w:rsidR="00037778" w:rsidRPr="0060635F">
        <w:t xml:space="preserve">on-track vehicles </w:t>
      </w:r>
      <w:r w:rsidR="006F5C8A">
        <w:t>can</w:t>
      </w:r>
      <w:r w:rsidR="00037778" w:rsidRPr="0060635F">
        <w:t xml:space="preserve"> pass</w:t>
      </w:r>
      <w:r w:rsidR="006F5C8A">
        <w:t xml:space="preserve"> </w:t>
      </w:r>
      <w:r w:rsidR="00F24279">
        <w:t>without the approval of District Track Manager or Track Manager Systems’</w:t>
      </w:r>
      <w:r w:rsidR="00037778">
        <w:t>.</w:t>
      </w:r>
      <w:r w:rsidR="006903F7">
        <w:t xml:space="preserve"> However, this response was not undertaken.</w:t>
      </w:r>
    </w:p>
    <w:p w14:paraId="2C6C1095" w14:textId="182ECBD0" w:rsidR="00603604" w:rsidRPr="00603604" w:rsidRDefault="00603604" w:rsidP="00691567">
      <w:pPr>
        <w:keepNext/>
        <w:spacing w:line="271" w:lineRule="auto"/>
        <w:rPr>
          <w:rFonts w:eastAsia="Arial"/>
          <w:b/>
          <w:bCs/>
          <w:color w:val="231F20"/>
          <w:spacing w:val="0"/>
          <w:lang w:val="en-US"/>
        </w:rPr>
      </w:pPr>
      <w:bookmarkStart w:id="44" w:name="_Ref452117456"/>
      <w:r w:rsidRPr="00603604">
        <w:rPr>
          <w:rFonts w:eastAsia="Arial"/>
          <w:b/>
          <w:bCs/>
          <w:color w:val="231F20"/>
          <w:spacing w:val="0"/>
          <w:lang w:val="en-US"/>
        </w:rPr>
        <w:lastRenderedPageBreak/>
        <w:t xml:space="preserve">Figure </w:t>
      </w:r>
      <w:r w:rsidRPr="00603604">
        <w:rPr>
          <w:rFonts w:eastAsia="Arial"/>
          <w:b/>
          <w:bCs/>
          <w:color w:val="231F20"/>
          <w:spacing w:val="0"/>
          <w:lang w:val="en-US"/>
        </w:rPr>
        <w:fldChar w:fldCharType="begin"/>
      </w:r>
      <w:r w:rsidRPr="00603604">
        <w:rPr>
          <w:rFonts w:eastAsia="Arial"/>
          <w:b/>
          <w:bCs/>
          <w:color w:val="231F20"/>
          <w:spacing w:val="0"/>
          <w:lang w:val="en-US"/>
        </w:rPr>
        <w:instrText xml:space="preserve"> SEQ Figure \* ARABIC </w:instrText>
      </w:r>
      <w:r w:rsidRPr="00603604">
        <w:rPr>
          <w:rFonts w:eastAsia="Arial"/>
          <w:b/>
          <w:bCs/>
          <w:color w:val="231F20"/>
          <w:spacing w:val="0"/>
          <w:lang w:val="en-US"/>
        </w:rPr>
        <w:fldChar w:fldCharType="separate"/>
      </w:r>
      <w:r w:rsidR="00EC6A9F">
        <w:rPr>
          <w:rFonts w:eastAsia="Arial"/>
          <w:b/>
          <w:bCs/>
          <w:noProof/>
          <w:color w:val="231F20"/>
          <w:spacing w:val="0"/>
          <w:lang w:val="en-US"/>
        </w:rPr>
        <w:t>14</w:t>
      </w:r>
      <w:r w:rsidRPr="00603604">
        <w:rPr>
          <w:rFonts w:eastAsia="Arial"/>
          <w:b/>
          <w:bCs/>
          <w:color w:val="231F20"/>
          <w:spacing w:val="0"/>
          <w:lang w:val="en-US"/>
        </w:rPr>
        <w:fldChar w:fldCharType="end"/>
      </w:r>
      <w:bookmarkEnd w:id="44"/>
      <w:r w:rsidRPr="00603604">
        <w:rPr>
          <w:rFonts w:eastAsia="Arial"/>
          <w:b/>
          <w:bCs/>
          <w:color w:val="231F20"/>
          <w:spacing w:val="0"/>
          <w:lang w:val="en-US"/>
        </w:rPr>
        <w:t>: Extract from repair advice sheet dated 4 August</w:t>
      </w:r>
      <w:r>
        <w:rPr>
          <w:rFonts w:eastAsia="Arial"/>
          <w:b/>
          <w:bCs/>
          <w:color w:val="231F20"/>
          <w:spacing w:val="0"/>
          <w:lang w:val="en-US"/>
        </w:rPr>
        <w:t xml:space="preserve"> 2015</w:t>
      </w:r>
    </w:p>
    <w:tbl>
      <w:tblPr>
        <w:tblStyle w:val="TableGrid"/>
        <w:tblW w:w="8489" w:type="dxa"/>
        <w:jc w:val="center"/>
        <w:tblLayout w:type="fixed"/>
        <w:tblLook w:val="04A0" w:firstRow="1" w:lastRow="0" w:firstColumn="1" w:lastColumn="0" w:noHBand="0" w:noVBand="1"/>
      </w:tblPr>
      <w:tblGrid>
        <w:gridCol w:w="693"/>
        <w:gridCol w:w="567"/>
        <w:gridCol w:w="709"/>
        <w:gridCol w:w="709"/>
        <w:gridCol w:w="708"/>
        <w:gridCol w:w="709"/>
        <w:gridCol w:w="709"/>
        <w:gridCol w:w="709"/>
        <w:gridCol w:w="567"/>
        <w:gridCol w:w="567"/>
        <w:gridCol w:w="708"/>
        <w:gridCol w:w="1134"/>
      </w:tblGrid>
      <w:tr w:rsidR="006345AF" w:rsidRPr="007D6ED7" w14:paraId="6B7F95D1" w14:textId="77777777" w:rsidTr="006345AF">
        <w:trPr>
          <w:trHeight w:val="839"/>
          <w:jc w:val="center"/>
        </w:trPr>
        <w:tc>
          <w:tcPr>
            <w:tcW w:w="693" w:type="dxa"/>
            <w:tcMar>
              <w:top w:w="11" w:type="dxa"/>
              <w:left w:w="11" w:type="dxa"/>
              <w:bottom w:w="11" w:type="dxa"/>
              <w:right w:w="11" w:type="dxa"/>
            </w:tcMar>
          </w:tcPr>
          <w:p w14:paraId="75FCFA4C" w14:textId="4758CEA1" w:rsidR="004F069F" w:rsidRPr="007D6ED7" w:rsidRDefault="004F069F" w:rsidP="00691567">
            <w:pPr>
              <w:pStyle w:val="Table-Body"/>
              <w:keepNext/>
              <w:ind w:left="0"/>
              <w:jc w:val="center"/>
              <w:rPr>
                <w:noProof/>
                <w:lang w:eastAsia="en-AU"/>
              </w:rPr>
            </w:pPr>
            <w:r w:rsidRPr="007D6ED7">
              <w:rPr>
                <w:noProof/>
                <w:lang w:eastAsia="en-AU"/>
              </w:rPr>
              <w:t>Loc</w:t>
            </w:r>
            <w:r w:rsidR="006345AF">
              <w:rPr>
                <w:noProof/>
                <w:lang w:eastAsia="en-AU"/>
              </w:rPr>
              <w:t>ation</w:t>
            </w:r>
            <w:r>
              <w:rPr>
                <w:noProof/>
                <w:lang w:eastAsia="en-AU"/>
              </w:rPr>
              <w:t xml:space="preserve"> </w:t>
            </w:r>
            <w:r w:rsidRPr="007D6ED7">
              <w:rPr>
                <w:noProof/>
                <w:lang w:eastAsia="en-AU"/>
              </w:rPr>
              <w:t>kps</w:t>
            </w:r>
          </w:p>
        </w:tc>
        <w:tc>
          <w:tcPr>
            <w:tcW w:w="567" w:type="dxa"/>
            <w:tcMar>
              <w:top w:w="11" w:type="dxa"/>
              <w:left w:w="11" w:type="dxa"/>
              <w:bottom w:w="11" w:type="dxa"/>
              <w:right w:w="11" w:type="dxa"/>
            </w:tcMar>
          </w:tcPr>
          <w:p w14:paraId="051B2435" w14:textId="0A70FFFB" w:rsidR="004F069F" w:rsidRPr="007D6ED7" w:rsidRDefault="004F069F" w:rsidP="00691567">
            <w:pPr>
              <w:pStyle w:val="Table-Body"/>
              <w:keepNext/>
              <w:ind w:left="0"/>
              <w:jc w:val="center"/>
              <w:rPr>
                <w:noProof/>
                <w:lang w:eastAsia="en-AU"/>
              </w:rPr>
            </w:pPr>
            <w:r w:rsidRPr="007D6ED7">
              <w:rPr>
                <w:noProof/>
                <w:lang w:eastAsia="en-AU"/>
              </w:rPr>
              <w:t>Job Title</w:t>
            </w:r>
          </w:p>
        </w:tc>
        <w:tc>
          <w:tcPr>
            <w:tcW w:w="709" w:type="dxa"/>
            <w:tcMar>
              <w:top w:w="11" w:type="dxa"/>
              <w:left w:w="11" w:type="dxa"/>
              <w:bottom w:w="11" w:type="dxa"/>
              <w:right w:w="11" w:type="dxa"/>
            </w:tcMar>
          </w:tcPr>
          <w:p w14:paraId="6A7928E1" w14:textId="77777777" w:rsidR="004F069F" w:rsidRPr="007D6ED7" w:rsidRDefault="004F069F" w:rsidP="00691567">
            <w:pPr>
              <w:pStyle w:val="Table-Body"/>
              <w:keepNext/>
              <w:ind w:left="0"/>
              <w:jc w:val="center"/>
              <w:rPr>
                <w:noProof/>
                <w:lang w:eastAsia="en-AU"/>
              </w:rPr>
            </w:pPr>
            <w:r w:rsidRPr="007D6ED7">
              <w:rPr>
                <w:noProof/>
                <w:lang w:eastAsia="en-AU"/>
              </w:rPr>
              <w:t xml:space="preserve">Defect </w:t>
            </w:r>
            <w:r>
              <w:rPr>
                <w:noProof/>
                <w:lang w:eastAsia="en-AU"/>
              </w:rPr>
              <w:t>C</w:t>
            </w:r>
            <w:r w:rsidRPr="007D6ED7">
              <w:rPr>
                <w:noProof/>
                <w:lang w:eastAsia="en-AU"/>
              </w:rPr>
              <w:t>at.</w:t>
            </w:r>
          </w:p>
        </w:tc>
        <w:tc>
          <w:tcPr>
            <w:tcW w:w="709" w:type="dxa"/>
            <w:tcMar>
              <w:top w:w="11" w:type="dxa"/>
              <w:left w:w="11" w:type="dxa"/>
              <w:bottom w:w="11" w:type="dxa"/>
              <w:right w:w="11" w:type="dxa"/>
            </w:tcMar>
          </w:tcPr>
          <w:p w14:paraId="4522292A" w14:textId="24B90A48" w:rsidR="004F069F" w:rsidRPr="007D6ED7" w:rsidRDefault="004F069F" w:rsidP="00691567">
            <w:pPr>
              <w:pStyle w:val="Table-Body"/>
              <w:keepNext/>
              <w:ind w:left="0"/>
              <w:jc w:val="center"/>
              <w:rPr>
                <w:noProof/>
                <w:lang w:eastAsia="en-AU"/>
              </w:rPr>
            </w:pPr>
            <w:r w:rsidRPr="007D6ED7">
              <w:rPr>
                <w:noProof/>
                <w:lang w:eastAsia="en-AU"/>
              </w:rPr>
              <w:t>Defect Type</w:t>
            </w:r>
          </w:p>
        </w:tc>
        <w:tc>
          <w:tcPr>
            <w:tcW w:w="708" w:type="dxa"/>
            <w:tcMar>
              <w:top w:w="11" w:type="dxa"/>
              <w:left w:w="11" w:type="dxa"/>
              <w:bottom w:w="11" w:type="dxa"/>
              <w:right w:w="11" w:type="dxa"/>
            </w:tcMar>
          </w:tcPr>
          <w:p w14:paraId="4A91F98A" w14:textId="60437C53" w:rsidR="004F069F" w:rsidRPr="007D6ED7" w:rsidRDefault="004F069F" w:rsidP="00691567">
            <w:pPr>
              <w:pStyle w:val="Table-Body"/>
              <w:keepNext/>
              <w:ind w:left="0"/>
              <w:jc w:val="center"/>
              <w:rPr>
                <w:noProof/>
                <w:lang w:eastAsia="en-AU"/>
              </w:rPr>
            </w:pPr>
            <w:r w:rsidRPr="007D6ED7">
              <w:rPr>
                <w:noProof/>
                <w:lang w:eastAsia="en-AU"/>
              </w:rPr>
              <w:t>Priority Rating</w:t>
            </w:r>
          </w:p>
        </w:tc>
        <w:tc>
          <w:tcPr>
            <w:tcW w:w="709" w:type="dxa"/>
            <w:tcMar>
              <w:top w:w="11" w:type="dxa"/>
              <w:left w:w="11" w:type="dxa"/>
              <w:bottom w:w="11" w:type="dxa"/>
              <w:right w:w="11" w:type="dxa"/>
            </w:tcMar>
          </w:tcPr>
          <w:p w14:paraId="5D1EEF55" w14:textId="77777777" w:rsidR="004F069F" w:rsidRPr="007D6ED7" w:rsidRDefault="004F069F" w:rsidP="00691567">
            <w:pPr>
              <w:pStyle w:val="Table-Body"/>
              <w:keepNext/>
              <w:ind w:left="0"/>
              <w:jc w:val="center"/>
              <w:rPr>
                <w:noProof/>
                <w:lang w:eastAsia="en-AU"/>
              </w:rPr>
            </w:pPr>
            <w:r w:rsidRPr="007D6ED7">
              <w:rPr>
                <w:noProof/>
                <w:lang w:eastAsia="en-AU"/>
              </w:rPr>
              <w:t>Defect Cond</w:t>
            </w:r>
            <w:r>
              <w:rPr>
                <w:noProof/>
                <w:lang w:eastAsia="en-AU"/>
              </w:rPr>
              <w:t>.</w:t>
            </w:r>
          </w:p>
        </w:tc>
        <w:tc>
          <w:tcPr>
            <w:tcW w:w="709" w:type="dxa"/>
            <w:tcMar>
              <w:top w:w="11" w:type="dxa"/>
              <w:left w:w="11" w:type="dxa"/>
              <w:bottom w:w="11" w:type="dxa"/>
              <w:right w:w="11" w:type="dxa"/>
            </w:tcMar>
          </w:tcPr>
          <w:p w14:paraId="06D085AC" w14:textId="4D969798" w:rsidR="004F069F" w:rsidRPr="007D6ED7" w:rsidRDefault="004F069F" w:rsidP="00691567">
            <w:pPr>
              <w:pStyle w:val="Table-Body"/>
              <w:keepNext/>
              <w:ind w:left="0"/>
              <w:jc w:val="center"/>
              <w:rPr>
                <w:noProof/>
                <w:lang w:eastAsia="en-AU"/>
              </w:rPr>
            </w:pPr>
            <w:r w:rsidRPr="007D6ED7">
              <w:rPr>
                <w:noProof/>
                <w:lang w:eastAsia="en-AU"/>
              </w:rPr>
              <w:t>Resp</w:t>
            </w:r>
            <w:r w:rsidR="006345AF">
              <w:rPr>
                <w:noProof/>
                <w:lang w:eastAsia="en-AU"/>
              </w:rPr>
              <w:t>.</w:t>
            </w:r>
            <w:r w:rsidRPr="007D6ED7">
              <w:rPr>
                <w:noProof/>
                <w:lang w:eastAsia="en-AU"/>
              </w:rPr>
              <w:t xml:space="preserve"> Code</w:t>
            </w:r>
          </w:p>
        </w:tc>
        <w:tc>
          <w:tcPr>
            <w:tcW w:w="709" w:type="dxa"/>
            <w:tcMar>
              <w:top w:w="11" w:type="dxa"/>
              <w:left w:w="11" w:type="dxa"/>
              <w:bottom w:w="11" w:type="dxa"/>
              <w:right w:w="11" w:type="dxa"/>
            </w:tcMar>
          </w:tcPr>
          <w:p w14:paraId="08A4B948" w14:textId="77777777" w:rsidR="004F069F" w:rsidRPr="007D6ED7" w:rsidRDefault="004F069F" w:rsidP="00691567">
            <w:pPr>
              <w:pStyle w:val="Table-Body"/>
              <w:keepNext/>
              <w:ind w:left="0"/>
              <w:jc w:val="center"/>
              <w:rPr>
                <w:noProof/>
                <w:lang w:eastAsia="en-AU"/>
              </w:rPr>
            </w:pPr>
            <w:r w:rsidRPr="007D6ED7">
              <w:rPr>
                <w:noProof/>
                <w:lang w:eastAsia="en-AU"/>
              </w:rPr>
              <w:t>Cause Code</w:t>
            </w:r>
          </w:p>
        </w:tc>
        <w:tc>
          <w:tcPr>
            <w:tcW w:w="567" w:type="dxa"/>
            <w:tcMar>
              <w:top w:w="11" w:type="dxa"/>
              <w:left w:w="11" w:type="dxa"/>
              <w:bottom w:w="11" w:type="dxa"/>
              <w:right w:w="11" w:type="dxa"/>
            </w:tcMar>
          </w:tcPr>
          <w:p w14:paraId="3264AF90" w14:textId="77777777" w:rsidR="004F069F" w:rsidRPr="007D6ED7" w:rsidRDefault="004F069F" w:rsidP="00691567">
            <w:pPr>
              <w:pStyle w:val="Table-Body"/>
              <w:keepNext/>
              <w:ind w:left="0"/>
              <w:jc w:val="center"/>
              <w:rPr>
                <w:noProof/>
                <w:lang w:eastAsia="en-AU"/>
              </w:rPr>
            </w:pPr>
            <w:r w:rsidRPr="007D6ED7">
              <w:rPr>
                <w:noProof/>
                <w:lang w:eastAsia="en-AU"/>
              </w:rPr>
              <w:t>TSR Spd</w:t>
            </w:r>
          </w:p>
        </w:tc>
        <w:tc>
          <w:tcPr>
            <w:tcW w:w="567" w:type="dxa"/>
            <w:tcMar>
              <w:top w:w="11" w:type="dxa"/>
              <w:left w:w="11" w:type="dxa"/>
              <w:bottom w:w="11" w:type="dxa"/>
              <w:right w:w="11" w:type="dxa"/>
            </w:tcMar>
          </w:tcPr>
          <w:p w14:paraId="5BAFE7D3" w14:textId="15EE2402" w:rsidR="004F069F" w:rsidRPr="007D6ED7" w:rsidRDefault="004F069F" w:rsidP="00691567">
            <w:pPr>
              <w:pStyle w:val="Table-Body"/>
              <w:keepNext/>
              <w:ind w:left="0"/>
              <w:jc w:val="center"/>
              <w:rPr>
                <w:noProof/>
                <w:lang w:eastAsia="en-AU"/>
              </w:rPr>
            </w:pPr>
            <w:r w:rsidRPr="007D6ED7">
              <w:rPr>
                <w:noProof/>
                <w:lang w:eastAsia="en-AU"/>
              </w:rPr>
              <w:t>Tamp Y/N</w:t>
            </w:r>
          </w:p>
        </w:tc>
        <w:tc>
          <w:tcPr>
            <w:tcW w:w="708" w:type="dxa"/>
            <w:tcMar>
              <w:top w:w="11" w:type="dxa"/>
              <w:left w:w="11" w:type="dxa"/>
              <w:bottom w:w="11" w:type="dxa"/>
              <w:right w:w="11" w:type="dxa"/>
            </w:tcMar>
          </w:tcPr>
          <w:p w14:paraId="065D728E" w14:textId="77777777" w:rsidR="004F069F" w:rsidRPr="007D6ED7" w:rsidRDefault="004F069F" w:rsidP="00691567">
            <w:pPr>
              <w:pStyle w:val="Table-Body"/>
              <w:keepNext/>
              <w:ind w:left="0"/>
              <w:jc w:val="center"/>
              <w:rPr>
                <w:noProof/>
                <w:lang w:eastAsia="en-AU"/>
              </w:rPr>
            </w:pPr>
            <w:r w:rsidRPr="007D6ED7">
              <w:rPr>
                <w:noProof/>
                <w:lang w:eastAsia="en-AU"/>
              </w:rPr>
              <w:t>Ballast Y/N</w:t>
            </w:r>
          </w:p>
        </w:tc>
        <w:tc>
          <w:tcPr>
            <w:tcW w:w="1134" w:type="dxa"/>
            <w:tcMar>
              <w:top w:w="11" w:type="dxa"/>
              <w:left w:w="11" w:type="dxa"/>
              <w:bottom w:w="11" w:type="dxa"/>
              <w:right w:w="11" w:type="dxa"/>
            </w:tcMar>
          </w:tcPr>
          <w:p w14:paraId="0DE6D4D5" w14:textId="4D14392A" w:rsidR="004F069F" w:rsidRPr="007D6ED7" w:rsidRDefault="004F069F" w:rsidP="00691567">
            <w:pPr>
              <w:pStyle w:val="Table-Body"/>
              <w:keepNext/>
              <w:rPr>
                <w:noProof/>
                <w:lang w:eastAsia="en-AU"/>
              </w:rPr>
            </w:pPr>
            <w:r w:rsidRPr="007D6ED7">
              <w:rPr>
                <w:noProof/>
                <w:lang w:eastAsia="en-AU"/>
              </w:rPr>
              <w:t>Action</w:t>
            </w:r>
            <w:r w:rsidR="00361B28">
              <w:rPr>
                <w:noProof/>
                <w:lang w:eastAsia="en-AU"/>
              </w:rPr>
              <w:t xml:space="preserve"> </w:t>
            </w:r>
            <w:r w:rsidRPr="007D6ED7">
              <w:rPr>
                <w:noProof/>
                <w:lang w:eastAsia="en-AU"/>
              </w:rPr>
              <w:t>/</w:t>
            </w:r>
            <w:r w:rsidR="00361B28">
              <w:rPr>
                <w:noProof/>
                <w:lang w:eastAsia="en-AU"/>
              </w:rPr>
              <w:t xml:space="preserve"> </w:t>
            </w:r>
            <w:r w:rsidRPr="007D6ED7">
              <w:rPr>
                <w:noProof/>
                <w:lang w:eastAsia="en-AU"/>
              </w:rPr>
              <w:t>Response</w:t>
            </w:r>
            <w:r>
              <w:rPr>
                <w:noProof/>
                <w:lang w:eastAsia="en-AU"/>
              </w:rPr>
              <w:t xml:space="preserve"> </w:t>
            </w:r>
            <w:r w:rsidRPr="007D6ED7">
              <w:rPr>
                <w:noProof/>
                <w:lang w:eastAsia="en-AU"/>
              </w:rPr>
              <w:t>Instructions</w:t>
            </w:r>
          </w:p>
        </w:tc>
      </w:tr>
      <w:tr w:rsidR="006345AF" w:rsidRPr="007D6ED7" w14:paraId="6815353D" w14:textId="77777777" w:rsidTr="006345AF">
        <w:trPr>
          <w:trHeight w:val="512"/>
          <w:jc w:val="center"/>
        </w:trPr>
        <w:tc>
          <w:tcPr>
            <w:tcW w:w="693" w:type="dxa"/>
            <w:tcMar>
              <w:top w:w="11" w:type="dxa"/>
              <w:left w:w="11" w:type="dxa"/>
              <w:bottom w:w="11" w:type="dxa"/>
              <w:right w:w="11" w:type="dxa"/>
            </w:tcMar>
          </w:tcPr>
          <w:p w14:paraId="18A353BC" w14:textId="2C1FA623" w:rsidR="004F069F" w:rsidRPr="007D6ED7" w:rsidRDefault="004F069F" w:rsidP="00691567">
            <w:pPr>
              <w:pStyle w:val="Table-Body"/>
              <w:keepNext/>
              <w:ind w:left="0"/>
              <w:jc w:val="center"/>
              <w:rPr>
                <w:noProof/>
                <w:lang w:eastAsia="en-AU"/>
              </w:rPr>
            </w:pPr>
            <w:r w:rsidRPr="007D6ED7">
              <w:rPr>
                <w:noProof/>
                <w:lang w:eastAsia="en-AU"/>
              </w:rPr>
              <w:t>124.60</w:t>
            </w:r>
            <w:r w:rsidR="00BB605F">
              <w:rPr>
                <w:noProof/>
                <w:lang w:eastAsia="en-AU"/>
              </w:rPr>
              <w:t>0</w:t>
            </w:r>
          </w:p>
        </w:tc>
        <w:tc>
          <w:tcPr>
            <w:tcW w:w="567" w:type="dxa"/>
            <w:tcMar>
              <w:top w:w="11" w:type="dxa"/>
              <w:left w:w="11" w:type="dxa"/>
              <w:bottom w:w="11" w:type="dxa"/>
              <w:right w:w="11" w:type="dxa"/>
            </w:tcMar>
          </w:tcPr>
          <w:p w14:paraId="4CD020D9" w14:textId="36D4FC81" w:rsidR="004F069F" w:rsidRPr="007D6ED7" w:rsidRDefault="004F069F" w:rsidP="00691567">
            <w:pPr>
              <w:pStyle w:val="Table-Body"/>
              <w:keepNext/>
              <w:ind w:left="0"/>
              <w:jc w:val="center"/>
              <w:rPr>
                <w:noProof/>
                <w:lang w:eastAsia="en-AU"/>
              </w:rPr>
            </w:pPr>
            <w:r w:rsidRPr="007D6ED7">
              <w:rPr>
                <w:noProof/>
                <w:lang w:eastAsia="en-AU"/>
              </w:rPr>
              <w:t>Spot Tamp</w:t>
            </w:r>
          </w:p>
        </w:tc>
        <w:tc>
          <w:tcPr>
            <w:tcW w:w="709" w:type="dxa"/>
            <w:tcMar>
              <w:top w:w="11" w:type="dxa"/>
              <w:left w:w="11" w:type="dxa"/>
              <w:bottom w:w="11" w:type="dxa"/>
              <w:right w:w="11" w:type="dxa"/>
            </w:tcMar>
          </w:tcPr>
          <w:p w14:paraId="0D9BFE4A" w14:textId="77777777" w:rsidR="004F069F" w:rsidRPr="007D6ED7" w:rsidRDefault="004F069F" w:rsidP="00691567">
            <w:pPr>
              <w:pStyle w:val="Table-Body"/>
              <w:keepNext/>
              <w:ind w:left="0"/>
              <w:jc w:val="center"/>
              <w:rPr>
                <w:noProof/>
                <w:lang w:eastAsia="en-AU"/>
              </w:rPr>
            </w:pPr>
            <w:r w:rsidRPr="007D6ED7">
              <w:rPr>
                <w:noProof/>
                <w:lang w:eastAsia="en-AU"/>
              </w:rPr>
              <w:t>Trg</w:t>
            </w:r>
          </w:p>
        </w:tc>
        <w:tc>
          <w:tcPr>
            <w:tcW w:w="709" w:type="dxa"/>
            <w:tcMar>
              <w:top w:w="11" w:type="dxa"/>
              <w:left w:w="11" w:type="dxa"/>
              <w:bottom w:w="11" w:type="dxa"/>
              <w:right w:w="11" w:type="dxa"/>
            </w:tcMar>
          </w:tcPr>
          <w:p w14:paraId="34771408" w14:textId="35A20397" w:rsidR="004F069F" w:rsidRPr="007D6ED7" w:rsidRDefault="004F069F" w:rsidP="00691567">
            <w:pPr>
              <w:pStyle w:val="Table-Body"/>
              <w:keepNext/>
              <w:ind w:left="0"/>
              <w:jc w:val="center"/>
              <w:rPr>
                <w:noProof/>
                <w:lang w:eastAsia="en-AU"/>
              </w:rPr>
            </w:pPr>
            <w:r w:rsidRPr="007D6ED7">
              <w:rPr>
                <w:noProof/>
                <w:lang w:eastAsia="en-AU"/>
              </w:rPr>
              <w:t>Top</w:t>
            </w:r>
          </w:p>
        </w:tc>
        <w:tc>
          <w:tcPr>
            <w:tcW w:w="708" w:type="dxa"/>
            <w:tcMar>
              <w:top w:w="11" w:type="dxa"/>
              <w:left w:w="11" w:type="dxa"/>
              <w:bottom w:w="11" w:type="dxa"/>
              <w:right w:w="11" w:type="dxa"/>
            </w:tcMar>
          </w:tcPr>
          <w:p w14:paraId="574844C1" w14:textId="77777777" w:rsidR="004F069F" w:rsidRPr="007D6ED7" w:rsidRDefault="004F069F" w:rsidP="00691567">
            <w:pPr>
              <w:pStyle w:val="Table-Body"/>
              <w:keepNext/>
              <w:ind w:left="0"/>
              <w:jc w:val="center"/>
              <w:rPr>
                <w:noProof/>
                <w:lang w:eastAsia="en-AU"/>
              </w:rPr>
            </w:pPr>
            <w:r w:rsidRPr="007D6ED7">
              <w:rPr>
                <w:noProof/>
                <w:lang w:eastAsia="en-AU"/>
              </w:rPr>
              <w:t>1</w:t>
            </w:r>
          </w:p>
        </w:tc>
        <w:tc>
          <w:tcPr>
            <w:tcW w:w="709" w:type="dxa"/>
            <w:tcMar>
              <w:top w:w="11" w:type="dxa"/>
              <w:left w:w="11" w:type="dxa"/>
              <w:bottom w:w="11" w:type="dxa"/>
              <w:right w:w="11" w:type="dxa"/>
            </w:tcMar>
          </w:tcPr>
          <w:p w14:paraId="0A8295C1" w14:textId="5E3AA01E" w:rsidR="004F069F" w:rsidRPr="007D6ED7" w:rsidRDefault="004F069F" w:rsidP="00691567">
            <w:pPr>
              <w:pStyle w:val="Table-Body"/>
              <w:keepNext/>
              <w:ind w:left="0"/>
              <w:jc w:val="center"/>
              <w:rPr>
                <w:noProof/>
                <w:lang w:eastAsia="en-AU"/>
              </w:rPr>
            </w:pPr>
            <w:r w:rsidRPr="007D6ED7">
              <w:rPr>
                <w:noProof/>
                <w:lang w:eastAsia="en-AU"/>
              </w:rPr>
              <w:t>I</w:t>
            </w:r>
          </w:p>
        </w:tc>
        <w:tc>
          <w:tcPr>
            <w:tcW w:w="709" w:type="dxa"/>
            <w:tcMar>
              <w:top w:w="11" w:type="dxa"/>
              <w:left w:w="11" w:type="dxa"/>
              <w:bottom w:w="11" w:type="dxa"/>
              <w:right w:w="11" w:type="dxa"/>
            </w:tcMar>
          </w:tcPr>
          <w:p w14:paraId="4EB7C755" w14:textId="77777777" w:rsidR="004F069F" w:rsidRPr="007D6ED7" w:rsidRDefault="004F069F" w:rsidP="00691567">
            <w:pPr>
              <w:pStyle w:val="Table-Body"/>
              <w:keepNext/>
              <w:ind w:left="0"/>
              <w:jc w:val="center"/>
              <w:rPr>
                <w:noProof/>
                <w:lang w:eastAsia="en-AU"/>
              </w:rPr>
            </w:pPr>
            <w:r w:rsidRPr="007D6ED7">
              <w:rPr>
                <w:noProof/>
                <w:lang w:eastAsia="en-AU"/>
              </w:rPr>
              <w:t>M</w:t>
            </w:r>
          </w:p>
        </w:tc>
        <w:tc>
          <w:tcPr>
            <w:tcW w:w="709" w:type="dxa"/>
            <w:tcMar>
              <w:top w:w="11" w:type="dxa"/>
              <w:left w:w="11" w:type="dxa"/>
              <w:bottom w:w="11" w:type="dxa"/>
              <w:right w:w="11" w:type="dxa"/>
            </w:tcMar>
          </w:tcPr>
          <w:p w14:paraId="7B66E6E2" w14:textId="77777777" w:rsidR="004F069F" w:rsidRPr="007D6ED7" w:rsidRDefault="004F069F" w:rsidP="00691567">
            <w:pPr>
              <w:pStyle w:val="Table-Body"/>
              <w:keepNext/>
              <w:ind w:left="0"/>
              <w:jc w:val="center"/>
              <w:rPr>
                <w:noProof/>
                <w:lang w:eastAsia="en-AU"/>
              </w:rPr>
            </w:pPr>
            <w:r w:rsidRPr="007D6ED7">
              <w:rPr>
                <w:noProof/>
                <w:lang w:eastAsia="en-AU"/>
              </w:rPr>
              <w:t>NA</w:t>
            </w:r>
          </w:p>
        </w:tc>
        <w:tc>
          <w:tcPr>
            <w:tcW w:w="567" w:type="dxa"/>
            <w:tcMar>
              <w:top w:w="11" w:type="dxa"/>
              <w:left w:w="11" w:type="dxa"/>
              <w:bottom w:w="11" w:type="dxa"/>
              <w:right w:w="11" w:type="dxa"/>
            </w:tcMar>
          </w:tcPr>
          <w:p w14:paraId="35B47898" w14:textId="77777777" w:rsidR="004F069F" w:rsidRPr="007D6ED7" w:rsidRDefault="004F069F" w:rsidP="00691567">
            <w:pPr>
              <w:pStyle w:val="Table-Body"/>
              <w:keepNext/>
              <w:ind w:left="0"/>
              <w:jc w:val="center"/>
              <w:rPr>
                <w:noProof/>
                <w:lang w:eastAsia="en-AU"/>
              </w:rPr>
            </w:pPr>
          </w:p>
        </w:tc>
        <w:tc>
          <w:tcPr>
            <w:tcW w:w="567" w:type="dxa"/>
            <w:tcMar>
              <w:top w:w="11" w:type="dxa"/>
              <w:left w:w="11" w:type="dxa"/>
              <w:bottom w:w="11" w:type="dxa"/>
              <w:right w:w="11" w:type="dxa"/>
            </w:tcMar>
          </w:tcPr>
          <w:p w14:paraId="678328DF" w14:textId="77777777" w:rsidR="004F069F" w:rsidRPr="007D6ED7" w:rsidRDefault="004F069F" w:rsidP="00691567">
            <w:pPr>
              <w:pStyle w:val="Table-Body"/>
              <w:keepNext/>
              <w:ind w:left="0"/>
              <w:jc w:val="center"/>
              <w:rPr>
                <w:noProof/>
                <w:lang w:eastAsia="en-AU"/>
              </w:rPr>
            </w:pPr>
            <w:r w:rsidRPr="007D6ED7">
              <w:rPr>
                <w:noProof/>
                <w:lang w:eastAsia="en-AU"/>
              </w:rPr>
              <w:t>Yes</w:t>
            </w:r>
          </w:p>
        </w:tc>
        <w:tc>
          <w:tcPr>
            <w:tcW w:w="708" w:type="dxa"/>
            <w:tcMar>
              <w:top w:w="11" w:type="dxa"/>
              <w:left w:w="11" w:type="dxa"/>
              <w:bottom w:w="11" w:type="dxa"/>
              <w:right w:w="11" w:type="dxa"/>
            </w:tcMar>
          </w:tcPr>
          <w:p w14:paraId="2DC3E20F" w14:textId="77777777" w:rsidR="004F069F" w:rsidRPr="007D6ED7" w:rsidRDefault="004F069F" w:rsidP="00691567">
            <w:pPr>
              <w:pStyle w:val="Table-Body"/>
              <w:keepNext/>
              <w:ind w:left="0"/>
              <w:jc w:val="center"/>
              <w:rPr>
                <w:noProof/>
                <w:lang w:eastAsia="en-AU"/>
              </w:rPr>
            </w:pPr>
            <w:r w:rsidRPr="007D6ED7">
              <w:rPr>
                <w:noProof/>
                <w:lang w:eastAsia="en-AU"/>
              </w:rPr>
              <w:t>Yes</w:t>
            </w:r>
          </w:p>
        </w:tc>
        <w:tc>
          <w:tcPr>
            <w:tcW w:w="1134" w:type="dxa"/>
            <w:tcMar>
              <w:top w:w="11" w:type="dxa"/>
              <w:left w:w="11" w:type="dxa"/>
              <w:bottom w:w="11" w:type="dxa"/>
              <w:right w:w="11" w:type="dxa"/>
            </w:tcMar>
          </w:tcPr>
          <w:p w14:paraId="534A6518" w14:textId="348456E7" w:rsidR="004F069F" w:rsidRPr="007D6ED7" w:rsidRDefault="004F069F" w:rsidP="00691567">
            <w:pPr>
              <w:pStyle w:val="Table-Body"/>
              <w:keepNext/>
              <w:rPr>
                <w:noProof/>
                <w:lang w:eastAsia="en-AU"/>
              </w:rPr>
            </w:pPr>
            <w:r w:rsidRPr="007D6ED7">
              <w:rPr>
                <w:noProof/>
                <w:lang w:eastAsia="en-AU"/>
              </w:rPr>
              <w:t>Approx 10 m</w:t>
            </w:r>
          </w:p>
        </w:tc>
      </w:tr>
      <w:tr w:rsidR="006345AF" w:rsidRPr="00CE0DE3" w14:paraId="7B4CA2C1" w14:textId="77777777" w:rsidTr="006345AF">
        <w:trPr>
          <w:trHeight w:val="489"/>
          <w:jc w:val="center"/>
        </w:trPr>
        <w:tc>
          <w:tcPr>
            <w:tcW w:w="693" w:type="dxa"/>
            <w:tcMar>
              <w:top w:w="11" w:type="dxa"/>
              <w:left w:w="11" w:type="dxa"/>
              <w:bottom w:w="11" w:type="dxa"/>
              <w:right w:w="11" w:type="dxa"/>
            </w:tcMar>
          </w:tcPr>
          <w:p w14:paraId="10A8581A" w14:textId="576C989C" w:rsidR="004F069F" w:rsidRPr="00CE0DE3" w:rsidRDefault="00A3598D" w:rsidP="00691567">
            <w:pPr>
              <w:pStyle w:val="Table-Body"/>
              <w:keepNext/>
              <w:ind w:left="0"/>
              <w:jc w:val="center"/>
              <w:rPr>
                <w:noProof/>
                <w:color w:val="000000" w:themeColor="text1"/>
                <w:lang w:eastAsia="en-AU"/>
              </w:rPr>
            </w:pPr>
            <w:r>
              <w:rPr>
                <w:noProof/>
                <w:lang w:eastAsia="en-AU"/>
              </w:rPr>
              <mc:AlternateContent>
                <mc:Choice Requires="wps">
                  <w:drawing>
                    <wp:anchor distT="0" distB="0" distL="114300" distR="114300" simplePos="0" relativeHeight="251663360" behindDoc="0" locked="0" layoutInCell="1" allowOverlap="1" wp14:anchorId="4F0403A9" wp14:editId="3DE02ADD">
                      <wp:simplePos x="0" y="0"/>
                      <wp:positionH relativeFrom="column">
                        <wp:posOffset>-10160</wp:posOffset>
                      </wp:positionH>
                      <wp:positionV relativeFrom="paragraph">
                        <wp:posOffset>3175</wp:posOffset>
                      </wp:positionV>
                      <wp:extent cx="5379720" cy="350520"/>
                      <wp:effectExtent l="0" t="0" r="11430" b="11430"/>
                      <wp:wrapNone/>
                      <wp:docPr id="15" name="Rectangle 15"/>
                      <wp:cNvGraphicFramePr/>
                      <a:graphic xmlns:a="http://schemas.openxmlformats.org/drawingml/2006/main">
                        <a:graphicData uri="http://schemas.microsoft.com/office/word/2010/wordprocessingShape">
                          <wps:wsp>
                            <wps:cNvSpPr/>
                            <wps:spPr>
                              <a:xfrm>
                                <a:off x="0" y="0"/>
                                <a:ext cx="5379720" cy="350520"/>
                              </a:xfrm>
                              <a:prstGeom prst="rect">
                                <a:avLst/>
                              </a:prstGeom>
                              <a:solidFill>
                                <a:srgbClr val="F79646">
                                  <a:lumMod val="40000"/>
                                  <a:lumOff val="60000"/>
                                  <a:alpha val="30000"/>
                                </a:srgbClr>
                              </a:solidFill>
                              <a:ln w="25400" cap="flat" cmpd="sng" algn="ctr">
                                <a:solidFill>
                                  <a:srgbClr val="F79646">
                                    <a:lumMod val="40000"/>
                                    <a:lumOff val="60000"/>
                                    <a:alpha val="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CD0E38" id="Rectangle 15" o:spid="_x0000_s1026" style="position:absolute;margin-left:-.8pt;margin-top:.25pt;width:423.6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" fillcolor="#fcd5b5" strokecolor="#fcd5b5" strokeweight="2pt">
                      <v:fill opacity="19789f"/>
                      <v:stroke opacity="19789f"/>
                    </v:rect>
                  </w:pict>
                </mc:Fallback>
              </mc:AlternateContent>
            </w:r>
            <w:r w:rsidR="004F069F" w:rsidRPr="00CE0DE3">
              <w:rPr>
                <w:noProof/>
                <w:color w:val="000000" w:themeColor="text1"/>
                <w:lang w:eastAsia="en-AU"/>
              </w:rPr>
              <w:t>95.</w:t>
            </w:r>
            <w:r>
              <w:rPr>
                <w:noProof/>
                <w:lang w:eastAsia="en-AU"/>
              </w:rPr>
              <w:t xml:space="preserve"> </w:t>
            </w:r>
            <w:r w:rsidR="004F069F" w:rsidRPr="00CE0DE3">
              <w:rPr>
                <w:noProof/>
                <w:color w:val="000000" w:themeColor="text1"/>
                <w:lang w:eastAsia="en-AU"/>
              </w:rPr>
              <w:t>13</w:t>
            </w:r>
            <w:r w:rsidR="00BB605F">
              <w:rPr>
                <w:noProof/>
                <w:color w:val="000000" w:themeColor="text1"/>
                <w:lang w:eastAsia="en-AU"/>
              </w:rPr>
              <w:t>0</w:t>
            </w:r>
          </w:p>
        </w:tc>
        <w:tc>
          <w:tcPr>
            <w:tcW w:w="567" w:type="dxa"/>
            <w:tcMar>
              <w:top w:w="11" w:type="dxa"/>
              <w:left w:w="11" w:type="dxa"/>
              <w:bottom w:w="11" w:type="dxa"/>
              <w:right w:w="11" w:type="dxa"/>
            </w:tcMar>
          </w:tcPr>
          <w:p w14:paraId="2548A95A" w14:textId="73301A10" w:rsidR="004F069F" w:rsidRPr="00CE0DE3" w:rsidRDefault="004F069F" w:rsidP="00691567">
            <w:pPr>
              <w:pStyle w:val="Table-Body"/>
              <w:keepNext/>
              <w:ind w:left="0"/>
              <w:jc w:val="center"/>
              <w:rPr>
                <w:noProof/>
                <w:color w:val="000000" w:themeColor="text1"/>
                <w:lang w:eastAsia="en-AU"/>
              </w:rPr>
            </w:pPr>
            <w:r w:rsidRPr="00CE0DE3">
              <w:rPr>
                <w:noProof/>
                <w:color w:val="000000" w:themeColor="text1"/>
                <w:lang w:eastAsia="en-AU"/>
              </w:rPr>
              <w:t>Spot Tamp</w:t>
            </w:r>
          </w:p>
        </w:tc>
        <w:tc>
          <w:tcPr>
            <w:tcW w:w="709" w:type="dxa"/>
            <w:tcMar>
              <w:top w:w="11" w:type="dxa"/>
              <w:left w:w="11" w:type="dxa"/>
              <w:bottom w:w="11" w:type="dxa"/>
              <w:right w:w="11" w:type="dxa"/>
            </w:tcMar>
          </w:tcPr>
          <w:p w14:paraId="588B6A87" w14:textId="77777777" w:rsidR="004F069F" w:rsidRPr="00CE0DE3" w:rsidRDefault="004F069F" w:rsidP="00691567">
            <w:pPr>
              <w:pStyle w:val="Table-Body"/>
              <w:keepNext/>
              <w:ind w:left="0"/>
              <w:jc w:val="center"/>
              <w:rPr>
                <w:noProof/>
                <w:color w:val="000000" w:themeColor="text1"/>
                <w:lang w:eastAsia="en-AU"/>
              </w:rPr>
            </w:pPr>
            <w:r w:rsidRPr="00CE0DE3">
              <w:rPr>
                <w:noProof/>
                <w:color w:val="000000" w:themeColor="text1"/>
                <w:lang w:eastAsia="en-AU"/>
              </w:rPr>
              <w:t>Trg</w:t>
            </w:r>
          </w:p>
        </w:tc>
        <w:tc>
          <w:tcPr>
            <w:tcW w:w="709" w:type="dxa"/>
            <w:tcMar>
              <w:top w:w="11" w:type="dxa"/>
              <w:left w:w="11" w:type="dxa"/>
              <w:bottom w:w="11" w:type="dxa"/>
              <w:right w:w="11" w:type="dxa"/>
            </w:tcMar>
          </w:tcPr>
          <w:p w14:paraId="77829262" w14:textId="77777777" w:rsidR="004F069F" w:rsidRPr="00CE0DE3" w:rsidRDefault="004F069F" w:rsidP="00691567">
            <w:pPr>
              <w:pStyle w:val="Table-Body"/>
              <w:keepNext/>
              <w:ind w:left="0"/>
              <w:jc w:val="center"/>
              <w:rPr>
                <w:noProof/>
                <w:color w:val="000000" w:themeColor="text1"/>
                <w:lang w:eastAsia="en-AU"/>
              </w:rPr>
            </w:pPr>
            <w:r w:rsidRPr="00CE0DE3">
              <w:rPr>
                <w:noProof/>
                <w:color w:val="000000" w:themeColor="text1"/>
                <w:lang w:eastAsia="en-AU"/>
              </w:rPr>
              <w:t>Top</w:t>
            </w:r>
          </w:p>
        </w:tc>
        <w:tc>
          <w:tcPr>
            <w:tcW w:w="708" w:type="dxa"/>
            <w:tcMar>
              <w:top w:w="11" w:type="dxa"/>
              <w:left w:w="11" w:type="dxa"/>
              <w:bottom w:w="11" w:type="dxa"/>
              <w:right w:w="11" w:type="dxa"/>
            </w:tcMar>
          </w:tcPr>
          <w:p w14:paraId="6736B588" w14:textId="77777777" w:rsidR="004F069F" w:rsidRPr="00CE0DE3" w:rsidRDefault="004F069F" w:rsidP="00691567">
            <w:pPr>
              <w:pStyle w:val="Table-Body"/>
              <w:keepNext/>
              <w:ind w:left="0"/>
              <w:jc w:val="center"/>
              <w:rPr>
                <w:noProof/>
                <w:color w:val="000000" w:themeColor="text1"/>
                <w:lang w:eastAsia="en-AU"/>
              </w:rPr>
            </w:pPr>
            <w:r w:rsidRPr="00CE0DE3">
              <w:rPr>
                <w:noProof/>
                <w:color w:val="000000" w:themeColor="text1"/>
                <w:lang w:eastAsia="en-AU"/>
              </w:rPr>
              <w:t>1</w:t>
            </w:r>
          </w:p>
        </w:tc>
        <w:tc>
          <w:tcPr>
            <w:tcW w:w="709" w:type="dxa"/>
            <w:tcMar>
              <w:top w:w="11" w:type="dxa"/>
              <w:left w:w="11" w:type="dxa"/>
              <w:bottom w:w="11" w:type="dxa"/>
              <w:right w:w="11" w:type="dxa"/>
            </w:tcMar>
          </w:tcPr>
          <w:p w14:paraId="38DF0D08" w14:textId="53E98600" w:rsidR="004F069F" w:rsidRPr="00CE0DE3" w:rsidRDefault="004F069F" w:rsidP="00691567">
            <w:pPr>
              <w:pStyle w:val="Table-Body"/>
              <w:keepNext/>
              <w:ind w:left="0"/>
              <w:jc w:val="center"/>
              <w:rPr>
                <w:noProof/>
                <w:color w:val="000000" w:themeColor="text1"/>
                <w:lang w:eastAsia="en-AU"/>
              </w:rPr>
            </w:pPr>
            <w:r w:rsidRPr="00CE0DE3">
              <w:rPr>
                <w:noProof/>
                <w:color w:val="000000" w:themeColor="text1"/>
                <w:lang w:eastAsia="en-AU"/>
              </w:rPr>
              <w:t>I</w:t>
            </w:r>
          </w:p>
        </w:tc>
        <w:tc>
          <w:tcPr>
            <w:tcW w:w="709" w:type="dxa"/>
            <w:tcMar>
              <w:top w:w="11" w:type="dxa"/>
              <w:left w:w="11" w:type="dxa"/>
              <w:bottom w:w="11" w:type="dxa"/>
              <w:right w:w="11" w:type="dxa"/>
            </w:tcMar>
          </w:tcPr>
          <w:p w14:paraId="6003B197" w14:textId="77777777" w:rsidR="004F069F" w:rsidRPr="00CE0DE3" w:rsidRDefault="004F069F" w:rsidP="00691567">
            <w:pPr>
              <w:pStyle w:val="Table-Body"/>
              <w:keepNext/>
              <w:ind w:left="0"/>
              <w:jc w:val="center"/>
              <w:rPr>
                <w:noProof/>
                <w:color w:val="000000" w:themeColor="text1"/>
                <w:lang w:eastAsia="en-AU"/>
              </w:rPr>
            </w:pPr>
            <w:r w:rsidRPr="00CE0DE3">
              <w:rPr>
                <w:noProof/>
                <w:color w:val="000000" w:themeColor="text1"/>
                <w:lang w:eastAsia="en-AU"/>
              </w:rPr>
              <w:t>M</w:t>
            </w:r>
          </w:p>
        </w:tc>
        <w:tc>
          <w:tcPr>
            <w:tcW w:w="709" w:type="dxa"/>
            <w:tcMar>
              <w:top w:w="11" w:type="dxa"/>
              <w:left w:w="11" w:type="dxa"/>
              <w:bottom w:w="11" w:type="dxa"/>
              <w:right w:w="11" w:type="dxa"/>
            </w:tcMar>
          </w:tcPr>
          <w:p w14:paraId="08C0C4DA" w14:textId="77777777" w:rsidR="004F069F" w:rsidRPr="00CE0DE3" w:rsidRDefault="004F069F" w:rsidP="00691567">
            <w:pPr>
              <w:pStyle w:val="Table-Body"/>
              <w:keepNext/>
              <w:ind w:left="0"/>
              <w:jc w:val="center"/>
              <w:rPr>
                <w:noProof/>
                <w:color w:val="000000" w:themeColor="text1"/>
                <w:lang w:eastAsia="en-AU"/>
              </w:rPr>
            </w:pPr>
            <w:r w:rsidRPr="00CE0DE3">
              <w:rPr>
                <w:noProof/>
                <w:color w:val="000000" w:themeColor="text1"/>
                <w:lang w:eastAsia="en-AU"/>
              </w:rPr>
              <w:t>NA</w:t>
            </w:r>
          </w:p>
        </w:tc>
        <w:tc>
          <w:tcPr>
            <w:tcW w:w="567" w:type="dxa"/>
            <w:tcMar>
              <w:top w:w="11" w:type="dxa"/>
              <w:left w:w="11" w:type="dxa"/>
              <w:bottom w:w="11" w:type="dxa"/>
              <w:right w:w="11" w:type="dxa"/>
            </w:tcMar>
          </w:tcPr>
          <w:p w14:paraId="664C8E40" w14:textId="77777777" w:rsidR="004F069F" w:rsidRPr="00CE0DE3" w:rsidRDefault="004F069F" w:rsidP="00691567">
            <w:pPr>
              <w:pStyle w:val="Table-Body"/>
              <w:keepNext/>
              <w:ind w:left="0"/>
              <w:jc w:val="center"/>
              <w:rPr>
                <w:noProof/>
                <w:color w:val="000000" w:themeColor="text1"/>
                <w:lang w:eastAsia="en-AU"/>
              </w:rPr>
            </w:pPr>
          </w:p>
        </w:tc>
        <w:tc>
          <w:tcPr>
            <w:tcW w:w="567" w:type="dxa"/>
            <w:tcMar>
              <w:top w:w="11" w:type="dxa"/>
              <w:left w:w="11" w:type="dxa"/>
              <w:bottom w:w="11" w:type="dxa"/>
              <w:right w:w="11" w:type="dxa"/>
            </w:tcMar>
          </w:tcPr>
          <w:p w14:paraId="21FA09CA" w14:textId="77777777" w:rsidR="004F069F" w:rsidRPr="00CE0DE3" w:rsidRDefault="004F069F" w:rsidP="00691567">
            <w:pPr>
              <w:pStyle w:val="Table-Body"/>
              <w:keepNext/>
              <w:ind w:left="0"/>
              <w:jc w:val="center"/>
              <w:rPr>
                <w:noProof/>
                <w:color w:val="000000" w:themeColor="text1"/>
                <w:lang w:eastAsia="en-AU"/>
              </w:rPr>
            </w:pPr>
            <w:r w:rsidRPr="00CE0DE3">
              <w:rPr>
                <w:noProof/>
                <w:color w:val="000000" w:themeColor="text1"/>
                <w:lang w:eastAsia="en-AU"/>
              </w:rPr>
              <w:t>Yes</w:t>
            </w:r>
          </w:p>
        </w:tc>
        <w:tc>
          <w:tcPr>
            <w:tcW w:w="708" w:type="dxa"/>
            <w:tcMar>
              <w:top w:w="11" w:type="dxa"/>
              <w:left w:w="11" w:type="dxa"/>
              <w:bottom w:w="11" w:type="dxa"/>
              <w:right w:w="11" w:type="dxa"/>
            </w:tcMar>
          </w:tcPr>
          <w:p w14:paraId="10564A60" w14:textId="77777777" w:rsidR="004F069F" w:rsidRPr="00CE0DE3" w:rsidRDefault="004F069F" w:rsidP="00691567">
            <w:pPr>
              <w:pStyle w:val="Table-Body"/>
              <w:keepNext/>
              <w:ind w:left="0"/>
              <w:jc w:val="center"/>
              <w:rPr>
                <w:noProof/>
                <w:color w:val="000000" w:themeColor="text1"/>
                <w:lang w:eastAsia="en-AU"/>
              </w:rPr>
            </w:pPr>
            <w:r w:rsidRPr="00CE0DE3">
              <w:rPr>
                <w:noProof/>
                <w:color w:val="000000" w:themeColor="text1"/>
                <w:lang w:eastAsia="en-AU"/>
              </w:rPr>
              <w:t>Yes</w:t>
            </w:r>
          </w:p>
        </w:tc>
        <w:tc>
          <w:tcPr>
            <w:tcW w:w="1134" w:type="dxa"/>
            <w:tcMar>
              <w:top w:w="11" w:type="dxa"/>
              <w:left w:w="11" w:type="dxa"/>
              <w:bottom w:w="11" w:type="dxa"/>
              <w:right w:w="11" w:type="dxa"/>
            </w:tcMar>
          </w:tcPr>
          <w:p w14:paraId="38499E5A" w14:textId="3BFD92C0" w:rsidR="004F069F" w:rsidRPr="00CE0DE3" w:rsidRDefault="004F069F" w:rsidP="00691567">
            <w:pPr>
              <w:pStyle w:val="Table-Body"/>
              <w:keepNext/>
              <w:rPr>
                <w:noProof/>
                <w:color w:val="000000" w:themeColor="text1"/>
                <w:lang w:eastAsia="en-AU"/>
              </w:rPr>
            </w:pPr>
            <w:r w:rsidRPr="00CE0DE3">
              <w:rPr>
                <w:noProof/>
                <w:color w:val="000000" w:themeColor="text1"/>
                <w:lang w:eastAsia="en-AU"/>
              </w:rPr>
              <w:t>Approx 40 m</w:t>
            </w:r>
          </w:p>
        </w:tc>
      </w:tr>
      <w:tr w:rsidR="006345AF" w:rsidRPr="007D6ED7" w14:paraId="0E91FDD1" w14:textId="77777777" w:rsidTr="006345AF">
        <w:trPr>
          <w:trHeight w:val="512"/>
          <w:jc w:val="center"/>
        </w:trPr>
        <w:tc>
          <w:tcPr>
            <w:tcW w:w="693" w:type="dxa"/>
            <w:tcMar>
              <w:top w:w="11" w:type="dxa"/>
              <w:left w:w="11" w:type="dxa"/>
              <w:bottom w:w="11" w:type="dxa"/>
              <w:right w:w="11" w:type="dxa"/>
            </w:tcMar>
          </w:tcPr>
          <w:p w14:paraId="460CD1EE" w14:textId="4C95C89B" w:rsidR="004F069F" w:rsidRPr="007D6ED7" w:rsidRDefault="004F069F" w:rsidP="00691567">
            <w:pPr>
              <w:pStyle w:val="Table-Body"/>
              <w:keepNext/>
              <w:ind w:left="0"/>
              <w:jc w:val="center"/>
              <w:rPr>
                <w:noProof/>
                <w:lang w:eastAsia="en-AU"/>
              </w:rPr>
            </w:pPr>
            <w:r w:rsidRPr="007D6ED7">
              <w:rPr>
                <w:noProof/>
                <w:lang w:eastAsia="en-AU"/>
              </w:rPr>
              <w:t>93.20</w:t>
            </w:r>
            <w:r w:rsidR="00BB605F">
              <w:rPr>
                <w:noProof/>
                <w:lang w:eastAsia="en-AU"/>
              </w:rPr>
              <w:t>0</w:t>
            </w:r>
          </w:p>
        </w:tc>
        <w:tc>
          <w:tcPr>
            <w:tcW w:w="567" w:type="dxa"/>
            <w:tcMar>
              <w:top w:w="11" w:type="dxa"/>
              <w:left w:w="11" w:type="dxa"/>
              <w:bottom w:w="11" w:type="dxa"/>
              <w:right w:w="11" w:type="dxa"/>
            </w:tcMar>
          </w:tcPr>
          <w:p w14:paraId="74DE6F33" w14:textId="4B04971D" w:rsidR="004F069F" w:rsidRPr="007D6ED7" w:rsidRDefault="004F069F" w:rsidP="00691567">
            <w:pPr>
              <w:pStyle w:val="Table-Body"/>
              <w:keepNext/>
              <w:ind w:left="0"/>
              <w:jc w:val="center"/>
              <w:rPr>
                <w:noProof/>
                <w:lang w:eastAsia="en-AU"/>
              </w:rPr>
            </w:pPr>
            <w:r w:rsidRPr="007D6ED7">
              <w:rPr>
                <w:noProof/>
                <w:lang w:eastAsia="en-AU"/>
              </w:rPr>
              <w:t>Spot Tamp</w:t>
            </w:r>
          </w:p>
        </w:tc>
        <w:tc>
          <w:tcPr>
            <w:tcW w:w="709" w:type="dxa"/>
            <w:tcMar>
              <w:top w:w="11" w:type="dxa"/>
              <w:left w:w="11" w:type="dxa"/>
              <w:bottom w:w="11" w:type="dxa"/>
              <w:right w:w="11" w:type="dxa"/>
            </w:tcMar>
          </w:tcPr>
          <w:p w14:paraId="4BE0C68B" w14:textId="77777777" w:rsidR="004F069F" w:rsidRPr="007D6ED7" w:rsidRDefault="004F069F" w:rsidP="00691567">
            <w:pPr>
              <w:pStyle w:val="Table-Body"/>
              <w:keepNext/>
              <w:ind w:left="0"/>
              <w:jc w:val="center"/>
              <w:rPr>
                <w:noProof/>
                <w:lang w:eastAsia="en-AU"/>
              </w:rPr>
            </w:pPr>
            <w:r w:rsidRPr="007D6ED7">
              <w:rPr>
                <w:noProof/>
                <w:lang w:eastAsia="en-AU"/>
              </w:rPr>
              <w:t>Trg</w:t>
            </w:r>
          </w:p>
        </w:tc>
        <w:tc>
          <w:tcPr>
            <w:tcW w:w="709" w:type="dxa"/>
            <w:tcMar>
              <w:top w:w="11" w:type="dxa"/>
              <w:left w:w="11" w:type="dxa"/>
              <w:bottom w:w="11" w:type="dxa"/>
              <w:right w:w="11" w:type="dxa"/>
            </w:tcMar>
          </w:tcPr>
          <w:p w14:paraId="092D942C" w14:textId="77777777" w:rsidR="004F069F" w:rsidRPr="007D6ED7" w:rsidRDefault="004F069F" w:rsidP="00691567">
            <w:pPr>
              <w:pStyle w:val="Table-Body"/>
              <w:keepNext/>
              <w:ind w:left="0"/>
              <w:jc w:val="center"/>
              <w:rPr>
                <w:noProof/>
                <w:lang w:eastAsia="en-AU"/>
              </w:rPr>
            </w:pPr>
            <w:r w:rsidRPr="007D6ED7">
              <w:rPr>
                <w:noProof/>
                <w:lang w:eastAsia="en-AU"/>
              </w:rPr>
              <w:t>Top</w:t>
            </w:r>
          </w:p>
        </w:tc>
        <w:tc>
          <w:tcPr>
            <w:tcW w:w="708" w:type="dxa"/>
            <w:tcMar>
              <w:top w:w="11" w:type="dxa"/>
              <w:left w:w="11" w:type="dxa"/>
              <w:bottom w:w="11" w:type="dxa"/>
              <w:right w:w="11" w:type="dxa"/>
            </w:tcMar>
          </w:tcPr>
          <w:p w14:paraId="349A0F03" w14:textId="77777777" w:rsidR="004F069F" w:rsidRPr="007D6ED7" w:rsidRDefault="004F069F" w:rsidP="00691567">
            <w:pPr>
              <w:pStyle w:val="Table-Body"/>
              <w:keepNext/>
              <w:ind w:left="0"/>
              <w:jc w:val="center"/>
              <w:rPr>
                <w:noProof/>
                <w:lang w:eastAsia="en-AU"/>
              </w:rPr>
            </w:pPr>
            <w:r w:rsidRPr="007D6ED7">
              <w:rPr>
                <w:noProof/>
                <w:lang w:eastAsia="en-AU"/>
              </w:rPr>
              <w:t>1</w:t>
            </w:r>
          </w:p>
        </w:tc>
        <w:tc>
          <w:tcPr>
            <w:tcW w:w="709" w:type="dxa"/>
            <w:tcMar>
              <w:top w:w="11" w:type="dxa"/>
              <w:left w:w="11" w:type="dxa"/>
              <w:bottom w:w="11" w:type="dxa"/>
              <w:right w:w="11" w:type="dxa"/>
            </w:tcMar>
          </w:tcPr>
          <w:p w14:paraId="153EB451" w14:textId="77777777" w:rsidR="004F069F" w:rsidRPr="007D6ED7" w:rsidRDefault="004F069F" w:rsidP="00691567">
            <w:pPr>
              <w:pStyle w:val="Table-Body"/>
              <w:keepNext/>
              <w:ind w:left="0"/>
              <w:jc w:val="center"/>
              <w:rPr>
                <w:noProof/>
                <w:lang w:eastAsia="en-AU"/>
              </w:rPr>
            </w:pPr>
            <w:r w:rsidRPr="007D6ED7">
              <w:rPr>
                <w:noProof/>
                <w:lang w:eastAsia="en-AU"/>
              </w:rPr>
              <w:t>I</w:t>
            </w:r>
          </w:p>
        </w:tc>
        <w:tc>
          <w:tcPr>
            <w:tcW w:w="709" w:type="dxa"/>
            <w:tcMar>
              <w:top w:w="11" w:type="dxa"/>
              <w:left w:w="11" w:type="dxa"/>
              <w:bottom w:w="11" w:type="dxa"/>
              <w:right w:w="11" w:type="dxa"/>
            </w:tcMar>
          </w:tcPr>
          <w:p w14:paraId="2198532E" w14:textId="77777777" w:rsidR="004F069F" w:rsidRPr="007D6ED7" w:rsidRDefault="004F069F" w:rsidP="00691567">
            <w:pPr>
              <w:pStyle w:val="Table-Body"/>
              <w:keepNext/>
              <w:ind w:left="0"/>
              <w:jc w:val="center"/>
              <w:rPr>
                <w:noProof/>
                <w:lang w:eastAsia="en-AU"/>
              </w:rPr>
            </w:pPr>
            <w:r w:rsidRPr="007D6ED7">
              <w:rPr>
                <w:noProof/>
                <w:lang w:eastAsia="en-AU"/>
              </w:rPr>
              <w:t>M</w:t>
            </w:r>
          </w:p>
        </w:tc>
        <w:tc>
          <w:tcPr>
            <w:tcW w:w="709" w:type="dxa"/>
            <w:tcMar>
              <w:top w:w="11" w:type="dxa"/>
              <w:left w:w="11" w:type="dxa"/>
              <w:bottom w:w="11" w:type="dxa"/>
              <w:right w:w="11" w:type="dxa"/>
            </w:tcMar>
          </w:tcPr>
          <w:p w14:paraId="6BBBD7B0" w14:textId="77777777" w:rsidR="004F069F" w:rsidRPr="007D6ED7" w:rsidRDefault="004F069F" w:rsidP="00691567">
            <w:pPr>
              <w:pStyle w:val="Table-Body"/>
              <w:keepNext/>
              <w:ind w:left="0"/>
              <w:jc w:val="center"/>
              <w:rPr>
                <w:noProof/>
                <w:lang w:eastAsia="en-AU"/>
              </w:rPr>
            </w:pPr>
            <w:r w:rsidRPr="007D6ED7">
              <w:rPr>
                <w:noProof/>
                <w:lang w:eastAsia="en-AU"/>
              </w:rPr>
              <w:t>NA</w:t>
            </w:r>
          </w:p>
        </w:tc>
        <w:tc>
          <w:tcPr>
            <w:tcW w:w="567" w:type="dxa"/>
            <w:tcMar>
              <w:top w:w="11" w:type="dxa"/>
              <w:left w:w="11" w:type="dxa"/>
              <w:bottom w:w="11" w:type="dxa"/>
              <w:right w:w="11" w:type="dxa"/>
            </w:tcMar>
          </w:tcPr>
          <w:p w14:paraId="204E5BD2" w14:textId="77777777" w:rsidR="004F069F" w:rsidRPr="007D6ED7" w:rsidRDefault="004F069F" w:rsidP="00691567">
            <w:pPr>
              <w:pStyle w:val="Table-Body"/>
              <w:keepNext/>
              <w:ind w:left="0"/>
              <w:jc w:val="center"/>
              <w:rPr>
                <w:noProof/>
                <w:lang w:eastAsia="en-AU"/>
              </w:rPr>
            </w:pPr>
          </w:p>
        </w:tc>
        <w:tc>
          <w:tcPr>
            <w:tcW w:w="567" w:type="dxa"/>
            <w:tcMar>
              <w:top w:w="11" w:type="dxa"/>
              <w:left w:w="11" w:type="dxa"/>
              <w:bottom w:w="11" w:type="dxa"/>
              <w:right w:w="11" w:type="dxa"/>
            </w:tcMar>
          </w:tcPr>
          <w:p w14:paraId="79255BE1" w14:textId="77777777" w:rsidR="004F069F" w:rsidRPr="007D6ED7" w:rsidRDefault="004F069F" w:rsidP="00691567">
            <w:pPr>
              <w:pStyle w:val="Table-Body"/>
              <w:keepNext/>
              <w:ind w:left="0"/>
              <w:jc w:val="center"/>
              <w:rPr>
                <w:noProof/>
                <w:lang w:eastAsia="en-AU"/>
              </w:rPr>
            </w:pPr>
            <w:r>
              <w:rPr>
                <w:noProof/>
                <w:lang w:eastAsia="en-AU"/>
              </w:rPr>
              <w:t>Yes</w:t>
            </w:r>
          </w:p>
        </w:tc>
        <w:tc>
          <w:tcPr>
            <w:tcW w:w="708" w:type="dxa"/>
            <w:tcMar>
              <w:top w:w="11" w:type="dxa"/>
              <w:left w:w="11" w:type="dxa"/>
              <w:bottom w:w="11" w:type="dxa"/>
              <w:right w:w="11" w:type="dxa"/>
            </w:tcMar>
          </w:tcPr>
          <w:p w14:paraId="2942C9B7" w14:textId="77777777" w:rsidR="004F069F" w:rsidRPr="007D6ED7" w:rsidRDefault="004F069F" w:rsidP="00691567">
            <w:pPr>
              <w:pStyle w:val="Table-Body"/>
              <w:keepNext/>
              <w:ind w:left="0"/>
              <w:jc w:val="center"/>
              <w:rPr>
                <w:noProof/>
                <w:lang w:eastAsia="en-AU"/>
              </w:rPr>
            </w:pPr>
            <w:r>
              <w:rPr>
                <w:noProof/>
                <w:lang w:eastAsia="en-AU"/>
              </w:rPr>
              <w:t>Yes</w:t>
            </w:r>
          </w:p>
        </w:tc>
        <w:tc>
          <w:tcPr>
            <w:tcW w:w="1134" w:type="dxa"/>
            <w:tcMar>
              <w:top w:w="11" w:type="dxa"/>
              <w:left w:w="11" w:type="dxa"/>
              <w:bottom w:w="11" w:type="dxa"/>
              <w:right w:w="11" w:type="dxa"/>
            </w:tcMar>
          </w:tcPr>
          <w:p w14:paraId="1B1EFB0E" w14:textId="1A971A58" w:rsidR="004F069F" w:rsidRPr="007D6ED7" w:rsidRDefault="004F069F" w:rsidP="00691567">
            <w:pPr>
              <w:pStyle w:val="Table-Body"/>
              <w:keepNext/>
              <w:rPr>
                <w:noProof/>
                <w:lang w:eastAsia="en-AU"/>
              </w:rPr>
            </w:pPr>
            <w:r w:rsidRPr="007D6ED7">
              <w:rPr>
                <w:noProof/>
                <w:lang w:eastAsia="en-AU"/>
              </w:rPr>
              <w:t>Approx 10 m</w:t>
            </w:r>
          </w:p>
        </w:tc>
      </w:tr>
      <w:tr w:rsidR="006345AF" w:rsidRPr="007D6ED7" w14:paraId="0EDEBED0" w14:textId="77777777" w:rsidTr="006345AF">
        <w:trPr>
          <w:trHeight w:val="1516"/>
          <w:jc w:val="center"/>
        </w:trPr>
        <w:tc>
          <w:tcPr>
            <w:tcW w:w="693" w:type="dxa"/>
            <w:tcMar>
              <w:top w:w="11" w:type="dxa"/>
              <w:left w:w="11" w:type="dxa"/>
              <w:bottom w:w="11" w:type="dxa"/>
              <w:right w:w="11" w:type="dxa"/>
            </w:tcMar>
          </w:tcPr>
          <w:p w14:paraId="11C2E81C" w14:textId="293DC73D" w:rsidR="004F069F" w:rsidRPr="007D6ED7" w:rsidRDefault="004F069F" w:rsidP="00691567">
            <w:pPr>
              <w:pStyle w:val="Table-Body"/>
              <w:keepNext/>
              <w:ind w:left="0"/>
              <w:jc w:val="center"/>
              <w:rPr>
                <w:noProof/>
                <w:lang w:eastAsia="en-AU"/>
              </w:rPr>
            </w:pPr>
            <w:r w:rsidRPr="007D6ED7">
              <w:rPr>
                <w:noProof/>
                <w:lang w:eastAsia="en-AU"/>
              </w:rPr>
              <w:t>90.28</w:t>
            </w:r>
            <w:r w:rsidR="00BB605F">
              <w:rPr>
                <w:noProof/>
                <w:lang w:eastAsia="en-AU"/>
              </w:rPr>
              <w:t>0</w:t>
            </w:r>
          </w:p>
        </w:tc>
        <w:tc>
          <w:tcPr>
            <w:tcW w:w="567" w:type="dxa"/>
            <w:tcMar>
              <w:top w:w="11" w:type="dxa"/>
              <w:left w:w="11" w:type="dxa"/>
              <w:bottom w:w="11" w:type="dxa"/>
              <w:right w:w="11" w:type="dxa"/>
            </w:tcMar>
          </w:tcPr>
          <w:p w14:paraId="7D4F41F3" w14:textId="1CC1C108" w:rsidR="004F069F" w:rsidRPr="007D6ED7" w:rsidRDefault="004F069F" w:rsidP="00691567">
            <w:pPr>
              <w:pStyle w:val="Table-Body"/>
              <w:keepNext/>
              <w:ind w:left="0"/>
              <w:jc w:val="center"/>
              <w:rPr>
                <w:noProof/>
                <w:lang w:eastAsia="en-AU"/>
              </w:rPr>
            </w:pPr>
            <w:r w:rsidRPr="007D6ED7">
              <w:rPr>
                <w:noProof/>
                <w:lang w:eastAsia="en-AU"/>
              </w:rPr>
              <w:t>Spot Tamp</w:t>
            </w:r>
          </w:p>
        </w:tc>
        <w:tc>
          <w:tcPr>
            <w:tcW w:w="709" w:type="dxa"/>
            <w:tcMar>
              <w:top w:w="11" w:type="dxa"/>
              <w:left w:w="11" w:type="dxa"/>
              <w:bottom w:w="11" w:type="dxa"/>
              <w:right w:w="11" w:type="dxa"/>
            </w:tcMar>
          </w:tcPr>
          <w:p w14:paraId="37170AA8" w14:textId="77777777" w:rsidR="004F069F" w:rsidRPr="007D6ED7" w:rsidRDefault="004F069F" w:rsidP="00691567">
            <w:pPr>
              <w:pStyle w:val="Table-Body"/>
              <w:keepNext/>
              <w:ind w:left="0"/>
              <w:jc w:val="center"/>
              <w:rPr>
                <w:noProof/>
                <w:lang w:eastAsia="en-AU"/>
              </w:rPr>
            </w:pPr>
            <w:r w:rsidRPr="007D6ED7">
              <w:rPr>
                <w:noProof/>
                <w:lang w:eastAsia="en-AU"/>
              </w:rPr>
              <w:t>Trg</w:t>
            </w:r>
          </w:p>
        </w:tc>
        <w:tc>
          <w:tcPr>
            <w:tcW w:w="709" w:type="dxa"/>
            <w:tcMar>
              <w:top w:w="11" w:type="dxa"/>
              <w:left w:w="11" w:type="dxa"/>
              <w:bottom w:w="11" w:type="dxa"/>
              <w:right w:w="11" w:type="dxa"/>
            </w:tcMar>
          </w:tcPr>
          <w:p w14:paraId="0A0096AB" w14:textId="77777777" w:rsidR="004F069F" w:rsidRPr="007D6ED7" w:rsidRDefault="004F069F" w:rsidP="00691567">
            <w:pPr>
              <w:pStyle w:val="Table-Body"/>
              <w:keepNext/>
              <w:ind w:left="0"/>
              <w:jc w:val="center"/>
              <w:rPr>
                <w:noProof/>
                <w:lang w:eastAsia="en-AU"/>
              </w:rPr>
            </w:pPr>
            <w:r w:rsidRPr="007D6ED7">
              <w:rPr>
                <w:noProof/>
                <w:lang w:eastAsia="en-AU"/>
              </w:rPr>
              <w:t>Top</w:t>
            </w:r>
          </w:p>
        </w:tc>
        <w:tc>
          <w:tcPr>
            <w:tcW w:w="708" w:type="dxa"/>
            <w:tcMar>
              <w:top w:w="11" w:type="dxa"/>
              <w:left w:w="11" w:type="dxa"/>
              <w:bottom w:w="11" w:type="dxa"/>
              <w:right w:w="11" w:type="dxa"/>
            </w:tcMar>
          </w:tcPr>
          <w:p w14:paraId="53A0C41C" w14:textId="77777777" w:rsidR="004F069F" w:rsidRPr="007D6ED7" w:rsidRDefault="004F069F" w:rsidP="00691567">
            <w:pPr>
              <w:pStyle w:val="Table-Body"/>
              <w:keepNext/>
              <w:ind w:left="0"/>
              <w:jc w:val="center"/>
              <w:rPr>
                <w:noProof/>
                <w:lang w:eastAsia="en-AU"/>
              </w:rPr>
            </w:pPr>
            <w:r w:rsidRPr="007D6ED7">
              <w:rPr>
                <w:noProof/>
                <w:lang w:eastAsia="en-AU"/>
              </w:rPr>
              <w:t>1</w:t>
            </w:r>
          </w:p>
        </w:tc>
        <w:tc>
          <w:tcPr>
            <w:tcW w:w="709" w:type="dxa"/>
            <w:tcMar>
              <w:top w:w="11" w:type="dxa"/>
              <w:left w:w="11" w:type="dxa"/>
              <w:bottom w:w="11" w:type="dxa"/>
              <w:right w:w="11" w:type="dxa"/>
            </w:tcMar>
          </w:tcPr>
          <w:p w14:paraId="59904388" w14:textId="77777777" w:rsidR="004F069F" w:rsidRPr="007D6ED7" w:rsidRDefault="004F069F" w:rsidP="00691567">
            <w:pPr>
              <w:pStyle w:val="Table-Body"/>
              <w:keepNext/>
              <w:ind w:left="0"/>
              <w:jc w:val="center"/>
              <w:rPr>
                <w:noProof/>
                <w:lang w:eastAsia="en-AU"/>
              </w:rPr>
            </w:pPr>
            <w:r w:rsidRPr="007D6ED7">
              <w:rPr>
                <w:noProof/>
                <w:lang w:eastAsia="en-AU"/>
              </w:rPr>
              <w:t>I</w:t>
            </w:r>
          </w:p>
        </w:tc>
        <w:tc>
          <w:tcPr>
            <w:tcW w:w="709" w:type="dxa"/>
            <w:tcMar>
              <w:top w:w="11" w:type="dxa"/>
              <w:left w:w="11" w:type="dxa"/>
              <w:bottom w:w="11" w:type="dxa"/>
              <w:right w:w="11" w:type="dxa"/>
            </w:tcMar>
          </w:tcPr>
          <w:p w14:paraId="0E7B9EB0" w14:textId="77777777" w:rsidR="004F069F" w:rsidRPr="007D6ED7" w:rsidRDefault="004F069F" w:rsidP="00691567">
            <w:pPr>
              <w:pStyle w:val="Table-Body"/>
              <w:keepNext/>
              <w:ind w:left="0"/>
              <w:jc w:val="center"/>
              <w:rPr>
                <w:noProof/>
                <w:lang w:eastAsia="en-AU"/>
              </w:rPr>
            </w:pPr>
            <w:r w:rsidRPr="007D6ED7">
              <w:rPr>
                <w:noProof/>
                <w:lang w:eastAsia="en-AU"/>
              </w:rPr>
              <w:t>M</w:t>
            </w:r>
          </w:p>
        </w:tc>
        <w:tc>
          <w:tcPr>
            <w:tcW w:w="709" w:type="dxa"/>
            <w:tcMar>
              <w:top w:w="11" w:type="dxa"/>
              <w:left w:w="11" w:type="dxa"/>
              <w:bottom w:w="11" w:type="dxa"/>
              <w:right w:w="11" w:type="dxa"/>
            </w:tcMar>
          </w:tcPr>
          <w:p w14:paraId="37837717" w14:textId="77777777" w:rsidR="004F069F" w:rsidRPr="007D6ED7" w:rsidRDefault="004F069F" w:rsidP="00691567">
            <w:pPr>
              <w:pStyle w:val="Table-Body"/>
              <w:keepNext/>
              <w:ind w:left="0"/>
              <w:jc w:val="center"/>
              <w:rPr>
                <w:noProof/>
                <w:lang w:eastAsia="en-AU"/>
              </w:rPr>
            </w:pPr>
            <w:r w:rsidRPr="007D6ED7">
              <w:rPr>
                <w:noProof/>
                <w:lang w:eastAsia="en-AU"/>
              </w:rPr>
              <w:t>NA</w:t>
            </w:r>
          </w:p>
        </w:tc>
        <w:tc>
          <w:tcPr>
            <w:tcW w:w="567" w:type="dxa"/>
            <w:tcMar>
              <w:top w:w="11" w:type="dxa"/>
              <w:left w:w="11" w:type="dxa"/>
              <w:bottom w:w="11" w:type="dxa"/>
              <w:right w:w="11" w:type="dxa"/>
            </w:tcMar>
          </w:tcPr>
          <w:p w14:paraId="497C8D30" w14:textId="77777777" w:rsidR="004F069F" w:rsidRPr="007D6ED7" w:rsidRDefault="004F069F" w:rsidP="00691567">
            <w:pPr>
              <w:pStyle w:val="Table-Body"/>
              <w:keepNext/>
              <w:ind w:left="0"/>
              <w:jc w:val="center"/>
              <w:rPr>
                <w:noProof/>
                <w:lang w:eastAsia="en-AU"/>
              </w:rPr>
            </w:pPr>
          </w:p>
        </w:tc>
        <w:tc>
          <w:tcPr>
            <w:tcW w:w="567" w:type="dxa"/>
            <w:tcMar>
              <w:top w:w="11" w:type="dxa"/>
              <w:left w:w="11" w:type="dxa"/>
              <w:bottom w:w="11" w:type="dxa"/>
              <w:right w:w="11" w:type="dxa"/>
            </w:tcMar>
          </w:tcPr>
          <w:p w14:paraId="4A41507D" w14:textId="77777777" w:rsidR="004F069F" w:rsidRPr="007D6ED7" w:rsidRDefault="004F069F" w:rsidP="00691567">
            <w:pPr>
              <w:pStyle w:val="Table-Body"/>
              <w:keepNext/>
              <w:ind w:left="0"/>
              <w:jc w:val="center"/>
              <w:rPr>
                <w:noProof/>
                <w:lang w:eastAsia="en-AU"/>
              </w:rPr>
            </w:pPr>
            <w:r>
              <w:rPr>
                <w:noProof/>
                <w:lang w:eastAsia="en-AU"/>
              </w:rPr>
              <w:t>Yes</w:t>
            </w:r>
          </w:p>
        </w:tc>
        <w:tc>
          <w:tcPr>
            <w:tcW w:w="708" w:type="dxa"/>
            <w:tcMar>
              <w:top w:w="11" w:type="dxa"/>
              <w:left w:w="11" w:type="dxa"/>
              <w:bottom w:w="11" w:type="dxa"/>
              <w:right w:w="11" w:type="dxa"/>
            </w:tcMar>
          </w:tcPr>
          <w:p w14:paraId="46B9B462" w14:textId="77777777" w:rsidR="004F069F" w:rsidRPr="007D6ED7" w:rsidRDefault="004F069F" w:rsidP="00691567">
            <w:pPr>
              <w:pStyle w:val="Table-Body"/>
              <w:keepNext/>
              <w:ind w:left="0"/>
              <w:jc w:val="center"/>
              <w:rPr>
                <w:noProof/>
                <w:lang w:eastAsia="en-AU"/>
              </w:rPr>
            </w:pPr>
            <w:r>
              <w:rPr>
                <w:noProof/>
                <w:lang w:eastAsia="en-AU"/>
              </w:rPr>
              <w:t>Yes</w:t>
            </w:r>
          </w:p>
        </w:tc>
        <w:tc>
          <w:tcPr>
            <w:tcW w:w="1134" w:type="dxa"/>
            <w:tcMar>
              <w:top w:w="11" w:type="dxa"/>
              <w:left w:w="11" w:type="dxa"/>
              <w:bottom w:w="11" w:type="dxa"/>
              <w:right w:w="11" w:type="dxa"/>
            </w:tcMar>
          </w:tcPr>
          <w:p w14:paraId="7AE71A09" w14:textId="15B3BC95" w:rsidR="004F069F" w:rsidRPr="007D6ED7" w:rsidRDefault="004F069F" w:rsidP="00691567">
            <w:pPr>
              <w:pStyle w:val="Table-Body"/>
              <w:keepNext/>
              <w:rPr>
                <w:noProof/>
                <w:lang w:eastAsia="en-AU"/>
              </w:rPr>
            </w:pPr>
            <w:r w:rsidRPr="007D6ED7">
              <w:rPr>
                <w:noProof/>
                <w:lang w:eastAsia="en-AU"/>
              </w:rPr>
              <w:t>Approx 5 m Plus remove bulge an</w:t>
            </w:r>
            <w:r>
              <w:rPr>
                <w:noProof/>
                <w:lang w:eastAsia="en-AU"/>
              </w:rPr>
              <w:t>d</w:t>
            </w:r>
            <w:r w:rsidRPr="007D6ED7">
              <w:rPr>
                <w:noProof/>
                <w:lang w:eastAsia="en-AU"/>
              </w:rPr>
              <w:t xml:space="preserve"> shoulder ballast/Replace with new ballast</w:t>
            </w:r>
          </w:p>
        </w:tc>
      </w:tr>
      <w:tr w:rsidR="006345AF" w:rsidRPr="007D6ED7" w14:paraId="20BD0F4B" w14:textId="77777777" w:rsidTr="006345AF">
        <w:trPr>
          <w:trHeight w:val="489"/>
          <w:jc w:val="center"/>
        </w:trPr>
        <w:tc>
          <w:tcPr>
            <w:tcW w:w="693" w:type="dxa"/>
            <w:tcMar>
              <w:top w:w="11" w:type="dxa"/>
              <w:left w:w="11" w:type="dxa"/>
              <w:bottom w:w="11" w:type="dxa"/>
              <w:right w:w="11" w:type="dxa"/>
            </w:tcMar>
          </w:tcPr>
          <w:p w14:paraId="6A4604D1" w14:textId="42113C56" w:rsidR="004F069F" w:rsidRPr="007D6ED7" w:rsidRDefault="004F069F" w:rsidP="00691567">
            <w:pPr>
              <w:pStyle w:val="Table-Body"/>
              <w:keepNext/>
              <w:ind w:left="0"/>
              <w:jc w:val="center"/>
              <w:rPr>
                <w:noProof/>
                <w:lang w:eastAsia="en-AU"/>
              </w:rPr>
            </w:pPr>
            <w:r w:rsidRPr="007D6ED7">
              <w:rPr>
                <w:noProof/>
                <w:lang w:eastAsia="en-AU"/>
              </w:rPr>
              <w:t>86.25</w:t>
            </w:r>
            <w:r w:rsidR="00BB605F">
              <w:rPr>
                <w:noProof/>
                <w:lang w:eastAsia="en-AU"/>
              </w:rPr>
              <w:t>0</w:t>
            </w:r>
          </w:p>
        </w:tc>
        <w:tc>
          <w:tcPr>
            <w:tcW w:w="567" w:type="dxa"/>
            <w:tcMar>
              <w:top w:w="11" w:type="dxa"/>
              <w:left w:w="11" w:type="dxa"/>
              <w:bottom w:w="11" w:type="dxa"/>
              <w:right w:w="11" w:type="dxa"/>
            </w:tcMar>
          </w:tcPr>
          <w:p w14:paraId="1B33AE27" w14:textId="2ABBC696" w:rsidR="004F069F" w:rsidRPr="007D6ED7" w:rsidRDefault="004F069F" w:rsidP="00691567">
            <w:pPr>
              <w:pStyle w:val="Table-Body"/>
              <w:keepNext/>
              <w:ind w:left="0"/>
              <w:jc w:val="center"/>
              <w:rPr>
                <w:noProof/>
                <w:lang w:eastAsia="en-AU"/>
              </w:rPr>
            </w:pPr>
            <w:r w:rsidRPr="007D6ED7">
              <w:rPr>
                <w:noProof/>
                <w:lang w:eastAsia="en-AU"/>
              </w:rPr>
              <w:t>Spot Tamp</w:t>
            </w:r>
          </w:p>
        </w:tc>
        <w:tc>
          <w:tcPr>
            <w:tcW w:w="709" w:type="dxa"/>
            <w:tcMar>
              <w:top w:w="11" w:type="dxa"/>
              <w:left w:w="11" w:type="dxa"/>
              <w:bottom w:w="11" w:type="dxa"/>
              <w:right w:w="11" w:type="dxa"/>
            </w:tcMar>
          </w:tcPr>
          <w:p w14:paraId="0A5C1CC6" w14:textId="77777777" w:rsidR="004F069F" w:rsidRPr="007D6ED7" w:rsidRDefault="004F069F" w:rsidP="00691567">
            <w:pPr>
              <w:pStyle w:val="Table-Body"/>
              <w:keepNext/>
              <w:ind w:left="0"/>
              <w:jc w:val="center"/>
              <w:rPr>
                <w:noProof/>
                <w:lang w:eastAsia="en-AU"/>
              </w:rPr>
            </w:pPr>
            <w:r w:rsidRPr="007D6ED7">
              <w:rPr>
                <w:noProof/>
                <w:lang w:eastAsia="en-AU"/>
              </w:rPr>
              <w:t>Trg</w:t>
            </w:r>
          </w:p>
        </w:tc>
        <w:tc>
          <w:tcPr>
            <w:tcW w:w="709" w:type="dxa"/>
            <w:tcMar>
              <w:top w:w="11" w:type="dxa"/>
              <w:left w:w="11" w:type="dxa"/>
              <w:bottom w:w="11" w:type="dxa"/>
              <w:right w:w="11" w:type="dxa"/>
            </w:tcMar>
          </w:tcPr>
          <w:p w14:paraId="0AC8A15D" w14:textId="77777777" w:rsidR="004F069F" w:rsidRPr="007D6ED7" w:rsidRDefault="004F069F" w:rsidP="00691567">
            <w:pPr>
              <w:pStyle w:val="Table-Body"/>
              <w:keepNext/>
              <w:ind w:left="0"/>
              <w:jc w:val="center"/>
              <w:rPr>
                <w:noProof/>
                <w:lang w:eastAsia="en-AU"/>
              </w:rPr>
            </w:pPr>
            <w:r w:rsidRPr="007D6ED7">
              <w:rPr>
                <w:noProof/>
                <w:lang w:eastAsia="en-AU"/>
              </w:rPr>
              <w:t>Top</w:t>
            </w:r>
          </w:p>
        </w:tc>
        <w:tc>
          <w:tcPr>
            <w:tcW w:w="708" w:type="dxa"/>
            <w:tcMar>
              <w:top w:w="11" w:type="dxa"/>
              <w:left w:w="11" w:type="dxa"/>
              <w:bottom w:w="11" w:type="dxa"/>
              <w:right w:w="11" w:type="dxa"/>
            </w:tcMar>
          </w:tcPr>
          <w:p w14:paraId="4DE3208F" w14:textId="77777777" w:rsidR="004F069F" w:rsidRPr="007D6ED7" w:rsidRDefault="004F069F" w:rsidP="00691567">
            <w:pPr>
              <w:pStyle w:val="Table-Body"/>
              <w:keepNext/>
              <w:ind w:left="0"/>
              <w:jc w:val="center"/>
              <w:rPr>
                <w:noProof/>
                <w:lang w:eastAsia="en-AU"/>
              </w:rPr>
            </w:pPr>
            <w:r w:rsidRPr="007D6ED7">
              <w:rPr>
                <w:noProof/>
                <w:lang w:eastAsia="en-AU"/>
              </w:rPr>
              <w:t>1</w:t>
            </w:r>
          </w:p>
        </w:tc>
        <w:tc>
          <w:tcPr>
            <w:tcW w:w="709" w:type="dxa"/>
            <w:tcMar>
              <w:top w:w="11" w:type="dxa"/>
              <w:left w:w="11" w:type="dxa"/>
              <w:bottom w:w="11" w:type="dxa"/>
              <w:right w:w="11" w:type="dxa"/>
            </w:tcMar>
          </w:tcPr>
          <w:p w14:paraId="1D64FB7F" w14:textId="77777777" w:rsidR="004F069F" w:rsidRPr="007D6ED7" w:rsidRDefault="004F069F" w:rsidP="00691567">
            <w:pPr>
              <w:pStyle w:val="Table-Body"/>
              <w:keepNext/>
              <w:ind w:left="0"/>
              <w:jc w:val="center"/>
              <w:rPr>
                <w:noProof/>
                <w:lang w:eastAsia="en-AU"/>
              </w:rPr>
            </w:pPr>
            <w:r w:rsidRPr="007D6ED7">
              <w:rPr>
                <w:noProof/>
                <w:lang w:eastAsia="en-AU"/>
              </w:rPr>
              <w:t>I</w:t>
            </w:r>
          </w:p>
        </w:tc>
        <w:tc>
          <w:tcPr>
            <w:tcW w:w="709" w:type="dxa"/>
            <w:tcMar>
              <w:top w:w="11" w:type="dxa"/>
              <w:left w:w="11" w:type="dxa"/>
              <w:bottom w:w="11" w:type="dxa"/>
              <w:right w:w="11" w:type="dxa"/>
            </w:tcMar>
          </w:tcPr>
          <w:p w14:paraId="4611000B" w14:textId="77777777" w:rsidR="004F069F" w:rsidRPr="007D6ED7" w:rsidRDefault="004F069F" w:rsidP="00691567">
            <w:pPr>
              <w:pStyle w:val="Table-Body"/>
              <w:keepNext/>
              <w:ind w:left="0"/>
              <w:jc w:val="center"/>
              <w:rPr>
                <w:noProof/>
                <w:lang w:eastAsia="en-AU"/>
              </w:rPr>
            </w:pPr>
            <w:r w:rsidRPr="007D6ED7">
              <w:rPr>
                <w:noProof/>
                <w:lang w:eastAsia="en-AU"/>
              </w:rPr>
              <w:t>M</w:t>
            </w:r>
          </w:p>
        </w:tc>
        <w:tc>
          <w:tcPr>
            <w:tcW w:w="709" w:type="dxa"/>
            <w:tcMar>
              <w:top w:w="11" w:type="dxa"/>
              <w:left w:w="11" w:type="dxa"/>
              <w:bottom w:w="11" w:type="dxa"/>
              <w:right w:w="11" w:type="dxa"/>
            </w:tcMar>
          </w:tcPr>
          <w:p w14:paraId="153B75B9" w14:textId="77777777" w:rsidR="004F069F" w:rsidRPr="007D6ED7" w:rsidRDefault="004F069F" w:rsidP="00691567">
            <w:pPr>
              <w:pStyle w:val="Table-Body"/>
              <w:keepNext/>
              <w:ind w:left="0"/>
              <w:jc w:val="center"/>
              <w:rPr>
                <w:noProof/>
                <w:lang w:eastAsia="en-AU"/>
              </w:rPr>
            </w:pPr>
            <w:r w:rsidRPr="007D6ED7">
              <w:rPr>
                <w:noProof/>
                <w:lang w:eastAsia="en-AU"/>
              </w:rPr>
              <w:t>NA</w:t>
            </w:r>
          </w:p>
        </w:tc>
        <w:tc>
          <w:tcPr>
            <w:tcW w:w="567" w:type="dxa"/>
            <w:tcMar>
              <w:top w:w="11" w:type="dxa"/>
              <w:left w:w="11" w:type="dxa"/>
              <w:bottom w:w="11" w:type="dxa"/>
              <w:right w:w="11" w:type="dxa"/>
            </w:tcMar>
          </w:tcPr>
          <w:p w14:paraId="251FF7E0" w14:textId="77777777" w:rsidR="004F069F" w:rsidRPr="007D6ED7" w:rsidRDefault="004F069F" w:rsidP="00691567">
            <w:pPr>
              <w:pStyle w:val="Table-Body"/>
              <w:keepNext/>
              <w:ind w:left="0"/>
              <w:jc w:val="center"/>
              <w:rPr>
                <w:noProof/>
                <w:lang w:eastAsia="en-AU"/>
              </w:rPr>
            </w:pPr>
          </w:p>
        </w:tc>
        <w:tc>
          <w:tcPr>
            <w:tcW w:w="567" w:type="dxa"/>
            <w:tcMar>
              <w:top w:w="11" w:type="dxa"/>
              <w:left w:w="11" w:type="dxa"/>
              <w:bottom w:w="11" w:type="dxa"/>
              <w:right w:w="11" w:type="dxa"/>
            </w:tcMar>
          </w:tcPr>
          <w:p w14:paraId="567512A8" w14:textId="77777777" w:rsidR="004F069F" w:rsidRPr="007D6ED7" w:rsidRDefault="004F069F" w:rsidP="00691567">
            <w:pPr>
              <w:pStyle w:val="Table-Body"/>
              <w:keepNext/>
              <w:ind w:left="0"/>
              <w:jc w:val="center"/>
              <w:rPr>
                <w:noProof/>
                <w:lang w:eastAsia="en-AU"/>
              </w:rPr>
            </w:pPr>
            <w:r>
              <w:rPr>
                <w:noProof/>
                <w:lang w:eastAsia="en-AU"/>
              </w:rPr>
              <w:t>Yes</w:t>
            </w:r>
          </w:p>
        </w:tc>
        <w:tc>
          <w:tcPr>
            <w:tcW w:w="708" w:type="dxa"/>
            <w:tcMar>
              <w:top w:w="11" w:type="dxa"/>
              <w:left w:w="11" w:type="dxa"/>
              <w:bottom w:w="11" w:type="dxa"/>
              <w:right w:w="11" w:type="dxa"/>
            </w:tcMar>
          </w:tcPr>
          <w:p w14:paraId="64599F68" w14:textId="77777777" w:rsidR="004F069F" w:rsidRPr="007D6ED7" w:rsidRDefault="004F069F" w:rsidP="00691567">
            <w:pPr>
              <w:pStyle w:val="Table-Body"/>
              <w:keepNext/>
              <w:ind w:left="0"/>
              <w:jc w:val="center"/>
              <w:rPr>
                <w:noProof/>
                <w:lang w:eastAsia="en-AU"/>
              </w:rPr>
            </w:pPr>
            <w:r>
              <w:rPr>
                <w:noProof/>
                <w:lang w:eastAsia="en-AU"/>
              </w:rPr>
              <w:t>Yes</w:t>
            </w:r>
          </w:p>
        </w:tc>
        <w:tc>
          <w:tcPr>
            <w:tcW w:w="1134" w:type="dxa"/>
            <w:tcMar>
              <w:top w:w="11" w:type="dxa"/>
              <w:left w:w="11" w:type="dxa"/>
              <w:bottom w:w="11" w:type="dxa"/>
              <w:right w:w="11" w:type="dxa"/>
            </w:tcMar>
          </w:tcPr>
          <w:p w14:paraId="42D92DC1" w14:textId="270D9ABB" w:rsidR="004F069F" w:rsidRPr="007D6ED7" w:rsidRDefault="004F069F" w:rsidP="00691567">
            <w:pPr>
              <w:pStyle w:val="Table-Body"/>
              <w:keepNext/>
              <w:rPr>
                <w:noProof/>
                <w:lang w:eastAsia="en-AU"/>
              </w:rPr>
            </w:pPr>
            <w:r w:rsidRPr="007D6ED7">
              <w:rPr>
                <w:noProof/>
                <w:lang w:eastAsia="en-AU"/>
              </w:rPr>
              <w:t>Approx 5 m</w:t>
            </w:r>
          </w:p>
        </w:tc>
      </w:tr>
      <w:tr w:rsidR="006345AF" w:rsidRPr="007D6ED7" w14:paraId="1BEE812E" w14:textId="77777777" w:rsidTr="006345AF">
        <w:trPr>
          <w:trHeight w:val="489"/>
          <w:jc w:val="center"/>
        </w:trPr>
        <w:tc>
          <w:tcPr>
            <w:tcW w:w="693" w:type="dxa"/>
            <w:tcMar>
              <w:top w:w="11" w:type="dxa"/>
              <w:left w:w="11" w:type="dxa"/>
              <w:bottom w:w="11" w:type="dxa"/>
              <w:right w:w="11" w:type="dxa"/>
            </w:tcMar>
          </w:tcPr>
          <w:p w14:paraId="10008358" w14:textId="2A448C88" w:rsidR="004F069F" w:rsidRPr="007D6ED7" w:rsidRDefault="004F069F" w:rsidP="00691567">
            <w:pPr>
              <w:pStyle w:val="Table-Body"/>
              <w:keepNext/>
              <w:ind w:left="0"/>
              <w:jc w:val="center"/>
              <w:rPr>
                <w:noProof/>
                <w:lang w:eastAsia="en-AU"/>
              </w:rPr>
            </w:pPr>
            <w:r w:rsidRPr="007D6ED7">
              <w:rPr>
                <w:noProof/>
                <w:lang w:eastAsia="en-AU"/>
              </w:rPr>
              <w:t>76.64</w:t>
            </w:r>
            <w:r w:rsidR="00BB605F">
              <w:rPr>
                <w:noProof/>
                <w:lang w:eastAsia="en-AU"/>
              </w:rPr>
              <w:t>0</w:t>
            </w:r>
          </w:p>
        </w:tc>
        <w:tc>
          <w:tcPr>
            <w:tcW w:w="567" w:type="dxa"/>
            <w:tcMar>
              <w:top w:w="11" w:type="dxa"/>
              <w:left w:w="11" w:type="dxa"/>
              <w:bottom w:w="11" w:type="dxa"/>
              <w:right w:w="11" w:type="dxa"/>
            </w:tcMar>
          </w:tcPr>
          <w:p w14:paraId="7EBB8B4D" w14:textId="2AC23C4E" w:rsidR="004F069F" w:rsidRPr="007D6ED7" w:rsidRDefault="004F069F" w:rsidP="00691567">
            <w:pPr>
              <w:pStyle w:val="Table-Body"/>
              <w:keepNext/>
              <w:ind w:left="0"/>
              <w:jc w:val="center"/>
              <w:rPr>
                <w:noProof/>
                <w:lang w:eastAsia="en-AU"/>
              </w:rPr>
            </w:pPr>
            <w:r w:rsidRPr="007D6ED7">
              <w:rPr>
                <w:noProof/>
                <w:lang w:eastAsia="en-AU"/>
              </w:rPr>
              <w:t>Spot Tamp</w:t>
            </w:r>
          </w:p>
        </w:tc>
        <w:tc>
          <w:tcPr>
            <w:tcW w:w="709" w:type="dxa"/>
            <w:tcMar>
              <w:top w:w="11" w:type="dxa"/>
              <w:left w:w="11" w:type="dxa"/>
              <w:bottom w:w="11" w:type="dxa"/>
              <w:right w:w="11" w:type="dxa"/>
            </w:tcMar>
          </w:tcPr>
          <w:p w14:paraId="415EEBDB" w14:textId="77777777" w:rsidR="004F069F" w:rsidRPr="007D6ED7" w:rsidRDefault="004F069F" w:rsidP="00691567">
            <w:pPr>
              <w:pStyle w:val="Table-Body"/>
              <w:keepNext/>
              <w:ind w:left="0"/>
              <w:jc w:val="center"/>
              <w:rPr>
                <w:noProof/>
                <w:lang w:eastAsia="en-AU"/>
              </w:rPr>
            </w:pPr>
            <w:r w:rsidRPr="007D6ED7">
              <w:rPr>
                <w:noProof/>
                <w:lang w:eastAsia="en-AU"/>
              </w:rPr>
              <w:t>Trg</w:t>
            </w:r>
          </w:p>
        </w:tc>
        <w:tc>
          <w:tcPr>
            <w:tcW w:w="709" w:type="dxa"/>
            <w:tcMar>
              <w:top w:w="11" w:type="dxa"/>
              <w:left w:w="11" w:type="dxa"/>
              <w:bottom w:w="11" w:type="dxa"/>
              <w:right w:w="11" w:type="dxa"/>
            </w:tcMar>
          </w:tcPr>
          <w:p w14:paraId="718B0D64" w14:textId="77777777" w:rsidR="004F069F" w:rsidRPr="007D6ED7" w:rsidRDefault="004F069F" w:rsidP="00691567">
            <w:pPr>
              <w:pStyle w:val="Table-Body"/>
              <w:keepNext/>
              <w:ind w:left="0"/>
              <w:jc w:val="center"/>
              <w:rPr>
                <w:noProof/>
                <w:lang w:eastAsia="en-AU"/>
              </w:rPr>
            </w:pPr>
            <w:r w:rsidRPr="007D6ED7">
              <w:rPr>
                <w:noProof/>
                <w:lang w:eastAsia="en-AU"/>
              </w:rPr>
              <w:t>Top</w:t>
            </w:r>
          </w:p>
        </w:tc>
        <w:tc>
          <w:tcPr>
            <w:tcW w:w="708" w:type="dxa"/>
            <w:tcMar>
              <w:top w:w="11" w:type="dxa"/>
              <w:left w:w="11" w:type="dxa"/>
              <w:bottom w:w="11" w:type="dxa"/>
              <w:right w:w="11" w:type="dxa"/>
            </w:tcMar>
          </w:tcPr>
          <w:p w14:paraId="7E8DB78D" w14:textId="77777777" w:rsidR="004F069F" w:rsidRPr="007D6ED7" w:rsidRDefault="004F069F" w:rsidP="00691567">
            <w:pPr>
              <w:pStyle w:val="Table-Body"/>
              <w:keepNext/>
              <w:ind w:left="0"/>
              <w:jc w:val="center"/>
              <w:rPr>
                <w:noProof/>
                <w:lang w:eastAsia="en-AU"/>
              </w:rPr>
            </w:pPr>
            <w:r w:rsidRPr="007D6ED7">
              <w:rPr>
                <w:noProof/>
                <w:lang w:eastAsia="en-AU"/>
              </w:rPr>
              <w:t>1</w:t>
            </w:r>
          </w:p>
        </w:tc>
        <w:tc>
          <w:tcPr>
            <w:tcW w:w="709" w:type="dxa"/>
            <w:tcMar>
              <w:top w:w="11" w:type="dxa"/>
              <w:left w:w="11" w:type="dxa"/>
              <w:bottom w:w="11" w:type="dxa"/>
              <w:right w:w="11" w:type="dxa"/>
            </w:tcMar>
          </w:tcPr>
          <w:p w14:paraId="1DC790BD" w14:textId="77777777" w:rsidR="004F069F" w:rsidRPr="007D6ED7" w:rsidRDefault="004F069F" w:rsidP="00691567">
            <w:pPr>
              <w:pStyle w:val="Table-Body"/>
              <w:keepNext/>
              <w:ind w:left="0"/>
              <w:jc w:val="center"/>
              <w:rPr>
                <w:noProof/>
                <w:lang w:eastAsia="en-AU"/>
              </w:rPr>
            </w:pPr>
            <w:r w:rsidRPr="007D6ED7">
              <w:rPr>
                <w:noProof/>
                <w:lang w:eastAsia="en-AU"/>
              </w:rPr>
              <w:t>I</w:t>
            </w:r>
          </w:p>
        </w:tc>
        <w:tc>
          <w:tcPr>
            <w:tcW w:w="709" w:type="dxa"/>
            <w:tcMar>
              <w:top w:w="11" w:type="dxa"/>
              <w:left w:w="11" w:type="dxa"/>
              <w:bottom w:w="11" w:type="dxa"/>
              <w:right w:w="11" w:type="dxa"/>
            </w:tcMar>
          </w:tcPr>
          <w:p w14:paraId="0C086786" w14:textId="77777777" w:rsidR="004F069F" w:rsidRPr="007D6ED7" w:rsidRDefault="004F069F" w:rsidP="00691567">
            <w:pPr>
              <w:pStyle w:val="Table-Body"/>
              <w:keepNext/>
              <w:ind w:left="0"/>
              <w:jc w:val="center"/>
              <w:rPr>
                <w:noProof/>
                <w:lang w:eastAsia="en-AU"/>
              </w:rPr>
            </w:pPr>
            <w:r w:rsidRPr="007D6ED7">
              <w:rPr>
                <w:noProof/>
                <w:lang w:eastAsia="en-AU"/>
              </w:rPr>
              <w:t>M</w:t>
            </w:r>
          </w:p>
        </w:tc>
        <w:tc>
          <w:tcPr>
            <w:tcW w:w="709" w:type="dxa"/>
            <w:tcMar>
              <w:top w:w="11" w:type="dxa"/>
              <w:left w:w="11" w:type="dxa"/>
              <w:bottom w:w="11" w:type="dxa"/>
              <w:right w:w="11" w:type="dxa"/>
            </w:tcMar>
          </w:tcPr>
          <w:p w14:paraId="39783062" w14:textId="77777777" w:rsidR="004F069F" w:rsidRPr="007D6ED7" w:rsidRDefault="004F069F" w:rsidP="00691567">
            <w:pPr>
              <w:pStyle w:val="Table-Body"/>
              <w:keepNext/>
              <w:ind w:left="0"/>
              <w:jc w:val="center"/>
              <w:rPr>
                <w:noProof/>
                <w:lang w:eastAsia="en-AU"/>
              </w:rPr>
            </w:pPr>
            <w:r w:rsidRPr="007D6ED7">
              <w:rPr>
                <w:noProof/>
                <w:lang w:eastAsia="en-AU"/>
              </w:rPr>
              <w:t>NA</w:t>
            </w:r>
          </w:p>
        </w:tc>
        <w:tc>
          <w:tcPr>
            <w:tcW w:w="567" w:type="dxa"/>
            <w:tcMar>
              <w:top w:w="11" w:type="dxa"/>
              <w:left w:w="11" w:type="dxa"/>
              <w:bottom w:w="11" w:type="dxa"/>
              <w:right w:w="11" w:type="dxa"/>
            </w:tcMar>
          </w:tcPr>
          <w:p w14:paraId="52E4FBFD" w14:textId="77777777" w:rsidR="004F069F" w:rsidRPr="007D6ED7" w:rsidRDefault="004F069F" w:rsidP="00691567">
            <w:pPr>
              <w:pStyle w:val="Table-Body"/>
              <w:keepNext/>
              <w:ind w:left="0"/>
              <w:jc w:val="center"/>
              <w:rPr>
                <w:noProof/>
                <w:lang w:eastAsia="en-AU"/>
              </w:rPr>
            </w:pPr>
          </w:p>
        </w:tc>
        <w:tc>
          <w:tcPr>
            <w:tcW w:w="567" w:type="dxa"/>
            <w:tcMar>
              <w:top w:w="11" w:type="dxa"/>
              <w:left w:w="11" w:type="dxa"/>
              <w:bottom w:w="11" w:type="dxa"/>
              <w:right w:w="11" w:type="dxa"/>
            </w:tcMar>
          </w:tcPr>
          <w:p w14:paraId="35A3F154" w14:textId="77777777" w:rsidR="004F069F" w:rsidRPr="007D6ED7" w:rsidRDefault="004F069F" w:rsidP="00691567">
            <w:pPr>
              <w:pStyle w:val="Table-Body"/>
              <w:keepNext/>
              <w:ind w:left="0"/>
              <w:jc w:val="center"/>
              <w:rPr>
                <w:noProof/>
                <w:lang w:eastAsia="en-AU"/>
              </w:rPr>
            </w:pPr>
            <w:r>
              <w:rPr>
                <w:noProof/>
                <w:lang w:eastAsia="en-AU"/>
              </w:rPr>
              <w:t>Yes</w:t>
            </w:r>
          </w:p>
        </w:tc>
        <w:tc>
          <w:tcPr>
            <w:tcW w:w="708" w:type="dxa"/>
            <w:tcMar>
              <w:top w:w="11" w:type="dxa"/>
              <w:left w:w="11" w:type="dxa"/>
              <w:bottom w:w="11" w:type="dxa"/>
              <w:right w:w="11" w:type="dxa"/>
            </w:tcMar>
          </w:tcPr>
          <w:p w14:paraId="6D6DE3E0" w14:textId="77777777" w:rsidR="004F069F" w:rsidRPr="007D6ED7" w:rsidRDefault="004F069F" w:rsidP="00691567">
            <w:pPr>
              <w:pStyle w:val="Table-Body"/>
              <w:keepNext/>
              <w:ind w:left="0"/>
              <w:jc w:val="center"/>
              <w:rPr>
                <w:noProof/>
                <w:lang w:eastAsia="en-AU"/>
              </w:rPr>
            </w:pPr>
            <w:r>
              <w:rPr>
                <w:noProof/>
                <w:lang w:eastAsia="en-AU"/>
              </w:rPr>
              <w:t>Yes</w:t>
            </w:r>
          </w:p>
        </w:tc>
        <w:tc>
          <w:tcPr>
            <w:tcW w:w="1134" w:type="dxa"/>
            <w:tcMar>
              <w:top w:w="11" w:type="dxa"/>
              <w:left w:w="11" w:type="dxa"/>
              <w:bottom w:w="11" w:type="dxa"/>
              <w:right w:w="11" w:type="dxa"/>
            </w:tcMar>
          </w:tcPr>
          <w:p w14:paraId="4D9D05A6" w14:textId="29881221" w:rsidR="004F069F" w:rsidRPr="007D6ED7" w:rsidRDefault="004F069F" w:rsidP="00691567">
            <w:pPr>
              <w:pStyle w:val="Table-Body"/>
              <w:keepNext/>
              <w:rPr>
                <w:noProof/>
                <w:lang w:eastAsia="en-AU"/>
              </w:rPr>
            </w:pPr>
            <w:r w:rsidRPr="007D6ED7">
              <w:rPr>
                <w:noProof/>
                <w:lang w:eastAsia="en-AU"/>
              </w:rPr>
              <w:t>Approx 50</w:t>
            </w:r>
            <w:r w:rsidR="006345AF">
              <w:rPr>
                <w:noProof/>
                <w:lang w:eastAsia="en-AU"/>
              </w:rPr>
              <w:t xml:space="preserve"> </w:t>
            </w:r>
            <w:r w:rsidRPr="007D6ED7">
              <w:rPr>
                <w:noProof/>
                <w:lang w:eastAsia="en-AU"/>
              </w:rPr>
              <w:t>m</w:t>
            </w:r>
          </w:p>
        </w:tc>
      </w:tr>
    </w:tbl>
    <w:p w14:paraId="27DE8D51" w14:textId="77777777" w:rsidR="00047B09" w:rsidRPr="00D65890" w:rsidRDefault="00047B09" w:rsidP="00D2394F">
      <w:pPr>
        <w:pStyle w:val="ImageSource"/>
        <w:spacing w:before="80"/>
      </w:pPr>
      <w:r w:rsidRPr="00D65890">
        <w:t xml:space="preserve">Source: </w:t>
      </w:r>
      <w:proofErr w:type="spellStart"/>
      <w:r w:rsidRPr="00D65890">
        <w:t>TasRail</w:t>
      </w:r>
      <w:proofErr w:type="spellEnd"/>
    </w:p>
    <w:p w14:paraId="291FF287" w14:textId="052D1DB9" w:rsidR="00080AD9" w:rsidRPr="00D2394F" w:rsidRDefault="00080AD9" w:rsidP="00080AD9">
      <w:pPr>
        <w:pStyle w:val="ReportBody"/>
      </w:pPr>
      <w:bookmarkStart w:id="45" w:name="_Toc367793650"/>
      <w:bookmarkEnd w:id="42"/>
      <w:r>
        <w:t>An examination of other inspection and maintenance records found:</w:t>
      </w:r>
    </w:p>
    <w:p w14:paraId="49A7F418" w14:textId="77777777" w:rsidR="00080AD9" w:rsidRPr="00146D31" w:rsidRDefault="00080AD9" w:rsidP="00080AD9">
      <w:pPr>
        <w:pStyle w:val="BodyText"/>
        <w:numPr>
          <w:ilvl w:val="0"/>
          <w:numId w:val="8"/>
        </w:numPr>
      </w:pPr>
      <w:r w:rsidRPr="0047460D">
        <w:t xml:space="preserve">A front of loco inspection was </w:t>
      </w:r>
      <w:r>
        <w:t xml:space="preserve">also </w:t>
      </w:r>
      <w:r w:rsidRPr="0047460D">
        <w:t>completed on 3 August 2015, 3 days before the occurrence. There were no ride quality issues or defects reported, at</w:t>
      </w:r>
      <w:r w:rsidRPr="00146D31">
        <w:t xml:space="preserve"> or near the derailment site.</w:t>
      </w:r>
    </w:p>
    <w:p w14:paraId="389C601C" w14:textId="6FF522ED" w:rsidR="00EC17E0" w:rsidRPr="00A44FCF" w:rsidRDefault="00EC17E0" w:rsidP="00EC17E0">
      <w:pPr>
        <w:pStyle w:val="BodyText"/>
        <w:numPr>
          <w:ilvl w:val="0"/>
          <w:numId w:val="8"/>
        </w:numPr>
      </w:pPr>
      <w:r w:rsidRPr="00146D31">
        <w:t xml:space="preserve">A twist trolley inspection </w:t>
      </w:r>
      <w:r w:rsidRPr="008C1778">
        <w:t xml:space="preserve">was completed on 18 June 2015, about 2 months before the occurrence. There were no repair advice notifications or identified issues </w:t>
      </w:r>
      <w:r w:rsidRPr="00895A5A">
        <w:t>at or near the derailment site.</w:t>
      </w:r>
      <w:r w:rsidRPr="00A54158">
        <w:t xml:space="preserve"> </w:t>
      </w:r>
      <w:r>
        <w:t>H</w:t>
      </w:r>
      <w:r w:rsidRPr="00A54158">
        <w:t xml:space="preserve">owever, </w:t>
      </w:r>
      <w:r>
        <w:t xml:space="preserve">it was noted that </w:t>
      </w:r>
      <w:r w:rsidRPr="00A54158">
        <w:t xml:space="preserve">the report </w:t>
      </w:r>
      <w:r>
        <w:t>did</w:t>
      </w:r>
      <w:r w:rsidRPr="00A54158">
        <w:t xml:space="preserve"> not include a </w:t>
      </w:r>
      <w:r>
        <w:t xml:space="preserve">category for </w:t>
      </w:r>
      <w:r w:rsidRPr="00A54158">
        <w:t xml:space="preserve">10 m twist </w:t>
      </w:r>
      <w:r>
        <w:t>defects</w:t>
      </w:r>
      <w:r w:rsidRPr="00A44FCF">
        <w:t>.</w:t>
      </w:r>
    </w:p>
    <w:p w14:paraId="621FD1A2" w14:textId="77777777" w:rsidR="00EC17E0" w:rsidRPr="00B84456" w:rsidRDefault="00EC17E0" w:rsidP="00EC17E0">
      <w:pPr>
        <w:pStyle w:val="BodyText"/>
        <w:numPr>
          <w:ilvl w:val="0"/>
          <w:numId w:val="8"/>
        </w:numPr>
      </w:pPr>
      <w:r w:rsidRPr="001B6E89">
        <w:t xml:space="preserve">The track through the </w:t>
      </w:r>
      <w:r w:rsidRPr="006B5C96">
        <w:t>site</w:t>
      </w:r>
      <w:r w:rsidRPr="004040AB">
        <w:t xml:space="preserve"> was examined using a mechanised track geometry inspection car on 5 May 2015, about </w:t>
      </w:r>
      <w:r w:rsidRPr="00B84456">
        <w:t>3 months before the derailment.</w:t>
      </w:r>
    </w:p>
    <w:p w14:paraId="79BA2E48" w14:textId="360646AD" w:rsidR="00EC17E0" w:rsidRDefault="00781E70" w:rsidP="00EC17E0">
      <w:pPr>
        <w:pStyle w:val="ReportBody"/>
      </w:pPr>
      <w:r w:rsidRPr="00781E70">
        <w:fldChar w:fldCharType="begin"/>
      </w:r>
      <w:r w:rsidRPr="00EC6A9F">
        <w:instrText xml:space="preserve"> REF _Ref460930992 \h  \* MERGEFORMAT </w:instrText>
      </w:r>
      <w:r w:rsidRPr="00781E70">
        <w:fldChar w:fldCharType="separate"/>
      </w:r>
      <w:r w:rsidR="00EC6A9F" w:rsidRPr="00EC6A9F">
        <w:rPr>
          <w:rFonts w:eastAsia="Arial"/>
          <w:bCs/>
          <w:color w:val="231F20"/>
          <w:spacing w:val="0"/>
        </w:rPr>
        <w:t xml:space="preserve">Figure </w:t>
      </w:r>
      <w:r w:rsidR="00EC6A9F" w:rsidRPr="00EC6A9F">
        <w:rPr>
          <w:rFonts w:eastAsia="Arial"/>
          <w:bCs/>
          <w:noProof/>
          <w:color w:val="231F20"/>
          <w:spacing w:val="0"/>
        </w:rPr>
        <w:t>15</w:t>
      </w:r>
      <w:r w:rsidRPr="00781E70">
        <w:fldChar w:fldCharType="end"/>
      </w:r>
      <w:r w:rsidR="00EC17E0" w:rsidRPr="00EC6A9F">
        <w:t xml:space="preserve"> (to</w:t>
      </w:r>
      <w:r w:rsidR="00EC17E0" w:rsidRPr="0047460D">
        <w:t>p portion) is a</w:t>
      </w:r>
      <w:r w:rsidR="00EC17E0">
        <w:t xml:space="preserve"> graphical</w:t>
      </w:r>
      <w:r w:rsidR="00EC17E0" w:rsidRPr="0047460D">
        <w:t xml:space="preserve"> extract of that </w:t>
      </w:r>
      <w:r w:rsidR="00EC17E0">
        <w:t xml:space="preserve">track geometry car </w:t>
      </w:r>
      <w:r w:rsidR="00EC17E0" w:rsidRPr="0047460D">
        <w:t>report</w:t>
      </w:r>
      <w:r w:rsidR="00EC17E0">
        <w:t xml:space="preserve"> of 5 May 2015</w:t>
      </w:r>
      <w:r w:rsidR="00EC17E0" w:rsidRPr="0047460D">
        <w:t xml:space="preserve">. It shows a series of twist irregularities </w:t>
      </w:r>
      <w:r w:rsidR="00EC17E0">
        <w:t>before</w:t>
      </w:r>
      <w:r w:rsidR="00EC17E0" w:rsidRPr="0047460D">
        <w:t xml:space="preserve"> the </w:t>
      </w:r>
      <w:r w:rsidR="00EC17E0" w:rsidRPr="00146D31">
        <w:t xml:space="preserve">95.185 </w:t>
      </w:r>
      <w:proofErr w:type="spellStart"/>
      <w:r w:rsidR="00EC17E0" w:rsidRPr="00146D31">
        <w:t>kps</w:t>
      </w:r>
      <w:proofErr w:type="spellEnd"/>
      <w:r w:rsidR="00EC17E0">
        <w:t xml:space="preserve"> location</w:t>
      </w:r>
      <w:r w:rsidR="00EC17E0" w:rsidRPr="00146D31">
        <w:t>.</w:t>
      </w:r>
      <w:r w:rsidR="00EC17E0" w:rsidRPr="008C1778">
        <w:t xml:space="preserve"> The largest was a 32 mm twist defect at the 95.179 </w:t>
      </w:r>
      <w:proofErr w:type="spellStart"/>
      <w:r w:rsidR="00EC17E0" w:rsidRPr="008C1778">
        <w:t>kps</w:t>
      </w:r>
      <w:proofErr w:type="spellEnd"/>
      <w:r w:rsidR="00EC17E0" w:rsidRPr="008C1778">
        <w:t xml:space="preserve">, close to the POD. The twist </w:t>
      </w:r>
      <w:r w:rsidR="00EC17E0">
        <w:t>defect</w:t>
      </w:r>
      <w:r w:rsidR="00EC17E0" w:rsidRPr="008C1778">
        <w:t xml:space="preserve"> was </w:t>
      </w:r>
      <w:r w:rsidR="00EC17E0">
        <w:t>categorised as</w:t>
      </w:r>
      <w:r w:rsidR="00EC17E0" w:rsidRPr="008C1778">
        <w:t xml:space="preserve"> a priority</w:t>
      </w:r>
      <w:r w:rsidR="00EC17E0">
        <w:t> </w:t>
      </w:r>
      <w:r w:rsidR="00EC17E0" w:rsidRPr="008C1778">
        <w:t xml:space="preserve">1 </w:t>
      </w:r>
      <w:r w:rsidR="00EC17E0">
        <w:t xml:space="preserve">defect and recorded in </w:t>
      </w:r>
      <w:r w:rsidR="00EC17E0" w:rsidRPr="008C1778">
        <w:t xml:space="preserve">an exceedance </w:t>
      </w:r>
      <w:r w:rsidR="00EC17E0" w:rsidRPr="003463C1">
        <w:t>report (</w:t>
      </w:r>
      <w:r w:rsidRPr="00781E70">
        <w:fldChar w:fldCharType="begin"/>
      </w:r>
      <w:r w:rsidRPr="00EC6A9F">
        <w:instrText xml:space="preserve"> REF _Ref460930992 \h  \* MERGEFORMAT </w:instrText>
      </w:r>
      <w:r w:rsidRPr="00781E70">
        <w:fldChar w:fldCharType="separate"/>
      </w:r>
      <w:r w:rsidR="00EC6A9F" w:rsidRPr="00EC6A9F">
        <w:rPr>
          <w:rFonts w:eastAsia="Arial"/>
          <w:bCs/>
          <w:color w:val="231F20"/>
          <w:spacing w:val="0"/>
        </w:rPr>
        <w:t xml:space="preserve">Figure </w:t>
      </w:r>
      <w:r w:rsidR="00EC6A9F" w:rsidRPr="00EC6A9F">
        <w:rPr>
          <w:rFonts w:eastAsia="Arial"/>
          <w:bCs/>
          <w:noProof/>
          <w:color w:val="231F20"/>
          <w:spacing w:val="0"/>
        </w:rPr>
        <w:t>15</w:t>
      </w:r>
      <w:r w:rsidRPr="00781E70">
        <w:fldChar w:fldCharType="end"/>
      </w:r>
      <w:r w:rsidR="00EC17E0" w:rsidRPr="00EC6A9F">
        <w:t xml:space="preserve"> </w:t>
      </w:r>
      <w:r w:rsidR="00EC17E0" w:rsidRPr="002B7578">
        <w:t>–</w:t>
      </w:r>
      <w:r w:rsidR="00EC17E0" w:rsidRPr="0047460D">
        <w:t xml:space="preserve"> bottom portion).</w:t>
      </w:r>
      <w:r w:rsidR="00EC17E0">
        <w:t xml:space="preserve"> </w:t>
      </w:r>
      <w:proofErr w:type="spellStart"/>
      <w:r w:rsidR="00EC17E0" w:rsidRPr="008C1778">
        <w:t>TasRail’s</w:t>
      </w:r>
      <w:proofErr w:type="spellEnd"/>
      <w:r w:rsidR="00EC17E0" w:rsidRPr="008C1778">
        <w:t xml:space="preserve"> maintenance records show </w:t>
      </w:r>
      <w:r w:rsidR="00EC17E0">
        <w:t>no</w:t>
      </w:r>
      <w:r w:rsidR="00EC17E0" w:rsidRPr="008C1778">
        <w:t xml:space="preserve"> evidence of </w:t>
      </w:r>
      <w:r w:rsidR="00EC17E0">
        <w:t xml:space="preserve">any </w:t>
      </w:r>
      <w:r w:rsidR="00EC17E0" w:rsidRPr="008C1778">
        <w:t>corrective action</w:t>
      </w:r>
      <w:r w:rsidR="00EC17E0">
        <w:t xml:space="preserve"> in response to this priority 1 defect.</w:t>
      </w:r>
    </w:p>
    <w:p w14:paraId="768E78B6" w14:textId="77777777" w:rsidR="00EC17E0" w:rsidRPr="00895A5A" w:rsidRDefault="00EC17E0" w:rsidP="00EC17E0">
      <w:pPr>
        <w:pStyle w:val="ReportBody"/>
      </w:pPr>
      <w:r w:rsidRPr="00405C53">
        <w:t>Subsequent</w:t>
      </w:r>
      <w:r w:rsidRPr="008C1778">
        <w:t xml:space="preserve"> advice</w:t>
      </w:r>
      <w:r w:rsidRPr="00895A5A">
        <w:t xml:space="preserve"> by </w:t>
      </w:r>
      <w:proofErr w:type="spellStart"/>
      <w:r w:rsidRPr="00895A5A">
        <w:t>TasRail</w:t>
      </w:r>
      <w:proofErr w:type="spellEnd"/>
      <w:r w:rsidRPr="00895A5A">
        <w:t xml:space="preserve"> </w:t>
      </w:r>
      <w:r>
        <w:t>stated</w:t>
      </w:r>
      <w:r w:rsidRPr="00895A5A">
        <w:t xml:space="preserve"> that:</w:t>
      </w:r>
    </w:p>
    <w:p w14:paraId="52B9E85C" w14:textId="77777777" w:rsidR="00EC17E0" w:rsidRDefault="00EC17E0" w:rsidP="00EC17E0">
      <w:pPr>
        <w:pStyle w:val="QuoteIndent"/>
        <w:ind w:left="851"/>
      </w:pPr>
      <w:r w:rsidRPr="00AC4BA4">
        <w:t>This defect was also not considered a priority in the context of the overall volume of identified defects. Consequently these defects were not scoped and/or repaired prior to 06 August 2015.</w:t>
      </w:r>
    </w:p>
    <w:p w14:paraId="0ABF6ED6" w14:textId="059D34F1" w:rsidR="00F65FD9" w:rsidRDefault="00F65FD9" w:rsidP="00F65FD9">
      <w:pPr>
        <w:pStyle w:val="ReportBody"/>
      </w:pPr>
      <w:r>
        <w:t xml:space="preserve">This statement, and maintenance action following the identification of a priority 1 defect three days before the derailment, suggests </w:t>
      </w:r>
      <w:r w:rsidR="007621B6">
        <w:t>that</w:t>
      </w:r>
      <w:r>
        <w:t xml:space="preserve"> </w:t>
      </w:r>
      <w:proofErr w:type="spellStart"/>
      <w:r>
        <w:t>TasRail</w:t>
      </w:r>
      <w:proofErr w:type="spellEnd"/>
      <w:r>
        <w:t xml:space="preserve"> </w:t>
      </w:r>
      <w:r w:rsidR="007621B6">
        <w:t xml:space="preserve">did not enforce </w:t>
      </w:r>
      <w:r>
        <w:t>documented maintenance standards, which require</w:t>
      </w:r>
      <w:r w:rsidR="007621B6">
        <w:t>d</w:t>
      </w:r>
      <w:r>
        <w:t xml:space="preserve"> immediate attention and exclusion of vehicles until approval </w:t>
      </w:r>
      <w:r w:rsidR="007621B6">
        <w:t xml:space="preserve">was </w:t>
      </w:r>
      <w:r>
        <w:t>given by the track manager.</w:t>
      </w:r>
    </w:p>
    <w:p w14:paraId="0EAA6D45" w14:textId="77777777" w:rsidR="00781E70" w:rsidRPr="00A2328B" w:rsidRDefault="00781E70" w:rsidP="00781E70">
      <w:pPr>
        <w:keepNext/>
        <w:spacing w:after="60" w:line="240" w:lineRule="auto"/>
        <w:rPr>
          <w:rFonts w:eastAsia="Arial"/>
          <w:b/>
          <w:bCs/>
          <w:color w:val="231F20"/>
          <w:spacing w:val="0"/>
        </w:rPr>
      </w:pPr>
      <w:bookmarkStart w:id="46" w:name="_Ref460930992"/>
      <w:r w:rsidRPr="00A2328B">
        <w:rPr>
          <w:rFonts w:eastAsia="Arial"/>
          <w:b/>
          <w:bCs/>
          <w:color w:val="231F20"/>
          <w:spacing w:val="0"/>
        </w:rPr>
        <w:lastRenderedPageBreak/>
        <w:t xml:space="preserve">Figure </w:t>
      </w:r>
      <w:r w:rsidRPr="00A2328B">
        <w:rPr>
          <w:rFonts w:eastAsia="Arial"/>
          <w:b/>
          <w:bCs/>
          <w:color w:val="231F20"/>
          <w:spacing w:val="0"/>
        </w:rPr>
        <w:fldChar w:fldCharType="begin"/>
      </w:r>
      <w:r w:rsidRPr="00A2328B">
        <w:rPr>
          <w:rFonts w:eastAsia="Arial"/>
          <w:b/>
          <w:bCs/>
          <w:color w:val="231F20"/>
          <w:spacing w:val="0"/>
        </w:rPr>
        <w:instrText xml:space="preserve"> SEQ Figure \* ARABIC </w:instrText>
      </w:r>
      <w:r w:rsidRPr="00A2328B">
        <w:rPr>
          <w:rFonts w:eastAsia="Arial"/>
          <w:b/>
          <w:bCs/>
          <w:color w:val="231F20"/>
          <w:spacing w:val="0"/>
        </w:rPr>
        <w:fldChar w:fldCharType="separate"/>
      </w:r>
      <w:r w:rsidR="00EC6A9F">
        <w:rPr>
          <w:rFonts w:eastAsia="Arial"/>
          <w:b/>
          <w:bCs/>
          <w:noProof/>
          <w:color w:val="231F20"/>
          <w:spacing w:val="0"/>
        </w:rPr>
        <w:t>15</w:t>
      </w:r>
      <w:r w:rsidRPr="00A2328B">
        <w:rPr>
          <w:rFonts w:eastAsia="Arial"/>
          <w:b/>
          <w:bCs/>
          <w:color w:val="231F20"/>
          <w:spacing w:val="0"/>
        </w:rPr>
        <w:fldChar w:fldCharType="end"/>
      </w:r>
      <w:bookmarkEnd w:id="46"/>
      <w:r w:rsidRPr="00A2328B">
        <w:rPr>
          <w:rFonts w:eastAsia="Arial"/>
          <w:b/>
          <w:bCs/>
          <w:color w:val="231F20"/>
          <w:spacing w:val="0"/>
        </w:rPr>
        <w:t xml:space="preserve">: </w:t>
      </w:r>
      <w:r>
        <w:rPr>
          <w:rFonts w:eastAsia="Arial"/>
          <w:b/>
          <w:bCs/>
          <w:color w:val="231F20"/>
          <w:spacing w:val="0"/>
        </w:rPr>
        <w:t>Extract of t</w:t>
      </w:r>
      <w:r w:rsidRPr="00CF38BD">
        <w:rPr>
          <w:rFonts w:eastAsia="Arial"/>
          <w:b/>
          <w:bCs/>
          <w:color w:val="231F20"/>
          <w:spacing w:val="0"/>
        </w:rPr>
        <w:t xml:space="preserve">rack geometry </w:t>
      </w:r>
      <w:r>
        <w:rPr>
          <w:rFonts w:eastAsia="Arial"/>
          <w:b/>
          <w:bCs/>
          <w:color w:val="231F20"/>
          <w:spacing w:val="0"/>
        </w:rPr>
        <w:t xml:space="preserve">car, report of 5 May 2015 near </w:t>
      </w:r>
      <w:proofErr w:type="spellStart"/>
      <w:r>
        <w:rPr>
          <w:rFonts w:eastAsia="Arial"/>
          <w:b/>
          <w:bCs/>
          <w:color w:val="231F20"/>
          <w:spacing w:val="0"/>
        </w:rPr>
        <w:t>PoD</w:t>
      </w:r>
      <w:proofErr w:type="spellEnd"/>
      <w:r>
        <w:rPr>
          <w:rFonts w:eastAsia="Arial"/>
          <w:b/>
          <w:bCs/>
          <w:color w:val="231F20"/>
          <w:spacing w:val="0"/>
        </w:rPr>
        <w:t xml:space="preserve"> (95.185 </w:t>
      </w:r>
      <w:proofErr w:type="spellStart"/>
      <w:r>
        <w:rPr>
          <w:rFonts w:eastAsia="Arial"/>
          <w:b/>
          <w:bCs/>
          <w:color w:val="231F20"/>
          <w:spacing w:val="0"/>
        </w:rPr>
        <w:t>kps</w:t>
      </w:r>
      <w:proofErr w:type="spellEnd"/>
      <w:r>
        <w:rPr>
          <w:rFonts w:eastAsia="Arial"/>
          <w:b/>
          <w:bCs/>
          <w:color w:val="231F20"/>
          <w:spacing w:val="0"/>
        </w:rPr>
        <w:t>)</w:t>
      </w:r>
    </w:p>
    <w:p w14:paraId="3B2EA0B2" w14:textId="77777777" w:rsidR="00781E70" w:rsidRPr="00A2328B" w:rsidRDefault="00781E70" w:rsidP="00781E70">
      <w:pPr>
        <w:autoSpaceDE/>
        <w:autoSpaceDN/>
        <w:adjustRightInd/>
        <w:spacing w:line="271" w:lineRule="auto"/>
        <w:textAlignment w:val="auto"/>
        <w:rPr>
          <w:rFonts w:eastAsiaTheme="minorHAnsi"/>
          <w:noProof/>
          <w:lang w:eastAsia="en-AU"/>
        </w:rPr>
      </w:pPr>
      <w:r>
        <w:rPr>
          <w:rFonts w:eastAsiaTheme="minorHAnsi"/>
          <w:noProof/>
          <w:lang w:eastAsia="en-AU"/>
        </w:rPr>
        <w:drawing>
          <wp:inline distT="0" distB="0" distL="0" distR="0" wp14:anchorId="1971DC2B" wp14:editId="02DFD657">
            <wp:extent cx="5039609" cy="3000199"/>
            <wp:effectExtent l="0" t="0" r="8890" b="0"/>
            <wp:docPr id="14" name="Picture 14" descr="Figure 15: Extract of track geometry car, report of 5 May 2015 near PoD (95.185 kps)" title="Figure 15: Extract of track geometry car, report of 5 May 2015 near PoD (95.185 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7_NalaTrackTwist.PNG"/>
                    <pic:cNvPicPr/>
                  </pic:nvPicPr>
                  <pic:blipFill>
                    <a:blip r:embed="rId39">
                      <a:extLst>
                        <a:ext uri="{28A0092B-C50C-407E-A947-70E740481C1C}">
                          <a14:useLocalDpi xmlns:a14="http://schemas.microsoft.com/office/drawing/2010/main" val="0"/>
                        </a:ext>
                      </a:extLst>
                    </a:blip>
                    <a:stretch>
                      <a:fillRect/>
                    </a:stretch>
                  </pic:blipFill>
                  <pic:spPr>
                    <a:xfrm>
                      <a:off x="0" y="0"/>
                      <a:ext cx="5039609" cy="3000199"/>
                    </a:xfrm>
                    <a:prstGeom prst="rect">
                      <a:avLst/>
                    </a:prstGeom>
                    <a:ln w="6350">
                      <a:noFill/>
                    </a:ln>
                  </pic:spPr>
                </pic:pic>
              </a:graphicData>
            </a:graphic>
          </wp:inline>
        </w:drawing>
      </w:r>
    </w:p>
    <w:p w14:paraId="06D7A216" w14:textId="77777777" w:rsidR="00781E70" w:rsidRPr="00A2328B" w:rsidRDefault="00781E70" w:rsidP="00781E70">
      <w:pPr>
        <w:widowControl w:val="0"/>
        <w:suppressAutoHyphens w:val="0"/>
        <w:autoSpaceDE/>
        <w:autoSpaceDN/>
        <w:adjustRightInd/>
        <w:spacing w:after="200" w:line="240" w:lineRule="auto"/>
        <w:textAlignment w:val="auto"/>
        <w:rPr>
          <w:rFonts w:eastAsia="Arial"/>
          <w:b/>
          <w:bCs/>
          <w:color w:val="58595B"/>
          <w:spacing w:val="0"/>
          <w:sz w:val="16"/>
          <w:szCs w:val="16"/>
        </w:rPr>
      </w:pPr>
      <w:r w:rsidRPr="00A2328B">
        <w:rPr>
          <w:rFonts w:eastAsia="Arial"/>
          <w:b/>
          <w:bCs/>
          <w:color w:val="58595B"/>
          <w:spacing w:val="0"/>
          <w:sz w:val="16"/>
          <w:szCs w:val="16"/>
        </w:rPr>
        <w:t xml:space="preserve">Source: </w:t>
      </w:r>
      <w:proofErr w:type="spellStart"/>
      <w:r>
        <w:rPr>
          <w:rFonts w:eastAsia="Arial"/>
          <w:b/>
          <w:bCs/>
          <w:color w:val="58595B"/>
          <w:spacing w:val="0"/>
          <w:sz w:val="16"/>
          <w:szCs w:val="16"/>
        </w:rPr>
        <w:t>TasRail</w:t>
      </w:r>
      <w:proofErr w:type="spellEnd"/>
      <w:r>
        <w:rPr>
          <w:rFonts w:eastAsia="Arial"/>
          <w:b/>
          <w:bCs/>
          <w:color w:val="58595B"/>
          <w:spacing w:val="0"/>
          <w:sz w:val="16"/>
          <w:szCs w:val="16"/>
        </w:rPr>
        <w:t xml:space="preserve"> – annotations </w:t>
      </w:r>
      <w:r w:rsidRPr="00A2328B">
        <w:rPr>
          <w:rFonts w:eastAsia="Arial"/>
          <w:b/>
          <w:bCs/>
          <w:color w:val="58595B"/>
          <w:spacing w:val="0"/>
          <w:sz w:val="16"/>
          <w:szCs w:val="16"/>
        </w:rPr>
        <w:t>ATSB</w:t>
      </w:r>
    </w:p>
    <w:p w14:paraId="2B074C4C" w14:textId="77777777" w:rsidR="00A227C1" w:rsidRPr="00B42BA5" w:rsidRDefault="00A227C1" w:rsidP="00A227C1">
      <w:pPr>
        <w:pStyle w:val="Heading3"/>
        <w:tabs>
          <w:tab w:val="left" w:pos="3144"/>
        </w:tabs>
      </w:pPr>
      <w:bookmarkStart w:id="47" w:name="_Toc466980178"/>
      <w:r w:rsidRPr="00B42BA5">
        <w:t xml:space="preserve">Track </w:t>
      </w:r>
      <w:r>
        <w:t>history</w:t>
      </w:r>
      <w:bookmarkEnd w:id="47"/>
    </w:p>
    <w:p w14:paraId="5206C824" w14:textId="00337600" w:rsidR="00A227C1" w:rsidRDefault="00A227C1" w:rsidP="00A227C1">
      <w:pPr>
        <w:pStyle w:val="ReportBody"/>
      </w:pPr>
      <w:r w:rsidRPr="00650E45">
        <w:t xml:space="preserve">An extract of </w:t>
      </w:r>
      <w:proofErr w:type="spellStart"/>
      <w:r w:rsidRPr="00650E45">
        <w:t>TasRail</w:t>
      </w:r>
      <w:r>
        <w:t>’s</w:t>
      </w:r>
      <w:proofErr w:type="spellEnd"/>
      <w:r w:rsidRPr="00650E45">
        <w:t xml:space="preserve"> maintenance records (</w:t>
      </w:r>
      <w:r w:rsidRPr="003463C1">
        <w:fldChar w:fldCharType="begin"/>
      </w:r>
      <w:r w:rsidRPr="003463C1">
        <w:instrText xml:space="preserve"> REF _Ref450054840 \h  \* MERGEFORMAT </w:instrText>
      </w:r>
      <w:r w:rsidRPr="003463C1">
        <w:fldChar w:fldCharType="separate"/>
      </w:r>
      <w:r w:rsidR="00EC6A9F" w:rsidRPr="00EC6A9F">
        <w:rPr>
          <w:rFonts w:eastAsia="Arial"/>
          <w:bCs/>
          <w:color w:val="231F20"/>
          <w:spacing w:val="0"/>
        </w:rPr>
        <w:t xml:space="preserve">Figure </w:t>
      </w:r>
      <w:r w:rsidR="00EC6A9F" w:rsidRPr="00EC6A9F">
        <w:rPr>
          <w:rFonts w:eastAsia="Arial"/>
          <w:bCs/>
          <w:noProof/>
          <w:color w:val="231F20"/>
          <w:spacing w:val="0"/>
        </w:rPr>
        <w:t>16</w:t>
      </w:r>
      <w:r w:rsidRPr="003463C1">
        <w:fldChar w:fldCharType="end"/>
      </w:r>
      <w:r w:rsidRPr="00650E45">
        <w:t xml:space="preserve">) established that there </w:t>
      </w:r>
      <w:r>
        <w:t xml:space="preserve">were at least </w:t>
      </w:r>
      <w:r w:rsidRPr="00650E45">
        <w:t>five instances of track geometry</w:t>
      </w:r>
      <w:r>
        <w:t>/</w:t>
      </w:r>
      <w:r w:rsidRPr="00650E45">
        <w:t>stability issues</w:t>
      </w:r>
      <w:r>
        <w:t>,</w:t>
      </w:r>
      <w:r w:rsidRPr="00650E45">
        <w:t xml:space="preserve"> </w:t>
      </w:r>
      <w:r>
        <w:t xml:space="preserve">(not including the </w:t>
      </w:r>
      <w:r w:rsidRPr="009D1D0E">
        <w:t>track geometry car inspection of 5</w:t>
      </w:r>
      <w:r>
        <w:t> </w:t>
      </w:r>
      <w:r w:rsidRPr="009D1D0E">
        <w:t xml:space="preserve">May 2015 </w:t>
      </w:r>
      <w:r>
        <w:t xml:space="preserve">and </w:t>
      </w:r>
      <w:r w:rsidRPr="009D1D0E">
        <w:t xml:space="preserve">on-track vehicle inspection </w:t>
      </w:r>
      <w:r>
        <w:t xml:space="preserve">of 3 August 2015) </w:t>
      </w:r>
      <w:r w:rsidRPr="00650E45">
        <w:t xml:space="preserve">at or near the </w:t>
      </w:r>
      <w:proofErr w:type="spellStart"/>
      <w:r w:rsidRPr="00650E45">
        <w:t>PoD</w:t>
      </w:r>
      <w:proofErr w:type="spellEnd"/>
      <w:r w:rsidRPr="00650E45">
        <w:t xml:space="preserve"> requiring maintenance intervention</w:t>
      </w:r>
      <w:r>
        <w:t xml:space="preserve"> since 2008</w:t>
      </w:r>
      <w:r w:rsidRPr="00650E45">
        <w:t>.</w:t>
      </w:r>
    </w:p>
    <w:p w14:paraId="0E26C45A" w14:textId="77777777" w:rsidR="00A227C1" w:rsidRPr="00A2328B" w:rsidRDefault="00A227C1" w:rsidP="00A227C1">
      <w:pPr>
        <w:keepNext/>
        <w:spacing w:after="60" w:line="240" w:lineRule="auto"/>
        <w:rPr>
          <w:rFonts w:eastAsia="Arial"/>
          <w:b/>
          <w:bCs/>
          <w:color w:val="231F20"/>
          <w:spacing w:val="0"/>
        </w:rPr>
      </w:pPr>
      <w:bookmarkStart w:id="48" w:name="_Ref450054840"/>
      <w:r w:rsidRPr="00A2328B">
        <w:rPr>
          <w:rFonts w:eastAsia="Arial"/>
          <w:b/>
          <w:bCs/>
          <w:color w:val="231F20"/>
          <w:spacing w:val="0"/>
        </w:rPr>
        <w:t xml:space="preserve">Figure </w:t>
      </w:r>
      <w:r w:rsidRPr="00A2328B">
        <w:rPr>
          <w:rFonts w:eastAsia="Arial"/>
          <w:b/>
          <w:bCs/>
          <w:color w:val="231F20"/>
          <w:spacing w:val="0"/>
        </w:rPr>
        <w:fldChar w:fldCharType="begin"/>
      </w:r>
      <w:r w:rsidRPr="00A2328B">
        <w:rPr>
          <w:rFonts w:eastAsia="Arial"/>
          <w:b/>
          <w:bCs/>
          <w:color w:val="231F20"/>
          <w:spacing w:val="0"/>
        </w:rPr>
        <w:instrText xml:space="preserve"> SEQ Figure \* ARABIC </w:instrText>
      </w:r>
      <w:r w:rsidRPr="00A2328B">
        <w:rPr>
          <w:rFonts w:eastAsia="Arial"/>
          <w:b/>
          <w:bCs/>
          <w:color w:val="231F20"/>
          <w:spacing w:val="0"/>
        </w:rPr>
        <w:fldChar w:fldCharType="separate"/>
      </w:r>
      <w:r w:rsidR="00EC6A9F">
        <w:rPr>
          <w:rFonts w:eastAsia="Arial"/>
          <w:b/>
          <w:bCs/>
          <w:noProof/>
          <w:color w:val="231F20"/>
          <w:spacing w:val="0"/>
        </w:rPr>
        <w:t>16</w:t>
      </w:r>
      <w:r w:rsidRPr="00A2328B">
        <w:rPr>
          <w:rFonts w:eastAsia="Arial"/>
          <w:b/>
          <w:bCs/>
          <w:color w:val="231F20"/>
          <w:spacing w:val="0"/>
        </w:rPr>
        <w:fldChar w:fldCharType="end"/>
      </w:r>
      <w:bookmarkEnd w:id="48"/>
      <w:r w:rsidRPr="00A2328B">
        <w:rPr>
          <w:rFonts w:eastAsia="Arial"/>
          <w:b/>
          <w:bCs/>
          <w:color w:val="231F20"/>
          <w:spacing w:val="0"/>
        </w:rPr>
        <w:t xml:space="preserve">: </w:t>
      </w:r>
      <w:r>
        <w:rPr>
          <w:rFonts w:eastAsia="Arial"/>
          <w:b/>
          <w:bCs/>
          <w:color w:val="231F20"/>
          <w:spacing w:val="0"/>
        </w:rPr>
        <w:t>Extract of maintenance records Campania to Conara Junction (near derailment site)</w:t>
      </w:r>
    </w:p>
    <w:tbl>
      <w:tblPr>
        <w:tblStyle w:val="TableGrid"/>
        <w:tblW w:w="8489" w:type="dxa"/>
        <w:tblInd w:w="11" w:type="dxa"/>
        <w:tblLayout w:type="fixed"/>
        <w:tblLook w:val="04A0" w:firstRow="1" w:lastRow="0" w:firstColumn="1" w:lastColumn="0" w:noHBand="0" w:noVBand="1"/>
      </w:tblPr>
      <w:tblGrid>
        <w:gridCol w:w="426"/>
        <w:gridCol w:w="425"/>
        <w:gridCol w:w="709"/>
        <w:gridCol w:w="496"/>
        <w:gridCol w:w="496"/>
        <w:gridCol w:w="567"/>
        <w:gridCol w:w="976"/>
        <w:gridCol w:w="851"/>
        <w:gridCol w:w="850"/>
        <w:gridCol w:w="992"/>
        <w:gridCol w:w="1701"/>
      </w:tblGrid>
      <w:tr w:rsidR="00A227C1" w:rsidRPr="007D6ED7" w14:paraId="34F1ADC0" w14:textId="77777777" w:rsidTr="00E93C88">
        <w:tc>
          <w:tcPr>
            <w:tcW w:w="426" w:type="dxa"/>
            <w:tcMar>
              <w:top w:w="11" w:type="dxa"/>
              <w:left w:w="11" w:type="dxa"/>
              <w:bottom w:w="11" w:type="dxa"/>
              <w:right w:w="11" w:type="dxa"/>
            </w:tcMar>
          </w:tcPr>
          <w:p w14:paraId="00475916" w14:textId="77777777" w:rsidR="00A227C1" w:rsidRPr="004A3903" w:rsidRDefault="00A227C1" w:rsidP="00E93C88">
            <w:pPr>
              <w:pStyle w:val="Table-Body"/>
              <w:ind w:left="0"/>
              <w:jc w:val="center"/>
              <w:rPr>
                <w:b/>
                <w:noProof/>
                <w:lang w:eastAsia="en-AU"/>
              </w:rPr>
            </w:pPr>
            <w:r w:rsidRPr="004A3903">
              <w:rPr>
                <w:b/>
                <w:noProof/>
                <w:lang w:eastAsia="en-AU"/>
              </w:rPr>
              <w:t>Year</w:t>
            </w:r>
          </w:p>
        </w:tc>
        <w:tc>
          <w:tcPr>
            <w:tcW w:w="425" w:type="dxa"/>
            <w:tcMar>
              <w:top w:w="11" w:type="dxa"/>
              <w:left w:w="11" w:type="dxa"/>
              <w:bottom w:w="11" w:type="dxa"/>
              <w:right w:w="11" w:type="dxa"/>
            </w:tcMar>
          </w:tcPr>
          <w:p w14:paraId="4C3150CC" w14:textId="77777777" w:rsidR="00A227C1" w:rsidRPr="004A3903" w:rsidRDefault="00A227C1" w:rsidP="00E93C88">
            <w:pPr>
              <w:pStyle w:val="Table-Body"/>
              <w:ind w:left="0"/>
              <w:jc w:val="center"/>
              <w:rPr>
                <w:b/>
                <w:noProof/>
                <w:lang w:eastAsia="en-AU"/>
              </w:rPr>
            </w:pPr>
            <w:r w:rsidRPr="004A3903">
              <w:rPr>
                <w:b/>
                <w:noProof/>
                <w:lang w:eastAsia="en-AU"/>
              </w:rPr>
              <w:t>Ref No.</w:t>
            </w:r>
          </w:p>
        </w:tc>
        <w:tc>
          <w:tcPr>
            <w:tcW w:w="709" w:type="dxa"/>
            <w:tcMar>
              <w:top w:w="11" w:type="dxa"/>
              <w:left w:w="11" w:type="dxa"/>
              <w:bottom w:w="11" w:type="dxa"/>
              <w:right w:w="11" w:type="dxa"/>
            </w:tcMar>
          </w:tcPr>
          <w:p w14:paraId="1AF5779B" w14:textId="77777777" w:rsidR="00A227C1" w:rsidRPr="004A3903" w:rsidRDefault="00A227C1" w:rsidP="00E93C88">
            <w:pPr>
              <w:pStyle w:val="Table-Body"/>
              <w:ind w:left="0"/>
              <w:jc w:val="center"/>
              <w:rPr>
                <w:b/>
                <w:noProof/>
                <w:lang w:eastAsia="en-AU"/>
              </w:rPr>
            </w:pPr>
            <w:r w:rsidRPr="004A3903">
              <w:rPr>
                <w:b/>
                <w:noProof/>
                <w:lang w:eastAsia="en-AU"/>
              </w:rPr>
              <w:t>Issued</w:t>
            </w:r>
          </w:p>
        </w:tc>
        <w:tc>
          <w:tcPr>
            <w:tcW w:w="496" w:type="dxa"/>
            <w:tcMar>
              <w:top w:w="11" w:type="dxa"/>
              <w:left w:w="11" w:type="dxa"/>
              <w:bottom w:w="11" w:type="dxa"/>
              <w:right w:w="11" w:type="dxa"/>
            </w:tcMar>
          </w:tcPr>
          <w:p w14:paraId="55FA40D6" w14:textId="77777777" w:rsidR="00A227C1" w:rsidRPr="004A3903" w:rsidRDefault="00A227C1" w:rsidP="00E93C88">
            <w:pPr>
              <w:pStyle w:val="Table-Body"/>
              <w:ind w:left="0"/>
              <w:jc w:val="center"/>
              <w:rPr>
                <w:b/>
                <w:noProof/>
                <w:lang w:eastAsia="en-AU"/>
              </w:rPr>
            </w:pPr>
            <w:r w:rsidRPr="004A3903">
              <w:rPr>
                <w:b/>
                <w:noProof/>
                <w:lang w:eastAsia="en-AU"/>
              </w:rPr>
              <w:t>Km</w:t>
            </w:r>
            <w:r w:rsidRPr="004A3903">
              <w:rPr>
                <w:b/>
                <w:noProof/>
                <w:lang w:eastAsia="en-AU"/>
              </w:rPr>
              <w:br/>
              <w:t>from</w:t>
            </w:r>
          </w:p>
        </w:tc>
        <w:tc>
          <w:tcPr>
            <w:tcW w:w="496" w:type="dxa"/>
            <w:tcMar>
              <w:top w:w="11" w:type="dxa"/>
              <w:left w:w="11" w:type="dxa"/>
              <w:bottom w:w="11" w:type="dxa"/>
              <w:right w:w="11" w:type="dxa"/>
            </w:tcMar>
          </w:tcPr>
          <w:p w14:paraId="7C962F2D" w14:textId="77777777" w:rsidR="00A227C1" w:rsidRPr="004A3903" w:rsidRDefault="00A227C1" w:rsidP="00E93C88">
            <w:pPr>
              <w:pStyle w:val="Table-Body"/>
              <w:ind w:left="44"/>
              <w:jc w:val="center"/>
              <w:rPr>
                <w:b/>
                <w:noProof/>
                <w:lang w:eastAsia="en-AU"/>
              </w:rPr>
            </w:pPr>
            <w:r w:rsidRPr="004A3903">
              <w:rPr>
                <w:b/>
                <w:noProof/>
                <w:lang w:eastAsia="en-AU"/>
              </w:rPr>
              <w:t>Km</w:t>
            </w:r>
            <w:r w:rsidRPr="004A3903">
              <w:rPr>
                <w:b/>
                <w:noProof/>
                <w:lang w:eastAsia="en-AU"/>
              </w:rPr>
              <w:br/>
              <w:t>to</w:t>
            </w:r>
          </w:p>
        </w:tc>
        <w:tc>
          <w:tcPr>
            <w:tcW w:w="567" w:type="dxa"/>
            <w:tcMar>
              <w:top w:w="11" w:type="dxa"/>
              <w:left w:w="11" w:type="dxa"/>
              <w:bottom w:w="11" w:type="dxa"/>
              <w:right w:w="11" w:type="dxa"/>
            </w:tcMar>
          </w:tcPr>
          <w:p w14:paraId="289CBE98" w14:textId="77777777" w:rsidR="00A227C1" w:rsidRPr="004A3903" w:rsidRDefault="00A227C1" w:rsidP="00E93C88">
            <w:pPr>
              <w:pStyle w:val="Table-Body"/>
              <w:ind w:left="0"/>
              <w:jc w:val="center"/>
              <w:rPr>
                <w:b/>
                <w:noProof/>
                <w:lang w:eastAsia="en-AU"/>
              </w:rPr>
            </w:pPr>
            <w:r w:rsidRPr="004A3903">
              <w:rPr>
                <w:b/>
                <w:noProof/>
                <w:lang w:eastAsia="en-AU"/>
              </w:rPr>
              <w:t>Normal Speed</w:t>
            </w:r>
          </w:p>
        </w:tc>
        <w:tc>
          <w:tcPr>
            <w:tcW w:w="976" w:type="dxa"/>
            <w:tcMar>
              <w:top w:w="11" w:type="dxa"/>
              <w:left w:w="11" w:type="dxa"/>
              <w:bottom w:w="11" w:type="dxa"/>
              <w:right w:w="11" w:type="dxa"/>
            </w:tcMar>
          </w:tcPr>
          <w:p w14:paraId="2048A0C4" w14:textId="77777777" w:rsidR="00A227C1" w:rsidRPr="004A3903" w:rsidRDefault="00A227C1" w:rsidP="00E93C88">
            <w:pPr>
              <w:pStyle w:val="Table-Body"/>
              <w:ind w:left="0"/>
              <w:jc w:val="center"/>
              <w:rPr>
                <w:b/>
                <w:noProof/>
                <w:lang w:eastAsia="en-AU"/>
              </w:rPr>
            </w:pPr>
            <w:r w:rsidRPr="004A3903">
              <w:rPr>
                <w:b/>
                <w:noProof/>
                <w:lang w:eastAsia="en-AU"/>
              </w:rPr>
              <w:t>Speed Rest.</w:t>
            </w:r>
          </w:p>
        </w:tc>
        <w:tc>
          <w:tcPr>
            <w:tcW w:w="851" w:type="dxa"/>
            <w:tcMar>
              <w:top w:w="11" w:type="dxa"/>
              <w:left w:w="11" w:type="dxa"/>
              <w:bottom w:w="11" w:type="dxa"/>
              <w:right w:w="11" w:type="dxa"/>
            </w:tcMar>
          </w:tcPr>
          <w:p w14:paraId="1D4C46FD" w14:textId="77777777" w:rsidR="00A227C1" w:rsidRPr="004A3903" w:rsidRDefault="00A227C1" w:rsidP="00E93C88">
            <w:pPr>
              <w:pStyle w:val="Table-Body"/>
              <w:ind w:left="-11"/>
              <w:jc w:val="center"/>
              <w:rPr>
                <w:b/>
                <w:noProof/>
                <w:lang w:eastAsia="en-AU"/>
              </w:rPr>
            </w:pPr>
            <w:r w:rsidRPr="004A3903">
              <w:rPr>
                <w:b/>
                <w:noProof/>
                <w:lang w:eastAsia="en-AU"/>
              </w:rPr>
              <w:t>Date from</w:t>
            </w:r>
          </w:p>
        </w:tc>
        <w:tc>
          <w:tcPr>
            <w:tcW w:w="850" w:type="dxa"/>
            <w:tcMar>
              <w:top w:w="11" w:type="dxa"/>
              <w:left w:w="11" w:type="dxa"/>
              <w:bottom w:w="11" w:type="dxa"/>
              <w:right w:w="11" w:type="dxa"/>
            </w:tcMar>
          </w:tcPr>
          <w:p w14:paraId="124C0BD7" w14:textId="77777777" w:rsidR="00A227C1" w:rsidRPr="004A3903" w:rsidRDefault="00A227C1" w:rsidP="00E93C88">
            <w:pPr>
              <w:pStyle w:val="Table-Body"/>
              <w:ind w:left="0"/>
              <w:jc w:val="center"/>
              <w:rPr>
                <w:b/>
                <w:noProof/>
                <w:lang w:eastAsia="en-AU"/>
              </w:rPr>
            </w:pPr>
            <w:r w:rsidRPr="004A3903">
              <w:rPr>
                <w:b/>
                <w:noProof/>
                <w:lang w:eastAsia="en-AU"/>
              </w:rPr>
              <w:t>Lifted</w:t>
            </w:r>
          </w:p>
        </w:tc>
        <w:tc>
          <w:tcPr>
            <w:tcW w:w="992" w:type="dxa"/>
            <w:tcMar>
              <w:top w:w="11" w:type="dxa"/>
              <w:left w:w="11" w:type="dxa"/>
              <w:bottom w:w="11" w:type="dxa"/>
              <w:right w:w="11" w:type="dxa"/>
            </w:tcMar>
          </w:tcPr>
          <w:p w14:paraId="0A6EE5DD" w14:textId="77777777" w:rsidR="00A227C1" w:rsidRPr="004A3903" w:rsidRDefault="00A227C1" w:rsidP="00E93C88">
            <w:pPr>
              <w:pStyle w:val="Table-Body"/>
              <w:ind w:left="0"/>
              <w:jc w:val="center"/>
              <w:rPr>
                <w:b/>
                <w:noProof/>
                <w:lang w:eastAsia="en-AU"/>
              </w:rPr>
            </w:pPr>
            <w:r w:rsidRPr="004A3903">
              <w:rPr>
                <w:b/>
                <w:noProof/>
                <w:lang w:eastAsia="en-AU"/>
              </w:rPr>
              <w:t>Reason</w:t>
            </w:r>
          </w:p>
        </w:tc>
        <w:tc>
          <w:tcPr>
            <w:tcW w:w="1701" w:type="dxa"/>
            <w:tcMar>
              <w:top w:w="11" w:type="dxa"/>
              <w:left w:w="11" w:type="dxa"/>
              <w:bottom w:w="11" w:type="dxa"/>
              <w:right w:w="11" w:type="dxa"/>
            </w:tcMar>
          </w:tcPr>
          <w:p w14:paraId="5B750FF2" w14:textId="77777777" w:rsidR="00A227C1" w:rsidRPr="004A3903" w:rsidRDefault="00A227C1" w:rsidP="00E93C88">
            <w:pPr>
              <w:pStyle w:val="Table-Body"/>
              <w:ind w:left="-11"/>
              <w:jc w:val="center"/>
              <w:rPr>
                <w:b/>
                <w:noProof/>
                <w:lang w:eastAsia="en-AU"/>
              </w:rPr>
            </w:pPr>
            <w:r w:rsidRPr="004A3903">
              <w:rPr>
                <w:b/>
                <w:noProof/>
                <w:lang w:eastAsia="en-AU"/>
              </w:rPr>
              <w:t>Comment</w:t>
            </w:r>
          </w:p>
        </w:tc>
      </w:tr>
      <w:tr w:rsidR="00A227C1" w:rsidRPr="007D6ED7" w14:paraId="2501F717" w14:textId="77777777" w:rsidTr="00E93C88">
        <w:tc>
          <w:tcPr>
            <w:tcW w:w="426" w:type="dxa"/>
            <w:tcMar>
              <w:top w:w="11" w:type="dxa"/>
              <w:left w:w="11" w:type="dxa"/>
              <w:bottom w:w="11" w:type="dxa"/>
              <w:right w:w="11" w:type="dxa"/>
            </w:tcMar>
          </w:tcPr>
          <w:p w14:paraId="36A37BBD" w14:textId="77777777" w:rsidR="00A227C1" w:rsidRPr="007D6ED7" w:rsidRDefault="00A227C1" w:rsidP="00E93C88">
            <w:pPr>
              <w:pStyle w:val="Table-Body"/>
              <w:ind w:left="0"/>
              <w:jc w:val="center"/>
              <w:rPr>
                <w:noProof/>
                <w:lang w:eastAsia="en-AU"/>
              </w:rPr>
            </w:pPr>
            <w:r>
              <w:rPr>
                <w:noProof/>
                <w:lang w:eastAsia="en-AU"/>
              </w:rPr>
              <w:t>2</w:t>
            </w:r>
            <w:bookmarkStart w:id="49" w:name="_GoBack"/>
            <w:r>
              <w:rPr>
                <w:noProof/>
                <w:lang w:eastAsia="en-AU"/>
              </w:rPr>
              <w:t>0</w:t>
            </w:r>
            <w:bookmarkEnd w:id="49"/>
            <w:r>
              <w:rPr>
                <w:noProof/>
                <w:lang w:eastAsia="en-AU"/>
              </w:rPr>
              <w:t>08</w:t>
            </w:r>
          </w:p>
        </w:tc>
        <w:tc>
          <w:tcPr>
            <w:tcW w:w="425" w:type="dxa"/>
            <w:tcMar>
              <w:top w:w="11" w:type="dxa"/>
              <w:left w:w="11" w:type="dxa"/>
              <w:bottom w:w="11" w:type="dxa"/>
              <w:right w:w="11" w:type="dxa"/>
            </w:tcMar>
          </w:tcPr>
          <w:p w14:paraId="38CEC519" w14:textId="77777777" w:rsidR="00A227C1" w:rsidRPr="007D6ED7" w:rsidRDefault="00A227C1" w:rsidP="00E93C88">
            <w:pPr>
              <w:pStyle w:val="Table-Body"/>
              <w:ind w:left="0"/>
              <w:jc w:val="center"/>
              <w:rPr>
                <w:noProof/>
                <w:lang w:eastAsia="en-AU"/>
              </w:rPr>
            </w:pPr>
            <w:r>
              <w:rPr>
                <w:noProof/>
                <w:lang w:eastAsia="en-AU"/>
              </w:rPr>
              <w:t>139</w:t>
            </w:r>
          </w:p>
        </w:tc>
        <w:tc>
          <w:tcPr>
            <w:tcW w:w="709" w:type="dxa"/>
            <w:tcMar>
              <w:top w:w="11" w:type="dxa"/>
              <w:left w:w="11" w:type="dxa"/>
              <w:bottom w:w="11" w:type="dxa"/>
              <w:right w:w="11" w:type="dxa"/>
            </w:tcMar>
          </w:tcPr>
          <w:p w14:paraId="6F6C15D6" w14:textId="77777777" w:rsidR="00A227C1" w:rsidRPr="007D6ED7" w:rsidRDefault="00A227C1" w:rsidP="00E93C88">
            <w:pPr>
              <w:pStyle w:val="Table-Body"/>
              <w:ind w:left="0"/>
              <w:jc w:val="center"/>
              <w:rPr>
                <w:noProof/>
                <w:lang w:eastAsia="en-AU"/>
              </w:rPr>
            </w:pPr>
            <w:r>
              <w:rPr>
                <w:noProof/>
                <w:lang w:eastAsia="en-AU"/>
              </w:rPr>
              <w:t>21/02/08</w:t>
            </w:r>
          </w:p>
        </w:tc>
        <w:tc>
          <w:tcPr>
            <w:tcW w:w="496" w:type="dxa"/>
            <w:tcMar>
              <w:top w:w="11" w:type="dxa"/>
              <w:left w:w="11" w:type="dxa"/>
              <w:bottom w:w="11" w:type="dxa"/>
              <w:right w:w="11" w:type="dxa"/>
            </w:tcMar>
          </w:tcPr>
          <w:p w14:paraId="208EB711" w14:textId="77777777" w:rsidR="00A227C1" w:rsidRPr="007D6ED7" w:rsidRDefault="00A227C1" w:rsidP="00E93C88">
            <w:pPr>
              <w:pStyle w:val="Table-Body"/>
              <w:ind w:left="0"/>
              <w:jc w:val="center"/>
              <w:rPr>
                <w:noProof/>
                <w:lang w:eastAsia="en-AU"/>
              </w:rPr>
            </w:pPr>
            <w:r>
              <w:rPr>
                <w:noProof/>
                <w:lang w:eastAsia="en-AU"/>
              </w:rPr>
              <w:t>95</w:t>
            </w:r>
          </w:p>
        </w:tc>
        <w:tc>
          <w:tcPr>
            <w:tcW w:w="496" w:type="dxa"/>
            <w:tcMar>
              <w:top w:w="11" w:type="dxa"/>
              <w:left w:w="11" w:type="dxa"/>
              <w:bottom w:w="11" w:type="dxa"/>
              <w:right w:w="11" w:type="dxa"/>
            </w:tcMar>
          </w:tcPr>
          <w:p w14:paraId="1E11D8A0" w14:textId="77777777" w:rsidR="00A227C1" w:rsidRPr="007D6ED7" w:rsidRDefault="00A227C1" w:rsidP="00E93C88">
            <w:pPr>
              <w:pStyle w:val="Table-Body"/>
              <w:ind w:left="44"/>
              <w:jc w:val="center"/>
              <w:rPr>
                <w:noProof/>
                <w:lang w:eastAsia="en-AU"/>
              </w:rPr>
            </w:pPr>
            <w:r>
              <w:rPr>
                <w:noProof/>
                <w:lang w:eastAsia="en-AU"/>
              </w:rPr>
              <w:t>95.5</w:t>
            </w:r>
          </w:p>
        </w:tc>
        <w:tc>
          <w:tcPr>
            <w:tcW w:w="567" w:type="dxa"/>
            <w:tcMar>
              <w:top w:w="11" w:type="dxa"/>
              <w:left w:w="11" w:type="dxa"/>
              <w:bottom w:w="11" w:type="dxa"/>
              <w:right w:w="11" w:type="dxa"/>
            </w:tcMar>
          </w:tcPr>
          <w:p w14:paraId="2DB0369C" w14:textId="77777777" w:rsidR="00A227C1" w:rsidRPr="007D6ED7" w:rsidRDefault="00A227C1" w:rsidP="00E93C88">
            <w:pPr>
              <w:pStyle w:val="Table-Body"/>
              <w:rPr>
                <w:noProof/>
                <w:lang w:eastAsia="en-AU"/>
              </w:rPr>
            </w:pPr>
            <w:r>
              <w:rPr>
                <w:noProof/>
                <w:lang w:eastAsia="en-AU"/>
              </w:rPr>
              <w:t>40</w:t>
            </w:r>
          </w:p>
        </w:tc>
        <w:tc>
          <w:tcPr>
            <w:tcW w:w="976" w:type="dxa"/>
            <w:tcMar>
              <w:top w:w="11" w:type="dxa"/>
              <w:left w:w="11" w:type="dxa"/>
              <w:bottom w:w="11" w:type="dxa"/>
              <w:right w:w="11" w:type="dxa"/>
            </w:tcMar>
          </w:tcPr>
          <w:p w14:paraId="5C2BD942" w14:textId="77777777" w:rsidR="00A227C1" w:rsidRPr="007D6ED7" w:rsidRDefault="00A227C1" w:rsidP="00E93C88">
            <w:pPr>
              <w:pStyle w:val="Table-Body"/>
              <w:ind w:left="0"/>
              <w:jc w:val="center"/>
              <w:rPr>
                <w:noProof/>
                <w:lang w:eastAsia="en-AU"/>
              </w:rPr>
            </w:pPr>
            <w:r>
              <w:rPr>
                <w:noProof/>
                <w:lang w:eastAsia="en-AU"/>
              </w:rPr>
              <w:t>20</w:t>
            </w:r>
          </w:p>
        </w:tc>
        <w:tc>
          <w:tcPr>
            <w:tcW w:w="851" w:type="dxa"/>
            <w:tcMar>
              <w:top w:w="11" w:type="dxa"/>
              <w:left w:w="11" w:type="dxa"/>
              <w:bottom w:w="11" w:type="dxa"/>
              <w:right w:w="11" w:type="dxa"/>
            </w:tcMar>
          </w:tcPr>
          <w:p w14:paraId="193AA9F9" w14:textId="77777777" w:rsidR="00A227C1" w:rsidRPr="007D6ED7" w:rsidRDefault="00A227C1" w:rsidP="00E93C88">
            <w:pPr>
              <w:pStyle w:val="Table-Body"/>
              <w:ind w:left="-11"/>
              <w:jc w:val="center"/>
              <w:rPr>
                <w:noProof/>
                <w:lang w:eastAsia="en-AU"/>
              </w:rPr>
            </w:pPr>
            <w:r>
              <w:rPr>
                <w:noProof/>
                <w:lang w:eastAsia="en-AU"/>
              </w:rPr>
              <w:t>21/02/08</w:t>
            </w:r>
          </w:p>
        </w:tc>
        <w:tc>
          <w:tcPr>
            <w:tcW w:w="850" w:type="dxa"/>
            <w:tcMar>
              <w:top w:w="11" w:type="dxa"/>
              <w:left w:w="11" w:type="dxa"/>
              <w:bottom w:w="11" w:type="dxa"/>
              <w:right w:w="11" w:type="dxa"/>
            </w:tcMar>
          </w:tcPr>
          <w:p w14:paraId="7A9765A2" w14:textId="77777777" w:rsidR="00A227C1" w:rsidRPr="007D6ED7" w:rsidRDefault="00A227C1" w:rsidP="00E93C88">
            <w:pPr>
              <w:pStyle w:val="Table-Body"/>
              <w:ind w:left="0"/>
              <w:jc w:val="center"/>
              <w:rPr>
                <w:noProof/>
                <w:lang w:eastAsia="en-AU"/>
              </w:rPr>
            </w:pPr>
            <w:r>
              <w:rPr>
                <w:noProof/>
                <w:lang w:eastAsia="en-AU"/>
              </w:rPr>
              <w:t>01/05/08</w:t>
            </w:r>
          </w:p>
        </w:tc>
        <w:tc>
          <w:tcPr>
            <w:tcW w:w="992" w:type="dxa"/>
            <w:tcMar>
              <w:top w:w="11" w:type="dxa"/>
              <w:left w:w="11" w:type="dxa"/>
              <w:bottom w:w="11" w:type="dxa"/>
              <w:right w:w="11" w:type="dxa"/>
            </w:tcMar>
          </w:tcPr>
          <w:p w14:paraId="1D22F030" w14:textId="77777777" w:rsidR="00A227C1" w:rsidRPr="007D6ED7" w:rsidRDefault="00A227C1" w:rsidP="00E93C88">
            <w:pPr>
              <w:pStyle w:val="Table-Body"/>
              <w:ind w:left="0"/>
              <w:jc w:val="center"/>
              <w:rPr>
                <w:noProof/>
                <w:lang w:eastAsia="en-AU"/>
              </w:rPr>
            </w:pPr>
            <w:r>
              <w:rPr>
                <w:noProof/>
                <w:lang w:eastAsia="en-AU"/>
              </w:rPr>
              <w:t>Track Condition (Other)</w:t>
            </w:r>
          </w:p>
        </w:tc>
        <w:tc>
          <w:tcPr>
            <w:tcW w:w="1701" w:type="dxa"/>
            <w:tcMar>
              <w:top w:w="11" w:type="dxa"/>
              <w:left w:w="11" w:type="dxa"/>
              <w:bottom w:w="11" w:type="dxa"/>
              <w:right w:w="11" w:type="dxa"/>
            </w:tcMar>
          </w:tcPr>
          <w:p w14:paraId="6065307C" w14:textId="77777777" w:rsidR="00A227C1" w:rsidRPr="007D6ED7" w:rsidRDefault="00A227C1" w:rsidP="00E93C88">
            <w:pPr>
              <w:pStyle w:val="Table-Body"/>
              <w:ind w:left="-11"/>
              <w:jc w:val="center"/>
              <w:rPr>
                <w:noProof/>
                <w:lang w:eastAsia="en-AU"/>
              </w:rPr>
            </w:pPr>
          </w:p>
        </w:tc>
      </w:tr>
      <w:tr w:rsidR="00A227C1" w:rsidRPr="007D6ED7" w14:paraId="7EEDAFAB" w14:textId="77777777" w:rsidTr="00E93C88">
        <w:tc>
          <w:tcPr>
            <w:tcW w:w="426" w:type="dxa"/>
            <w:tcMar>
              <w:top w:w="11" w:type="dxa"/>
              <w:left w:w="11" w:type="dxa"/>
              <w:bottom w:w="11" w:type="dxa"/>
              <w:right w:w="11" w:type="dxa"/>
            </w:tcMar>
          </w:tcPr>
          <w:p w14:paraId="5770F25D" w14:textId="77777777" w:rsidR="00A227C1" w:rsidRPr="007D6ED7" w:rsidRDefault="00A227C1" w:rsidP="00E93C88">
            <w:pPr>
              <w:pStyle w:val="Table-Body"/>
              <w:ind w:left="0"/>
              <w:jc w:val="center"/>
              <w:rPr>
                <w:noProof/>
                <w:lang w:eastAsia="en-AU"/>
              </w:rPr>
            </w:pPr>
            <w:r>
              <w:rPr>
                <w:noProof/>
                <w:lang w:eastAsia="en-AU"/>
              </w:rPr>
              <w:t>2008</w:t>
            </w:r>
          </w:p>
        </w:tc>
        <w:tc>
          <w:tcPr>
            <w:tcW w:w="425" w:type="dxa"/>
            <w:tcMar>
              <w:top w:w="11" w:type="dxa"/>
              <w:left w:w="11" w:type="dxa"/>
              <w:bottom w:w="11" w:type="dxa"/>
              <w:right w:w="11" w:type="dxa"/>
            </w:tcMar>
          </w:tcPr>
          <w:p w14:paraId="230EBECA" w14:textId="77777777" w:rsidR="00A227C1" w:rsidRPr="007D6ED7" w:rsidRDefault="00A227C1" w:rsidP="00E93C88">
            <w:pPr>
              <w:pStyle w:val="Table-Body"/>
              <w:ind w:left="0"/>
              <w:jc w:val="center"/>
              <w:rPr>
                <w:noProof/>
                <w:lang w:eastAsia="en-AU"/>
              </w:rPr>
            </w:pPr>
            <w:r>
              <w:rPr>
                <w:noProof/>
                <w:lang w:eastAsia="en-AU"/>
              </w:rPr>
              <w:t>158</w:t>
            </w:r>
          </w:p>
        </w:tc>
        <w:tc>
          <w:tcPr>
            <w:tcW w:w="709" w:type="dxa"/>
            <w:tcMar>
              <w:top w:w="11" w:type="dxa"/>
              <w:left w:w="11" w:type="dxa"/>
              <w:bottom w:w="11" w:type="dxa"/>
              <w:right w:w="11" w:type="dxa"/>
            </w:tcMar>
          </w:tcPr>
          <w:p w14:paraId="07BA1F88" w14:textId="77777777" w:rsidR="00A227C1" w:rsidRPr="007D6ED7" w:rsidRDefault="00A227C1" w:rsidP="00E93C88">
            <w:pPr>
              <w:pStyle w:val="Table-Body"/>
              <w:ind w:left="0"/>
              <w:jc w:val="center"/>
              <w:rPr>
                <w:noProof/>
                <w:lang w:eastAsia="en-AU"/>
              </w:rPr>
            </w:pPr>
            <w:r>
              <w:rPr>
                <w:noProof/>
                <w:lang w:eastAsia="en-AU"/>
              </w:rPr>
              <w:t>19/06/08</w:t>
            </w:r>
          </w:p>
        </w:tc>
        <w:tc>
          <w:tcPr>
            <w:tcW w:w="496" w:type="dxa"/>
            <w:tcMar>
              <w:top w:w="11" w:type="dxa"/>
              <w:left w:w="11" w:type="dxa"/>
              <w:bottom w:w="11" w:type="dxa"/>
              <w:right w:w="11" w:type="dxa"/>
            </w:tcMar>
          </w:tcPr>
          <w:p w14:paraId="0A585736" w14:textId="77777777" w:rsidR="00A227C1" w:rsidRPr="007D6ED7" w:rsidRDefault="00A227C1" w:rsidP="00E93C88">
            <w:pPr>
              <w:pStyle w:val="Table-Body"/>
              <w:ind w:left="0"/>
              <w:jc w:val="center"/>
              <w:rPr>
                <w:noProof/>
                <w:lang w:eastAsia="en-AU"/>
              </w:rPr>
            </w:pPr>
            <w:r>
              <w:rPr>
                <w:noProof/>
                <w:lang w:eastAsia="en-AU"/>
              </w:rPr>
              <w:t>95</w:t>
            </w:r>
          </w:p>
        </w:tc>
        <w:tc>
          <w:tcPr>
            <w:tcW w:w="496" w:type="dxa"/>
            <w:tcMar>
              <w:top w:w="11" w:type="dxa"/>
              <w:left w:w="11" w:type="dxa"/>
              <w:bottom w:w="11" w:type="dxa"/>
              <w:right w:w="11" w:type="dxa"/>
            </w:tcMar>
          </w:tcPr>
          <w:p w14:paraId="7A166BEF" w14:textId="77777777" w:rsidR="00A227C1" w:rsidRPr="007D6ED7" w:rsidRDefault="00A227C1" w:rsidP="00E93C88">
            <w:pPr>
              <w:pStyle w:val="Table-Body"/>
              <w:ind w:left="44"/>
              <w:jc w:val="center"/>
              <w:rPr>
                <w:noProof/>
                <w:lang w:eastAsia="en-AU"/>
              </w:rPr>
            </w:pPr>
            <w:r>
              <w:rPr>
                <w:noProof/>
                <w:lang w:eastAsia="en-AU"/>
              </w:rPr>
              <w:t>95.5</w:t>
            </w:r>
          </w:p>
        </w:tc>
        <w:tc>
          <w:tcPr>
            <w:tcW w:w="567" w:type="dxa"/>
            <w:tcMar>
              <w:top w:w="11" w:type="dxa"/>
              <w:left w:w="11" w:type="dxa"/>
              <w:bottom w:w="11" w:type="dxa"/>
              <w:right w:w="11" w:type="dxa"/>
            </w:tcMar>
          </w:tcPr>
          <w:p w14:paraId="4937AE4E" w14:textId="77777777" w:rsidR="00A227C1" w:rsidRPr="007D6ED7" w:rsidRDefault="00A227C1" w:rsidP="00E93C88">
            <w:pPr>
              <w:pStyle w:val="Table-Body"/>
              <w:rPr>
                <w:noProof/>
                <w:lang w:eastAsia="en-AU"/>
              </w:rPr>
            </w:pPr>
            <w:r>
              <w:rPr>
                <w:noProof/>
                <w:lang w:eastAsia="en-AU"/>
              </w:rPr>
              <w:t>40</w:t>
            </w:r>
          </w:p>
        </w:tc>
        <w:tc>
          <w:tcPr>
            <w:tcW w:w="976" w:type="dxa"/>
            <w:tcMar>
              <w:top w:w="11" w:type="dxa"/>
              <w:left w:w="11" w:type="dxa"/>
              <w:bottom w:w="11" w:type="dxa"/>
              <w:right w:w="11" w:type="dxa"/>
            </w:tcMar>
          </w:tcPr>
          <w:p w14:paraId="7826B130" w14:textId="77777777" w:rsidR="00A227C1" w:rsidRPr="007D6ED7" w:rsidRDefault="00A227C1" w:rsidP="00E93C88">
            <w:pPr>
              <w:pStyle w:val="Table-Body"/>
              <w:ind w:left="0"/>
              <w:jc w:val="center"/>
              <w:rPr>
                <w:noProof/>
                <w:lang w:eastAsia="en-AU"/>
              </w:rPr>
            </w:pPr>
            <w:r>
              <w:rPr>
                <w:noProof/>
                <w:lang w:eastAsia="en-AU"/>
              </w:rPr>
              <w:t>20</w:t>
            </w:r>
          </w:p>
        </w:tc>
        <w:tc>
          <w:tcPr>
            <w:tcW w:w="851" w:type="dxa"/>
            <w:tcMar>
              <w:top w:w="11" w:type="dxa"/>
              <w:left w:w="11" w:type="dxa"/>
              <w:bottom w:w="11" w:type="dxa"/>
              <w:right w:w="11" w:type="dxa"/>
            </w:tcMar>
          </w:tcPr>
          <w:p w14:paraId="7F6869E2" w14:textId="77777777" w:rsidR="00A227C1" w:rsidRPr="007D6ED7" w:rsidRDefault="00A227C1" w:rsidP="00E93C88">
            <w:pPr>
              <w:pStyle w:val="Table-Body"/>
              <w:ind w:left="-11"/>
              <w:jc w:val="center"/>
              <w:rPr>
                <w:noProof/>
                <w:lang w:eastAsia="en-AU"/>
              </w:rPr>
            </w:pPr>
            <w:r>
              <w:rPr>
                <w:noProof/>
                <w:lang w:eastAsia="en-AU"/>
              </w:rPr>
              <w:t>19/06/08</w:t>
            </w:r>
          </w:p>
        </w:tc>
        <w:tc>
          <w:tcPr>
            <w:tcW w:w="850" w:type="dxa"/>
            <w:tcMar>
              <w:top w:w="11" w:type="dxa"/>
              <w:left w:w="11" w:type="dxa"/>
              <w:bottom w:w="11" w:type="dxa"/>
              <w:right w:w="11" w:type="dxa"/>
            </w:tcMar>
          </w:tcPr>
          <w:p w14:paraId="63B2EF39" w14:textId="77777777" w:rsidR="00A227C1" w:rsidRPr="007D6ED7" w:rsidRDefault="00A227C1" w:rsidP="00E93C88">
            <w:pPr>
              <w:pStyle w:val="Table-Body"/>
              <w:ind w:left="0"/>
              <w:jc w:val="center"/>
              <w:rPr>
                <w:noProof/>
                <w:lang w:eastAsia="en-AU"/>
              </w:rPr>
            </w:pPr>
            <w:r>
              <w:rPr>
                <w:noProof/>
                <w:lang w:eastAsia="en-AU"/>
              </w:rPr>
              <w:t>31/0708</w:t>
            </w:r>
          </w:p>
        </w:tc>
        <w:tc>
          <w:tcPr>
            <w:tcW w:w="992" w:type="dxa"/>
            <w:tcMar>
              <w:top w:w="11" w:type="dxa"/>
              <w:left w:w="11" w:type="dxa"/>
              <w:bottom w:w="11" w:type="dxa"/>
              <w:right w:w="11" w:type="dxa"/>
            </w:tcMar>
          </w:tcPr>
          <w:p w14:paraId="62903BBE" w14:textId="77777777" w:rsidR="00A227C1" w:rsidRPr="007D6ED7" w:rsidRDefault="00A227C1" w:rsidP="00E93C88">
            <w:pPr>
              <w:pStyle w:val="Table-Body"/>
              <w:ind w:left="0"/>
              <w:jc w:val="center"/>
              <w:rPr>
                <w:noProof/>
                <w:lang w:eastAsia="en-AU"/>
              </w:rPr>
            </w:pPr>
            <w:r>
              <w:rPr>
                <w:noProof/>
                <w:lang w:eastAsia="en-AU"/>
              </w:rPr>
              <w:t>Track Condition (Other)</w:t>
            </w:r>
          </w:p>
        </w:tc>
        <w:tc>
          <w:tcPr>
            <w:tcW w:w="1701" w:type="dxa"/>
            <w:tcMar>
              <w:top w:w="11" w:type="dxa"/>
              <w:left w:w="11" w:type="dxa"/>
              <w:bottom w:w="11" w:type="dxa"/>
              <w:right w:w="11" w:type="dxa"/>
            </w:tcMar>
          </w:tcPr>
          <w:p w14:paraId="5250C04A" w14:textId="77777777" w:rsidR="00A227C1" w:rsidRPr="007D6ED7" w:rsidRDefault="00A227C1" w:rsidP="00E93C88">
            <w:pPr>
              <w:pStyle w:val="Table-Body"/>
              <w:ind w:left="-11"/>
              <w:jc w:val="center"/>
              <w:rPr>
                <w:noProof/>
                <w:lang w:eastAsia="en-AU"/>
              </w:rPr>
            </w:pPr>
            <w:r>
              <w:rPr>
                <w:noProof/>
                <w:lang w:eastAsia="en-AU"/>
              </w:rPr>
              <w:t>Track tamped</w:t>
            </w:r>
          </w:p>
        </w:tc>
      </w:tr>
      <w:tr w:rsidR="00A227C1" w:rsidRPr="007D6ED7" w14:paraId="155AF87C" w14:textId="77777777" w:rsidTr="00E93C88">
        <w:tc>
          <w:tcPr>
            <w:tcW w:w="426" w:type="dxa"/>
            <w:tcMar>
              <w:top w:w="11" w:type="dxa"/>
              <w:left w:w="11" w:type="dxa"/>
              <w:bottom w:w="11" w:type="dxa"/>
              <w:right w:w="11" w:type="dxa"/>
            </w:tcMar>
          </w:tcPr>
          <w:p w14:paraId="7F793CB0" w14:textId="77777777" w:rsidR="00A227C1" w:rsidRPr="007D6ED7" w:rsidRDefault="00A227C1" w:rsidP="00E93C88">
            <w:pPr>
              <w:pStyle w:val="Table-Body"/>
              <w:ind w:left="0"/>
              <w:jc w:val="center"/>
              <w:rPr>
                <w:noProof/>
                <w:lang w:eastAsia="en-AU"/>
              </w:rPr>
            </w:pPr>
            <w:r>
              <w:rPr>
                <w:noProof/>
                <w:lang w:eastAsia="en-AU"/>
              </w:rPr>
              <w:t>2009</w:t>
            </w:r>
          </w:p>
        </w:tc>
        <w:tc>
          <w:tcPr>
            <w:tcW w:w="425" w:type="dxa"/>
            <w:tcMar>
              <w:top w:w="11" w:type="dxa"/>
              <w:left w:w="11" w:type="dxa"/>
              <w:bottom w:w="11" w:type="dxa"/>
              <w:right w:w="11" w:type="dxa"/>
            </w:tcMar>
          </w:tcPr>
          <w:p w14:paraId="691A18A8" w14:textId="77777777" w:rsidR="00A227C1" w:rsidRPr="007D6ED7" w:rsidRDefault="00A227C1" w:rsidP="00E93C88">
            <w:pPr>
              <w:pStyle w:val="Table-Body"/>
              <w:ind w:left="0"/>
              <w:jc w:val="center"/>
              <w:rPr>
                <w:noProof/>
                <w:lang w:eastAsia="en-AU"/>
              </w:rPr>
            </w:pPr>
            <w:r>
              <w:rPr>
                <w:noProof/>
                <w:lang w:eastAsia="en-AU"/>
              </w:rPr>
              <w:t>504</w:t>
            </w:r>
          </w:p>
        </w:tc>
        <w:tc>
          <w:tcPr>
            <w:tcW w:w="709" w:type="dxa"/>
            <w:tcMar>
              <w:top w:w="11" w:type="dxa"/>
              <w:left w:w="11" w:type="dxa"/>
              <w:bottom w:w="11" w:type="dxa"/>
              <w:right w:w="11" w:type="dxa"/>
            </w:tcMar>
          </w:tcPr>
          <w:p w14:paraId="2930D474" w14:textId="77777777" w:rsidR="00A227C1" w:rsidRPr="007D6ED7" w:rsidRDefault="00A227C1" w:rsidP="00E93C88">
            <w:pPr>
              <w:pStyle w:val="Table-Body"/>
              <w:ind w:left="0"/>
              <w:jc w:val="center"/>
              <w:rPr>
                <w:noProof/>
                <w:lang w:eastAsia="en-AU"/>
              </w:rPr>
            </w:pPr>
            <w:r>
              <w:rPr>
                <w:noProof/>
                <w:lang w:eastAsia="en-AU"/>
              </w:rPr>
              <w:t>06/10/09</w:t>
            </w:r>
          </w:p>
        </w:tc>
        <w:tc>
          <w:tcPr>
            <w:tcW w:w="496" w:type="dxa"/>
            <w:tcMar>
              <w:top w:w="11" w:type="dxa"/>
              <w:left w:w="11" w:type="dxa"/>
              <w:bottom w:w="11" w:type="dxa"/>
              <w:right w:w="11" w:type="dxa"/>
            </w:tcMar>
          </w:tcPr>
          <w:p w14:paraId="51531D70" w14:textId="77777777" w:rsidR="00A227C1" w:rsidRPr="007D6ED7" w:rsidRDefault="00A227C1" w:rsidP="00E93C88">
            <w:pPr>
              <w:pStyle w:val="Table-Body"/>
              <w:ind w:left="0"/>
              <w:jc w:val="center"/>
              <w:rPr>
                <w:noProof/>
                <w:lang w:eastAsia="en-AU"/>
              </w:rPr>
            </w:pPr>
            <w:r>
              <w:rPr>
                <w:noProof/>
                <w:lang w:eastAsia="en-AU"/>
              </w:rPr>
              <w:t>95</w:t>
            </w:r>
          </w:p>
        </w:tc>
        <w:tc>
          <w:tcPr>
            <w:tcW w:w="496" w:type="dxa"/>
            <w:tcMar>
              <w:top w:w="11" w:type="dxa"/>
              <w:left w:w="11" w:type="dxa"/>
              <w:bottom w:w="11" w:type="dxa"/>
              <w:right w:w="11" w:type="dxa"/>
            </w:tcMar>
          </w:tcPr>
          <w:p w14:paraId="7C9D2D79" w14:textId="77777777" w:rsidR="00A227C1" w:rsidRPr="007D6ED7" w:rsidRDefault="00A227C1" w:rsidP="00E93C88">
            <w:pPr>
              <w:pStyle w:val="Table-Body"/>
              <w:ind w:left="44"/>
              <w:jc w:val="center"/>
              <w:rPr>
                <w:noProof/>
                <w:lang w:eastAsia="en-AU"/>
              </w:rPr>
            </w:pPr>
            <w:r>
              <w:rPr>
                <w:noProof/>
                <w:lang w:eastAsia="en-AU"/>
              </w:rPr>
              <w:t>95.1</w:t>
            </w:r>
          </w:p>
        </w:tc>
        <w:tc>
          <w:tcPr>
            <w:tcW w:w="567" w:type="dxa"/>
            <w:tcMar>
              <w:top w:w="11" w:type="dxa"/>
              <w:left w:w="11" w:type="dxa"/>
              <w:bottom w:w="11" w:type="dxa"/>
              <w:right w:w="11" w:type="dxa"/>
            </w:tcMar>
          </w:tcPr>
          <w:p w14:paraId="34E6685A" w14:textId="77777777" w:rsidR="00A227C1" w:rsidRPr="007D6ED7" w:rsidRDefault="00A227C1" w:rsidP="00E93C88">
            <w:pPr>
              <w:pStyle w:val="Table-Body"/>
              <w:rPr>
                <w:noProof/>
                <w:lang w:eastAsia="en-AU"/>
              </w:rPr>
            </w:pPr>
            <w:r>
              <w:rPr>
                <w:noProof/>
                <w:lang w:eastAsia="en-AU"/>
              </w:rPr>
              <w:t>40</w:t>
            </w:r>
          </w:p>
        </w:tc>
        <w:tc>
          <w:tcPr>
            <w:tcW w:w="976" w:type="dxa"/>
            <w:tcMar>
              <w:top w:w="11" w:type="dxa"/>
              <w:left w:w="11" w:type="dxa"/>
              <w:bottom w:w="11" w:type="dxa"/>
              <w:right w:w="11" w:type="dxa"/>
            </w:tcMar>
          </w:tcPr>
          <w:p w14:paraId="063E2608" w14:textId="77777777" w:rsidR="00A227C1" w:rsidRPr="007D6ED7" w:rsidRDefault="00A227C1" w:rsidP="00E93C88">
            <w:pPr>
              <w:pStyle w:val="Table-Body"/>
              <w:ind w:left="0"/>
              <w:jc w:val="center"/>
              <w:rPr>
                <w:noProof/>
                <w:lang w:eastAsia="en-AU"/>
              </w:rPr>
            </w:pPr>
            <w:r>
              <w:rPr>
                <w:noProof/>
                <w:lang w:eastAsia="en-AU"/>
              </w:rPr>
              <w:t>10</w:t>
            </w:r>
          </w:p>
        </w:tc>
        <w:tc>
          <w:tcPr>
            <w:tcW w:w="851" w:type="dxa"/>
            <w:tcMar>
              <w:top w:w="11" w:type="dxa"/>
              <w:left w:w="11" w:type="dxa"/>
              <w:bottom w:w="11" w:type="dxa"/>
              <w:right w:w="11" w:type="dxa"/>
            </w:tcMar>
          </w:tcPr>
          <w:p w14:paraId="1945B283" w14:textId="77777777" w:rsidR="00A227C1" w:rsidRPr="007D6ED7" w:rsidRDefault="00A227C1" w:rsidP="00E93C88">
            <w:pPr>
              <w:pStyle w:val="Table-Body"/>
              <w:ind w:left="-11"/>
              <w:jc w:val="center"/>
              <w:rPr>
                <w:noProof/>
                <w:lang w:eastAsia="en-AU"/>
              </w:rPr>
            </w:pPr>
            <w:r>
              <w:rPr>
                <w:noProof/>
                <w:lang w:eastAsia="en-AU"/>
              </w:rPr>
              <w:t>06/10/09</w:t>
            </w:r>
          </w:p>
        </w:tc>
        <w:tc>
          <w:tcPr>
            <w:tcW w:w="850" w:type="dxa"/>
            <w:tcMar>
              <w:top w:w="11" w:type="dxa"/>
              <w:left w:w="11" w:type="dxa"/>
              <w:bottom w:w="11" w:type="dxa"/>
              <w:right w:w="11" w:type="dxa"/>
            </w:tcMar>
          </w:tcPr>
          <w:p w14:paraId="21DE0882" w14:textId="77777777" w:rsidR="00A227C1" w:rsidRPr="007D6ED7" w:rsidRDefault="00A227C1" w:rsidP="00E93C88">
            <w:pPr>
              <w:pStyle w:val="Table-Body"/>
              <w:ind w:left="0"/>
              <w:jc w:val="center"/>
              <w:rPr>
                <w:noProof/>
                <w:lang w:eastAsia="en-AU"/>
              </w:rPr>
            </w:pPr>
            <w:r>
              <w:rPr>
                <w:noProof/>
                <w:lang w:eastAsia="en-AU"/>
              </w:rPr>
              <w:t>21/12/09</w:t>
            </w:r>
          </w:p>
        </w:tc>
        <w:tc>
          <w:tcPr>
            <w:tcW w:w="992" w:type="dxa"/>
            <w:tcMar>
              <w:top w:w="11" w:type="dxa"/>
              <w:left w:w="11" w:type="dxa"/>
              <w:bottom w:w="11" w:type="dxa"/>
              <w:right w:w="11" w:type="dxa"/>
            </w:tcMar>
          </w:tcPr>
          <w:p w14:paraId="5DF9308D" w14:textId="77777777" w:rsidR="00A227C1" w:rsidRPr="007D6ED7" w:rsidRDefault="00A227C1" w:rsidP="00E93C88">
            <w:pPr>
              <w:pStyle w:val="Table-Body"/>
              <w:ind w:left="0"/>
              <w:jc w:val="center"/>
              <w:rPr>
                <w:noProof/>
                <w:lang w:eastAsia="en-AU"/>
              </w:rPr>
            </w:pPr>
            <w:r>
              <w:rPr>
                <w:noProof/>
                <w:lang w:eastAsia="en-AU"/>
              </w:rPr>
              <w:t>Track Stability</w:t>
            </w:r>
          </w:p>
        </w:tc>
        <w:tc>
          <w:tcPr>
            <w:tcW w:w="1701" w:type="dxa"/>
            <w:tcMar>
              <w:top w:w="11" w:type="dxa"/>
              <w:left w:w="11" w:type="dxa"/>
              <w:bottom w:w="11" w:type="dxa"/>
              <w:right w:w="11" w:type="dxa"/>
            </w:tcMar>
          </w:tcPr>
          <w:p w14:paraId="3BC87C72" w14:textId="77777777" w:rsidR="00A227C1" w:rsidRPr="007D6ED7" w:rsidRDefault="00A227C1" w:rsidP="00E93C88">
            <w:pPr>
              <w:pStyle w:val="Table-Body"/>
              <w:ind w:left="-11"/>
              <w:jc w:val="center"/>
              <w:rPr>
                <w:noProof/>
                <w:lang w:eastAsia="en-AU"/>
              </w:rPr>
            </w:pPr>
            <w:r>
              <w:rPr>
                <w:noProof/>
                <w:lang w:eastAsia="en-AU"/>
              </w:rPr>
              <w:t>Track Buckles Awaiting Tamp</w:t>
            </w:r>
          </w:p>
        </w:tc>
      </w:tr>
      <w:tr w:rsidR="00A227C1" w:rsidRPr="007D6ED7" w14:paraId="73A9FF59" w14:textId="77777777" w:rsidTr="00E93C88">
        <w:tc>
          <w:tcPr>
            <w:tcW w:w="426" w:type="dxa"/>
            <w:tcMar>
              <w:top w:w="11" w:type="dxa"/>
              <w:left w:w="11" w:type="dxa"/>
              <w:bottom w:w="11" w:type="dxa"/>
              <w:right w:w="11" w:type="dxa"/>
            </w:tcMar>
          </w:tcPr>
          <w:p w14:paraId="5DFB6312" w14:textId="77777777" w:rsidR="00A227C1" w:rsidRPr="007D6ED7" w:rsidRDefault="00A227C1" w:rsidP="00E93C88">
            <w:pPr>
              <w:pStyle w:val="Table-Body"/>
              <w:ind w:left="0"/>
              <w:jc w:val="center"/>
              <w:rPr>
                <w:noProof/>
                <w:lang w:eastAsia="en-AU"/>
              </w:rPr>
            </w:pPr>
            <w:r>
              <w:rPr>
                <w:noProof/>
                <w:lang w:eastAsia="en-AU"/>
              </w:rPr>
              <w:t>2010</w:t>
            </w:r>
          </w:p>
        </w:tc>
        <w:tc>
          <w:tcPr>
            <w:tcW w:w="425" w:type="dxa"/>
            <w:tcMar>
              <w:top w:w="11" w:type="dxa"/>
              <w:left w:w="11" w:type="dxa"/>
              <w:bottom w:w="11" w:type="dxa"/>
              <w:right w:w="11" w:type="dxa"/>
            </w:tcMar>
          </w:tcPr>
          <w:p w14:paraId="101481F5" w14:textId="77777777" w:rsidR="00A227C1" w:rsidRPr="007D6ED7" w:rsidRDefault="00A227C1" w:rsidP="00E93C88">
            <w:pPr>
              <w:pStyle w:val="Table-Body"/>
              <w:ind w:left="0"/>
              <w:jc w:val="center"/>
              <w:rPr>
                <w:noProof/>
                <w:lang w:eastAsia="en-AU"/>
              </w:rPr>
            </w:pPr>
            <w:r>
              <w:rPr>
                <w:noProof/>
                <w:lang w:eastAsia="en-AU"/>
              </w:rPr>
              <w:t>763</w:t>
            </w:r>
          </w:p>
        </w:tc>
        <w:tc>
          <w:tcPr>
            <w:tcW w:w="709" w:type="dxa"/>
            <w:tcMar>
              <w:top w:w="11" w:type="dxa"/>
              <w:left w:w="11" w:type="dxa"/>
              <w:bottom w:w="11" w:type="dxa"/>
              <w:right w:w="11" w:type="dxa"/>
            </w:tcMar>
          </w:tcPr>
          <w:p w14:paraId="7DCA545D" w14:textId="77777777" w:rsidR="00A227C1" w:rsidRPr="007D6ED7" w:rsidRDefault="00A227C1" w:rsidP="00E93C88">
            <w:pPr>
              <w:pStyle w:val="Table-Body"/>
              <w:ind w:left="0"/>
              <w:jc w:val="center"/>
              <w:rPr>
                <w:noProof/>
                <w:lang w:eastAsia="en-AU"/>
              </w:rPr>
            </w:pPr>
            <w:r>
              <w:rPr>
                <w:noProof/>
                <w:lang w:eastAsia="en-AU"/>
              </w:rPr>
              <w:t>13/09/10</w:t>
            </w:r>
          </w:p>
        </w:tc>
        <w:tc>
          <w:tcPr>
            <w:tcW w:w="496" w:type="dxa"/>
            <w:tcMar>
              <w:top w:w="11" w:type="dxa"/>
              <w:left w:w="11" w:type="dxa"/>
              <w:bottom w:w="11" w:type="dxa"/>
              <w:right w:w="11" w:type="dxa"/>
            </w:tcMar>
          </w:tcPr>
          <w:p w14:paraId="5613751C" w14:textId="77777777" w:rsidR="00A227C1" w:rsidRPr="007D6ED7" w:rsidRDefault="00A227C1" w:rsidP="00E93C88">
            <w:pPr>
              <w:pStyle w:val="Table-Body"/>
              <w:ind w:left="0"/>
              <w:jc w:val="center"/>
              <w:rPr>
                <w:noProof/>
                <w:lang w:eastAsia="en-AU"/>
              </w:rPr>
            </w:pPr>
            <w:r>
              <w:rPr>
                <w:noProof/>
                <w:lang w:eastAsia="en-AU"/>
              </w:rPr>
              <w:t>95</w:t>
            </w:r>
          </w:p>
        </w:tc>
        <w:tc>
          <w:tcPr>
            <w:tcW w:w="496" w:type="dxa"/>
            <w:tcMar>
              <w:top w:w="11" w:type="dxa"/>
              <w:left w:w="11" w:type="dxa"/>
              <w:bottom w:w="11" w:type="dxa"/>
              <w:right w:w="11" w:type="dxa"/>
            </w:tcMar>
          </w:tcPr>
          <w:p w14:paraId="4380A0CB" w14:textId="77777777" w:rsidR="00A227C1" w:rsidRPr="007D6ED7" w:rsidRDefault="00A227C1" w:rsidP="00E93C88">
            <w:pPr>
              <w:pStyle w:val="Table-Body"/>
              <w:ind w:left="44"/>
              <w:jc w:val="center"/>
              <w:rPr>
                <w:noProof/>
                <w:lang w:eastAsia="en-AU"/>
              </w:rPr>
            </w:pPr>
            <w:r>
              <w:rPr>
                <w:noProof/>
                <w:lang w:eastAsia="en-AU"/>
              </w:rPr>
              <w:t>95.5</w:t>
            </w:r>
          </w:p>
        </w:tc>
        <w:tc>
          <w:tcPr>
            <w:tcW w:w="567" w:type="dxa"/>
            <w:tcMar>
              <w:top w:w="11" w:type="dxa"/>
              <w:left w:w="11" w:type="dxa"/>
              <w:bottom w:w="11" w:type="dxa"/>
              <w:right w:w="11" w:type="dxa"/>
            </w:tcMar>
          </w:tcPr>
          <w:p w14:paraId="38A55B9F" w14:textId="77777777" w:rsidR="00A227C1" w:rsidRPr="007D6ED7" w:rsidRDefault="00A227C1" w:rsidP="00E93C88">
            <w:pPr>
              <w:pStyle w:val="Table-Body"/>
              <w:rPr>
                <w:noProof/>
                <w:lang w:eastAsia="en-AU"/>
              </w:rPr>
            </w:pPr>
            <w:r>
              <w:rPr>
                <w:noProof/>
                <w:lang w:eastAsia="en-AU"/>
              </w:rPr>
              <w:t>40</w:t>
            </w:r>
          </w:p>
        </w:tc>
        <w:tc>
          <w:tcPr>
            <w:tcW w:w="976" w:type="dxa"/>
            <w:tcMar>
              <w:top w:w="11" w:type="dxa"/>
              <w:left w:w="11" w:type="dxa"/>
              <w:bottom w:w="11" w:type="dxa"/>
              <w:right w:w="11" w:type="dxa"/>
            </w:tcMar>
          </w:tcPr>
          <w:p w14:paraId="3AB8AE5D" w14:textId="77777777" w:rsidR="00A227C1" w:rsidRPr="007D6ED7" w:rsidRDefault="00A227C1" w:rsidP="00E93C88">
            <w:pPr>
              <w:pStyle w:val="Table-Body"/>
              <w:ind w:left="0"/>
              <w:jc w:val="center"/>
              <w:rPr>
                <w:noProof/>
                <w:lang w:eastAsia="en-AU"/>
              </w:rPr>
            </w:pPr>
            <w:r>
              <w:rPr>
                <w:noProof/>
                <w:lang w:eastAsia="en-AU"/>
              </w:rPr>
              <w:t>30</w:t>
            </w:r>
          </w:p>
        </w:tc>
        <w:tc>
          <w:tcPr>
            <w:tcW w:w="851" w:type="dxa"/>
            <w:tcMar>
              <w:top w:w="11" w:type="dxa"/>
              <w:left w:w="11" w:type="dxa"/>
              <w:bottom w:w="11" w:type="dxa"/>
              <w:right w:w="11" w:type="dxa"/>
            </w:tcMar>
          </w:tcPr>
          <w:p w14:paraId="5A060A30" w14:textId="77777777" w:rsidR="00A227C1" w:rsidRPr="007D6ED7" w:rsidRDefault="00A227C1" w:rsidP="00E93C88">
            <w:pPr>
              <w:pStyle w:val="Table-Body"/>
              <w:ind w:left="-11"/>
              <w:jc w:val="center"/>
              <w:rPr>
                <w:noProof/>
                <w:lang w:eastAsia="en-AU"/>
              </w:rPr>
            </w:pPr>
            <w:r>
              <w:rPr>
                <w:noProof/>
                <w:lang w:eastAsia="en-AU"/>
              </w:rPr>
              <w:t>13/09/10</w:t>
            </w:r>
          </w:p>
        </w:tc>
        <w:tc>
          <w:tcPr>
            <w:tcW w:w="850" w:type="dxa"/>
            <w:tcMar>
              <w:top w:w="11" w:type="dxa"/>
              <w:left w:w="11" w:type="dxa"/>
              <w:bottom w:w="11" w:type="dxa"/>
              <w:right w:w="11" w:type="dxa"/>
            </w:tcMar>
          </w:tcPr>
          <w:p w14:paraId="34C1BC90" w14:textId="77777777" w:rsidR="00A227C1" w:rsidRPr="007D6ED7" w:rsidRDefault="00A227C1" w:rsidP="00E93C88">
            <w:pPr>
              <w:pStyle w:val="Table-Body"/>
              <w:ind w:left="0"/>
              <w:jc w:val="center"/>
              <w:rPr>
                <w:noProof/>
                <w:lang w:eastAsia="en-AU"/>
              </w:rPr>
            </w:pPr>
            <w:r>
              <w:rPr>
                <w:noProof/>
                <w:lang w:eastAsia="en-AU"/>
              </w:rPr>
              <w:t>10/05/11</w:t>
            </w:r>
          </w:p>
        </w:tc>
        <w:tc>
          <w:tcPr>
            <w:tcW w:w="992" w:type="dxa"/>
            <w:tcMar>
              <w:top w:w="11" w:type="dxa"/>
              <w:left w:w="11" w:type="dxa"/>
              <w:bottom w:w="11" w:type="dxa"/>
              <w:right w:w="11" w:type="dxa"/>
            </w:tcMar>
          </w:tcPr>
          <w:p w14:paraId="076BB416" w14:textId="77777777" w:rsidR="00A227C1" w:rsidRPr="007D6ED7" w:rsidRDefault="00A227C1" w:rsidP="00E93C88">
            <w:pPr>
              <w:pStyle w:val="Table-Body"/>
              <w:ind w:left="0"/>
              <w:jc w:val="center"/>
              <w:rPr>
                <w:noProof/>
                <w:lang w:eastAsia="en-AU"/>
              </w:rPr>
            </w:pPr>
            <w:r>
              <w:rPr>
                <w:noProof/>
                <w:lang w:eastAsia="en-AU"/>
              </w:rPr>
              <w:t>Track Geometry Condition</w:t>
            </w:r>
          </w:p>
        </w:tc>
        <w:tc>
          <w:tcPr>
            <w:tcW w:w="1701" w:type="dxa"/>
            <w:tcMar>
              <w:top w:w="11" w:type="dxa"/>
              <w:left w:w="11" w:type="dxa"/>
              <w:bottom w:w="11" w:type="dxa"/>
              <w:right w:w="11" w:type="dxa"/>
            </w:tcMar>
          </w:tcPr>
          <w:p w14:paraId="49E86651" w14:textId="77777777" w:rsidR="00A227C1" w:rsidRPr="007D6ED7" w:rsidRDefault="00A227C1" w:rsidP="00E93C88">
            <w:pPr>
              <w:pStyle w:val="Table-Body"/>
              <w:ind w:left="-11"/>
              <w:jc w:val="center"/>
              <w:rPr>
                <w:noProof/>
                <w:lang w:eastAsia="en-AU"/>
              </w:rPr>
            </w:pPr>
            <w:r>
              <w:rPr>
                <w:noProof/>
                <w:lang w:eastAsia="en-AU"/>
              </w:rPr>
              <w:t>Needing ballast and tamp</w:t>
            </w:r>
          </w:p>
        </w:tc>
      </w:tr>
      <w:tr w:rsidR="00A227C1" w:rsidRPr="007D6ED7" w14:paraId="68586486" w14:textId="77777777" w:rsidTr="00E93C88">
        <w:tc>
          <w:tcPr>
            <w:tcW w:w="426" w:type="dxa"/>
            <w:tcMar>
              <w:top w:w="11" w:type="dxa"/>
              <w:left w:w="11" w:type="dxa"/>
              <w:bottom w:w="11" w:type="dxa"/>
              <w:right w:w="11" w:type="dxa"/>
            </w:tcMar>
          </w:tcPr>
          <w:p w14:paraId="5BB5F5F0" w14:textId="77777777" w:rsidR="00A227C1" w:rsidRPr="007D6ED7" w:rsidRDefault="00A227C1" w:rsidP="00E93C88">
            <w:pPr>
              <w:pStyle w:val="Table-Body"/>
              <w:ind w:left="0"/>
              <w:jc w:val="center"/>
              <w:rPr>
                <w:noProof/>
                <w:lang w:eastAsia="en-AU"/>
              </w:rPr>
            </w:pPr>
            <w:r>
              <w:rPr>
                <w:noProof/>
                <w:lang w:eastAsia="en-AU"/>
              </w:rPr>
              <w:t>2012</w:t>
            </w:r>
          </w:p>
        </w:tc>
        <w:tc>
          <w:tcPr>
            <w:tcW w:w="425" w:type="dxa"/>
            <w:tcMar>
              <w:top w:w="11" w:type="dxa"/>
              <w:left w:w="11" w:type="dxa"/>
              <w:bottom w:w="11" w:type="dxa"/>
              <w:right w:w="11" w:type="dxa"/>
            </w:tcMar>
          </w:tcPr>
          <w:p w14:paraId="6EA8D4B9" w14:textId="77777777" w:rsidR="00A227C1" w:rsidRPr="007D6ED7" w:rsidRDefault="00A227C1" w:rsidP="00E93C88">
            <w:pPr>
              <w:pStyle w:val="Table-Body"/>
              <w:ind w:left="0"/>
              <w:jc w:val="center"/>
              <w:rPr>
                <w:noProof/>
                <w:lang w:eastAsia="en-AU"/>
              </w:rPr>
            </w:pPr>
            <w:r>
              <w:rPr>
                <w:noProof/>
                <w:lang w:eastAsia="en-AU"/>
              </w:rPr>
              <w:t>1015</w:t>
            </w:r>
          </w:p>
        </w:tc>
        <w:tc>
          <w:tcPr>
            <w:tcW w:w="709" w:type="dxa"/>
            <w:tcMar>
              <w:top w:w="11" w:type="dxa"/>
              <w:left w:w="11" w:type="dxa"/>
              <w:bottom w:w="11" w:type="dxa"/>
              <w:right w:w="11" w:type="dxa"/>
            </w:tcMar>
          </w:tcPr>
          <w:p w14:paraId="5DF5A38F" w14:textId="77777777" w:rsidR="00A227C1" w:rsidRPr="007D6ED7" w:rsidRDefault="00A227C1" w:rsidP="00E93C88">
            <w:pPr>
              <w:pStyle w:val="Table-Body"/>
              <w:ind w:left="0"/>
              <w:jc w:val="center"/>
              <w:rPr>
                <w:noProof/>
                <w:lang w:eastAsia="en-AU"/>
              </w:rPr>
            </w:pPr>
            <w:r>
              <w:rPr>
                <w:noProof/>
                <w:lang w:eastAsia="en-AU"/>
              </w:rPr>
              <w:t>29/01/12</w:t>
            </w:r>
          </w:p>
        </w:tc>
        <w:tc>
          <w:tcPr>
            <w:tcW w:w="496" w:type="dxa"/>
            <w:tcMar>
              <w:top w:w="11" w:type="dxa"/>
              <w:left w:w="11" w:type="dxa"/>
              <w:bottom w:w="11" w:type="dxa"/>
              <w:right w:w="11" w:type="dxa"/>
            </w:tcMar>
          </w:tcPr>
          <w:p w14:paraId="33908396" w14:textId="77777777" w:rsidR="00A227C1" w:rsidRPr="007D6ED7" w:rsidRDefault="00A227C1" w:rsidP="00E93C88">
            <w:pPr>
              <w:pStyle w:val="Table-Body"/>
              <w:ind w:left="0"/>
              <w:jc w:val="center"/>
              <w:rPr>
                <w:noProof/>
                <w:lang w:eastAsia="en-AU"/>
              </w:rPr>
            </w:pPr>
            <w:r>
              <w:rPr>
                <w:noProof/>
                <w:lang w:eastAsia="en-AU"/>
              </w:rPr>
              <w:t>95</w:t>
            </w:r>
          </w:p>
        </w:tc>
        <w:tc>
          <w:tcPr>
            <w:tcW w:w="496" w:type="dxa"/>
            <w:tcMar>
              <w:top w:w="11" w:type="dxa"/>
              <w:left w:w="11" w:type="dxa"/>
              <w:bottom w:w="11" w:type="dxa"/>
              <w:right w:w="11" w:type="dxa"/>
            </w:tcMar>
          </w:tcPr>
          <w:p w14:paraId="4A14D4C7" w14:textId="77777777" w:rsidR="00A227C1" w:rsidRPr="007D6ED7" w:rsidRDefault="00A227C1" w:rsidP="00E93C88">
            <w:pPr>
              <w:pStyle w:val="Table-Body"/>
              <w:ind w:left="44"/>
              <w:jc w:val="center"/>
              <w:rPr>
                <w:noProof/>
                <w:lang w:eastAsia="en-AU"/>
              </w:rPr>
            </w:pPr>
            <w:r>
              <w:rPr>
                <w:noProof/>
                <w:lang w:eastAsia="en-AU"/>
              </w:rPr>
              <w:t>95.5</w:t>
            </w:r>
          </w:p>
        </w:tc>
        <w:tc>
          <w:tcPr>
            <w:tcW w:w="567" w:type="dxa"/>
            <w:tcMar>
              <w:top w:w="11" w:type="dxa"/>
              <w:left w:w="11" w:type="dxa"/>
              <w:bottom w:w="11" w:type="dxa"/>
              <w:right w:w="11" w:type="dxa"/>
            </w:tcMar>
          </w:tcPr>
          <w:p w14:paraId="1C33B47B" w14:textId="77777777" w:rsidR="00A227C1" w:rsidRPr="007D6ED7" w:rsidRDefault="00A227C1" w:rsidP="00E93C88">
            <w:pPr>
              <w:pStyle w:val="Table-Body"/>
              <w:rPr>
                <w:noProof/>
                <w:lang w:eastAsia="en-AU"/>
              </w:rPr>
            </w:pPr>
            <w:r>
              <w:rPr>
                <w:noProof/>
                <w:lang w:eastAsia="en-AU"/>
              </w:rPr>
              <w:t>40</w:t>
            </w:r>
          </w:p>
        </w:tc>
        <w:tc>
          <w:tcPr>
            <w:tcW w:w="976" w:type="dxa"/>
            <w:tcMar>
              <w:top w:w="11" w:type="dxa"/>
              <w:left w:w="11" w:type="dxa"/>
              <w:bottom w:w="11" w:type="dxa"/>
              <w:right w:w="11" w:type="dxa"/>
            </w:tcMar>
          </w:tcPr>
          <w:p w14:paraId="069F9287" w14:textId="77777777" w:rsidR="00A227C1" w:rsidRPr="007D6ED7" w:rsidRDefault="00A227C1" w:rsidP="00E93C88">
            <w:pPr>
              <w:pStyle w:val="Table-Body"/>
              <w:ind w:left="0"/>
              <w:jc w:val="center"/>
              <w:rPr>
                <w:noProof/>
                <w:lang w:eastAsia="en-AU"/>
              </w:rPr>
            </w:pPr>
            <w:r>
              <w:rPr>
                <w:noProof/>
                <w:lang w:eastAsia="en-AU"/>
              </w:rPr>
              <w:t>20</w:t>
            </w:r>
          </w:p>
        </w:tc>
        <w:tc>
          <w:tcPr>
            <w:tcW w:w="851" w:type="dxa"/>
            <w:tcMar>
              <w:top w:w="11" w:type="dxa"/>
              <w:left w:w="11" w:type="dxa"/>
              <w:bottom w:w="11" w:type="dxa"/>
              <w:right w:w="11" w:type="dxa"/>
            </w:tcMar>
          </w:tcPr>
          <w:p w14:paraId="32C4EF3B" w14:textId="77777777" w:rsidR="00A227C1" w:rsidRPr="007D6ED7" w:rsidRDefault="00A227C1" w:rsidP="00E93C88">
            <w:pPr>
              <w:pStyle w:val="Table-Body"/>
              <w:ind w:left="-11"/>
              <w:jc w:val="center"/>
              <w:rPr>
                <w:noProof/>
                <w:lang w:eastAsia="en-AU"/>
              </w:rPr>
            </w:pPr>
            <w:r>
              <w:rPr>
                <w:noProof/>
                <w:lang w:eastAsia="en-AU"/>
              </w:rPr>
              <w:t>29/01/12</w:t>
            </w:r>
          </w:p>
        </w:tc>
        <w:tc>
          <w:tcPr>
            <w:tcW w:w="850" w:type="dxa"/>
            <w:tcMar>
              <w:top w:w="11" w:type="dxa"/>
              <w:left w:w="11" w:type="dxa"/>
              <w:bottom w:w="11" w:type="dxa"/>
              <w:right w:w="11" w:type="dxa"/>
            </w:tcMar>
          </w:tcPr>
          <w:p w14:paraId="481A6806" w14:textId="77777777" w:rsidR="00A227C1" w:rsidRPr="007D6ED7" w:rsidRDefault="00A227C1" w:rsidP="00E93C88">
            <w:pPr>
              <w:pStyle w:val="Table-Body"/>
              <w:ind w:left="0"/>
              <w:jc w:val="center"/>
              <w:rPr>
                <w:noProof/>
                <w:lang w:eastAsia="en-AU"/>
              </w:rPr>
            </w:pPr>
            <w:r>
              <w:rPr>
                <w:noProof/>
                <w:lang w:eastAsia="en-AU"/>
              </w:rPr>
              <w:t>04/02/12</w:t>
            </w:r>
          </w:p>
        </w:tc>
        <w:tc>
          <w:tcPr>
            <w:tcW w:w="992" w:type="dxa"/>
            <w:tcMar>
              <w:top w:w="11" w:type="dxa"/>
              <w:left w:w="11" w:type="dxa"/>
              <w:bottom w:w="11" w:type="dxa"/>
              <w:right w:w="11" w:type="dxa"/>
            </w:tcMar>
          </w:tcPr>
          <w:p w14:paraId="381593DC" w14:textId="77777777" w:rsidR="00A227C1" w:rsidRPr="007D6ED7" w:rsidRDefault="00A227C1" w:rsidP="00E93C88">
            <w:pPr>
              <w:pStyle w:val="Table-Body"/>
              <w:ind w:left="0"/>
              <w:jc w:val="center"/>
              <w:rPr>
                <w:noProof/>
                <w:lang w:eastAsia="en-AU"/>
              </w:rPr>
            </w:pPr>
            <w:r>
              <w:rPr>
                <w:noProof/>
                <w:lang w:eastAsia="en-AU"/>
              </w:rPr>
              <w:t>Track Stability</w:t>
            </w:r>
          </w:p>
        </w:tc>
        <w:tc>
          <w:tcPr>
            <w:tcW w:w="1701" w:type="dxa"/>
            <w:tcMar>
              <w:top w:w="11" w:type="dxa"/>
              <w:left w:w="11" w:type="dxa"/>
              <w:bottom w:w="11" w:type="dxa"/>
              <w:right w:w="11" w:type="dxa"/>
            </w:tcMar>
          </w:tcPr>
          <w:p w14:paraId="2ED6250E" w14:textId="77777777" w:rsidR="00A227C1" w:rsidRPr="007D6ED7" w:rsidRDefault="00A227C1" w:rsidP="00E93C88">
            <w:pPr>
              <w:pStyle w:val="Table-Body"/>
              <w:ind w:left="-11"/>
              <w:jc w:val="center"/>
              <w:rPr>
                <w:noProof/>
                <w:lang w:eastAsia="en-AU"/>
              </w:rPr>
            </w:pPr>
            <w:r>
              <w:rPr>
                <w:noProof/>
                <w:lang w:eastAsia="en-AU"/>
              </w:rPr>
              <w:t>Misalignment</w:t>
            </w:r>
          </w:p>
        </w:tc>
      </w:tr>
    </w:tbl>
    <w:p w14:paraId="22154BBD" w14:textId="77777777" w:rsidR="00A227C1" w:rsidRPr="00D65890" w:rsidRDefault="00A227C1" w:rsidP="00A227C1">
      <w:pPr>
        <w:pStyle w:val="ImageSource"/>
        <w:spacing w:before="80"/>
      </w:pPr>
      <w:r w:rsidRPr="00D65890">
        <w:t xml:space="preserve">Source: </w:t>
      </w:r>
      <w:proofErr w:type="spellStart"/>
      <w:r w:rsidRPr="00D65890">
        <w:t>TasRail</w:t>
      </w:r>
      <w:proofErr w:type="spellEnd"/>
    </w:p>
    <w:p w14:paraId="0BD54CE6" w14:textId="77777777" w:rsidR="00EC17E0" w:rsidRDefault="00EC17E0" w:rsidP="00EC17E0">
      <w:pPr>
        <w:pStyle w:val="ReportBody"/>
      </w:pPr>
      <w:proofErr w:type="spellStart"/>
      <w:r>
        <w:t>TasRail</w:t>
      </w:r>
      <w:proofErr w:type="spellEnd"/>
      <w:r>
        <w:t xml:space="preserve"> acknowledged that the formation was generally in poor condition through the area. A 100 mm ballast layer over fouled ballast was considered typical. </w:t>
      </w:r>
      <w:proofErr w:type="spellStart"/>
      <w:r>
        <w:t>TasRail</w:t>
      </w:r>
      <w:proofErr w:type="spellEnd"/>
      <w:r>
        <w:t xml:space="preserve"> also identified at least two locations just before the POD that showed evidence of track pumping. This suggested the possibility of voids under the track that may have contributed to track geometry irregularities as vehicles passed through the area.</w:t>
      </w:r>
    </w:p>
    <w:p w14:paraId="4F8DFD28" w14:textId="77777777" w:rsidR="00EC17E0" w:rsidRDefault="00EC17E0" w:rsidP="00EC17E0">
      <w:pPr>
        <w:pStyle w:val="ReportBody"/>
      </w:pPr>
      <w:r>
        <w:lastRenderedPageBreak/>
        <w:t xml:space="preserve">The track structure through the derailment site adopted the use of steel sleepers. </w:t>
      </w:r>
      <w:r w:rsidRPr="00540F0D">
        <w:t>While steel sleepers provide good gauge holding, they demand considerable maintenance effort to manage track stability/alignment.</w:t>
      </w:r>
      <w:r>
        <w:t xml:space="preserve"> A study in NSW</w:t>
      </w:r>
      <w:r>
        <w:rPr>
          <w:rStyle w:val="FootnoteReference"/>
        </w:rPr>
        <w:footnoteReference w:id="9"/>
      </w:r>
      <w:r>
        <w:rPr>
          <w:color w:val="000000" w:themeColor="text1"/>
        </w:rPr>
        <w:t xml:space="preserve"> found that </w:t>
      </w:r>
      <w:r>
        <w:t xml:space="preserve">steel sleepers need to have correct installation as they do not perform well in situations where the track structure (ballast and formation) is poor. The report highlighted that </w:t>
      </w:r>
      <w:r>
        <w:rPr>
          <w:color w:val="000000" w:themeColor="text1"/>
        </w:rPr>
        <w:t xml:space="preserve">correct tamping is essential to ensure </w:t>
      </w:r>
      <w:r>
        <w:t>the insertion of the ballast into the underside of the steel sleeper. Any lack of ballast under the sleeper void is difficult to observe visually and may reduce the structural stability of the track, especially in tight curves.</w:t>
      </w:r>
    </w:p>
    <w:p w14:paraId="26074A15" w14:textId="2A49D490" w:rsidR="00A227C1" w:rsidRDefault="00A227C1" w:rsidP="00A227C1">
      <w:pPr>
        <w:pStyle w:val="ReportBody"/>
      </w:pPr>
      <w:r>
        <w:t xml:space="preserve">In this case, steel sleepers had been installed, the track contained a series of tight curves and the structure was known to be in relatively poor condition with fouled ballast. The repetitive nature of track geometry defects identified through track inspections also suggests the area was prone to track stability issues. </w:t>
      </w:r>
      <w:proofErr w:type="spellStart"/>
      <w:r>
        <w:t>TasRail’s</w:t>
      </w:r>
      <w:proofErr w:type="spellEnd"/>
      <w:r>
        <w:t xml:space="preserve"> track and maintenance (INF-TS-211 </w:t>
      </w:r>
      <w:r w:rsidRPr="00CB6C86">
        <w:t>at section 3.8.1, general item 8</w:t>
      </w:r>
      <w:r>
        <w:t xml:space="preserve">) states that track sections prone to stability failure should be identified and managed as hazardous locations. There was no record of the track near the 95.5 </w:t>
      </w:r>
      <w:proofErr w:type="spellStart"/>
      <w:r>
        <w:t>kps</w:t>
      </w:r>
      <w:proofErr w:type="spellEnd"/>
      <w:r>
        <w:t xml:space="preserve"> having been identified as a hazardous location, so it had not </w:t>
      </w:r>
      <w:r w:rsidRPr="00CB6C86">
        <w:t xml:space="preserve">attracted greater </w:t>
      </w:r>
      <w:r>
        <w:t>analysis</w:t>
      </w:r>
      <w:r w:rsidRPr="009C7F03">
        <w:t xml:space="preserve"> </w:t>
      </w:r>
      <w:r>
        <w:t>focus</w:t>
      </w:r>
      <w:r w:rsidRPr="00CB6C86">
        <w:t xml:space="preserve"> </w:t>
      </w:r>
      <w:r>
        <w:t>or</w:t>
      </w:r>
      <w:r w:rsidRPr="00CB6C86">
        <w:t xml:space="preserve"> </w:t>
      </w:r>
      <w:r>
        <w:t>maintenance attention</w:t>
      </w:r>
      <w:r w:rsidRPr="00CB6C86">
        <w:t>.</w:t>
      </w:r>
    </w:p>
    <w:p w14:paraId="00B1D8DB" w14:textId="77777777" w:rsidR="00A227C1" w:rsidRPr="00B84C58" w:rsidRDefault="00A227C1" w:rsidP="00A227C1">
      <w:pPr>
        <w:pStyle w:val="Heading2"/>
      </w:pPr>
      <w:bookmarkStart w:id="50" w:name="_Toc466980179"/>
      <w:r w:rsidRPr="00B84C58">
        <w:t xml:space="preserve">Other occurrences involving </w:t>
      </w:r>
      <w:r w:rsidRPr="000A27DD">
        <w:t>track twist irregularities</w:t>
      </w:r>
      <w:bookmarkEnd w:id="50"/>
    </w:p>
    <w:p w14:paraId="41D8F923" w14:textId="77777777" w:rsidR="00A227C1" w:rsidRPr="00B84C58" w:rsidRDefault="00A227C1" w:rsidP="00A227C1">
      <w:pPr>
        <w:pStyle w:val="ReportBody"/>
      </w:pPr>
      <w:r w:rsidRPr="00B84C58">
        <w:t xml:space="preserve">The ATSB has </w:t>
      </w:r>
      <w:r>
        <w:t xml:space="preserve">previously </w:t>
      </w:r>
      <w:r w:rsidRPr="00B84C58">
        <w:t xml:space="preserve">investigated </w:t>
      </w:r>
      <w:r>
        <w:t>two</w:t>
      </w:r>
      <w:r w:rsidRPr="00B84C58">
        <w:t xml:space="preserve"> </w:t>
      </w:r>
      <w:r>
        <w:t>derailments</w:t>
      </w:r>
      <w:r w:rsidRPr="00B84C58">
        <w:t xml:space="preserve"> </w:t>
      </w:r>
      <w:r>
        <w:t xml:space="preserve">in Tasmania </w:t>
      </w:r>
      <w:r w:rsidRPr="00B84C58">
        <w:t xml:space="preserve">involving </w:t>
      </w:r>
      <w:r>
        <w:t>track twist irregularities</w:t>
      </w:r>
      <w:r w:rsidRPr="00B84C58">
        <w:t xml:space="preserve"> </w:t>
      </w:r>
      <w:r>
        <w:t>involving</w:t>
      </w:r>
      <w:r w:rsidRPr="00B84C58">
        <w:t xml:space="preserve"> train </w:t>
      </w:r>
      <w:r>
        <w:t>331</w:t>
      </w:r>
      <w:r w:rsidRPr="00B84C58">
        <w:t xml:space="preserve"> near </w:t>
      </w:r>
      <w:r>
        <w:t xml:space="preserve">Lowdina, </w:t>
      </w:r>
      <w:r w:rsidRPr="00B84C58">
        <w:t xml:space="preserve">on </w:t>
      </w:r>
      <w:r>
        <w:t>9</w:t>
      </w:r>
      <w:r w:rsidRPr="00B84C58">
        <w:t xml:space="preserve"> </w:t>
      </w:r>
      <w:r>
        <w:t>April</w:t>
      </w:r>
      <w:r w:rsidRPr="00B84C58">
        <w:t xml:space="preserve"> 20</w:t>
      </w:r>
      <w:r>
        <w:t>13</w:t>
      </w:r>
      <w:r w:rsidRPr="00B84C58">
        <w:t xml:space="preserve"> (</w:t>
      </w:r>
      <w:hyperlink r:id="rId40" w:history="1">
        <w:r w:rsidRPr="00A16D1C">
          <w:rPr>
            <w:rStyle w:val="Hyperlink"/>
          </w:rPr>
          <w:t>RO-2013-012</w:t>
        </w:r>
      </w:hyperlink>
      <w:r w:rsidRPr="00B84C58">
        <w:t>)</w:t>
      </w:r>
      <w:r>
        <w:t>,</w:t>
      </w:r>
      <w:r w:rsidRPr="00B84C58">
        <w:t xml:space="preserve"> and train </w:t>
      </w:r>
      <w:r>
        <w:t>135</w:t>
      </w:r>
      <w:r w:rsidRPr="00B84C58">
        <w:t xml:space="preserve"> near </w:t>
      </w:r>
      <w:r>
        <w:t xml:space="preserve">Kimberley </w:t>
      </w:r>
      <w:r w:rsidRPr="00B84C58">
        <w:t xml:space="preserve">on </w:t>
      </w:r>
      <w:r>
        <w:t>25</w:t>
      </w:r>
      <w:r w:rsidRPr="00B84C58">
        <w:t xml:space="preserve"> </w:t>
      </w:r>
      <w:r>
        <w:t xml:space="preserve">January </w:t>
      </w:r>
      <w:r w:rsidRPr="00B84C58">
        <w:t>20</w:t>
      </w:r>
      <w:r>
        <w:t>15</w:t>
      </w:r>
      <w:r w:rsidRPr="00B84C58">
        <w:t xml:space="preserve"> (</w:t>
      </w:r>
      <w:hyperlink r:id="rId41" w:history="1">
        <w:r w:rsidRPr="00A16D1C">
          <w:rPr>
            <w:rStyle w:val="Hyperlink"/>
          </w:rPr>
          <w:t>RO-2015-001</w:t>
        </w:r>
      </w:hyperlink>
      <w:r w:rsidRPr="00B84C58">
        <w:t>).</w:t>
      </w:r>
    </w:p>
    <w:p w14:paraId="3BDA9AAB" w14:textId="0D1EBA1C" w:rsidR="00A227C1" w:rsidRPr="00B84C58" w:rsidRDefault="00A227C1" w:rsidP="00A227C1">
      <w:pPr>
        <w:pStyle w:val="ReportBody"/>
      </w:pPr>
      <w:r>
        <w:t>Track geometry was identified as the underlying factor in these derailments</w:t>
      </w:r>
      <w:r w:rsidRPr="00CC4D10">
        <w:t xml:space="preserve"> including the </w:t>
      </w:r>
      <w:r>
        <w:t>derailment of train 532 on 6 August 2015. All three derailments</w:t>
      </w:r>
      <w:r w:rsidRPr="00CC4D10">
        <w:t xml:space="preserve"> occurred on steel sleeper track through </w:t>
      </w:r>
      <w:r w:rsidR="002827AA">
        <w:t xml:space="preserve">areas having </w:t>
      </w:r>
      <w:r w:rsidRPr="00CC4D10">
        <w:t>tight curves</w:t>
      </w:r>
      <w:r>
        <w:t>, and involved older rolling stock exhibiting less tolerant dynamic performance</w:t>
      </w:r>
      <w:r w:rsidRPr="00CC4D10">
        <w:t>.</w:t>
      </w:r>
    </w:p>
    <w:p w14:paraId="6D0BBA8B" w14:textId="77777777" w:rsidR="00F65FD9" w:rsidRDefault="00F65FD9" w:rsidP="00F65FD9">
      <w:pPr>
        <w:pStyle w:val="Heading2"/>
      </w:pPr>
      <w:bookmarkStart w:id="51" w:name="_Toc466980180"/>
      <w:r>
        <w:t>Rolling stock</w:t>
      </w:r>
      <w:bookmarkEnd w:id="51"/>
    </w:p>
    <w:p w14:paraId="7600462D" w14:textId="7B04BB04" w:rsidR="00F65FD9" w:rsidRDefault="00F65FD9" w:rsidP="00F65FD9">
      <w:pPr>
        <w:pStyle w:val="ReportBody"/>
      </w:pPr>
      <w:r>
        <w:t xml:space="preserve">To assist in understanding the mechanism of derailment, and help in developing strategies to mitigate the risk of future derailment, </w:t>
      </w:r>
      <w:proofErr w:type="spellStart"/>
      <w:r>
        <w:t>TasRail</w:t>
      </w:r>
      <w:proofErr w:type="spellEnd"/>
      <w:r>
        <w:t xml:space="preserve"> engaged consultants to model the dynamic performance of the older TQMF class of wagon (type that derailed) and TQAY wagons, using the Vampire computer simulation package. The track criterion incorporated into the simulation model was based on survey work undertaken post-derailment. The dynamic performance of the wagons was modelled for varying characteristics and a range of speeds, including the derailment speed of 36 km/h. </w:t>
      </w:r>
    </w:p>
    <w:p w14:paraId="03912AE8" w14:textId="5A0A7CE1" w:rsidR="00F65FD9" w:rsidRDefault="00F65FD9" w:rsidP="00F65FD9">
      <w:pPr>
        <w:pStyle w:val="ReportBody"/>
      </w:pPr>
      <w:r>
        <w:t>The computer modelling clearly showed that the older generation TQMF, when compared to the newer TQAY wagons</w:t>
      </w:r>
      <w:r w:rsidR="00ED2DD3">
        <w:t>,</w:t>
      </w:r>
      <w:r>
        <w:t xml:space="preserve"> were much more susceptible to derailment over the track defect at the 95.185 </w:t>
      </w:r>
      <w:proofErr w:type="spellStart"/>
      <w:r>
        <w:t>kps</w:t>
      </w:r>
      <w:proofErr w:type="spellEnd"/>
      <w:r>
        <w:t>. Modelling suggested that the newer generation TQAY wagons were able to negotiate the same track defect without derailing.</w:t>
      </w:r>
    </w:p>
    <w:p w14:paraId="7327B1D0" w14:textId="61D8623D" w:rsidR="00F65FD9" w:rsidRDefault="00F65FD9" w:rsidP="00F65FD9">
      <w:pPr>
        <w:pStyle w:val="ReportBody"/>
      </w:pPr>
      <w:r>
        <w:t xml:space="preserve">At the critical speed of 36 km/h, the modelling established that the TQMF wagons derailed when traversing the track irregularity. This speed gave rise to the highest wheel unloading at a time when the wheel came into contact with the rail face at the 95.185 </w:t>
      </w:r>
      <w:proofErr w:type="spellStart"/>
      <w:r>
        <w:t>kps</w:t>
      </w:r>
      <w:proofErr w:type="spellEnd"/>
      <w:r>
        <w:t>, resulting in flange climb and subsequent derailment.</w:t>
      </w:r>
    </w:p>
    <w:p w14:paraId="54DD66DB" w14:textId="453DB79E" w:rsidR="00F65FD9" w:rsidRDefault="00F65FD9" w:rsidP="00F65FD9">
      <w:pPr>
        <w:pStyle w:val="ReportBody"/>
      </w:pPr>
      <w:r>
        <w:t xml:space="preserve">It is likely that cyclic body roll due to a series of track irregularities caused </w:t>
      </w:r>
      <w:r w:rsidR="0055592D">
        <w:t xml:space="preserve">the </w:t>
      </w:r>
      <w:r>
        <w:t>right-hand wheel on the lead axle on the leading bogie (TQMF03G) to lift. At the same time, the process of negotiating a left-hand curve placed that wheel in contact with the right-hand rail running, resulting in flange climb of the lightly loaded wheel and subsequent derailment. Although it was determined that TQMF03G was in good condition, the suspension characteristics of this wagon type, compared to the newer TQAY wagons, were probably key factors that contributed to the derailment.</w:t>
      </w:r>
    </w:p>
    <w:p w14:paraId="2462BD92" w14:textId="3597B16D" w:rsidR="00C51054" w:rsidRDefault="00F65FD9" w:rsidP="00F65FD9">
      <w:pPr>
        <w:pStyle w:val="ReportBody"/>
      </w:pPr>
      <w:r>
        <w:lastRenderedPageBreak/>
        <w:t xml:space="preserve">The results of the computer modelling were used by </w:t>
      </w:r>
      <w:proofErr w:type="spellStart"/>
      <w:r>
        <w:t>TasRail</w:t>
      </w:r>
      <w:proofErr w:type="spellEnd"/>
      <w:r>
        <w:t xml:space="preserve"> to identify a number of strategies that could be used to enhance the dynamic performance of the TQMF wagon and reduce the risk of future derailments, including the use of constant-contact side-bearers.</w:t>
      </w:r>
      <w:r>
        <w:rPr>
          <w:rStyle w:val="FootnoteReference"/>
        </w:rPr>
        <w:footnoteReference w:id="10"/>
      </w:r>
      <w:r>
        <w:t xml:space="preserve"> </w:t>
      </w:r>
      <w:proofErr w:type="spellStart"/>
      <w:r>
        <w:t>TasRail</w:t>
      </w:r>
      <w:proofErr w:type="spellEnd"/>
      <w:r>
        <w:t xml:space="preserve"> proposes to adopt the recommendations of the report.</w:t>
      </w:r>
    </w:p>
    <w:p w14:paraId="0BA8D249" w14:textId="0B8419D6" w:rsidR="00536760" w:rsidRPr="00246D43" w:rsidRDefault="00536760" w:rsidP="00CF2CB1">
      <w:pPr>
        <w:pStyle w:val="Heading1"/>
      </w:pPr>
      <w:bookmarkStart w:id="52" w:name="_Toc466980181"/>
      <w:bookmarkEnd w:id="45"/>
      <w:r w:rsidRPr="00246D43">
        <w:lastRenderedPageBreak/>
        <w:t>Findings</w:t>
      </w:r>
      <w:bookmarkEnd w:id="52"/>
    </w:p>
    <w:p w14:paraId="4AFB6A5F" w14:textId="52D23838" w:rsidR="0051558D" w:rsidRDefault="0051558D" w:rsidP="0021241F">
      <w:pPr>
        <w:pStyle w:val="ReportBody"/>
      </w:pPr>
      <w:r w:rsidRPr="0051558D">
        <w:t xml:space="preserve">On 6 August 2015, </w:t>
      </w:r>
      <w:proofErr w:type="spellStart"/>
      <w:r w:rsidRPr="0051558D">
        <w:t>TasRail</w:t>
      </w:r>
      <w:proofErr w:type="spellEnd"/>
      <w:r w:rsidRPr="0051558D">
        <w:t xml:space="preserve"> intermodal freight train 532</w:t>
      </w:r>
      <w:r w:rsidR="00CC7180">
        <w:t>,</w:t>
      </w:r>
      <w:r w:rsidRPr="0051558D">
        <w:t xml:space="preserve"> travelling from Boyer (near Hobart) to Burnie derailed on a secti</w:t>
      </w:r>
      <w:r>
        <w:t>on of track near Nala, Tasmania.</w:t>
      </w:r>
    </w:p>
    <w:p w14:paraId="0BA8D24A" w14:textId="49786F36" w:rsidR="00924047" w:rsidRPr="00924047" w:rsidRDefault="0051558D" w:rsidP="0021241F">
      <w:pPr>
        <w:pStyle w:val="ReportBody"/>
        <w:rPr>
          <w:rFonts w:eastAsia="Times New Roman"/>
        </w:rPr>
      </w:pPr>
      <w:r>
        <w:t>From the evidence available, the following findings are made with respect to the derailment and should not be read as apportioning blame or liability to any particular organisation or individual</w:t>
      </w:r>
      <w:r w:rsidR="00924047" w:rsidRPr="00924047">
        <w:rPr>
          <w:rFonts w:eastAsia="Times New Roman"/>
        </w:rPr>
        <w:t>.</w:t>
      </w:r>
    </w:p>
    <w:p w14:paraId="0BA8D24C" w14:textId="51EDEB8A" w:rsidR="00536760" w:rsidRDefault="00536760" w:rsidP="00CF2CB1">
      <w:pPr>
        <w:pStyle w:val="Heading2"/>
      </w:pPr>
      <w:bookmarkStart w:id="53" w:name="_Toc466980182"/>
      <w:r w:rsidRPr="00246D43">
        <w:t>Contributing factors</w:t>
      </w:r>
      <w:bookmarkEnd w:id="53"/>
    </w:p>
    <w:p w14:paraId="303C0CAA" w14:textId="5C213506" w:rsidR="00743CF9" w:rsidRPr="00315AED" w:rsidRDefault="003B6D5A">
      <w:pPr>
        <w:pStyle w:val="ListPara"/>
      </w:pPr>
      <w:r w:rsidRPr="00315AED">
        <w:t xml:space="preserve">The derailment of train 532 was </w:t>
      </w:r>
      <w:r w:rsidR="00DE2FA3">
        <w:t xml:space="preserve">probably </w:t>
      </w:r>
      <w:r w:rsidRPr="00315AED">
        <w:t xml:space="preserve">initiated by a </w:t>
      </w:r>
      <w:r w:rsidR="00480A9B">
        <w:t>track defect (</w:t>
      </w:r>
      <w:r w:rsidRPr="00315AED">
        <w:t>twist irregularit</w:t>
      </w:r>
      <w:r w:rsidR="00480A9B">
        <w:t>y)</w:t>
      </w:r>
      <w:r w:rsidRPr="00315AED">
        <w:t xml:space="preserve">, </w:t>
      </w:r>
      <w:r w:rsidR="003D2D73">
        <w:t xml:space="preserve">just </w:t>
      </w:r>
      <w:r w:rsidR="00C2426F">
        <w:t>before</w:t>
      </w:r>
      <w:r w:rsidRPr="00315AED">
        <w:t xml:space="preserve"> </w:t>
      </w:r>
      <w:r w:rsidR="003D2D73">
        <w:t xml:space="preserve">the </w:t>
      </w:r>
      <w:r w:rsidRPr="00315AED">
        <w:t>95.185</w:t>
      </w:r>
      <w:r w:rsidR="00C2426F" w:rsidRPr="00315AED">
        <w:t> </w:t>
      </w:r>
      <w:r w:rsidR="00613813" w:rsidRPr="00613813">
        <w:t xml:space="preserve">km point south </w:t>
      </w:r>
      <w:r w:rsidR="00613813">
        <w:t>(</w:t>
      </w:r>
      <w:proofErr w:type="spellStart"/>
      <w:r w:rsidRPr="00315AED">
        <w:t>kps</w:t>
      </w:r>
      <w:proofErr w:type="spellEnd"/>
      <w:r w:rsidR="00613813">
        <w:t>)</w:t>
      </w:r>
      <w:r w:rsidRPr="00315AED">
        <w:t>.</w:t>
      </w:r>
    </w:p>
    <w:p w14:paraId="0D236D44" w14:textId="15DE8709" w:rsidR="00211B7C" w:rsidRPr="00315AED" w:rsidRDefault="003D2D73">
      <w:pPr>
        <w:pStyle w:val="ListPara"/>
      </w:pPr>
      <w:r w:rsidRPr="003D2D73">
        <w:t xml:space="preserve">The wagon (TQMF03G) suspension characteristics, </w:t>
      </w:r>
      <w:r w:rsidR="00103C9A">
        <w:t xml:space="preserve">loading, </w:t>
      </w:r>
      <w:r w:rsidRPr="003D2D73">
        <w:t>critical train speed, (36 km/h), and nature of the track defect, were factors that contributed to the derailment</w:t>
      </w:r>
      <w:r w:rsidR="00211B7C" w:rsidRPr="00315AED">
        <w:t xml:space="preserve">.  </w:t>
      </w:r>
    </w:p>
    <w:p w14:paraId="02CC6F6B" w14:textId="1FE7FD55" w:rsidR="00737F04" w:rsidRPr="00315AED" w:rsidRDefault="00211B7C">
      <w:pPr>
        <w:pStyle w:val="ListPara"/>
      </w:pPr>
      <w:r>
        <w:t>A</w:t>
      </w:r>
      <w:r w:rsidR="00737F04">
        <w:t xml:space="preserve"> </w:t>
      </w:r>
      <w:r>
        <w:t xml:space="preserve">track </w:t>
      </w:r>
      <w:r w:rsidR="00480A9B">
        <w:t>defect</w:t>
      </w:r>
      <w:r w:rsidR="00737F04">
        <w:t xml:space="preserve"> was identified</w:t>
      </w:r>
      <w:r w:rsidR="00480A9B">
        <w:t xml:space="preserve"> </w:t>
      </w:r>
      <w:r>
        <w:t xml:space="preserve">three days </w:t>
      </w:r>
      <w:r w:rsidR="00480A9B">
        <w:t xml:space="preserve">before the derailment, </w:t>
      </w:r>
      <w:r w:rsidR="00EC5ED5">
        <w:t xml:space="preserve">categorised as priority 1 requiring immediate attention, </w:t>
      </w:r>
      <w:r w:rsidR="00737F04">
        <w:t xml:space="preserve">but </w:t>
      </w:r>
      <w:r w:rsidR="00737F04" w:rsidRPr="00C2426F">
        <w:t xml:space="preserve">did not result in </w:t>
      </w:r>
      <w:r w:rsidR="00690FE9">
        <w:t xml:space="preserve">a </w:t>
      </w:r>
      <w:r w:rsidR="00737F04" w:rsidRPr="00C2426F">
        <w:t>maintenance response</w:t>
      </w:r>
      <w:r w:rsidR="00690FE9">
        <w:t xml:space="preserve"> as specified in </w:t>
      </w:r>
      <w:proofErr w:type="spellStart"/>
      <w:r w:rsidR="00690FE9">
        <w:t>TasRail’s</w:t>
      </w:r>
      <w:proofErr w:type="spellEnd"/>
      <w:r w:rsidR="00690FE9">
        <w:t xml:space="preserve"> maintenance standard </w:t>
      </w:r>
      <w:r w:rsidR="00690FE9" w:rsidRPr="00AF669F">
        <w:t>INF-TS-211</w:t>
      </w:r>
      <w:r w:rsidR="00737F04">
        <w:t>.</w:t>
      </w:r>
    </w:p>
    <w:p w14:paraId="0BA8D251" w14:textId="39794FF8" w:rsidR="00536760" w:rsidRDefault="00536760" w:rsidP="00924047">
      <w:pPr>
        <w:pStyle w:val="Heading2"/>
      </w:pPr>
      <w:bookmarkStart w:id="54" w:name="_Toc466980183"/>
      <w:r w:rsidRPr="00246D43">
        <w:t>Other factors</w:t>
      </w:r>
      <w:r w:rsidR="00892B58">
        <w:t xml:space="preserve"> that increase</w:t>
      </w:r>
      <w:r w:rsidR="00F3174D">
        <w:t>d</w:t>
      </w:r>
      <w:r w:rsidR="00892B58">
        <w:t xml:space="preserve"> risk</w:t>
      </w:r>
      <w:bookmarkEnd w:id="54"/>
    </w:p>
    <w:p w14:paraId="65A04467" w14:textId="2E3EC0A4" w:rsidR="00607FE3" w:rsidRPr="00315AED" w:rsidRDefault="00480A9B" w:rsidP="009B0C49">
      <w:pPr>
        <w:pStyle w:val="ListPara"/>
      </w:pPr>
      <w:proofErr w:type="spellStart"/>
      <w:r>
        <w:t>TasRail</w:t>
      </w:r>
      <w:proofErr w:type="spellEnd"/>
      <w:r>
        <w:t xml:space="preserve"> maintenance standard </w:t>
      </w:r>
      <w:r w:rsidR="00AF669F" w:rsidRPr="00AF669F">
        <w:t xml:space="preserve">INF-TS-211 </w:t>
      </w:r>
      <w:r w:rsidR="00AF669F">
        <w:t>does not provide</w:t>
      </w:r>
      <w:r w:rsidR="00E81866" w:rsidRPr="00315AED">
        <w:t xml:space="preserve"> </w:t>
      </w:r>
      <w:r w:rsidR="003B6D5A" w:rsidRPr="00315AED">
        <w:t xml:space="preserve">guidelines </w:t>
      </w:r>
      <w:r w:rsidR="00F36809">
        <w:t>for</w:t>
      </w:r>
      <w:r w:rsidR="003B6D5A" w:rsidRPr="00315AED">
        <w:t xml:space="preserve"> </w:t>
      </w:r>
      <w:r w:rsidR="00E81866">
        <w:t xml:space="preserve">the </w:t>
      </w:r>
      <w:r w:rsidR="00E81866" w:rsidRPr="00315AED">
        <w:t>determination</w:t>
      </w:r>
      <w:r w:rsidR="00E81866">
        <w:t xml:space="preserve"> of track </w:t>
      </w:r>
      <w:r w:rsidR="003B6D5A" w:rsidRPr="00315AED">
        <w:t>defect size.</w:t>
      </w:r>
    </w:p>
    <w:p w14:paraId="3C0402A5" w14:textId="23D8DFEB" w:rsidR="003B6D5A" w:rsidRPr="00315AED" w:rsidRDefault="006D2FFA" w:rsidP="009B0C49">
      <w:pPr>
        <w:pStyle w:val="ListPara"/>
      </w:pPr>
      <w:r>
        <w:t>There were no d</w:t>
      </w:r>
      <w:r w:rsidR="00480A9B">
        <w:t>ocument</w:t>
      </w:r>
      <w:r>
        <w:t>s</w:t>
      </w:r>
      <w:r w:rsidR="00480A9B">
        <w:t xml:space="preserve"> </w:t>
      </w:r>
      <w:r>
        <w:t xml:space="preserve">that could </w:t>
      </w:r>
      <w:r w:rsidR="00CC7180">
        <w:t>establish</w:t>
      </w:r>
      <w:r w:rsidR="00CC7180" w:rsidRPr="00C2426F">
        <w:t xml:space="preserve"> </w:t>
      </w:r>
      <w:r w:rsidR="00DE2FA3" w:rsidRPr="00C2426F">
        <w:t>whether th</w:t>
      </w:r>
      <w:r w:rsidR="00DE2FA3">
        <w:t xml:space="preserve">e track inspector </w:t>
      </w:r>
      <w:r>
        <w:t xml:space="preserve">met </w:t>
      </w:r>
      <w:r w:rsidR="00480A9B">
        <w:t>mandated</w:t>
      </w:r>
      <w:r w:rsidR="00DE2FA3">
        <w:t xml:space="preserve"> reporting</w:t>
      </w:r>
      <w:r w:rsidR="00C2426F" w:rsidRPr="00C2426F">
        <w:t xml:space="preserve"> requirements</w:t>
      </w:r>
      <w:r w:rsidR="00DE2FA3">
        <w:t>,</w:t>
      </w:r>
      <w:r w:rsidR="00C2426F" w:rsidRPr="00C2426F">
        <w:t xml:space="preserve"> </w:t>
      </w:r>
      <w:r w:rsidR="00CC7180">
        <w:t>(</w:t>
      </w:r>
      <w:r w:rsidR="00DE2FA3">
        <w:t>specified within</w:t>
      </w:r>
      <w:r w:rsidR="00DE2FA3" w:rsidRPr="00C2426F">
        <w:t xml:space="preserve"> </w:t>
      </w:r>
      <w:proofErr w:type="spellStart"/>
      <w:r w:rsidR="00480A9B">
        <w:t>TasRail</w:t>
      </w:r>
      <w:r w:rsidR="00CC7180">
        <w:t>’s</w:t>
      </w:r>
      <w:proofErr w:type="spellEnd"/>
      <w:r w:rsidR="00480A9B">
        <w:t xml:space="preserve"> maintenance standard </w:t>
      </w:r>
      <w:r w:rsidR="00480A9B" w:rsidRPr="00AF669F">
        <w:t>INF-TS-211</w:t>
      </w:r>
      <w:r w:rsidR="00CC7180">
        <w:t>)</w:t>
      </w:r>
      <w:r w:rsidR="00480A9B" w:rsidRPr="00AF669F">
        <w:t xml:space="preserve"> </w:t>
      </w:r>
      <w:r w:rsidR="008C3878">
        <w:t>where</w:t>
      </w:r>
      <w:r w:rsidR="00480A9B">
        <w:t xml:space="preserve"> </w:t>
      </w:r>
      <w:r w:rsidR="005D645C">
        <w:t xml:space="preserve">on-track vehicles </w:t>
      </w:r>
      <w:r>
        <w:t>are</w:t>
      </w:r>
      <w:r w:rsidR="005D645C">
        <w:t xml:space="preserve"> </w:t>
      </w:r>
      <w:r>
        <w:t xml:space="preserve">not permitted to </w:t>
      </w:r>
      <w:r w:rsidR="005D645C">
        <w:t xml:space="preserve">pass </w:t>
      </w:r>
      <w:r w:rsidR="00480A9B">
        <w:t>a priority 1 defect</w:t>
      </w:r>
      <w:r>
        <w:t>,</w:t>
      </w:r>
      <w:r w:rsidR="00480A9B">
        <w:t xml:space="preserve"> </w:t>
      </w:r>
      <w:r w:rsidR="005D645C">
        <w:t xml:space="preserve">without </w:t>
      </w:r>
      <w:r w:rsidR="00480A9B">
        <w:t xml:space="preserve">approval </w:t>
      </w:r>
      <w:r>
        <w:t>of</w:t>
      </w:r>
      <w:r w:rsidR="00480A9B">
        <w:t xml:space="preserve"> the </w:t>
      </w:r>
      <w:r w:rsidR="005D645C">
        <w:t>track manager</w:t>
      </w:r>
      <w:r w:rsidR="003B6D5A" w:rsidRPr="00315AED">
        <w:t>.</w:t>
      </w:r>
    </w:p>
    <w:p w14:paraId="1A3B5A94" w14:textId="3899E392" w:rsidR="00CC7180" w:rsidRDefault="00181C57" w:rsidP="009B0C49">
      <w:pPr>
        <w:pStyle w:val="ListPara"/>
      </w:pPr>
      <w:proofErr w:type="spellStart"/>
      <w:r>
        <w:t>TasRail</w:t>
      </w:r>
      <w:proofErr w:type="spellEnd"/>
      <w:r w:rsidR="00CC7180" w:rsidRPr="00315AED">
        <w:t xml:space="preserve"> records </w:t>
      </w:r>
      <w:r>
        <w:t xml:space="preserve">showed </w:t>
      </w:r>
      <w:r w:rsidR="00CC7180">
        <w:t xml:space="preserve">a history of </w:t>
      </w:r>
      <w:r w:rsidR="006D2FFA">
        <w:t xml:space="preserve">track </w:t>
      </w:r>
      <w:r w:rsidR="00CC7180">
        <w:t xml:space="preserve">geometry defects </w:t>
      </w:r>
      <w:r w:rsidR="00CC7180" w:rsidRPr="00315AED">
        <w:t>near the derailment site</w:t>
      </w:r>
      <w:r w:rsidR="00CC7180">
        <w:t xml:space="preserve">, </w:t>
      </w:r>
      <w:r>
        <w:t xml:space="preserve">but </w:t>
      </w:r>
      <w:r w:rsidR="00F4019C">
        <w:t xml:space="preserve">monitoring strategies did not alert </w:t>
      </w:r>
      <w:r>
        <w:t xml:space="preserve">maintenance </w:t>
      </w:r>
      <w:r w:rsidR="00F4019C">
        <w:t xml:space="preserve">staff </w:t>
      </w:r>
      <w:r w:rsidR="004B5D16">
        <w:t>to</w:t>
      </w:r>
      <w:r w:rsidR="006D2FFA">
        <w:t xml:space="preserve"> the </w:t>
      </w:r>
      <w:r w:rsidR="00B109BC">
        <w:t xml:space="preserve">possible </w:t>
      </w:r>
      <w:r w:rsidR="006D2FFA">
        <w:t>need for higher vigilance through this area.</w:t>
      </w:r>
    </w:p>
    <w:p w14:paraId="22174171" w14:textId="7B522C67" w:rsidR="003B6D5A" w:rsidRPr="00315AED" w:rsidRDefault="00ED26E4" w:rsidP="009B0C49">
      <w:pPr>
        <w:pStyle w:val="ListPara"/>
      </w:pPr>
      <w:r>
        <w:t xml:space="preserve">The </w:t>
      </w:r>
      <w:r w:rsidR="003B6D5A" w:rsidRPr="00315AED">
        <w:t>track stability problems near the derailment site</w:t>
      </w:r>
      <w:r>
        <w:t xml:space="preserve"> were</w:t>
      </w:r>
      <w:r w:rsidR="008A15D3" w:rsidRPr="00607FE3">
        <w:rPr>
          <w:lang w:val="en-GB"/>
        </w:rPr>
        <w:t xml:space="preserve"> </w:t>
      </w:r>
      <w:r w:rsidR="008A15D3">
        <w:rPr>
          <w:lang w:val="en-GB"/>
        </w:rPr>
        <w:t xml:space="preserve">probably </w:t>
      </w:r>
      <w:r w:rsidR="008A15D3" w:rsidRPr="00607FE3">
        <w:rPr>
          <w:lang w:val="en-GB"/>
        </w:rPr>
        <w:t xml:space="preserve">a reflection </w:t>
      </w:r>
      <w:r w:rsidR="008A15D3">
        <w:rPr>
          <w:lang w:val="en-GB"/>
        </w:rPr>
        <w:t xml:space="preserve">of </w:t>
      </w:r>
      <w:r w:rsidR="008A15D3" w:rsidRPr="008A15D3">
        <w:t>poor track formation, ballast quality and the use of steel sleepers, in particular the packing of ballast under the sleeper and at the sleeper ends</w:t>
      </w:r>
      <w:r w:rsidR="003B6D5A" w:rsidRPr="00315AED">
        <w:t>.</w:t>
      </w:r>
    </w:p>
    <w:p w14:paraId="0BA8D255" w14:textId="03EB2EC1" w:rsidR="00536760" w:rsidRDefault="00536760" w:rsidP="00924047">
      <w:pPr>
        <w:pStyle w:val="Heading2"/>
      </w:pPr>
      <w:bookmarkStart w:id="55" w:name="_Toc466980184"/>
      <w:r w:rsidRPr="00246D43">
        <w:t>Other findings</w:t>
      </w:r>
      <w:bookmarkEnd w:id="55"/>
    </w:p>
    <w:p w14:paraId="406AC8EA" w14:textId="19A39712" w:rsidR="00743CF9" w:rsidRPr="00315AED" w:rsidRDefault="003B6D5A">
      <w:pPr>
        <w:pStyle w:val="ListPara"/>
        <w:numPr>
          <w:ilvl w:val="0"/>
          <w:numId w:val="30"/>
        </w:numPr>
      </w:pPr>
      <w:r w:rsidRPr="00315AED">
        <w:t xml:space="preserve">Train handling and driver performance were not factors that </w:t>
      </w:r>
      <w:r w:rsidR="00315AED" w:rsidRPr="00315AED">
        <w:t>contributed to the</w:t>
      </w:r>
      <w:r w:rsidRPr="00315AED">
        <w:t xml:space="preserve"> derailment.</w:t>
      </w:r>
    </w:p>
    <w:p w14:paraId="527C3F10" w14:textId="04ED0671" w:rsidR="003B6D5A" w:rsidRPr="00315AED" w:rsidRDefault="003B6D5A">
      <w:pPr>
        <w:pStyle w:val="ListPara"/>
        <w:numPr>
          <w:ilvl w:val="0"/>
          <w:numId w:val="30"/>
        </w:numPr>
      </w:pPr>
      <w:r w:rsidRPr="00315AED">
        <w:t xml:space="preserve">Environmental conditions were not factors that </w:t>
      </w:r>
      <w:r w:rsidR="00315AED" w:rsidRPr="00315AED">
        <w:t>contributed to the derailment</w:t>
      </w:r>
      <w:r w:rsidRPr="00315AED">
        <w:t xml:space="preserve">. </w:t>
      </w:r>
    </w:p>
    <w:p w14:paraId="0BA8D26B" w14:textId="4DBB64C2" w:rsidR="00536760" w:rsidRPr="00246D43" w:rsidRDefault="00536760" w:rsidP="00CF2CB1">
      <w:pPr>
        <w:pStyle w:val="Heading1"/>
      </w:pPr>
      <w:bookmarkStart w:id="56" w:name="_Toc466980185"/>
      <w:r w:rsidRPr="00246D43">
        <w:lastRenderedPageBreak/>
        <w:t>Safety actions</w:t>
      </w:r>
      <w:bookmarkEnd w:id="56"/>
    </w:p>
    <w:p w14:paraId="0BA8D26D" w14:textId="75430FA0" w:rsidR="001A4D82" w:rsidRPr="00246D43" w:rsidRDefault="00F36809" w:rsidP="003B3191">
      <w:pPr>
        <w:pStyle w:val="ReportBody"/>
      </w:pPr>
      <w:r w:rsidRPr="00F36809">
        <w:t xml:space="preserve">Whether or not the ATSB identifies safety issues in the course of an investigation, relevant organisations may proactively initiate safety actions in order to reduce their safety risk. The ATSB has been advised of the following proactive safety actions in </w:t>
      </w:r>
      <w:r>
        <w:t>response to this occurrence</w:t>
      </w:r>
      <w:r w:rsidR="001A4D82" w:rsidRPr="00246D43">
        <w:t>.</w:t>
      </w:r>
    </w:p>
    <w:p w14:paraId="3BC3BFA6" w14:textId="11DC5CF6" w:rsidR="00E4271B" w:rsidRPr="00E4271B" w:rsidRDefault="00E4271B" w:rsidP="00E4271B">
      <w:pPr>
        <w:autoSpaceDE/>
        <w:autoSpaceDN/>
        <w:adjustRightInd/>
        <w:spacing w:after="100" w:line="271" w:lineRule="auto"/>
        <w:textAlignment w:val="auto"/>
        <w:rPr>
          <w:rFonts w:eastAsiaTheme="minorHAnsi"/>
          <w:b/>
          <w:bCs/>
          <w:i/>
          <w:sz w:val="24"/>
          <w:szCs w:val="27"/>
        </w:rPr>
      </w:pPr>
      <w:r w:rsidRPr="00E4271B">
        <w:rPr>
          <w:rFonts w:eastAsiaTheme="minorHAnsi"/>
          <w:b/>
          <w:bCs/>
          <w:i/>
          <w:sz w:val="24"/>
          <w:szCs w:val="27"/>
        </w:rPr>
        <w:t xml:space="preserve">Additional safety action taken by </w:t>
      </w:r>
      <w:proofErr w:type="spellStart"/>
      <w:r w:rsidR="00CB736B">
        <w:rPr>
          <w:rFonts w:eastAsiaTheme="minorHAnsi"/>
          <w:b/>
          <w:bCs/>
          <w:i/>
          <w:sz w:val="24"/>
          <w:szCs w:val="27"/>
        </w:rPr>
        <w:t>TasRail</w:t>
      </w:r>
      <w:proofErr w:type="spellEnd"/>
    </w:p>
    <w:p w14:paraId="00456694" w14:textId="69F085CF" w:rsidR="00E4271B" w:rsidRPr="00E4271B" w:rsidRDefault="00CB736B" w:rsidP="00E4271B">
      <w:pPr>
        <w:pStyle w:val="ReportBody"/>
      </w:pPr>
      <w:proofErr w:type="spellStart"/>
      <w:r>
        <w:t>TasRail</w:t>
      </w:r>
      <w:proofErr w:type="spellEnd"/>
      <w:r w:rsidR="00E4271B" w:rsidRPr="00E4271B">
        <w:t xml:space="preserve"> </w:t>
      </w:r>
      <w:r w:rsidRPr="00CB736B">
        <w:t>has advised of the following proactive safety action</w:t>
      </w:r>
      <w:r>
        <w:t>s</w:t>
      </w:r>
      <w:r w:rsidR="00E4271B" w:rsidRPr="00E4271B">
        <w:t>:</w:t>
      </w:r>
    </w:p>
    <w:p w14:paraId="5328ED32" w14:textId="3BD20983" w:rsidR="008A15D3" w:rsidRDefault="008A15D3" w:rsidP="0035569D">
      <w:pPr>
        <w:pStyle w:val="QuoteIndent"/>
        <w:numPr>
          <w:ilvl w:val="0"/>
          <w:numId w:val="33"/>
        </w:numPr>
        <w:rPr>
          <w:szCs w:val="18"/>
        </w:rPr>
      </w:pPr>
      <w:r w:rsidRPr="0035569D">
        <w:rPr>
          <w:szCs w:val="18"/>
        </w:rPr>
        <w:t xml:space="preserve">Computer modelling </w:t>
      </w:r>
      <w:r w:rsidR="0035569D" w:rsidRPr="0035569D">
        <w:rPr>
          <w:szCs w:val="18"/>
        </w:rPr>
        <w:t>by Worley Parsons to identify any additional criteria that could be used to interpret geometry measures to identify situations where a combination of defects could contribute to a heightened derailment risk</w:t>
      </w:r>
      <w:r w:rsidRPr="0035569D">
        <w:rPr>
          <w:szCs w:val="18"/>
        </w:rPr>
        <w:t>.</w:t>
      </w:r>
    </w:p>
    <w:p w14:paraId="079E00F6" w14:textId="77777777" w:rsidR="003F38EB" w:rsidRPr="003F38EB" w:rsidRDefault="003F38EB" w:rsidP="003F38EB">
      <w:pPr>
        <w:pStyle w:val="ListParagraph"/>
        <w:numPr>
          <w:ilvl w:val="0"/>
          <w:numId w:val="33"/>
        </w:numPr>
        <w:rPr>
          <w:iCs/>
          <w:color w:val="000000"/>
          <w:sz w:val="18"/>
          <w:szCs w:val="18"/>
        </w:rPr>
      </w:pPr>
      <w:r w:rsidRPr="003F38EB">
        <w:rPr>
          <w:iCs/>
          <w:color w:val="000000"/>
          <w:sz w:val="18"/>
          <w:szCs w:val="18"/>
        </w:rPr>
        <w:t xml:space="preserve">Update the </w:t>
      </w:r>
      <w:proofErr w:type="spellStart"/>
      <w:r w:rsidRPr="003F38EB">
        <w:rPr>
          <w:iCs/>
          <w:color w:val="000000"/>
          <w:sz w:val="18"/>
          <w:szCs w:val="18"/>
        </w:rPr>
        <w:t>TasRail</w:t>
      </w:r>
      <w:proofErr w:type="spellEnd"/>
      <w:r w:rsidRPr="003F38EB">
        <w:rPr>
          <w:iCs/>
          <w:color w:val="000000"/>
          <w:sz w:val="18"/>
          <w:szCs w:val="18"/>
        </w:rPr>
        <w:t xml:space="preserve"> Operational Risk Register V5 when outcome of modelling known - Hazard 2 - Train Derailment.</w:t>
      </w:r>
    </w:p>
    <w:p w14:paraId="319E28DB" w14:textId="088EE0F6" w:rsidR="0035569D" w:rsidRPr="0035569D" w:rsidRDefault="008A15D3" w:rsidP="0035569D">
      <w:pPr>
        <w:pStyle w:val="QuoteIndent"/>
        <w:numPr>
          <w:ilvl w:val="0"/>
          <w:numId w:val="33"/>
        </w:numPr>
        <w:rPr>
          <w:szCs w:val="18"/>
        </w:rPr>
      </w:pPr>
      <w:r w:rsidRPr="0035569D">
        <w:rPr>
          <w:szCs w:val="18"/>
        </w:rPr>
        <w:t xml:space="preserve">Track Maintenance Standard INF-TS-211 </w:t>
      </w:r>
      <w:r w:rsidR="003F38EB">
        <w:rPr>
          <w:szCs w:val="18"/>
        </w:rPr>
        <w:t xml:space="preserve">has been </w:t>
      </w:r>
      <w:r w:rsidR="0035569D" w:rsidRPr="0035569D">
        <w:rPr>
          <w:szCs w:val="18"/>
        </w:rPr>
        <w:t>updated (Version 3) on 04 April 2016</w:t>
      </w:r>
      <w:r w:rsidR="0035569D">
        <w:rPr>
          <w:szCs w:val="18"/>
        </w:rPr>
        <w:t xml:space="preserve"> </w:t>
      </w:r>
      <w:r w:rsidRPr="0035569D">
        <w:rPr>
          <w:szCs w:val="18"/>
        </w:rPr>
        <w:t>with respect to various operational and maintenance procedures</w:t>
      </w:r>
      <w:r w:rsidR="0035569D" w:rsidRPr="0035569D">
        <w:rPr>
          <w:szCs w:val="18"/>
        </w:rPr>
        <w:t xml:space="preserve">, including:  </w:t>
      </w:r>
    </w:p>
    <w:p w14:paraId="1B9233A0" w14:textId="00F3075C" w:rsidR="0035569D" w:rsidRPr="0035569D" w:rsidRDefault="00B1383D" w:rsidP="003F38EB">
      <w:pPr>
        <w:pStyle w:val="QuoteIndent"/>
        <w:numPr>
          <w:ilvl w:val="1"/>
          <w:numId w:val="34"/>
        </w:numPr>
        <w:ind w:left="709"/>
        <w:rPr>
          <w:szCs w:val="18"/>
        </w:rPr>
      </w:pPr>
      <w:r>
        <w:rPr>
          <w:szCs w:val="18"/>
        </w:rPr>
        <w:t>R</w:t>
      </w:r>
      <w:r w:rsidR="0035569D" w:rsidRPr="0035569D">
        <w:rPr>
          <w:szCs w:val="18"/>
        </w:rPr>
        <w:t xml:space="preserve">emoves </w:t>
      </w:r>
      <w:r w:rsidR="003F38EB">
        <w:rPr>
          <w:szCs w:val="18"/>
        </w:rPr>
        <w:t xml:space="preserve">the </w:t>
      </w:r>
      <w:r w:rsidR="0035569D" w:rsidRPr="0035569D">
        <w:rPr>
          <w:szCs w:val="18"/>
        </w:rPr>
        <w:t xml:space="preserve">requirement to obtain track manager permission to travel over large faults and introduces geometry defect thresholds at which TSRs shall be applied enabling consistent management by the track inspector.  </w:t>
      </w:r>
    </w:p>
    <w:p w14:paraId="52D34156" w14:textId="45F856D0" w:rsidR="0035569D" w:rsidRDefault="00B1383D" w:rsidP="003F38EB">
      <w:pPr>
        <w:pStyle w:val="QuoteIndent"/>
        <w:numPr>
          <w:ilvl w:val="1"/>
          <w:numId w:val="34"/>
        </w:numPr>
        <w:ind w:left="709"/>
        <w:rPr>
          <w:szCs w:val="18"/>
        </w:rPr>
      </w:pPr>
      <w:r>
        <w:rPr>
          <w:szCs w:val="18"/>
        </w:rPr>
        <w:t>R</w:t>
      </w:r>
      <w:r w:rsidR="0035569D" w:rsidRPr="0035569D">
        <w:rPr>
          <w:szCs w:val="18"/>
        </w:rPr>
        <w:t>emoves hazardous locations and introduces unstable twist defects which are locations that must be measured by inspectors during every patrol to mandate more rigorous monitoring of areas that rapidly deteriorate.</w:t>
      </w:r>
    </w:p>
    <w:p w14:paraId="442C1242" w14:textId="76D3DD37" w:rsidR="0035569D" w:rsidRPr="0035569D" w:rsidRDefault="00B1383D" w:rsidP="003F38EB">
      <w:pPr>
        <w:pStyle w:val="ListParagraph"/>
        <w:numPr>
          <w:ilvl w:val="1"/>
          <w:numId w:val="34"/>
        </w:numPr>
        <w:ind w:left="709"/>
        <w:rPr>
          <w:iCs/>
          <w:color w:val="000000"/>
          <w:sz w:val="18"/>
          <w:szCs w:val="18"/>
        </w:rPr>
      </w:pPr>
      <w:r>
        <w:rPr>
          <w:iCs/>
          <w:color w:val="000000"/>
          <w:sz w:val="18"/>
          <w:szCs w:val="18"/>
        </w:rPr>
        <w:t>H</w:t>
      </w:r>
      <w:r w:rsidR="0035569D" w:rsidRPr="0035569D">
        <w:rPr>
          <w:iCs/>
          <w:color w:val="000000"/>
          <w:sz w:val="18"/>
          <w:szCs w:val="18"/>
        </w:rPr>
        <w:t>as been updated to include a revised repair advice sheet which now requires that measurements be taken for all reported geometry defects.</w:t>
      </w:r>
    </w:p>
    <w:p w14:paraId="6AEDD326" w14:textId="2FE04616" w:rsidR="003F38EB" w:rsidRDefault="00B1383D" w:rsidP="003F38EB">
      <w:pPr>
        <w:pStyle w:val="QuoteIndent"/>
        <w:numPr>
          <w:ilvl w:val="1"/>
          <w:numId w:val="34"/>
        </w:numPr>
        <w:ind w:left="709"/>
        <w:rPr>
          <w:szCs w:val="18"/>
        </w:rPr>
      </w:pPr>
      <w:r>
        <w:rPr>
          <w:szCs w:val="18"/>
        </w:rPr>
        <w:t>I</w:t>
      </w:r>
      <w:r w:rsidR="003F38EB" w:rsidRPr="0035569D">
        <w:rPr>
          <w:szCs w:val="18"/>
        </w:rPr>
        <w:t>ncludes specific actions to be taken for each defect size</w:t>
      </w:r>
    </w:p>
    <w:p w14:paraId="0D7E73A3" w14:textId="40CA49CC" w:rsidR="0035569D" w:rsidRPr="0035569D" w:rsidRDefault="0035569D" w:rsidP="0035569D">
      <w:pPr>
        <w:pStyle w:val="QuoteIndent"/>
        <w:numPr>
          <w:ilvl w:val="0"/>
          <w:numId w:val="33"/>
        </w:numPr>
        <w:rPr>
          <w:szCs w:val="18"/>
        </w:rPr>
      </w:pPr>
      <w:proofErr w:type="spellStart"/>
      <w:r w:rsidRPr="0035569D">
        <w:rPr>
          <w:szCs w:val="18"/>
        </w:rPr>
        <w:t>Geismar</w:t>
      </w:r>
      <w:proofErr w:type="spellEnd"/>
      <w:r w:rsidRPr="0035569D">
        <w:rPr>
          <w:szCs w:val="18"/>
        </w:rPr>
        <w:t xml:space="preserve"> digital track geometry trolleys issued to all track inspectors to enable accurate sizing of defects.</w:t>
      </w:r>
    </w:p>
    <w:p w14:paraId="4726DD33" w14:textId="3650B1F6" w:rsidR="0035569D" w:rsidRPr="0035569D" w:rsidRDefault="0035569D" w:rsidP="0035569D">
      <w:pPr>
        <w:pStyle w:val="QuoteIndent"/>
        <w:numPr>
          <w:ilvl w:val="0"/>
          <w:numId w:val="33"/>
        </w:numPr>
        <w:rPr>
          <w:szCs w:val="18"/>
        </w:rPr>
      </w:pPr>
      <w:r w:rsidRPr="0035569D">
        <w:rPr>
          <w:szCs w:val="18"/>
        </w:rPr>
        <w:t xml:space="preserve">Track geometry vehicle now operated </w:t>
      </w:r>
      <w:r w:rsidR="00B1383D">
        <w:rPr>
          <w:szCs w:val="18"/>
        </w:rPr>
        <w:t>six</w:t>
      </w:r>
      <w:r w:rsidRPr="0035569D">
        <w:rPr>
          <w:szCs w:val="18"/>
        </w:rPr>
        <w:t xml:space="preserve"> weekly on busiest lines (South and Western).</w:t>
      </w:r>
    </w:p>
    <w:p w14:paraId="498373DB" w14:textId="77777777" w:rsidR="003F38EB" w:rsidRPr="0035569D" w:rsidRDefault="003F38EB" w:rsidP="003F38EB">
      <w:pPr>
        <w:pStyle w:val="QuoteIndent"/>
        <w:numPr>
          <w:ilvl w:val="0"/>
          <w:numId w:val="33"/>
        </w:numPr>
        <w:rPr>
          <w:szCs w:val="18"/>
        </w:rPr>
      </w:pPr>
      <w:proofErr w:type="spellStart"/>
      <w:r w:rsidRPr="0035569D">
        <w:rPr>
          <w:szCs w:val="18"/>
        </w:rPr>
        <w:t>TasRail</w:t>
      </w:r>
      <w:proofErr w:type="spellEnd"/>
      <w:r w:rsidRPr="0035569D">
        <w:rPr>
          <w:szCs w:val="18"/>
        </w:rPr>
        <w:t xml:space="preserve"> has committed to invest in its own, vehicle mounted, track geometry measuring equipment enabling more frequent and accurate track monitoring</w:t>
      </w:r>
    </w:p>
    <w:p w14:paraId="4B2D9899" w14:textId="77777777" w:rsidR="008A15D3" w:rsidRPr="0035569D" w:rsidRDefault="008A15D3" w:rsidP="008A15D3">
      <w:pPr>
        <w:pStyle w:val="QuoteIndent"/>
        <w:numPr>
          <w:ilvl w:val="0"/>
          <w:numId w:val="33"/>
        </w:numPr>
        <w:rPr>
          <w:szCs w:val="18"/>
        </w:rPr>
      </w:pPr>
      <w:r w:rsidRPr="0035569D">
        <w:rPr>
          <w:szCs w:val="18"/>
        </w:rPr>
        <w:t>Update Infrastructure Derailment Form INF-FRM-019 to include the measurement of voiding following incident investigation.</w:t>
      </w:r>
    </w:p>
    <w:p w14:paraId="1A903280" w14:textId="77777777" w:rsidR="003F38EB" w:rsidRPr="0035569D" w:rsidRDefault="003F38EB" w:rsidP="003F38EB">
      <w:pPr>
        <w:pStyle w:val="QuoteIndent"/>
        <w:numPr>
          <w:ilvl w:val="0"/>
          <w:numId w:val="33"/>
        </w:numPr>
        <w:rPr>
          <w:szCs w:val="18"/>
        </w:rPr>
      </w:pPr>
      <w:r w:rsidRPr="0035569D">
        <w:rPr>
          <w:szCs w:val="18"/>
        </w:rPr>
        <w:t>Fitting of ‘Constant Contact Side Bearers’ on the fleet of TQMF and IB wagons.</w:t>
      </w:r>
    </w:p>
    <w:p w14:paraId="0F07D1C1" w14:textId="77777777" w:rsidR="003F38EB" w:rsidRPr="0035569D" w:rsidRDefault="003F38EB" w:rsidP="003F38EB">
      <w:pPr>
        <w:pStyle w:val="QuoteIndent"/>
        <w:numPr>
          <w:ilvl w:val="0"/>
          <w:numId w:val="33"/>
        </w:numPr>
        <w:rPr>
          <w:szCs w:val="18"/>
        </w:rPr>
      </w:pPr>
      <w:r w:rsidRPr="0035569D">
        <w:rPr>
          <w:szCs w:val="18"/>
        </w:rPr>
        <w:t>Update standard RS-TS-006 to include side-bearer gaps clearances.</w:t>
      </w:r>
    </w:p>
    <w:p w14:paraId="2F43FE4C" w14:textId="77777777" w:rsidR="008A15D3" w:rsidRPr="0035569D" w:rsidRDefault="008A15D3" w:rsidP="008A15D3">
      <w:pPr>
        <w:pStyle w:val="QuoteIndent"/>
        <w:numPr>
          <w:ilvl w:val="0"/>
          <w:numId w:val="33"/>
        </w:numPr>
        <w:rPr>
          <w:szCs w:val="18"/>
        </w:rPr>
      </w:pPr>
      <w:r w:rsidRPr="0035569D">
        <w:rPr>
          <w:szCs w:val="18"/>
        </w:rPr>
        <w:t>Inspect TQMF wagons side-bearer gaps and friction wedges to ensure all are within specification.</w:t>
      </w:r>
    </w:p>
    <w:p w14:paraId="5D3EA04F" w14:textId="77777777" w:rsidR="008A15D3" w:rsidRPr="0035569D" w:rsidRDefault="008A15D3" w:rsidP="008A15D3">
      <w:pPr>
        <w:pStyle w:val="QuoteIndent"/>
        <w:numPr>
          <w:ilvl w:val="0"/>
          <w:numId w:val="33"/>
        </w:numPr>
        <w:rPr>
          <w:szCs w:val="18"/>
        </w:rPr>
      </w:pPr>
      <w:r w:rsidRPr="0035569D">
        <w:rPr>
          <w:szCs w:val="18"/>
        </w:rPr>
        <w:t>Update 'A' service sheet RS-FRM-242 to include inspection of side-bearer gap clearances</w:t>
      </w:r>
      <w:r w:rsidRPr="0035569D" w:rsidDel="00522CA5">
        <w:rPr>
          <w:szCs w:val="18"/>
        </w:rPr>
        <w:t xml:space="preserve"> </w:t>
      </w:r>
      <w:r w:rsidRPr="0035569D">
        <w:rPr>
          <w:szCs w:val="18"/>
        </w:rPr>
        <w:t>measurements.</w:t>
      </w:r>
    </w:p>
    <w:p w14:paraId="4698E5AB" w14:textId="77777777" w:rsidR="008A15D3" w:rsidRPr="0035569D" w:rsidRDefault="008A15D3" w:rsidP="008A15D3">
      <w:pPr>
        <w:pStyle w:val="QuoteIndent"/>
        <w:numPr>
          <w:ilvl w:val="0"/>
          <w:numId w:val="33"/>
        </w:numPr>
        <w:rPr>
          <w:szCs w:val="18"/>
        </w:rPr>
      </w:pPr>
      <w:r w:rsidRPr="0035569D">
        <w:rPr>
          <w:szCs w:val="18"/>
        </w:rPr>
        <w:t>Update wagon work instruction RS-Wl-531 to include correct service limits and measurement criteria.</w:t>
      </w:r>
    </w:p>
    <w:p w14:paraId="23322DCD" w14:textId="37697120" w:rsidR="0033710F" w:rsidRDefault="0033710F" w:rsidP="00315AED">
      <w:pPr>
        <w:autoSpaceDE/>
        <w:autoSpaceDN/>
        <w:adjustRightInd/>
        <w:spacing w:after="100" w:line="271" w:lineRule="auto"/>
        <w:textAlignment w:val="auto"/>
        <w:rPr>
          <w:rFonts w:eastAsiaTheme="minorHAnsi"/>
        </w:rPr>
      </w:pPr>
    </w:p>
    <w:p w14:paraId="5713CC5D" w14:textId="77777777" w:rsidR="0033710F" w:rsidRDefault="0033710F" w:rsidP="00315AED">
      <w:pPr>
        <w:autoSpaceDE/>
        <w:autoSpaceDN/>
        <w:adjustRightInd/>
        <w:spacing w:after="100" w:line="271" w:lineRule="auto"/>
        <w:textAlignment w:val="auto"/>
        <w:rPr>
          <w:rFonts w:eastAsiaTheme="minorHAnsi"/>
        </w:rPr>
      </w:pPr>
    </w:p>
    <w:p w14:paraId="2D940326" w14:textId="77777777" w:rsidR="0033710F" w:rsidRPr="00315AED" w:rsidRDefault="0033710F" w:rsidP="00315AED">
      <w:pPr>
        <w:autoSpaceDE/>
        <w:autoSpaceDN/>
        <w:adjustRightInd/>
        <w:spacing w:after="100" w:line="271" w:lineRule="auto"/>
        <w:textAlignment w:val="auto"/>
        <w:rPr>
          <w:rFonts w:eastAsiaTheme="minorHAnsi"/>
        </w:rPr>
      </w:pPr>
    </w:p>
    <w:p w14:paraId="0BA8D292" w14:textId="6704FA08" w:rsidR="0087563A" w:rsidRPr="00246D43" w:rsidRDefault="008010E9" w:rsidP="0087563A">
      <w:pPr>
        <w:pStyle w:val="Heading1"/>
      </w:pPr>
      <w:bookmarkStart w:id="57" w:name="_Toc466980186"/>
      <w:r>
        <w:lastRenderedPageBreak/>
        <w:t>General details</w:t>
      </w:r>
      <w:bookmarkEnd w:id="57"/>
    </w:p>
    <w:p w14:paraId="0BA8D293" w14:textId="77777777" w:rsidR="003D1AB1" w:rsidRPr="00093A6E" w:rsidRDefault="008010E9" w:rsidP="00093A6E">
      <w:pPr>
        <w:pStyle w:val="Heading2"/>
      </w:pPr>
      <w:bookmarkStart w:id="58" w:name="_Toc466980187"/>
      <w:bookmarkStart w:id="59" w:name="_Toc201639691"/>
      <w:r w:rsidRPr="00093A6E">
        <w:t>Occurrence details</w:t>
      </w:r>
      <w:bookmarkEnd w:id="58"/>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977"/>
        <w:gridCol w:w="3119"/>
      </w:tblGrid>
      <w:tr w:rsidR="00A35E65" w:rsidRPr="002F6247" w14:paraId="0BA8D296" w14:textId="77777777" w:rsidTr="003D1AB1">
        <w:trPr>
          <w:trHeight w:val="60"/>
        </w:trPr>
        <w:tc>
          <w:tcPr>
            <w:tcW w:w="2268" w:type="dxa"/>
            <w:shd w:val="clear" w:color="auto" w:fill="F2F2F2"/>
          </w:tcPr>
          <w:p w14:paraId="0BA8D294" w14:textId="77777777" w:rsidR="00A35E65" w:rsidRPr="002F6247" w:rsidRDefault="00A35E65" w:rsidP="00A35E65">
            <w:pPr>
              <w:pStyle w:val="Table-Body"/>
            </w:pPr>
            <w:r>
              <w:t>Date and time:</w:t>
            </w:r>
          </w:p>
        </w:tc>
        <w:tc>
          <w:tcPr>
            <w:tcW w:w="6096" w:type="dxa"/>
            <w:gridSpan w:val="2"/>
            <w:shd w:val="clear" w:color="auto" w:fill="auto"/>
          </w:tcPr>
          <w:p w14:paraId="0BA8D295" w14:textId="4796DDD9" w:rsidR="00A35E65" w:rsidRPr="002F6247" w:rsidRDefault="00A35E65" w:rsidP="008D1821">
            <w:pPr>
              <w:pStyle w:val="Table-Body"/>
            </w:pPr>
            <w:r>
              <w:t>06</w:t>
            </w:r>
            <w:r w:rsidRPr="00CC3B7B">
              <w:t xml:space="preserve"> </w:t>
            </w:r>
            <w:r>
              <w:t>August</w:t>
            </w:r>
            <w:r w:rsidRPr="00CC3B7B">
              <w:t xml:space="preserve"> 2015 – </w:t>
            </w:r>
            <w:r w:rsidR="008D1821">
              <w:t>1927</w:t>
            </w:r>
            <w:r w:rsidRPr="00CC3B7B">
              <w:t xml:space="preserve"> E</w:t>
            </w:r>
            <w:r w:rsidR="008D1821">
              <w:t>S</w:t>
            </w:r>
            <w:r w:rsidRPr="00CC3B7B">
              <w:t>T</w:t>
            </w:r>
          </w:p>
        </w:tc>
      </w:tr>
      <w:tr w:rsidR="00A35E65" w:rsidRPr="002F6247" w14:paraId="0BA8D299" w14:textId="77777777" w:rsidTr="003D1AB1">
        <w:trPr>
          <w:trHeight w:val="60"/>
        </w:trPr>
        <w:tc>
          <w:tcPr>
            <w:tcW w:w="2268" w:type="dxa"/>
            <w:shd w:val="clear" w:color="auto" w:fill="F2F2F2"/>
          </w:tcPr>
          <w:p w14:paraId="0BA8D297" w14:textId="77777777" w:rsidR="00A35E65" w:rsidRPr="002F6247" w:rsidRDefault="00A35E65" w:rsidP="00A35E65">
            <w:pPr>
              <w:pStyle w:val="Table-Body"/>
            </w:pPr>
            <w:r w:rsidRPr="002F6247">
              <w:t>Occurrence category:</w:t>
            </w:r>
          </w:p>
        </w:tc>
        <w:tc>
          <w:tcPr>
            <w:tcW w:w="6096" w:type="dxa"/>
            <w:gridSpan w:val="2"/>
            <w:shd w:val="clear" w:color="auto" w:fill="auto"/>
          </w:tcPr>
          <w:p w14:paraId="0BA8D298" w14:textId="2682F318" w:rsidR="00A35E65" w:rsidRPr="002F6247" w:rsidRDefault="00A35E65" w:rsidP="00A35E65">
            <w:pPr>
              <w:pStyle w:val="Table-Body"/>
            </w:pPr>
            <w:r w:rsidRPr="00CC3B7B">
              <w:t>Incident</w:t>
            </w:r>
          </w:p>
        </w:tc>
      </w:tr>
      <w:tr w:rsidR="00A35E65" w:rsidRPr="002F6247" w14:paraId="0BA8D29C" w14:textId="77777777" w:rsidTr="003D1AB1">
        <w:trPr>
          <w:trHeight w:val="60"/>
        </w:trPr>
        <w:tc>
          <w:tcPr>
            <w:tcW w:w="2268" w:type="dxa"/>
            <w:shd w:val="clear" w:color="auto" w:fill="F2F2F2"/>
          </w:tcPr>
          <w:p w14:paraId="0BA8D29A" w14:textId="77777777" w:rsidR="00A35E65" w:rsidRPr="002F6247" w:rsidRDefault="00A35E65" w:rsidP="00A35E65">
            <w:pPr>
              <w:pStyle w:val="Table-Body"/>
            </w:pPr>
            <w:r w:rsidRPr="002F6247">
              <w:t>Primary occurrence type:</w:t>
            </w:r>
          </w:p>
        </w:tc>
        <w:tc>
          <w:tcPr>
            <w:tcW w:w="6096" w:type="dxa"/>
            <w:gridSpan w:val="2"/>
            <w:shd w:val="clear" w:color="auto" w:fill="auto"/>
          </w:tcPr>
          <w:p w14:paraId="0BA8D29B" w14:textId="162BAC8D" w:rsidR="00A35E65" w:rsidRPr="002F6247" w:rsidRDefault="00A35E65" w:rsidP="00A35E65">
            <w:pPr>
              <w:pStyle w:val="Table-Body"/>
            </w:pPr>
            <w:r w:rsidRPr="00CC3B7B">
              <w:t>Derailment</w:t>
            </w:r>
          </w:p>
        </w:tc>
      </w:tr>
      <w:tr w:rsidR="00A35E65" w:rsidRPr="002F6247" w14:paraId="0BA8D29F" w14:textId="77777777" w:rsidTr="003D1AB1">
        <w:trPr>
          <w:trHeight w:val="60"/>
        </w:trPr>
        <w:tc>
          <w:tcPr>
            <w:tcW w:w="2268" w:type="dxa"/>
            <w:shd w:val="clear" w:color="auto" w:fill="F2F2F2"/>
          </w:tcPr>
          <w:p w14:paraId="0BA8D29D" w14:textId="77777777" w:rsidR="00A35E65" w:rsidRPr="002F6247" w:rsidRDefault="00A35E65" w:rsidP="00A35E65">
            <w:pPr>
              <w:pStyle w:val="Table-Body"/>
            </w:pPr>
            <w:r>
              <w:t>Location:</w:t>
            </w:r>
          </w:p>
        </w:tc>
        <w:tc>
          <w:tcPr>
            <w:tcW w:w="6096" w:type="dxa"/>
            <w:gridSpan w:val="2"/>
            <w:shd w:val="clear" w:color="auto" w:fill="auto"/>
          </w:tcPr>
          <w:p w14:paraId="0BA8D29E" w14:textId="5B59C249" w:rsidR="00A35E65" w:rsidRPr="002F6247" w:rsidRDefault="00A35E65" w:rsidP="00A35E65">
            <w:pPr>
              <w:pStyle w:val="Table-Body"/>
            </w:pPr>
            <w:r w:rsidRPr="00CC3B7B">
              <w:t xml:space="preserve">Near </w:t>
            </w:r>
            <w:r>
              <w:t>Nala</w:t>
            </w:r>
            <w:r w:rsidRPr="00CC3B7B">
              <w:t>, Tasmania</w:t>
            </w:r>
          </w:p>
        </w:tc>
      </w:tr>
      <w:tr w:rsidR="003D1AB1" w:rsidRPr="000E2BDA" w14:paraId="0BA8D2A3" w14:textId="77777777" w:rsidTr="003D1AB1">
        <w:trPr>
          <w:trHeight w:val="60"/>
        </w:trPr>
        <w:tc>
          <w:tcPr>
            <w:tcW w:w="2268" w:type="dxa"/>
            <w:shd w:val="clear" w:color="auto" w:fill="F2F2F2"/>
          </w:tcPr>
          <w:p w14:paraId="0BA8D2A0" w14:textId="77777777" w:rsidR="003D1AB1" w:rsidRPr="002F6247" w:rsidRDefault="003D1AB1" w:rsidP="0043049E">
            <w:pPr>
              <w:pStyle w:val="Table-Body"/>
            </w:pPr>
          </w:p>
        </w:tc>
        <w:tc>
          <w:tcPr>
            <w:tcW w:w="2977" w:type="dxa"/>
            <w:shd w:val="clear" w:color="auto" w:fill="auto"/>
          </w:tcPr>
          <w:p w14:paraId="0BA8D2A1" w14:textId="72D73573" w:rsidR="003D1AB1" w:rsidRPr="002F6247" w:rsidRDefault="00AB7809" w:rsidP="008D1821">
            <w:pPr>
              <w:pStyle w:val="Table-Body"/>
            </w:pPr>
            <w:r>
              <w:t>Latitud</w:t>
            </w:r>
            <w:r w:rsidR="00FF626D">
              <w:t xml:space="preserve">e:  </w:t>
            </w:r>
            <w:r w:rsidR="008D1821">
              <w:t>42</w:t>
            </w:r>
            <w:r w:rsidR="00FF626D">
              <w:t>° 1</w:t>
            </w:r>
            <w:r w:rsidR="008D1821">
              <w:t>8</w:t>
            </w:r>
            <w:r w:rsidR="00FF626D">
              <w:t>.</w:t>
            </w:r>
            <w:r w:rsidR="008D1821">
              <w:t>656</w:t>
            </w:r>
            <w:r w:rsidR="00FF626D">
              <w:t>’</w:t>
            </w:r>
            <w:r w:rsidR="009C383A">
              <w:t xml:space="preserve"> S</w:t>
            </w:r>
          </w:p>
        </w:tc>
        <w:tc>
          <w:tcPr>
            <w:tcW w:w="3119" w:type="dxa"/>
            <w:shd w:val="clear" w:color="auto" w:fill="auto"/>
          </w:tcPr>
          <w:p w14:paraId="0BA8D2A2" w14:textId="76EE87C7" w:rsidR="003D1AB1" w:rsidRPr="002C6F5F" w:rsidRDefault="00AB7809" w:rsidP="0056722D">
            <w:pPr>
              <w:pStyle w:val="Table-Body"/>
              <w:numPr>
                <w:ilvl w:val="1"/>
                <w:numId w:val="0"/>
              </w:numPr>
              <w:ind w:left="142"/>
              <w:rPr>
                <w:lang w:val="fr-FR"/>
              </w:rPr>
            </w:pPr>
            <w:r w:rsidRPr="002C6F5F">
              <w:rPr>
                <w:lang w:val="fr-FR"/>
              </w:rPr>
              <w:t>Longitude</w:t>
            </w:r>
            <w:proofErr w:type="gramStart"/>
            <w:r w:rsidR="0056722D">
              <w:rPr>
                <w:lang w:val="fr-FR"/>
              </w:rPr>
              <w:t>:</w:t>
            </w:r>
            <w:r w:rsidR="00FF626D" w:rsidRPr="002C6F5F">
              <w:rPr>
                <w:lang w:val="fr-FR"/>
              </w:rPr>
              <w:t xml:space="preserve">  </w:t>
            </w:r>
            <w:r w:rsidR="008D1821">
              <w:rPr>
                <w:lang w:val="fr-FR"/>
              </w:rPr>
              <w:t>14</w:t>
            </w:r>
            <w:r w:rsidR="00FF626D" w:rsidRPr="002C6F5F">
              <w:rPr>
                <w:lang w:val="fr-FR"/>
              </w:rPr>
              <w:t>7</w:t>
            </w:r>
            <w:proofErr w:type="gramEnd"/>
            <w:r w:rsidR="00FF626D" w:rsidRPr="002C6F5F">
              <w:rPr>
                <w:lang w:val="fr-FR"/>
              </w:rPr>
              <w:t>° 2</w:t>
            </w:r>
            <w:r w:rsidR="008D1821">
              <w:rPr>
                <w:lang w:val="fr-FR"/>
              </w:rPr>
              <w:t>7</w:t>
            </w:r>
            <w:r w:rsidR="00FF626D" w:rsidRPr="002C6F5F">
              <w:rPr>
                <w:lang w:val="fr-FR"/>
              </w:rPr>
              <w:t>.</w:t>
            </w:r>
            <w:r w:rsidR="008D1821">
              <w:rPr>
                <w:lang w:val="fr-FR"/>
              </w:rPr>
              <w:t>435</w:t>
            </w:r>
            <w:r w:rsidR="00FF626D" w:rsidRPr="002C6F5F">
              <w:rPr>
                <w:lang w:val="fr-FR"/>
              </w:rPr>
              <w:t>’</w:t>
            </w:r>
            <w:r w:rsidR="009C383A" w:rsidRPr="002C6F5F">
              <w:rPr>
                <w:lang w:val="fr-FR"/>
              </w:rPr>
              <w:t xml:space="preserve"> E</w:t>
            </w:r>
          </w:p>
        </w:tc>
      </w:tr>
    </w:tbl>
    <w:p w14:paraId="0BA8D2BF" w14:textId="1B0D95D0" w:rsidR="008010E9" w:rsidRPr="00093A6E" w:rsidRDefault="00EB46A9" w:rsidP="00093A6E">
      <w:pPr>
        <w:pStyle w:val="Heading2"/>
      </w:pPr>
      <w:bookmarkStart w:id="60" w:name="_Toc466980188"/>
      <w:bookmarkEnd w:id="59"/>
      <w:r>
        <w:t>T</w:t>
      </w:r>
      <w:r w:rsidR="000A438A" w:rsidRPr="00093A6E">
        <w:t>rain</w:t>
      </w:r>
      <w:r w:rsidR="00E50C54" w:rsidRPr="00093A6E">
        <w:t xml:space="preserve"> details</w:t>
      </w:r>
      <w:bookmarkEnd w:id="60"/>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552"/>
        <w:gridCol w:w="3544"/>
      </w:tblGrid>
      <w:tr w:rsidR="00A35E65" w:rsidRPr="002F6247" w14:paraId="0BA8D2C2" w14:textId="77777777" w:rsidTr="003D1AB1">
        <w:trPr>
          <w:trHeight w:val="60"/>
        </w:trPr>
        <w:tc>
          <w:tcPr>
            <w:tcW w:w="2268" w:type="dxa"/>
            <w:shd w:val="clear" w:color="auto" w:fill="F2F2F2"/>
          </w:tcPr>
          <w:p w14:paraId="0BA8D2C0" w14:textId="77777777" w:rsidR="00A35E65" w:rsidRPr="002F6247" w:rsidRDefault="00A35E65" w:rsidP="00A35E65">
            <w:pPr>
              <w:pStyle w:val="Table-Body"/>
            </w:pPr>
            <w:r>
              <w:t>Train operator</w:t>
            </w:r>
            <w:r w:rsidRPr="002F6247">
              <w:t>:</w:t>
            </w:r>
          </w:p>
        </w:tc>
        <w:tc>
          <w:tcPr>
            <w:tcW w:w="6096" w:type="dxa"/>
            <w:gridSpan w:val="2"/>
            <w:shd w:val="clear" w:color="auto" w:fill="auto"/>
          </w:tcPr>
          <w:p w14:paraId="0BA8D2C1" w14:textId="1B127BF1" w:rsidR="00A35E65" w:rsidRPr="002F6247" w:rsidRDefault="003A1FD3" w:rsidP="00A35E65">
            <w:pPr>
              <w:pStyle w:val="Table-Body"/>
            </w:pPr>
            <w:r>
              <w:t>532</w:t>
            </w:r>
          </w:p>
        </w:tc>
      </w:tr>
      <w:tr w:rsidR="00A35E65" w:rsidRPr="002F6247" w14:paraId="0BA8D2C5" w14:textId="77777777" w:rsidTr="003D1AB1">
        <w:trPr>
          <w:trHeight w:val="60"/>
        </w:trPr>
        <w:tc>
          <w:tcPr>
            <w:tcW w:w="2268" w:type="dxa"/>
            <w:shd w:val="clear" w:color="auto" w:fill="F2F2F2"/>
          </w:tcPr>
          <w:p w14:paraId="0BA8D2C3" w14:textId="77777777" w:rsidR="00A35E65" w:rsidRPr="002F6247" w:rsidRDefault="00A35E65" w:rsidP="00A35E65">
            <w:pPr>
              <w:pStyle w:val="Table-Body"/>
            </w:pPr>
            <w:r w:rsidRPr="002F6247">
              <w:t>Registration:</w:t>
            </w:r>
          </w:p>
        </w:tc>
        <w:tc>
          <w:tcPr>
            <w:tcW w:w="6096" w:type="dxa"/>
            <w:gridSpan w:val="2"/>
            <w:shd w:val="clear" w:color="auto" w:fill="auto"/>
          </w:tcPr>
          <w:p w14:paraId="0BA8D2C4" w14:textId="4C3C3FA5" w:rsidR="00A35E65" w:rsidRPr="002F6247" w:rsidRDefault="00A35E65" w:rsidP="00A35E65">
            <w:pPr>
              <w:pStyle w:val="Table-Body"/>
            </w:pPr>
            <w:proofErr w:type="spellStart"/>
            <w:r w:rsidRPr="00B21774">
              <w:t>TasRail</w:t>
            </w:r>
            <w:proofErr w:type="spellEnd"/>
            <w:r w:rsidRPr="00B21774">
              <w:t xml:space="preserve">  </w:t>
            </w:r>
          </w:p>
        </w:tc>
      </w:tr>
      <w:tr w:rsidR="00A35E65" w:rsidRPr="002F6247" w14:paraId="0BA8D2C8" w14:textId="77777777" w:rsidTr="003D1AB1">
        <w:trPr>
          <w:trHeight w:val="60"/>
        </w:trPr>
        <w:tc>
          <w:tcPr>
            <w:tcW w:w="2268" w:type="dxa"/>
            <w:shd w:val="clear" w:color="auto" w:fill="F2F2F2"/>
          </w:tcPr>
          <w:p w14:paraId="0BA8D2C6" w14:textId="77777777" w:rsidR="00A35E65" w:rsidRPr="002F6247" w:rsidRDefault="00A35E65" w:rsidP="00A35E65">
            <w:pPr>
              <w:pStyle w:val="Table-Body"/>
            </w:pPr>
            <w:r>
              <w:t>Type of operation:</w:t>
            </w:r>
          </w:p>
        </w:tc>
        <w:tc>
          <w:tcPr>
            <w:tcW w:w="6096" w:type="dxa"/>
            <w:gridSpan w:val="2"/>
            <w:shd w:val="clear" w:color="auto" w:fill="auto"/>
          </w:tcPr>
          <w:p w14:paraId="0BA8D2C7" w14:textId="05C780AF" w:rsidR="00A35E65" w:rsidRPr="002F6247" w:rsidRDefault="00A35E65" w:rsidP="00A35E65">
            <w:pPr>
              <w:pStyle w:val="Table-Body"/>
            </w:pPr>
            <w:r w:rsidRPr="00B21774">
              <w:t>Freight</w:t>
            </w:r>
            <w:r w:rsidR="00544AA7">
              <w:t xml:space="preserve">, 34 wagons, 2 locomotives trailing mass </w:t>
            </w:r>
            <w:r w:rsidR="00544AA7">
              <w:rPr>
                <w:rFonts w:eastAsiaTheme="minorHAnsi"/>
              </w:rPr>
              <w:t>1,345.3</w:t>
            </w:r>
            <w:r w:rsidR="00544AA7" w:rsidRPr="000F0752">
              <w:rPr>
                <w:rFonts w:eastAsiaTheme="minorHAnsi"/>
              </w:rPr>
              <w:t xml:space="preserve"> t</w:t>
            </w:r>
            <w:r w:rsidR="00544AA7">
              <w:rPr>
                <w:rFonts w:eastAsiaTheme="minorHAnsi"/>
              </w:rPr>
              <w:t>, total length 557.8 m</w:t>
            </w:r>
          </w:p>
        </w:tc>
      </w:tr>
      <w:tr w:rsidR="00A35E65" w:rsidRPr="002F6247" w14:paraId="0BA8D2CC" w14:textId="77777777" w:rsidTr="003D1AB1">
        <w:trPr>
          <w:trHeight w:val="60"/>
        </w:trPr>
        <w:tc>
          <w:tcPr>
            <w:tcW w:w="2268" w:type="dxa"/>
            <w:shd w:val="clear" w:color="auto" w:fill="F2F2F2"/>
          </w:tcPr>
          <w:p w14:paraId="0BA8D2C9" w14:textId="77777777" w:rsidR="00A35E65" w:rsidRPr="002F6247" w:rsidRDefault="00A35E65" w:rsidP="00A35E65">
            <w:pPr>
              <w:pStyle w:val="Table-Body"/>
            </w:pPr>
            <w:r w:rsidRPr="002F6247">
              <w:t>Persons on board:</w:t>
            </w:r>
          </w:p>
        </w:tc>
        <w:tc>
          <w:tcPr>
            <w:tcW w:w="2552" w:type="dxa"/>
            <w:shd w:val="clear" w:color="auto" w:fill="auto"/>
          </w:tcPr>
          <w:p w14:paraId="0BA8D2CA" w14:textId="2A4B8432" w:rsidR="00A35E65" w:rsidRPr="002F6247" w:rsidRDefault="00A35E65" w:rsidP="00A35E65">
            <w:pPr>
              <w:pStyle w:val="Table-Body"/>
            </w:pPr>
            <w:r w:rsidRPr="00B21774">
              <w:t>Crew – 1</w:t>
            </w:r>
            <w:r w:rsidR="00544AA7">
              <w:t>, driver only operation</w:t>
            </w:r>
          </w:p>
        </w:tc>
        <w:tc>
          <w:tcPr>
            <w:tcW w:w="3544" w:type="dxa"/>
            <w:shd w:val="clear" w:color="auto" w:fill="auto"/>
          </w:tcPr>
          <w:p w14:paraId="0BA8D2CB" w14:textId="44E4037C" w:rsidR="00A35E65" w:rsidRPr="002F6247" w:rsidRDefault="00A35E65" w:rsidP="00544AA7">
            <w:pPr>
              <w:pStyle w:val="Table-Body"/>
              <w:ind w:right="-108"/>
            </w:pPr>
            <w:r w:rsidRPr="00B21774">
              <w:t xml:space="preserve">Passengers – </w:t>
            </w:r>
            <w:r w:rsidR="00544AA7">
              <w:t>nil</w:t>
            </w:r>
          </w:p>
        </w:tc>
      </w:tr>
      <w:tr w:rsidR="00A35E65" w:rsidRPr="002F6247" w14:paraId="0BA8D2D0" w14:textId="77777777" w:rsidTr="003D1AB1">
        <w:trPr>
          <w:trHeight w:val="60"/>
        </w:trPr>
        <w:tc>
          <w:tcPr>
            <w:tcW w:w="2268" w:type="dxa"/>
            <w:shd w:val="clear" w:color="auto" w:fill="F2F2F2"/>
          </w:tcPr>
          <w:p w14:paraId="0BA8D2CD" w14:textId="77777777" w:rsidR="00A35E65" w:rsidRPr="002F6247" w:rsidRDefault="00A35E65" w:rsidP="00A35E65">
            <w:pPr>
              <w:pStyle w:val="Table-Body"/>
            </w:pPr>
            <w:r w:rsidRPr="002F6247">
              <w:t>Injuries:</w:t>
            </w:r>
          </w:p>
        </w:tc>
        <w:tc>
          <w:tcPr>
            <w:tcW w:w="2552" w:type="dxa"/>
            <w:shd w:val="clear" w:color="auto" w:fill="auto"/>
          </w:tcPr>
          <w:p w14:paraId="0BA8D2CE" w14:textId="14C2A211" w:rsidR="00A35E65" w:rsidRPr="002F6247" w:rsidRDefault="00A35E65" w:rsidP="00544AA7">
            <w:pPr>
              <w:pStyle w:val="Table-Body"/>
            </w:pPr>
            <w:r w:rsidRPr="00B21774">
              <w:t xml:space="preserve">Crew – </w:t>
            </w:r>
            <w:r w:rsidR="00544AA7">
              <w:t>nil</w:t>
            </w:r>
          </w:p>
        </w:tc>
        <w:tc>
          <w:tcPr>
            <w:tcW w:w="3544" w:type="dxa"/>
            <w:shd w:val="clear" w:color="auto" w:fill="auto"/>
          </w:tcPr>
          <w:p w14:paraId="0BA8D2CF" w14:textId="02942E32" w:rsidR="00A35E65" w:rsidRPr="002F6247" w:rsidRDefault="00A35E65" w:rsidP="00544AA7">
            <w:pPr>
              <w:pStyle w:val="Table-Body"/>
              <w:ind w:right="-108"/>
            </w:pPr>
            <w:r w:rsidRPr="00B21774">
              <w:t xml:space="preserve">Passengers – </w:t>
            </w:r>
            <w:r w:rsidR="00544AA7">
              <w:t>nil</w:t>
            </w:r>
          </w:p>
        </w:tc>
      </w:tr>
      <w:tr w:rsidR="00A35E65" w:rsidRPr="002F6247" w14:paraId="0BA8D2D3" w14:textId="77777777" w:rsidTr="003D1AB1">
        <w:trPr>
          <w:trHeight w:val="60"/>
        </w:trPr>
        <w:tc>
          <w:tcPr>
            <w:tcW w:w="2268" w:type="dxa"/>
            <w:shd w:val="clear" w:color="auto" w:fill="F2F2F2"/>
          </w:tcPr>
          <w:p w14:paraId="0BA8D2D1" w14:textId="77777777" w:rsidR="00A35E65" w:rsidRPr="002F6247" w:rsidRDefault="00A35E65" w:rsidP="00A35E65">
            <w:pPr>
              <w:pStyle w:val="Table-Body"/>
            </w:pPr>
            <w:r w:rsidRPr="002F6247">
              <w:t>Damage:</w:t>
            </w:r>
          </w:p>
        </w:tc>
        <w:tc>
          <w:tcPr>
            <w:tcW w:w="6096" w:type="dxa"/>
            <w:gridSpan w:val="2"/>
            <w:shd w:val="clear" w:color="auto" w:fill="auto"/>
          </w:tcPr>
          <w:p w14:paraId="0BA8D2D2" w14:textId="18647638" w:rsidR="00A35E65" w:rsidRPr="002F6247" w:rsidRDefault="00A35E65" w:rsidP="00A35E65">
            <w:pPr>
              <w:pStyle w:val="Table-Body"/>
            </w:pPr>
            <w:r w:rsidRPr="00B21774">
              <w:t>Substantial</w:t>
            </w:r>
          </w:p>
        </w:tc>
      </w:tr>
    </w:tbl>
    <w:p w14:paraId="0BA8D2F0" w14:textId="7E974226" w:rsidR="00AD3540" w:rsidRPr="00246D43" w:rsidRDefault="00AD3540" w:rsidP="00AD3540">
      <w:pPr>
        <w:pStyle w:val="Heading1"/>
      </w:pPr>
      <w:bookmarkStart w:id="61" w:name="_Toc201639686"/>
      <w:bookmarkStart w:id="62" w:name="_Toc466980189"/>
      <w:r w:rsidRPr="00246D43">
        <w:lastRenderedPageBreak/>
        <w:t>Sources and submissions</w:t>
      </w:r>
      <w:bookmarkEnd w:id="61"/>
      <w:bookmarkEnd w:id="62"/>
    </w:p>
    <w:p w14:paraId="0BA8D2F1" w14:textId="46B568CE" w:rsidR="00AD3540" w:rsidRPr="00246D43" w:rsidRDefault="00AD3540" w:rsidP="00AD3540">
      <w:pPr>
        <w:pStyle w:val="Heading2"/>
      </w:pPr>
      <w:bookmarkStart w:id="63" w:name="_Toc201639687"/>
      <w:bookmarkStart w:id="64" w:name="_Toc466980190"/>
      <w:r w:rsidRPr="00246D43">
        <w:t>Sources of information</w:t>
      </w:r>
      <w:bookmarkEnd w:id="63"/>
      <w:bookmarkEnd w:id="64"/>
    </w:p>
    <w:p w14:paraId="4A308A2A" w14:textId="77777777" w:rsidR="00544AA7" w:rsidRPr="00544AA7" w:rsidRDefault="00544AA7" w:rsidP="00544AA7">
      <w:pPr>
        <w:autoSpaceDE/>
        <w:autoSpaceDN/>
        <w:adjustRightInd/>
        <w:spacing w:line="271" w:lineRule="auto"/>
        <w:textAlignment w:val="auto"/>
        <w:rPr>
          <w:rFonts w:eastAsiaTheme="minorHAnsi"/>
        </w:rPr>
      </w:pPr>
      <w:bookmarkStart w:id="65" w:name="_Toc201639688"/>
      <w:r w:rsidRPr="00544AA7">
        <w:rPr>
          <w:rFonts w:eastAsiaTheme="minorHAnsi"/>
        </w:rPr>
        <w:t>The sources of information during the investigation included:</w:t>
      </w:r>
    </w:p>
    <w:p w14:paraId="433145E6" w14:textId="77777777" w:rsidR="00544AA7" w:rsidRPr="00616DE9" w:rsidRDefault="00544AA7" w:rsidP="00616DE9">
      <w:pPr>
        <w:pStyle w:val="ListParagraph"/>
        <w:numPr>
          <w:ilvl w:val="0"/>
          <w:numId w:val="33"/>
        </w:numPr>
        <w:spacing w:after="57" w:line="271" w:lineRule="auto"/>
        <w:rPr>
          <w:sz w:val="18"/>
        </w:rPr>
      </w:pPr>
      <w:proofErr w:type="spellStart"/>
      <w:r w:rsidRPr="00544AA7">
        <w:t>TasRail</w:t>
      </w:r>
      <w:proofErr w:type="spellEnd"/>
    </w:p>
    <w:p w14:paraId="0BA8D2F7" w14:textId="21055802" w:rsidR="00AD3540" w:rsidRPr="00246D43" w:rsidRDefault="00AD3540" w:rsidP="00AD3540">
      <w:pPr>
        <w:pStyle w:val="Heading2"/>
      </w:pPr>
      <w:bookmarkStart w:id="66" w:name="_Toc466980191"/>
      <w:r w:rsidRPr="00246D43">
        <w:t>References</w:t>
      </w:r>
      <w:bookmarkEnd w:id="65"/>
      <w:bookmarkEnd w:id="66"/>
    </w:p>
    <w:p w14:paraId="43664176" w14:textId="77777777" w:rsidR="00845D62" w:rsidRPr="00616DE9" w:rsidRDefault="00845D62" w:rsidP="003D4EBF">
      <w:pPr>
        <w:pStyle w:val="ListParagraph"/>
        <w:numPr>
          <w:ilvl w:val="0"/>
          <w:numId w:val="33"/>
        </w:numPr>
        <w:spacing w:after="57" w:line="271" w:lineRule="auto"/>
        <w:rPr>
          <w:sz w:val="18"/>
        </w:rPr>
      </w:pPr>
      <w:r w:rsidRPr="003014A4">
        <w:t>ARA Glossary for the National Codes of Practice and Dictionary of Railway Terminology</w:t>
      </w:r>
    </w:p>
    <w:p w14:paraId="783015F2" w14:textId="1B85EEA2" w:rsidR="00845D62" w:rsidRPr="00616DE9" w:rsidRDefault="00845D62" w:rsidP="003D4EBF">
      <w:pPr>
        <w:pStyle w:val="ListParagraph"/>
        <w:numPr>
          <w:ilvl w:val="0"/>
          <w:numId w:val="33"/>
        </w:numPr>
        <w:spacing w:after="57" w:line="271" w:lineRule="auto"/>
        <w:rPr>
          <w:sz w:val="18"/>
        </w:rPr>
      </w:pPr>
      <w:r w:rsidRPr="003014A4">
        <w:t xml:space="preserve">Bureau of Meteorology - Weather Observations for </w:t>
      </w:r>
      <w:r>
        <w:t>Tunnack</w:t>
      </w:r>
      <w:r w:rsidRPr="003014A4">
        <w:t xml:space="preserve">, </w:t>
      </w:r>
      <w:r>
        <w:t>Tasmania</w:t>
      </w:r>
      <w:r w:rsidRPr="003014A4">
        <w:t xml:space="preserve"> (</w:t>
      </w:r>
      <w:r>
        <w:t>6</w:t>
      </w:r>
      <w:r w:rsidRPr="003014A4">
        <w:t xml:space="preserve"> </w:t>
      </w:r>
      <w:r>
        <w:t>August</w:t>
      </w:r>
      <w:r w:rsidRPr="003014A4">
        <w:t xml:space="preserve"> 2015)</w:t>
      </w:r>
    </w:p>
    <w:p w14:paraId="2410EAE2" w14:textId="5FDF410C" w:rsidR="003D4EBF" w:rsidRPr="00616DE9" w:rsidRDefault="006A5612" w:rsidP="003D4EBF">
      <w:pPr>
        <w:pStyle w:val="ReportBody"/>
        <w:numPr>
          <w:ilvl w:val="0"/>
          <w:numId w:val="33"/>
        </w:numPr>
        <w:rPr>
          <w:sz w:val="18"/>
        </w:rPr>
      </w:pPr>
      <w:r w:rsidRPr="006A5612">
        <w:t>Steel Sleeper Introduction on NSW Class 1 Main Line Track.1996 - 2004 (</w:t>
      </w:r>
      <w:r>
        <w:t xml:space="preserve">OTSI </w:t>
      </w:r>
      <w:r w:rsidRPr="006A5612">
        <w:t>File Ref: 02619)</w:t>
      </w:r>
    </w:p>
    <w:p w14:paraId="3D44A531" w14:textId="77777777" w:rsidR="00845D62" w:rsidRPr="00E3439E" w:rsidRDefault="00845D62" w:rsidP="003D4EBF">
      <w:pPr>
        <w:pStyle w:val="ReportBody"/>
        <w:numPr>
          <w:ilvl w:val="0"/>
          <w:numId w:val="33"/>
        </w:numPr>
        <w:rPr>
          <w:sz w:val="18"/>
        </w:rPr>
      </w:pPr>
      <w:r w:rsidRPr="003014A4">
        <w:t>RISSB Glossary of Railway Terminology – Guideline</w:t>
      </w:r>
    </w:p>
    <w:p w14:paraId="544A9205" w14:textId="21EFE03C" w:rsidR="00E3439E" w:rsidRDefault="00587F3F" w:rsidP="00E3439E">
      <w:pPr>
        <w:pStyle w:val="ReportBody"/>
        <w:numPr>
          <w:ilvl w:val="0"/>
          <w:numId w:val="33"/>
        </w:numPr>
      </w:pPr>
      <w:hyperlink r:id="rId42" w:history="1">
        <w:r w:rsidR="00E3439E" w:rsidRPr="00461240">
          <w:rPr>
            <w:rStyle w:val="Hyperlink"/>
          </w:rPr>
          <w:t>RO-2013-012</w:t>
        </w:r>
      </w:hyperlink>
      <w:r w:rsidR="00E3439E" w:rsidRPr="00E3439E">
        <w:t xml:space="preserve"> </w:t>
      </w:r>
      <w:r w:rsidR="00E3439E" w:rsidRPr="003014A4">
        <w:t xml:space="preserve">– </w:t>
      </w:r>
      <w:r w:rsidR="00E3439E" w:rsidRPr="00E3439E">
        <w:t>Derailment of train 331 near Lowdina, Tasmania on 9 April 2013</w:t>
      </w:r>
    </w:p>
    <w:p w14:paraId="1C010C98" w14:textId="0436CA36" w:rsidR="00E3439E" w:rsidRPr="00E3439E" w:rsidRDefault="00587F3F" w:rsidP="00E3439E">
      <w:pPr>
        <w:pStyle w:val="ReportBody"/>
        <w:numPr>
          <w:ilvl w:val="0"/>
          <w:numId w:val="33"/>
        </w:numPr>
      </w:pPr>
      <w:hyperlink r:id="rId43" w:history="1">
        <w:r w:rsidR="00E3439E" w:rsidRPr="00461240">
          <w:rPr>
            <w:rStyle w:val="Hyperlink"/>
          </w:rPr>
          <w:t>RO-2015</w:t>
        </w:r>
        <w:r w:rsidR="00461240" w:rsidRPr="00461240">
          <w:rPr>
            <w:rStyle w:val="Hyperlink"/>
          </w:rPr>
          <w:t>-001</w:t>
        </w:r>
      </w:hyperlink>
      <w:r w:rsidR="00E3439E" w:rsidRPr="003014A4">
        <w:t xml:space="preserve">– </w:t>
      </w:r>
      <w:r w:rsidR="00E3439E" w:rsidRPr="00E3439E">
        <w:t xml:space="preserve">Derailment of </w:t>
      </w:r>
      <w:proofErr w:type="spellStart"/>
      <w:r w:rsidR="00E3439E" w:rsidRPr="00E3439E">
        <w:t>TasRail</w:t>
      </w:r>
      <w:proofErr w:type="spellEnd"/>
      <w:r w:rsidR="00E3439E" w:rsidRPr="00E3439E">
        <w:t xml:space="preserve"> train 135, Kimberley, Tasmania on 25 January 2015</w:t>
      </w:r>
    </w:p>
    <w:p w14:paraId="0BA8D2F8" w14:textId="10391884" w:rsidR="00AD3540" w:rsidRPr="00616DE9" w:rsidRDefault="002171F9" w:rsidP="003D4EBF">
      <w:pPr>
        <w:pStyle w:val="ReportBody"/>
        <w:numPr>
          <w:ilvl w:val="0"/>
          <w:numId w:val="33"/>
        </w:numPr>
        <w:rPr>
          <w:sz w:val="18"/>
        </w:rPr>
      </w:pPr>
      <w:proofErr w:type="spellStart"/>
      <w:r>
        <w:t>TasRail</w:t>
      </w:r>
      <w:proofErr w:type="spellEnd"/>
      <w:r>
        <w:t xml:space="preserve"> </w:t>
      </w:r>
      <w:r w:rsidR="00E3439E" w:rsidRPr="003014A4">
        <w:t xml:space="preserve">– </w:t>
      </w:r>
      <w:r w:rsidRPr="002171F9">
        <w:t>Track and Structure Maintenance Standard (INF-TS-211</w:t>
      </w:r>
      <w:r>
        <w:t>)</w:t>
      </w:r>
      <w:r w:rsidRPr="002171F9">
        <w:t xml:space="preserve"> </w:t>
      </w:r>
      <w:proofErr w:type="spellStart"/>
      <w:r w:rsidRPr="002171F9">
        <w:t>Ver</w:t>
      </w:r>
      <w:proofErr w:type="spellEnd"/>
      <w:r>
        <w:t xml:space="preserve"> 2.0 dated 26 August 2014</w:t>
      </w:r>
    </w:p>
    <w:p w14:paraId="0BA8D2FA" w14:textId="2335073D" w:rsidR="00AD3540" w:rsidRPr="00246D43" w:rsidRDefault="00AD3540" w:rsidP="00AD3540">
      <w:pPr>
        <w:pStyle w:val="Heading2"/>
      </w:pPr>
      <w:bookmarkStart w:id="67" w:name="_Toc201639689"/>
      <w:bookmarkStart w:id="68" w:name="_Toc466980192"/>
      <w:r w:rsidRPr="00246D43">
        <w:t>Submissions</w:t>
      </w:r>
      <w:bookmarkEnd w:id="67"/>
      <w:bookmarkEnd w:id="68"/>
    </w:p>
    <w:p w14:paraId="0CD7F5B4" w14:textId="77777777" w:rsidR="00544AA7" w:rsidRDefault="00544AA7" w:rsidP="00544AA7">
      <w:pPr>
        <w:pStyle w:val="ReportBody"/>
      </w:pPr>
      <w:r w:rsidRPr="00246D43">
        <w:t xml:space="preserve">Under Part 4, Division 2 (Investigation Reports), Section 26 of the </w:t>
      </w:r>
      <w:r w:rsidRPr="00246D43">
        <w:rPr>
          <w:i/>
        </w:rPr>
        <w:t>Transport Safety Investigation Act 2003</w:t>
      </w:r>
      <w:r w:rsidRPr="00246D43">
        <w:t xml:space="preserve">, the ATSB may provide a draft report, on a confidential basis, to any person whom the ATSB considers appropriate. Section 26 (1) (a) of the Act allows a person receiving a draft report to make submissions to the ATSB about the draft report. </w:t>
      </w:r>
    </w:p>
    <w:p w14:paraId="303E2FAF" w14:textId="77777777" w:rsidR="00544AA7" w:rsidRDefault="00544AA7" w:rsidP="00544AA7">
      <w:pPr>
        <w:pStyle w:val="ReportBody"/>
      </w:pPr>
      <w:r w:rsidRPr="00246D43">
        <w:t>A draft of</w:t>
      </w:r>
      <w:r>
        <w:t xml:space="preserve"> this report was provided to:</w:t>
      </w:r>
    </w:p>
    <w:p w14:paraId="6A9A8A6A" w14:textId="77777777" w:rsidR="00544AA7" w:rsidRPr="00616DE9" w:rsidRDefault="00544AA7" w:rsidP="00616DE9">
      <w:pPr>
        <w:pStyle w:val="ReportBody"/>
        <w:numPr>
          <w:ilvl w:val="0"/>
          <w:numId w:val="33"/>
        </w:numPr>
        <w:rPr>
          <w:sz w:val="18"/>
        </w:rPr>
      </w:pPr>
      <w:r>
        <w:t>Driver of train 532</w:t>
      </w:r>
    </w:p>
    <w:p w14:paraId="507494AD" w14:textId="77777777" w:rsidR="00544AA7" w:rsidRPr="00616DE9" w:rsidRDefault="00544AA7" w:rsidP="00616DE9">
      <w:pPr>
        <w:pStyle w:val="ReportBody"/>
        <w:numPr>
          <w:ilvl w:val="0"/>
          <w:numId w:val="33"/>
        </w:numPr>
        <w:rPr>
          <w:sz w:val="18"/>
        </w:rPr>
      </w:pPr>
      <w:r>
        <w:t>Office of National Rail Safety Regulator</w:t>
      </w:r>
    </w:p>
    <w:p w14:paraId="4F485031" w14:textId="23788897" w:rsidR="00544AA7" w:rsidRPr="00616DE9" w:rsidRDefault="00544AA7" w:rsidP="00616DE9">
      <w:pPr>
        <w:pStyle w:val="ReportBody"/>
        <w:numPr>
          <w:ilvl w:val="0"/>
          <w:numId w:val="33"/>
        </w:numPr>
        <w:rPr>
          <w:sz w:val="18"/>
        </w:rPr>
      </w:pPr>
      <w:proofErr w:type="spellStart"/>
      <w:r>
        <w:t>TasRail</w:t>
      </w:r>
      <w:proofErr w:type="spellEnd"/>
    </w:p>
    <w:p w14:paraId="0BA8D2FE" w14:textId="32140CDD" w:rsidR="00AD3540" w:rsidRPr="00246D43" w:rsidRDefault="00B1383D" w:rsidP="00AD3540">
      <w:pPr>
        <w:pStyle w:val="ReportBody"/>
      </w:pPr>
      <w:r w:rsidRPr="00B1383D">
        <w:t xml:space="preserve">Submissions were received from the Office of the National Rail Safety Regulator, and </w:t>
      </w:r>
      <w:proofErr w:type="spellStart"/>
      <w:r w:rsidRPr="00B1383D">
        <w:t>TasRail</w:t>
      </w:r>
      <w:proofErr w:type="spellEnd"/>
      <w:r w:rsidRPr="00B1383D">
        <w:t>. The submissions were reviewed and where considered appropriate, the text of the report was amended accordingly.</w:t>
      </w:r>
    </w:p>
    <w:p w14:paraId="0BA8D2FF" w14:textId="77777777" w:rsidR="00AD3540" w:rsidRPr="00246D43" w:rsidRDefault="00AD3540" w:rsidP="00AD3540">
      <w:pPr>
        <w:pStyle w:val="ReportBody"/>
      </w:pPr>
      <w:bookmarkStart w:id="69" w:name="_Toc201639693"/>
    </w:p>
    <w:p w14:paraId="0BA8D304" w14:textId="730E5301" w:rsidR="00FC14F4" w:rsidRPr="00246D43" w:rsidRDefault="00FC14F4" w:rsidP="00CF2CB1">
      <w:pPr>
        <w:pStyle w:val="Heading1"/>
      </w:pPr>
      <w:bookmarkStart w:id="70" w:name="_Toc466980193"/>
      <w:bookmarkEnd w:id="69"/>
      <w:r w:rsidRPr="00246D43">
        <w:lastRenderedPageBreak/>
        <w:t>Australian Transport Safety Bureau</w:t>
      </w:r>
      <w:bookmarkEnd w:id="70"/>
    </w:p>
    <w:p w14:paraId="0BA8D305" w14:textId="77777777" w:rsidR="00FC14F4" w:rsidRPr="00246D43" w:rsidRDefault="00FC14F4" w:rsidP="003B3191">
      <w:pPr>
        <w:pStyle w:val="ReportBody"/>
      </w:pPr>
      <w:r w:rsidRPr="00246D43">
        <w:t xml:space="preserve">The Australian Transport Safety Bureau (ATSB) is an independent Commonwealth Government statutory agency. The </w:t>
      </w:r>
      <w:r w:rsidR="003E7615">
        <w:t>ATSB</w:t>
      </w:r>
      <w:r w:rsidRPr="00246D43">
        <w:t xml:space="preserve"> is governed by a Commission and is entirely separate from transport regulators, policy makers and service providers. The ATSB’s function is to improve safety and public confidence in the aviation, marine and rail modes of transport through excellence in: independent investigation of transport accidents and other safety occurrences; safety data recording, analysis and research; fostering safety awareness, knowledge and action.</w:t>
      </w:r>
    </w:p>
    <w:p w14:paraId="0BA8D306" w14:textId="6A0357AD" w:rsidR="00FC14F4" w:rsidRPr="00246D43" w:rsidRDefault="00FC14F4" w:rsidP="003B3191">
      <w:pPr>
        <w:pStyle w:val="ReportBody"/>
      </w:pPr>
      <w:r w:rsidRPr="00246D43">
        <w:t xml:space="preserve">The ATSB is responsible for investigating accidents and other transport safety matters involving civil aviation, marine and rail operations in Australia that fall within Commonwealth jurisdiction, as well as participating in overseas investigations involving Australian registered aircraft and ships. A primary concern is the safety of commercial transport, with particular regard to </w:t>
      </w:r>
      <w:r w:rsidR="00640537" w:rsidRPr="00640537">
        <w:t xml:space="preserve">operations </w:t>
      </w:r>
      <w:r w:rsidR="00640537">
        <w:t>involving the travelling public</w:t>
      </w:r>
      <w:r w:rsidRPr="00246D43">
        <w:t xml:space="preserve">. </w:t>
      </w:r>
    </w:p>
    <w:p w14:paraId="0BA8D307" w14:textId="77777777" w:rsidR="00FC14F4" w:rsidRPr="00246D43" w:rsidRDefault="00FC14F4" w:rsidP="003B3191">
      <w:pPr>
        <w:pStyle w:val="ReportBody"/>
      </w:pPr>
      <w:r w:rsidRPr="00246D43">
        <w:t xml:space="preserve">The ATSB performs its functions in accordance with the provisions of the </w:t>
      </w:r>
      <w:r w:rsidRPr="00246D43">
        <w:rPr>
          <w:i/>
        </w:rPr>
        <w:t>Transport Safety Investigation Act 2003</w:t>
      </w:r>
      <w:r w:rsidRPr="00246D43">
        <w:t xml:space="preserve"> and Regulations and, where applicable, relevant international agreements.</w:t>
      </w:r>
    </w:p>
    <w:p w14:paraId="0BA8D308" w14:textId="0E8A48FF" w:rsidR="00FC14F4" w:rsidRPr="00246D43" w:rsidRDefault="00FC14F4" w:rsidP="00CF2CB1">
      <w:pPr>
        <w:pStyle w:val="Heading2"/>
      </w:pPr>
      <w:bookmarkStart w:id="71" w:name="_Toc466980194"/>
      <w:r w:rsidRPr="00246D43">
        <w:t>Purpose of safety investigations</w:t>
      </w:r>
      <w:bookmarkEnd w:id="71"/>
    </w:p>
    <w:p w14:paraId="0BA8D309" w14:textId="77777777" w:rsidR="00FC14F4" w:rsidRPr="00246D43" w:rsidRDefault="00FC14F4" w:rsidP="003B3191">
      <w:pPr>
        <w:pStyle w:val="ReportBody"/>
      </w:pPr>
      <w:r w:rsidRPr="00246D43">
        <w:t xml:space="preserve">The object of a safety investigation is to identify and reduce safety-related risk. ATSB investigations determine and communicate the factors related to the transport safety matter being investigated. </w:t>
      </w:r>
    </w:p>
    <w:p w14:paraId="0BA8D30A" w14:textId="77777777" w:rsidR="00FC14F4" w:rsidRPr="00246D43" w:rsidRDefault="00FC14F4" w:rsidP="003B3191">
      <w:pPr>
        <w:pStyle w:val="ReportBody"/>
      </w:pPr>
      <w:r w:rsidRPr="00246D43">
        <w:t>It is not a function of the ATSB to apportion blame or determine liability. At the same time, an investigation report must include factual material of sufficient weight to support the analysis and findings. At all times the ATSB endeavours to balance the use of material that could imply adverse comment with the need to properly explain what happened, and why, in a fair and unbiased manner.</w:t>
      </w:r>
    </w:p>
    <w:p w14:paraId="0BA8D30B" w14:textId="15678171" w:rsidR="00FC14F4" w:rsidRPr="00246D43" w:rsidRDefault="00FC14F4" w:rsidP="00CF2CB1">
      <w:pPr>
        <w:pStyle w:val="Heading2"/>
      </w:pPr>
      <w:bookmarkStart w:id="72" w:name="_Toc466980195"/>
      <w:r w:rsidRPr="00246D43">
        <w:t>Developing safety action</w:t>
      </w:r>
      <w:bookmarkEnd w:id="72"/>
    </w:p>
    <w:p w14:paraId="0BA8D30C" w14:textId="77777777" w:rsidR="00FC14F4" w:rsidRPr="00246D43" w:rsidRDefault="00FC14F4" w:rsidP="003B3191">
      <w:pPr>
        <w:pStyle w:val="ReportBody"/>
      </w:pPr>
      <w:r w:rsidRPr="00246D43">
        <w:t xml:space="preserve">Central to the ATSB’s investigation of transport safety matters is the early identification of safety issues in the transport environment. The ATSB prefers to encourage the relevant organisation(s) to initiate proactive safety action that addresses safety issues. Nevertheless, the ATSB may use its power to make a formal safety recommendation either during or at the end of an investigation, depending on the level of risk associated with a safety issue and the extent of corrective action undertaken by the relevant organisation. </w:t>
      </w:r>
    </w:p>
    <w:p w14:paraId="0BA8D30D" w14:textId="77777777" w:rsidR="00FC14F4" w:rsidRPr="00246D43" w:rsidRDefault="00FC14F4" w:rsidP="003B3191">
      <w:pPr>
        <w:pStyle w:val="ReportBody"/>
      </w:pPr>
      <w:r w:rsidRPr="00246D43">
        <w:t>When safety recommendations are issued, they focus on clearly describing the safety issue of concern, rather than providing instructions or opinions on a preferred method of corrective action. As with equivalent overseas organisations, the ATSB has no power to enforce the implementation of its recommendations. It is a matter for the body to which an ATSB recommendation is directed to assess the costs and benefits of any particular means of addressing a safety issue.</w:t>
      </w:r>
    </w:p>
    <w:p w14:paraId="0BA8D30E" w14:textId="77777777" w:rsidR="00FC14F4" w:rsidRPr="00246D43" w:rsidRDefault="00FC14F4" w:rsidP="003B3191">
      <w:pPr>
        <w:pStyle w:val="ReportBody"/>
      </w:pPr>
      <w:r w:rsidRPr="00246D43">
        <w:t>When the ATSB issues a safety recommendation to a person, organisation or agency, they must provide a written response within 90 days. That response must indicate whether they accept the recommendation, any reasons for not accepting part or all of the recommendation, and details of any proposed safety action to give effect to the recommendation.</w:t>
      </w:r>
    </w:p>
    <w:p w14:paraId="0BA8D30F" w14:textId="77777777" w:rsidR="00536760" w:rsidRPr="00246D43" w:rsidRDefault="00FC14F4" w:rsidP="003B3191">
      <w:pPr>
        <w:pStyle w:val="ReportBody"/>
      </w:pPr>
      <w:r w:rsidRPr="00246D43">
        <w:t>The ATSB can also issue safety advisory notices suggesting that an organisation or an industry sector consider a safety issue and take action where it believes it appropriate. There is no requirement for a formal response to an advisory notice, although the ATSB will publish any response it receives.</w:t>
      </w:r>
    </w:p>
    <w:sectPr w:rsidR="00536760" w:rsidRPr="00246D43" w:rsidSect="00682706">
      <w:headerReference w:type="even" r:id="rId44"/>
      <w:headerReference w:type="default" r:id="rId45"/>
      <w:footerReference w:type="default" r:id="rId46"/>
      <w:headerReference w:type="first" r:id="rId47"/>
      <w:pgSz w:w="11906" w:h="16838" w:code="9"/>
      <w:pgMar w:top="1701"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A4775" w14:textId="77777777" w:rsidR="008912FE" w:rsidRDefault="008912FE" w:rsidP="00FC14F4">
      <w:r>
        <w:separator/>
      </w:r>
    </w:p>
  </w:endnote>
  <w:endnote w:type="continuationSeparator" w:id="0">
    <w:p w14:paraId="43BA8A3C" w14:textId="77777777" w:rsidR="008912FE" w:rsidRDefault="008912FE" w:rsidP="00FC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7" w14:textId="77777777" w:rsidR="008912FE" w:rsidRDefault="008912FE" w:rsidP="00682706">
    <w:pPr>
      <w:spacing w:after="0"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C" w14:textId="77777777" w:rsidR="008912FE" w:rsidRDefault="008912FE" w:rsidP="00682706">
    <w:pPr>
      <w:spacing w:after="0"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40" w14:textId="77777777" w:rsidR="008912FE" w:rsidRDefault="008912FE" w:rsidP="00682706">
    <w:pPr>
      <w:spacing w:after="0" w:line="200" w:lineRule="exact"/>
    </w:pPr>
    <w:r>
      <w:rPr>
        <w:noProof/>
        <w:lang w:eastAsia="en-AU"/>
      </w:rPr>
      <mc:AlternateContent>
        <mc:Choice Requires="wps">
          <w:drawing>
            <wp:anchor distT="0" distB="0" distL="114300" distR="114300" simplePos="0" relativeHeight="251657216" behindDoc="1" locked="0" layoutInCell="1" allowOverlap="1" wp14:anchorId="0BA8D34C" wp14:editId="0BA8D34D">
              <wp:simplePos x="0" y="0"/>
              <wp:positionH relativeFrom="page">
                <wp:align>center</wp:align>
              </wp:positionH>
              <wp:positionV relativeFrom="page">
                <wp:posOffset>10135870</wp:posOffset>
              </wp:positionV>
              <wp:extent cx="370840" cy="248285"/>
              <wp:effectExtent l="0" t="0" r="10160" b="184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D3AB" w14:textId="77777777" w:rsidR="008912FE" w:rsidRPr="00FC5F0A" w:rsidRDefault="008912FE"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587F3F">
                            <w:rPr>
                              <w:rFonts w:eastAsia="Arial"/>
                              <w:b/>
                              <w:noProof/>
                              <w:color w:val="231F20"/>
                              <w:spacing w:val="0"/>
                              <w:position w:val="-1"/>
                              <w:sz w:val="16"/>
                              <w:szCs w:val="16"/>
                            </w:rPr>
                            <w:t>18</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6" type="#_x0000_t202" style="position:absolute;margin-left:0;margin-top:798.1pt;width:29.2pt;height:19.5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ISrQ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" filled="f" stroked="f">
              <v:textbox inset="0,0,0,0">
                <w:txbxContent>
                  <w:p w14:paraId="0BA8D3AB" w14:textId="77777777" w:rsidR="008912FE" w:rsidRPr="00FC5F0A" w:rsidRDefault="008912FE"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587F3F">
                      <w:rPr>
                        <w:rFonts w:eastAsia="Arial"/>
                        <w:b/>
                        <w:noProof/>
                        <w:color w:val="231F20"/>
                        <w:spacing w:val="0"/>
                        <w:position w:val="-1"/>
                        <w:sz w:val="16"/>
                        <w:szCs w:val="16"/>
                      </w:rPr>
                      <w:t>18</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2CDF4" w14:textId="77777777" w:rsidR="008912FE" w:rsidRDefault="008912FE" w:rsidP="00FC14F4">
      <w:r>
        <w:separator/>
      </w:r>
    </w:p>
  </w:footnote>
  <w:footnote w:type="continuationSeparator" w:id="0">
    <w:p w14:paraId="68004B96" w14:textId="77777777" w:rsidR="008912FE" w:rsidRDefault="008912FE" w:rsidP="00FC14F4">
      <w:r>
        <w:continuationSeparator/>
      </w:r>
    </w:p>
  </w:footnote>
  <w:footnote w:id="1">
    <w:p w14:paraId="497E2482" w14:textId="36341BCA" w:rsidR="008912FE" w:rsidRDefault="008912FE">
      <w:pPr>
        <w:pStyle w:val="FootnoteText"/>
      </w:pPr>
      <w:r>
        <w:rPr>
          <w:rStyle w:val="FootnoteReference"/>
        </w:rPr>
        <w:footnoteRef/>
      </w:r>
      <w:r>
        <w:tab/>
      </w:r>
      <w:r w:rsidRPr="00A2328B">
        <w:t xml:space="preserve">The 24-hour clock is used in this report and is referenced from </w:t>
      </w:r>
      <w:r>
        <w:t>Eastern</w:t>
      </w:r>
      <w:r w:rsidRPr="00A2328B">
        <w:t xml:space="preserve"> Standard Time (</w:t>
      </w:r>
      <w:r>
        <w:t>E</w:t>
      </w:r>
      <w:r w:rsidRPr="00A2328B">
        <w:t>ST)</w:t>
      </w:r>
      <w:r>
        <w:t>.</w:t>
      </w:r>
    </w:p>
  </w:footnote>
  <w:footnote w:id="2">
    <w:p w14:paraId="755577B1" w14:textId="0C23922B" w:rsidR="008912FE" w:rsidRDefault="008912FE">
      <w:pPr>
        <w:pStyle w:val="FootnoteText"/>
      </w:pPr>
      <w:r>
        <w:rPr>
          <w:rStyle w:val="FootnoteReference"/>
        </w:rPr>
        <w:footnoteRef/>
      </w:r>
      <w:r>
        <w:t xml:space="preserve"> </w:t>
      </w:r>
      <w:r>
        <w:tab/>
        <w:t>The fault was related to the communication of data between the locomotives.</w:t>
      </w:r>
    </w:p>
  </w:footnote>
  <w:footnote w:id="3">
    <w:p w14:paraId="0855E09E" w14:textId="6228117F" w:rsidR="008912FE" w:rsidRDefault="008912FE">
      <w:pPr>
        <w:pStyle w:val="FootnoteText"/>
      </w:pPr>
      <w:r>
        <w:rPr>
          <w:rStyle w:val="FootnoteReference"/>
        </w:rPr>
        <w:footnoteRef/>
      </w:r>
      <w:r>
        <w:tab/>
      </w:r>
      <w:proofErr w:type="gramStart"/>
      <w:r>
        <w:t>Measured from Hobart on the South Line.</w:t>
      </w:r>
      <w:proofErr w:type="gramEnd"/>
      <w:r>
        <w:t xml:space="preserve">  </w:t>
      </w:r>
    </w:p>
  </w:footnote>
  <w:footnote w:id="4">
    <w:p w14:paraId="63DC6BCF" w14:textId="77777777" w:rsidR="008912FE" w:rsidRDefault="008912FE" w:rsidP="00D66841">
      <w:pPr>
        <w:pStyle w:val="FootnoteText"/>
      </w:pPr>
      <w:r>
        <w:rPr>
          <w:rStyle w:val="FootnoteReference"/>
        </w:rPr>
        <w:footnoteRef/>
      </w:r>
      <w:r>
        <w:tab/>
      </w:r>
      <w:proofErr w:type="gramStart"/>
      <w:r>
        <w:t>A derailment in which a wheel flange will climb to the railhead.</w:t>
      </w:r>
      <w:proofErr w:type="gramEnd"/>
    </w:p>
  </w:footnote>
  <w:footnote w:id="5">
    <w:p w14:paraId="165E8CAB" w14:textId="77777777" w:rsidR="008912FE" w:rsidRDefault="008912FE" w:rsidP="005A26BB">
      <w:pPr>
        <w:pStyle w:val="FootnoteText"/>
      </w:pPr>
      <w:r>
        <w:rPr>
          <w:rStyle w:val="FootnoteReference"/>
        </w:rPr>
        <w:footnoteRef/>
      </w:r>
      <w:r>
        <w:tab/>
      </w:r>
      <w:proofErr w:type="gramStart"/>
      <w:r w:rsidRPr="00522810">
        <w:t xml:space="preserve">The area between the </w:t>
      </w:r>
      <w:r>
        <w:t xml:space="preserve">two running </w:t>
      </w:r>
      <w:r w:rsidRPr="00522810">
        <w:t>ra</w:t>
      </w:r>
      <w:r>
        <w:t>ils</w:t>
      </w:r>
      <w:r w:rsidRPr="00522810">
        <w:t>.</w:t>
      </w:r>
      <w:proofErr w:type="gramEnd"/>
      <w:r w:rsidRPr="00522810">
        <w:t xml:space="preserve"> </w:t>
      </w:r>
    </w:p>
  </w:footnote>
  <w:footnote w:id="6">
    <w:p w14:paraId="44474ADF" w14:textId="77777777" w:rsidR="008912FE" w:rsidRDefault="008912FE" w:rsidP="005A26BB">
      <w:pPr>
        <w:pStyle w:val="FootnoteText"/>
      </w:pPr>
      <w:r>
        <w:rPr>
          <w:rStyle w:val="FootnoteReference"/>
        </w:rPr>
        <w:footnoteRef/>
      </w:r>
      <w:r>
        <w:tab/>
      </w:r>
      <w:proofErr w:type="gramStart"/>
      <w:r>
        <w:t>The area on the ‘out sides’ of each of the running rails.</w:t>
      </w:r>
      <w:proofErr w:type="gramEnd"/>
    </w:p>
  </w:footnote>
  <w:footnote w:id="7">
    <w:p w14:paraId="306EE2A7" w14:textId="7B04CEAE" w:rsidR="008912FE" w:rsidRDefault="008912FE">
      <w:pPr>
        <w:pStyle w:val="FootnoteText"/>
      </w:pPr>
      <w:r>
        <w:rPr>
          <w:rStyle w:val="FootnoteReference"/>
        </w:rPr>
        <w:footnoteRef/>
      </w:r>
      <w:r>
        <w:t xml:space="preserve"> </w:t>
      </w:r>
      <w:r>
        <w:tab/>
      </w:r>
      <w:r w:rsidRPr="00B07436">
        <w:t>Twist is the variation in cross level over a defined distance</w:t>
      </w:r>
      <w:r>
        <w:t>, where</w:t>
      </w:r>
      <w:r w:rsidRPr="00B07436">
        <w:t xml:space="preserve"> cross level (cant) is the difference in level of the two rails at a single point along the track.</w:t>
      </w:r>
    </w:p>
  </w:footnote>
  <w:footnote w:id="8">
    <w:p w14:paraId="6712604F" w14:textId="08C27371" w:rsidR="008912FE" w:rsidRDefault="008912FE" w:rsidP="008E23D4">
      <w:pPr>
        <w:pStyle w:val="FootnoteText"/>
      </w:pPr>
      <w:r>
        <w:rPr>
          <w:rStyle w:val="FootnoteReference"/>
        </w:rPr>
        <w:footnoteRef/>
      </w:r>
      <w:r>
        <w:tab/>
        <w:t>The requirements of a ‘Code L’ response were relaxed on 5 November 2014, vide Infrastructure Waiver 018, by deleting the wording (</w:t>
      </w:r>
      <w:r>
        <w:fldChar w:fldCharType="begin"/>
      </w:r>
      <w:r>
        <w:instrText xml:space="preserve"> REF _Ref460400736 \h </w:instrText>
      </w:r>
      <w:r>
        <w:fldChar w:fldCharType="separate"/>
      </w:r>
      <w:r w:rsidRPr="00B84C58">
        <w:t xml:space="preserve">Figure </w:t>
      </w:r>
      <w:r>
        <w:rPr>
          <w:noProof/>
        </w:rPr>
        <w:t>10</w:t>
      </w:r>
      <w:r>
        <w:fldChar w:fldCharType="end"/>
      </w:r>
      <w:r>
        <w:t xml:space="preserve"> – red strike through) ‘… for the passage of the first train/vehicle consist, only’. This modification to the standard allowed large defects, to be managed by way of an appropriate TSR.</w:t>
      </w:r>
    </w:p>
  </w:footnote>
  <w:footnote w:id="9">
    <w:p w14:paraId="1535C8DE" w14:textId="77777777" w:rsidR="008912FE" w:rsidRDefault="008912FE" w:rsidP="00EC17E0">
      <w:pPr>
        <w:pStyle w:val="FootnoteText"/>
      </w:pPr>
      <w:r>
        <w:rPr>
          <w:rStyle w:val="FootnoteReference"/>
        </w:rPr>
        <w:footnoteRef/>
      </w:r>
      <w:r>
        <w:tab/>
        <w:t>Steel Sleeper Introduction on NSW Class 1 Main Line Track.1996 - 2004</w:t>
      </w:r>
      <w:r w:rsidRPr="00685D7D">
        <w:t xml:space="preserve"> </w:t>
      </w:r>
      <w:r>
        <w:t>(</w:t>
      </w:r>
      <w:r w:rsidRPr="00685D7D">
        <w:t>O</w:t>
      </w:r>
      <w:r>
        <w:t xml:space="preserve">TSI - </w:t>
      </w:r>
      <w:r w:rsidRPr="00685D7D">
        <w:t>File Ref: 02619</w:t>
      </w:r>
      <w:r>
        <w:t>)</w:t>
      </w:r>
    </w:p>
  </w:footnote>
  <w:footnote w:id="10">
    <w:p w14:paraId="56C136BA" w14:textId="24E30DDE" w:rsidR="008912FE" w:rsidRDefault="008912FE" w:rsidP="00F65FD9">
      <w:pPr>
        <w:pStyle w:val="FootnoteText"/>
      </w:pPr>
      <w:r>
        <w:rPr>
          <w:rStyle w:val="FootnoteReference"/>
        </w:rPr>
        <w:footnoteRef/>
      </w:r>
      <w:r>
        <w:tab/>
        <w:t>In freight wagons that use three-piece bogies, there is a tendency for the wagon to rock from side to side on the 'centre-plate' to 'centre bowl' connection. To limit the rocking motion of the wagon body, 'side-bearers' are fitted to the bolster. There are variations in the design of side-bearers, and constant-contact side-bearers are used in the more modern designs. Constant-contact side-bearers also provide additional resistance to rotation of the bogie, which improves stability but reduces curving performance.</w:t>
      </w:r>
    </w:p>
    <w:p w14:paraId="7FD1E8BA" w14:textId="28896FD8" w:rsidR="008912FE" w:rsidRDefault="008912FE" w:rsidP="00F65FD9">
      <w:pPr>
        <w:pStyle w:val="FootnoteText"/>
      </w:pPr>
      <w:r>
        <w:tab/>
        <w:t xml:space="preserve">Design and Simulation of Rail Vehicles By </w:t>
      </w:r>
      <w:proofErr w:type="spellStart"/>
      <w:r>
        <w:t>Maksym</w:t>
      </w:r>
      <w:proofErr w:type="spellEnd"/>
      <w:r>
        <w:t xml:space="preserve"> </w:t>
      </w:r>
      <w:proofErr w:type="spellStart"/>
      <w:r>
        <w:t>Spiryagin</w:t>
      </w:r>
      <w:proofErr w:type="spellEnd"/>
      <w:r>
        <w:t xml:space="preserve">, Colin Cole, Yan </w:t>
      </w:r>
      <w:proofErr w:type="spellStart"/>
      <w:r>
        <w:t>Quan</w:t>
      </w:r>
      <w:proofErr w:type="spellEnd"/>
      <w:r>
        <w:t xml:space="preserve"> Sun, Mitchell </w:t>
      </w:r>
      <w:proofErr w:type="spellStart"/>
      <w:r>
        <w:t>McClanachan</w:t>
      </w:r>
      <w:proofErr w:type="spellEnd"/>
      <w:r>
        <w:t xml:space="preserve">, </w:t>
      </w:r>
      <w:proofErr w:type="spellStart"/>
      <w:r>
        <w:t>Valentyn</w:t>
      </w:r>
      <w:proofErr w:type="spellEnd"/>
      <w:r>
        <w:t xml:space="preserve"> </w:t>
      </w:r>
      <w:proofErr w:type="spellStart"/>
      <w:r>
        <w:t>Spiryagin</w:t>
      </w:r>
      <w:proofErr w:type="spellEnd"/>
      <w:r>
        <w:t xml:space="preserve">, Tim </w:t>
      </w:r>
      <w:proofErr w:type="spellStart"/>
      <w:r>
        <w:t>McSweeney</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A" w14:textId="4DB0A5B7" w:rsidR="008912FE" w:rsidRDefault="008912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B" w14:textId="0CD237EC" w:rsidR="008912FE" w:rsidRDefault="008912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D" w14:textId="3FCD9A99" w:rsidR="008912FE" w:rsidRDefault="008912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E" w14:textId="6C1AD561" w:rsidR="008912FE" w:rsidRDefault="008912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F" w14:textId="5C78E1E6" w:rsidR="008912FE" w:rsidRDefault="008912FE" w:rsidP="00E316DB">
    <w:pPr>
      <w:spacing w:after="0" w:line="200" w:lineRule="exact"/>
    </w:pPr>
    <w:r>
      <w:rPr>
        <w:noProof/>
        <w:lang w:eastAsia="en-AU"/>
      </w:rPr>
      <mc:AlternateContent>
        <mc:Choice Requires="wps">
          <w:drawing>
            <wp:anchor distT="0" distB="0" distL="114300" distR="114300" simplePos="0" relativeHeight="251658240" behindDoc="1" locked="0" layoutInCell="1" allowOverlap="1" wp14:anchorId="0BA8D349" wp14:editId="0BA8D34A">
              <wp:simplePos x="0" y="0"/>
              <wp:positionH relativeFrom="page">
                <wp:posOffset>1080135</wp:posOffset>
              </wp:positionH>
              <wp:positionV relativeFrom="page">
                <wp:posOffset>344805</wp:posOffset>
              </wp:positionV>
              <wp:extent cx="5600700" cy="278130"/>
              <wp:effectExtent l="0" t="0" r="1270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D3AA" w14:textId="0F80F331" w:rsidR="008912FE" w:rsidRDefault="008912FE" w:rsidP="00D215FA">
                          <w:pPr>
                            <w:spacing w:after="0" w:line="204" w:lineRule="exact"/>
                            <w:ind w:left="20" w:right="-47"/>
                            <w:jc w:val="center"/>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RO</w:t>
                          </w:r>
                          <w:r>
                            <w:rPr>
                              <w:rFonts w:eastAsia="Arial"/>
                              <w:color w:val="939598"/>
                              <w:spacing w:val="-3"/>
                              <w:sz w:val="18"/>
                              <w:szCs w:val="18"/>
                            </w:rPr>
                            <w:t>-2015-014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A8D349" id="_x0000_t202" coordsize="21600,21600" o:spt="202" path="m,l,21600r21600,l21600,xe">
              <v:stroke joinstyle="miter"/>
              <v:path gradientshapeok="t" o:connecttype="rect"/>
            </v:shapetype>
            <v:shape id="Text Box 11" o:spid="_x0000_s1035" type="#_x0000_t202" style="position:absolute;margin-left:85.05pt;margin-top:27.15pt;width:441pt;height:2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" filled="f" stroked="f">
              <v:textbox inset="0,0,0,0">
                <w:txbxContent>
                  <w:p w14:paraId="0BA8D3AA" w14:textId="0F80F331" w:rsidR="000F4A6E" w:rsidRDefault="000F4A6E" w:rsidP="00D215FA">
                    <w:pPr>
                      <w:spacing w:after="0" w:line="204" w:lineRule="exact"/>
                      <w:ind w:left="20" w:right="-47"/>
                      <w:jc w:val="center"/>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RO</w:t>
                    </w:r>
                    <w:r>
                      <w:rPr>
                        <w:rFonts w:eastAsia="Arial"/>
                        <w:color w:val="939598"/>
                        <w:spacing w:val="-3"/>
                        <w:sz w:val="18"/>
                        <w:szCs w:val="18"/>
                      </w:rPr>
                      <w:t>-2015-014</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41" w14:textId="77B8156C" w:rsidR="008912FE" w:rsidRDefault="008912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5982"/>
    <w:multiLevelType w:val="hybridMultilevel"/>
    <w:tmpl w:val="18CA63E2"/>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5F07E77"/>
    <w:multiLevelType w:val="hybridMultilevel"/>
    <w:tmpl w:val="D2408988"/>
    <w:lvl w:ilvl="0" w:tplc="6EA66FE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9E7A5F"/>
    <w:multiLevelType w:val="hybridMultilevel"/>
    <w:tmpl w:val="BEE270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94134B6"/>
    <w:multiLevelType w:val="hybridMultilevel"/>
    <w:tmpl w:val="E1843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AEF144D"/>
    <w:multiLevelType w:val="hybridMultilevel"/>
    <w:tmpl w:val="92F8D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EDC5011"/>
    <w:multiLevelType w:val="hybridMultilevel"/>
    <w:tmpl w:val="012AF0F4"/>
    <w:lvl w:ilvl="0" w:tplc="6EA66FE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F0021EE"/>
    <w:multiLevelType w:val="hybridMultilevel"/>
    <w:tmpl w:val="C7663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FD0453D"/>
    <w:multiLevelType w:val="hybridMultilevel"/>
    <w:tmpl w:val="F5D6C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15D454E"/>
    <w:multiLevelType w:val="hybridMultilevel"/>
    <w:tmpl w:val="0CDCD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8774194"/>
    <w:multiLevelType w:val="hybridMultilevel"/>
    <w:tmpl w:val="EEEC86F2"/>
    <w:lvl w:ilvl="0" w:tplc="8B1044CC">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B233EE1"/>
    <w:multiLevelType w:val="hybridMultilevel"/>
    <w:tmpl w:val="EF02E5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C8C554B"/>
    <w:multiLevelType w:val="hybridMultilevel"/>
    <w:tmpl w:val="A68CB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DBA1851"/>
    <w:multiLevelType w:val="multilevel"/>
    <w:tmpl w:val="E2D24EF0"/>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20C4388D"/>
    <w:multiLevelType w:val="hybridMultilevel"/>
    <w:tmpl w:val="54BE8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2F370D5"/>
    <w:multiLevelType w:val="hybridMultilevel"/>
    <w:tmpl w:val="D79C1E9E"/>
    <w:lvl w:ilvl="0" w:tplc="E38E5188">
      <w:start w:val="1"/>
      <w:numFmt w:val="bullet"/>
      <w:pStyle w:val="ListPara"/>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3941D63"/>
    <w:multiLevelType w:val="hybridMultilevel"/>
    <w:tmpl w:val="1214C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5A901EA"/>
    <w:multiLevelType w:val="hybridMultilevel"/>
    <w:tmpl w:val="3A4AA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0CD59A8"/>
    <w:multiLevelType w:val="hybridMultilevel"/>
    <w:tmpl w:val="1BEEF54E"/>
    <w:lvl w:ilvl="0" w:tplc="45CE582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6842CBC"/>
    <w:multiLevelType w:val="hybridMultilevel"/>
    <w:tmpl w:val="CF94E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7754E03"/>
    <w:multiLevelType w:val="hybridMultilevel"/>
    <w:tmpl w:val="0A248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5F9154E"/>
    <w:multiLevelType w:val="hybridMultilevel"/>
    <w:tmpl w:val="DB26D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8D84A0E"/>
    <w:multiLevelType w:val="hybridMultilevel"/>
    <w:tmpl w:val="69C069D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4AAC69A9"/>
    <w:multiLevelType w:val="hybridMultilevel"/>
    <w:tmpl w:val="663EC6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BAB2F75"/>
    <w:multiLevelType w:val="hybridMultilevel"/>
    <w:tmpl w:val="BC905B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39A76DB"/>
    <w:multiLevelType w:val="hybridMultilevel"/>
    <w:tmpl w:val="C972C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3FF1558"/>
    <w:multiLevelType w:val="hybridMultilevel"/>
    <w:tmpl w:val="EEFE1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AFF26E1"/>
    <w:multiLevelType w:val="hybridMultilevel"/>
    <w:tmpl w:val="6C1CD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CC71B0A"/>
    <w:multiLevelType w:val="hybridMultilevel"/>
    <w:tmpl w:val="E250BC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0060D7C"/>
    <w:multiLevelType w:val="hybridMultilevel"/>
    <w:tmpl w:val="0D48F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10679A6"/>
    <w:multiLevelType w:val="hybridMultilevel"/>
    <w:tmpl w:val="45487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7C376C6"/>
    <w:multiLevelType w:val="hybridMultilevel"/>
    <w:tmpl w:val="A5D42B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93C604E"/>
    <w:multiLevelType w:val="hybridMultilevel"/>
    <w:tmpl w:val="C2889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751E497B"/>
    <w:multiLevelType w:val="hybridMultilevel"/>
    <w:tmpl w:val="8DD81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24"/>
  </w:num>
  <w:num w:numId="6">
    <w:abstractNumId w:val="26"/>
  </w:num>
  <w:num w:numId="7">
    <w:abstractNumId w:val="6"/>
  </w:num>
  <w:num w:numId="8">
    <w:abstractNumId w:val="7"/>
  </w:num>
  <w:num w:numId="9">
    <w:abstractNumId w:val="21"/>
  </w:num>
  <w:num w:numId="10">
    <w:abstractNumId w:val="8"/>
  </w:num>
  <w:num w:numId="11">
    <w:abstractNumId w:val="2"/>
  </w:num>
  <w:num w:numId="12">
    <w:abstractNumId w:val="5"/>
  </w:num>
  <w:num w:numId="13">
    <w:abstractNumId w:val="1"/>
  </w:num>
  <w:num w:numId="14">
    <w:abstractNumId w:val="4"/>
  </w:num>
  <w:num w:numId="15">
    <w:abstractNumId w:val="18"/>
  </w:num>
  <w:num w:numId="16">
    <w:abstractNumId w:val="3"/>
  </w:num>
  <w:num w:numId="17">
    <w:abstractNumId w:val="29"/>
  </w:num>
  <w:num w:numId="18">
    <w:abstractNumId w:val="25"/>
  </w:num>
  <w:num w:numId="19">
    <w:abstractNumId w:val="20"/>
  </w:num>
  <w:num w:numId="20">
    <w:abstractNumId w:val="13"/>
  </w:num>
  <w:num w:numId="21">
    <w:abstractNumId w:val="31"/>
  </w:num>
  <w:num w:numId="22">
    <w:abstractNumId w:val="15"/>
  </w:num>
  <w:num w:numId="23">
    <w:abstractNumId w:val="16"/>
  </w:num>
  <w:num w:numId="24">
    <w:abstractNumId w:val="11"/>
  </w:num>
  <w:num w:numId="25">
    <w:abstractNumId w:val="19"/>
  </w:num>
  <w:num w:numId="26">
    <w:abstractNumId w:val="10"/>
  </w:num>
  <w:num w:numId="27">
    <w:abstractNumId w:val="27"/>
  </w:num>
  <w:num w:numId="28">
    <w:abstractNumId w:val="17"/>
  </w:num>
  <w:num w:numId="29">
    <w:abstractNumId w:val="14"/>
  </w:num>
  <w:num w:numId="30">
    <w:abstractNumId w:val="30"/>
  </w:num>
  <w:num w:numId="31">
    <w:abstractNumId w:val="28"/>
  </w:num>
  <w:num w:numId="32">
    <w:abstractNumId w:val="22"/>
  </w:num>
  <w:num w:numId="33">
    <w:abstractNumId w:val="23"/>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ocumentProtection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6A1"/>
    <w:rsid w:val="000023B3"/>
    <w:rsid w:val="00005C43"/>
    <w:rsid w:val="00005CC6"/>
    <w:rsid w:val="00012701"/>
    <w:rsid w:val="000154E6"/>
    <w:rsid w:val="0002119B"/>
    <w:rsid w:val="00021680"/>
    <w:rsid w:val="000217E6"/>
    <w:rsid w:val="0002209B"/>
    <w:rsid w:val="00023757"/>
    <w:rsid w:val="000326B1"/>
    <w:rsid w:val="00032C6D"/>
    <w:rsid w:val="00034CB1"/>
    <w:rsid w:val="00034DF1"/>
    <w:rsid w:val="000351F7"/>
    <w:rsid w:val="000373B7"/>
    <w:rsid w:val="000376D0"/>
    <w:rsid w:val="00037778"/>
    <w:rsid w:val="0003794E"/>
    <w:rsid w:val="00040D1E"/>
    <w:rsid w:val="000423A4"/>
    <w:rsid w:val="00046740"/>
    <w:rsid w:val="00047B09"/>
    <w:rsid w:val="00052DA5"/>
    <w:rsid w:val="00053541"/>
    <w:rsid w:val="00054B97"/>
    <w:rsid w:val="00057048"/>
    <w:rsid w:val="00061ED9"/>
    <w:rsid w:val="000625FD"/>
    <w:rsid w:val="00062A10"/>
    <w:rsid w:val="00062EE4"/>
    <w:rsid w:val="0006380C"/>
    <w:rsid w:val="00066825"/>
    <w:rsid w:val="000702C7"/>
    <w:rsid w:val="00070971"/>
    <w:rsid w:val="00071F4C"/>
    <w:rsid w:val="000747D5"/>
    <w:rsid w:val="00080AD9"/>
    <w:rsid w:val="00080AFC"/>
    <w:rsid w:val="00081186"/>
    <w:rsid w:val="00081936"/>
    <w:rsid w:val="00082A44"/>
    <w:rsid w:val="00085241"/>
    <w:rsid w:val="00085E85"/>
    <w:rsid w:val="0008665D"/>
    <w:rsid w:val="00091379"/>
    <w:rsid w:val="00091571"/>
    <w:rsid w:val="00093217"/>
    <w:rsid w:val="00093A6E"/>
    <w:rsid w:val="0009456E"/>
    <w:rsid w:val="000A1034"/>
    <w:rsid w:val="000A27DD"/>
    <w:rsid w:val="000A438A"/>
    <w:rsid w:val="000A5409"/>
    <w:rsid w:val="000A5A16"/>
    <w:rsid w:val="000A7F77"/>
    <w:rsid w:val="000B3393"/>
    <w:rsid w:val="000B42EC"/>
    <w:rsid w:val="000B4C0A"/>
    <w:rsid w:val="000B52AD"/>
    <w:rsid w:val="000B53EA"/>
    <w:rsid w:val="000B5ED9"/>
    <w:rsid w:val="000C43BF"/>
    <w:rsid w:val="000C72C4"/>
    <w:rsid w:val="000C7C50"/>
    <w:rsid w:val="000C7D31"/>
    <w:rsid w:val="000D152C"/>
    <w:rsid w:val="000D161A"/>
    <w:rsid w:val="000D1843"/>
    <w:rsid w:val="000D4E76"/>
    <w:rsid w:val="000D5FF1"/>
    <w:rsid w:val="000D76EB"/>
    <w:rsid w:val="000E072A"/>
    <w:rsid w:val="000E1BA3"/>
    <w:rsid w:val="000E2BDA"/>
    <w:rsid w:val="000E3B17"/>
    <w:rsid w:val="000E469B"/>
    <w:rsid w:val="000F01C0"/>
    <w:rsid w:val="000F0752"/>
    <w:rsid w:val="000F1B33"/>
    <w:rsid w:val="000F2F7F"/>
    <w:rsid w:val="000F3574"/>
    <w:rsid w:val="000F4A6E"/>
    <w:rsid w:val="000F6843"/>
    <w:rsid w:val="00102FF4"/>
    <w:rsid w:val="00103C9A"/>
    <w:rsid w:val="00114C33"/>
    <w:rsid w:val="00115313"/>
    <w:rsid w:val="001159D9"/>
    <w:rsid w:val="001220EB"/>
    <w:rsid w:val="0012245B"/>
    <w:rsid w:val="00124741"/>
    <w:rsid w:val="00124808"/>
    <w:rsid w:val="00125336"/>
    <w:rsid w:val="001255E6"/>
    <w:rsid w:val="001267D5"/>
    <w:rsid w:val="00132ADA"/>
    <w:rsid w:val="00136FE4"/>
    <w:rsid w:val="001376A1"/>
    <w:rsid w:val="001405D6"/>
    <w:rsid w:val="00140803"/>
    <w:rsid w:val="00143BCC"/>
    <w:rsid w:val="00143EED"/>
    <w:rsid w:val="00144224"/>
    <w:rsid w:val="00146D31"/>
    <w:rsid w:val="00147D82"/>
    <w:rsid w:val="0015093C"/>
    <w:rsid w:val="0015520E"/>
    <w:rsid w:val="00162DA7"/>
    <w:rsid w:val="00167AAF"/>
    <w:rsid w:val="00172A2F"/>
    <w:rsid w:val="0017356A"/>
    <w:rsid w:val="00174862"/>
    <w:rsid w:val="00180CE4"/>
    <w:rsid w:val="00181C57"/>
    <w:rsid w:val="00183925"/>
    <w:rsid w:val="00185B0F"/>
    <w:rsid w:val="00186C1C"/>
    <w:rsid w:val="00193A17"/>
    <w:rsid w:val="0019469B"/>
    <w:rsid w:val="00196E28"/>
    <w:rsid w:val="001978FC"/>
    <w:rsid w:val="00197B4D"/>
    <w:rsid w:val="001A11D4"/>
    <w:rsid w:val="001A3030"/>
    <w:rsid w:val="001A3398"/>
    <w:rsid w:val="001A4D82"/>
    <w:rsid w:val="001A5D76"/>
    <w:rsid w:val="001A66A8"/>
    <w:rsid w:val="001B20CD"/>
    <w:rsid w:val="001B3528"/>
    <w:rsid w:val="001B6E89"/>
    <w:rsid w:val="001B70AD"/>
    <w:rsid w:val="001B70D4"/>
    <w:rsid w:val="001C090A"/>
    <w:rsid w:val="001C2395"/>
    <w:rsid w:val="001C3D4A"/>
    <w:rsid w:val="001C45A6"/>
    <w:rsid w:val="001C4A37"/>
    <w:rsid w:val="001D3CA9"/>
    <w:rsid w:val="001D44EB"/>
    <w:rsid w:val="001D5027"/>
    <w:rsid w:val="001D5F9F"/>
    <w:rsid w:val="001E0505"/>
    <w:rsid w:val="001E235C"/>
    <w:rsid w:val="001E4C56"/>
    <w:rsid w:val="001E783C"/>
    <w:rsid w:val="001F1795"/>
    <w:rsid w:val="001F434C"/>
    <w:rsid w:val="001F5A96"/>
    <w:rsid w:val="001F7AEA"/>
    <w:rsid w:val="00210710"/>
    <w:rsid w:val="00210E1C"/>
    <w:rsid w:val="00211758"/>
    <w:rsid w:val="00211B7C"/>
    <w:rsid w:val="0021241F"/>
    <w:rsid w:val="002126E9"/>
    <w:rsid w:val="0021480A"/>
    <w:rsid w:val="0021520D"/>
    <w:rsid w:val="0021623C"/>
    <w:rsid w:val="002171F9"/>
    <w:rsid w:val="0022106D"/>
    <w:rsid w:val="00224C99"/>
    <w:rsid w:val="00224EBC"/>
    <w:rsid w:val="00225C75"/>
    <w:rsid w:val="00226346"/>
    <w:rsid w:val="00227293"/>
    <w:rsid w:val="0024145D"/>
    <w:rsid w:val="00241C5C"/>
    <w:rsid w:val="00242271"/>
    <w:rsid w:val="00242559"/>
    <w:rsid w:val="00245A34"/>
    <w:rsid w:val="00246D43"/>
    <w:rsid w:val="00252712"/>
    <w:rsid w:val="00252B60"/>
    <w:rsid w:val="00253D28"/>
    <w:rsid w:val="002541C4"/>
    <w:rsid w:val="002544D3"/>
    <w:rsid w:val="002552D1"/>
    <w:rsid w:val="00261767"/>
    <w:rsid w:val="00262288"/>
    <w:rsid w:val="00262BB0"/>
    <w:rsid w:val="0026395E"/>
    <w:rsid w:val="00264360"/>
    <w:rsid w:val="00265199"/>
    <w:rsid w:val="002653E4"/>
    <w:rsid w:val="00265FCB"/>
    <w:rsid w:val="00266701"/>
    <w:rsid w:val="00266779"/>
    <w:rsid w:val="00271B66"/>
    <w:rsid w:val="00271DA8"/>
    <w:rsid w:val="0027304E"/>
    <w:rsid w:val="00273464"/>
    <w:rsid w:val="002800B3"/>
    <w:rsid w:val="0028223B"/>
    <w:rsid w:val="002827AA"/>
    <w:rsid w:val="0028350D"/>
    <w:rsid w:val="0028351E"/>
    <w:rsid w:val="002859D7"/>
    <w:rsid w:val="00290339"/>
    <w:rsid w:val="00291C4B"/>
    <w:rsid w:val="002A0086"/>
    <w:rsid w:val="002A37CB"/>
    <w:rsid w:val="002A6064"/>
    <w:rsid w:val="002B5200"/>
    <w:rsid w:val="002B5464"/>
    <w:rsid w:val="002B648D"/>
    <w:rsid w:val="002B68BD"/>
    <w:rsid w:val="002B7578"/>
    <w:rsid w:val="002B79DC"/>
    <w:rsid w:val="002C0AE7"/>
    <w:rsid w:val="002C6F5F"/>
    <w:rsid w:val="002C72D8"/>
    <w:rsid w:val="002D3601"/>
    <w:rsid w:val="002E0522"/>
    <w:rsid w:val="002E208E"/>
    <w:rsid w:val="002E21E7"/>
    <w:rsid w:val="002E3059"/>
    <w:rsid w:val="002E5B30"/>
    <w:rsid w:val="002E7527"/>
    <w:rsid w:val="002F0C72"/>
    <w:rsid w:val="002F3870"/>
    <w:rsid w:val="002F4149"/>
    <w:rsid w:val="002F489A"/>
    <w:rsid w:val="002F4C07"/>
    <w:rsid w:val="002F6247"/>
    <w:rsid w:val="002F6303"/>
    <w:rsid w:val="00303224"/>
    <w:rsid w:val="00303A68"/>
    <w:rsid w:val="003072C1"/>
    <w:rsid w:val="00307A7B"/>
    <w:rsid w:val="00307F6B"/>
    <w:rsid w:val="00311B24"/>
    <w:rsid w:val="0031482D"/>
    <w:rsid w:val="003148A2"/>
    <w:rsid w:val="00315AED"/>
    <w:rsid w:val="00316523"/>
    <w:rsid w:val="00316801"/>
    <w:rsid w:val="0031788E"/>
    <w:rsid w:val="00322ACB"/>
    <w:rsid w:val="00325512"/>
    <w:rsid w:val="00330113"/>
    <w:rsid w:val="0033154B"/>
    <w:rsid w:val="0033321C"/>
    <w:rsid w:val="0033556C"/>
    <w:rsid w:val="003366FD"/>
    <w:rsid w:val="0033710F"/>
    <w:rsid w:val="0033794F"/>
    <w:rsid w:val="00342C33"/>
    <w:rsid w:val="00343D0B"/>
    <w:rsid w:val="00344EE3"/>
    <w:rsid w:val="00345132"/>
    <w:rsid w:val="003460C1"/>
    <w:rsid w:val="003463C1"/>
    <w:rsid w:val="00352E18"/>
    <w:rsid w:val="00354878"/>
    <w:rsid w:val="00354F81"/>
    <w:rsid w:val="0035569D"/>
    <w:rsid w:val="00361B28"/>
    <w:rsid w:val="00361C11"/>
    <w:rsid w:val="00362BCA"/>
    <w:rsid w:val="00364286"/>
    <w:rsid w:val="003668D3"/>
    <w:rsid w:val="00371C47"/>
    <w:rsid w:val="0037365F"/>
    <w:rsid w:val="0037550D"/>
    <w:rsid w:val="00376590"/>
    <w:rsid w:val="003848ED"/>
    <w:rsid w:val="00385541"/>
    <w:rsid w:val="00390F66"/>
    <w:rsid w:val="0039291B"/>
    <w:rsid w:val="00393EFA"/>
    <w:rsid w:val="00395C0A"/>
    <w:rsid w:val="00396C23"/>
    <w:rsid w:val="003A18F7"/>
    <w:rsid w:val="003A1FD3"/>
    <w:rsid w:val="003A39AE"/>
    <w:rsid w:val="003A5771"/>
    <w:rsid w:val="003A77B8"/>
    <w:rsid w:val="003B2E2E"/>
    <w:rsid w:val="003B3191"/>
    <w:rsid w:val="003B6D5A"/>
    <w:rsid w:val="003B7954"/>
    <w:rsid w:val="003B7BA3"/>
    <w:rsid w:val="003C1340"/>
    <w:rsid w:val="003C4A44"/>
    <w:rsid w:val="003C68BA"/>
    <w:rsid w:val="003D1AB1"/>
    <w:rsid w:val="003D2968"/>
    <w:rsid w:val="003D2D73"/>
    <w:rsid w:val="003D3F48"/>
    <w:rsid w:val="003D4EBF"/>
    <w:rsid w:val="003D6842"/>
    <w:rsid w:val="003D6E7F"/>
    <w:rsid w:val="003E1C1A"/>
    <w:rsid w:val="003E2D32"/>
    <w:rsid w:val="003E4865"/>
    <w:rsid w:val="003E4D4F"/>
    <w:rsid w:val="003E53ED"/>
    <w:rsid w:val="003E5F12"/>
    <w:rsid w:val="003E74F1"/>
    <w:rsid w:val="003E7615"/>
    <w:rsid w:val="003F0901"/>
    <w:rsid w:val="003F131F"/>
    <w:rsid w:val="003F1365"/>
    <w:rsid w:val="003F16C0"/>
    <w:rsid w:val="003F1C5E"/>
    <w:rsid w:val="003F28C0"/>
    <w:rsid w:val="003F3199"/>
    <w:rsid w:val="003F38EB"/>
    <w:rsid w:val="003F3D17"/>
    <w:rsid w:val="003F6E18"/>
    <w:rsid w:val="00400FCF"/>
    <w:rsid w:val="00402107"/>
    <w:rsid w:val="004040AB"/>
    <w:rsid w:val="004052CD"/>
    <w:rsid w:val="00405C53"/>
    <w:rsid w:val="00406F13"/>
    <w:rsid w:val="0041549C"/>
    <w:rsid w:val="00416ABA"/>
    <w:rsid w:val="00420C57"/>
    <w:rsid w:val="004228F3"/>
    <w:rsid w:val="00427891"/>
    <w:rsid w:val="00427A4F"/>
    <w:rsid w:val="0043049E"/>
    <w:rsid w:val="00430934"/>
    <w:rsid w:val="00431C3A"/>
    <w:rsid w:val="004347EF"/>
    <w:rsid w:val="00435C67"/>
    <w:rsid w:val="00436280"/>
    <w:rsid w:val="0043733F"/>
    <w:rsid w:val="00441457"/>
    <w:rsid w:val="0044284B"/>
    <w:rsid w:val="0044579A"/>
    <w:rsid w:val="004467B1"/>
    <w:rsid w:val="00461240"/>
    <w:rsid w:val="00461C5A"/>
    <w:rsid w:val="00461DDA"/>
    <w:rsid w:val="00462F37"/>
    <w:rsid w:val="0046493D"/>
    <w:rsid w:val="00464D2D"/>
    <w:rsid w:val="00472640"/>
    <w:rsid w:val="0047460D"/>
    <w:rsid w:val="00476F23"/>
    <w:rsid w:val="00477ACB"/>
    <w:rsid w:val="00480A9B"/>
    <w:rsid w:val="00486FF4"/>
    <w:rsid w:val="0049228D"/>
    <w:rsid w:val="004939BC"/>
    <w:rsid w:val="0049602B"/>
    <w:rsid w:val="00496290"/>
    <w:rsid w:val="004967F0"/>
    <w:rsid w:val="004A07A9"/>
    <w:rsid w:val="004A1653"/>
    <w:rsid w:val="004A3903"/>
    <w:rsid w:val="004A4C47"/>
    <w:rsid w:val="004B107A"/>
    <w:rsid w:val="004B442C"/>
    <w:rsid w:val="004B454E"/>
    <w:rsid w:val="004B4CCB"/>
    <w:rsid w:val="004B51C7"/>
    <w:rsid w:val="004B5C18"/>
    <w:rsid w:val="004B5D16"/>
    <w:rsid w:val="004B65D6"/>
    <w:rsid w:val="004C16AD"/>
    <w:rsid w:val="004C1FC1"/>
    <w:rsid w:val="004C322A"/>
    <w:rsid w:val="004C3E6C"/>
    <w:rsid w:val="004D0078"/>
    <w:rsid w:val="004D09F6"/>
    <w:rsid w:val="004D0B79"/>
    <w:rsid w:val="004D211D"/>
    <w:rsid w:val="004D2316"/>
    <w:rsid w:val="004D3024"/>
    <w:rsid w:val="004D3169"/>
    <w:rsid w:val="004E1255"/>
    <w:rsid w:val="004E18A4"/>
    <w:rsid w:val="004E5CAB"/>
    <w:rsid w:val="004E62F5"/>
    <w:rsid w:val="004F069F"/>
    <w:rsid w:val="004F0840"/>
    <w:rsid w:val="004F1334"/>
    <w:rsid w:val="004F15F9"/>
    <w:rsid w:val="004F3AF6"/>
    <w:rsid w:val="004F5484"/>
    <w:rsid w:val="004F6EC5"/>
    <w:rsid w:val="004F747C"/>
    <w:rsid w:val="00501D51"/>
    <w:rsid w:val="005021EA"/>
    <w:rsid w:val="00503E48"/>
    <w:rsid w:val="00504BD3"/>
    <w:rsid w:val="00506167"/>
    <w:rsid w:val="00506225"/>
    <w:rsid w:val="0051558D"/>
    <w:rsid w:val="00522B41"/>
    <w:rsid w:val="00522CA5"/>
    <w:rsid w:val="00523832"/>
    <w:rsid w:val="005243ED"/>
    <w:rsid w:val="00525EBE"/>
    <w:rsid w:val="00527D6E"/>
    <w:rsid w:val="00532688"/>
    <w:rsid w:val="00532B29"/>
    <w:rsid w:val="005337A9"/>
    <w:rsid w:val="00534349"/>
    <w:rsid w:val="00536760"/>
    <w:rsid w:val="005379C5"/>
    <w:rsid w:val="00540F0D"/>
    <w:rsid w:val="005417CE"/>
    <w:rsid w:val="005445AC"/>
    <w:rsid w:val="00544AA7"/>
    <w:rsid w:val="005451DA"/>
    <w:rsid w:val="0054553C"/>
    <w:rsid w:val="0054561C"/>
    <w:rsid w:val="00547FC3"/>
    <w:rsid w:val="005514BF"/>
    <w:rsid w:val="00553822"/>
    <w:rsid w:val="005539CA"/>
    <w:rsid w:val="00555187"/>
    <w:rsid w:val="0055592D"/>
    <w:rsid w:val="00561694"/>
    <w:rsid w:val="00563D72"/>
    <w:rsid w:val="00563EE6"/>
    <w:rsid w:val="0056722D"/>
    <w:rsid w:val="005710D8"/>
    <w:rsid w:val="0057136F"/>
    <w:rsid w:val="00572143"/>
    <w:rsid w:val="00572703"/>
    <w:rsid w:val="005732E3"/>
    <w:rsid w:val="00573394"/>
    <w:rsid w:val="0057488E"/>
    <w:rsid w:val="00580C53"/>
    <w:rsid w:val="00582049"/>
    <w:rsid w:val="005832C7"/>
    <w:rsid w:val="005834F2"/>
    <w:rsid w:val="00584B9C"/>
    <w:rsid w:val="005859A4"/>
    <w:rsid w:val="00587F3F"/>
    <w:rsid w:val="005900FE"/>
    <w:rsid w:val="005929C9"/>
    <w:rsid w:val="00593375"/>
    <w:rsid w:val="00595F4D"/>
    <w:rsid w:val="005A0391"/>
    <w:rsid w:val="005A1F7E"/>
    <w:rsid w:val="005A2210"/>
    <w:rsid w:val="005A26BB"/>
    <w:rsid w:val="005A45FA"/>
    <w:rsid w:val="005A6654"/>
    <w:rsid w:val="005A6CCA"/>
    <w:rsid w:val="005A6DEA"/>
    <w:rsid w:val="005B587D"/>
    <w:rsid w:val="005B67EE"/>
    <w:rsid w:val="005C03ED"/>
    <w:rsid w:val="005C1AB6"/>
    <w:rsid w:val="005C2012"/>
    <w:rsid w:val="005C366B"/>
    <w:rsid w:val="005C4324"/>
    <w:rsid w:val="005D0E3B"/>
    <w:rsid w:val="005D204B"/>
    <w:rsid w:val="005D5634"/>
    <w:rsid w:val="005D5BFD"/>
    <w:rsid w:val="005D645C"/>
    <w:rsid w:val="005D6AB5"/>
    <w:rsid w:val="005E0860"/>
    <w:rsid w:val="005E2C7E"/>
    <w:rsid w:val="005E34AE"/>
    <w:rsid w:val="005E5EF9"/>
    <w:rsid w:val="005E64CD"/>
    <w:rsid w:val="005F0EAC"/>
    <w:rsid w:val="005F60C2"/>
    <w:rsid w:val="005F75A8"/>
    <w:rsid w:val="00601A47"/>
    <w:rsid w:val="00603604"/>
    <w:rsid w:val="00604976"/>
    <w:rsid w:val="0060635F"/>
    <w:rsid w:val="00607FE3"/>
    <w:rsid w:val="006101C0"/>
    <w:rsid w:val="0061027F"/>
    <w:rsid w:val="00610CF5"/>
    <w:rsid w:val="006131F9"/>
    <w:rsid w:val="00613813"/>
    <w:rsid w:val="00613C1A"/>
    <w:rsid w:val="00613C25"/>
    <w:rsid w:val="00613C96"/>
    <w:rsid w:val="00616A07"/>
    <w:rsid w:val="00616ABA"/>
    <w:rsid w:val="00616BD7"/>
    <w:rsid w:val="00616DE9"/>
    <w:rsid w:val="006214F6"/>
    <w:rsid w:val="00621B4C"/>
    <w:rsid w:val="00621F2C"/>
    <w:rsid w:val="006241ED"/>
    <w:rsid w:val="0062476D"/>
    <w:rsid w:val="006254C3"/>
    <w:rsid w:val="00625B8E"/>
    <w:rsid w:val="00625B90"/>
    <w:rsid w:val="00626F21"/>
    <w:rsid w:val="006272E7"/>
    <w:rsid w:val="006345AF"/>
    <w:rsid w:val="00636F66"/>
    <w:rsid w:val="00640537"/>
    <w:rsid w:val="00640899"/>
    <w:rsid w:val="00640E46"/>
    <w:rsid w:val="006410EC"/>
    <w:rsid w:val="00641E81"/>
    <w:rsid w:val="00643B2E"/>
    <w:rsid w:val="00644E69"/>
    <w:rsid w:val="00650606"/>
    <w:rsid w:val="00650E45"/>
    <w:rsid w:val="00651652"/>
    <w:rsid w:val="00652A37"/>
    <w:rsid w:val="00656218"/>
    <w:rsid w:val="006617D0"/>
    <w:rsid w:val="00664AD6"/>
    <w:rsid w:val="006653C6"/>
    <w:rsid w:val="006701C8"/>
    <w:rsid w:val="0067209E"/>
    <w:rsid w:val="00673331"/>
    <w:rsid w:val="00674522"/>
    <w:rsid w:val="00676BBB"/>
    <w:rsid w:val="00680067"/>
    <w:rsid w:val="00680182"/>
    <w:rsid w:val="00680AE1"/>
    <w:rsid w:val="00681AB7"/>
    <w:rsid w:val="00681C68"/>
    <w:rsid w:val="00682706"/>
    <w:rsid w:val="00685D5D"/>
    <w:rsid w:val="00685D7D"/>
    <w:rsid w:val="006870F0"/>
    <w:rsid w:val="00687A0E"/>
    <w:rsid w:val="006903F7"/>
    <w:rsid w:val="00690FE9"/>
    <w:rsid w:val="00691567"/>
    <w:rsid w:val="006929D6"/>
    <w:rsid w:val="0069332C"/>
    <w:rsid w:val="006953E4"/>
    <w:rsid w:val="006971CF"/>
    <w:rsid w:val="006A011D"/>
    <w:rsid w:val="006A0588"/>
    <w:rsid w:val="006A1CCC"/>
    <w:rsid w:val="006A35C5"/>
    <w:rsid w:val="006A3A0F"/>
    <w:rsid w:val="006A3CDF"/>
    <w:rsid w:val="006A4AE3"/>
    <w:rsid w:val="006A504B"/>
    <w:rsid w:val="006A5612"/>
    <w:rsid w:val="006A620B"/>
    <w:rsid w:val="006A6FDD"/>
    <w:rsid w:val="006B0440"/>
    <w:rsid w:val="006B5C96"/>
    <w:rsid w:val="006B6C14"/>
    <w:rsid w:val="006B7D0A"/>
    <w:rsid w:val="006C34E4"/>
    <w:rsid w:val="006C6E52"/>
    <w:rsid w:val="006C6EAD"/>
    <w:rsid w:val="006C7B96"/>
    <w:rsid w:val="006D0378"/>
    <w:rsid w:val="006D289F"/>
    <w:rsid w:val="006D2FFA"/>
    <w:rsid w:val="006D3822"/>
    <w:rsid w:val="006D393F"/>
    <w:rsid w:val="006D3A26"/>
    <w:rsid w:val="006D4B44"/>
    <w:rsid w:val="006D52D7"/>
    <w:rsid w:val="006D6845"/>
    <w:rsid w:val="006D6DC4"/>
    <w:rsid w:val="006D73BE"/>
    <w:rsid w:val="006E5BE1"/>
    <w:rsid w:val="006E7456"/>
    <w:rsid w:val="006E7CC1"/>
    <w:rsid w:val="006F034F"/>
    <w:rsid w:val="006F0E79"/>
    <w:rsid w:val="006F4177"/>
    <w:rsid w:val="006F51DB"/>
    <w:rsid w:val="006F5996"/>
    <w:rsid w:val="006F5C8A"/>
    <w:rsid w:val="006F5CC6"/>
    <w:rsid w:val="006F696B"/>
    <w:rsid w:val="006F6D55"/>
    <w:rsid w:val="006F7386"/>
    <w:rsid w:val="00700960"/>
    <w:rsid w:val="00700CC2"/>
    <w:rsid w:val="007030EF"/>
    <w:rsid w:val="00704A41"/>
    <w:rsid w:val="00704B7B"/>
    <w:rsid w:val="00705261"/>
    <w:rsid w:val="007056B2"/>
    <w:rsid w:val="007077D5"/>
    <w:rsid w:val="0071119F"/>
    <w:rsid w:val="0071186F"/>
    <w:rsid w:val="00714F54"/>
    <w:rsid w:val="00716820"/>
    <w:rsid w:val="00717617"/>
    <w:rsid w:val="00721911"/>
    <w:rsid w:val="00723019"/>
    <w:rsid w:val="00723684"/>
    <w:rsid w:val="007274FC"/>
    <w:rsid w:val="00730C2C"/>
    <w:rsid w:val="0073103D"/>
    <w:rsid w:val="00732ABF"/>
    <w:rsid w:val="007370AF"/>
    <w:rsid w:val="00737F04"/>
    <w:rsid w:val="00741016"/>
    <w:rsid w:val="00741A9A"/>
    <w:rsid w:val="00741FDB"/>
    <w:rsid w:val="00742D16"/>
    <w:rsid w:val="00743CF9"/>
    <w:rsid w:val="0075020F"/>
    <w:rsid w:val="0075099B"/>
    <w:rsid w:val="00751F42"/>
    <w:rsid w:val="00753AE6"/>
    <w:rsid w:val="007540B0"/>
    <w:rsid w:val="007568A8"/>
    <w:rsid w:val="00757A8C"/>
    <w:rsid w:val="007609EE"/>
    <w:rsid w:val="00760AA6"/>
    <w:rsid w:val="007621B6"/>
    <w:rsid w:val="0076447F"/>
    <w:rsid w:val="00765A7E"/>
    <w:rsid w:val="0076602F"/>
    <w:rsid w:val="00766F44"/>
    <w:rsid w:val="00767F03"/>
    <w:rsid w:val="00772BB4"/>
    <w:rsid w:val="00772F59"/>
    <w:rsid w:val="0077561F"/>
    <w:rsid w:val="00776617"/>
    <w:rsid w:val="00776B87"/>
    <w:rsid w:val="00777397"/>
    <w:rsid w:val="00777FC8"/>
    <w:rsid w:val="00781E70"/>
    <w:rsid w:val="0079260E"/>
    <w:rsid w:val="00794980"/>
    <w:rsid w:val="007A58E1"/>
    <w:rsid w:val="007A7699"/>
    <w:rsid w:val="007A7D1A"/>
    <w:rsid w:val="007B09E8"/>
    <w:rsid w:val="007C0C2A"/>
    <w:rsid w:val="007C1260"/>
    <w:rsid w:val="007C4D42"/>
    <w:rsid w:val="007C5652"/>
    <w:rsid w:val="007D1798"/>
    <w:rsid w:val="007D2389"/>
    <w:rsid w:val="007D2E9C"/>
    <w:rsid w:val="007D696F"/>
    <w:rsid w:val="007D6ED7"/>
    <w:rsid w:val="007E0773"/>
    <w:rsid w:val="007E6483"/>
    <w:rsid w:val="007E6C3B"/>
    <w:rsid w:val="007F3294"/>
    <w:rsid w:val="007F331D"/>
    <w:rsid w:val="007F3593"/>
    <w:rsid w:val="007F613F"/>
    <w:rsid w:val="007F6B68"/>
    <w:rsid w:val="007F6D58"/>
    <w:rsid w:val="00800882"/>
    <w:rsid w:val="008010E9"/>
    <w:rsid w:val="0080197A"/>
    <w:rsid w:val="00802846"/>
    <w:rsid w:val="00803E66"/>
    <w:rsid w:val="00807227"/>
    <w:rsid w:val="0081177A"/>
    <w:rsid w:val="008129C3"/>
    <w:rsid w:val="008137CE"/>
    <w:rsid w:val="008139DA"/>
    <w:rsid w:val="00814996"/>
    <w:rsid w:val="0081595B"/>
    <w:rsid w:val="00822A27"/>
    <w:rsid w:val="00825776"/>
    <w:rsid w:val="0082775D"/>
    <w:rsid w:val="00827C18"/>
    <w:rsid w:val="00830A9F"/>
    <w:rsid w:val="00831353"/>
    <w:rsid w:val="00831E11"/>
    <w:rsid w:val="00832A36"/>
    <w:rsid w:val="00836144"/>
    <w:rsid w:val="00836942"/>
    <w:rsid w:val="008370C5"/>
    <w:rsid w:val="00837F70"/>
    <w:rsid w:val="00840AB8"/>
    <w:rsid w:val="008437CC"/>
    <w:rsid w:val="00845D62"/>
    <w:rsid w:val="008503B6"/>
    <w:rsid w:val="0085104F"/>
    <w:rsid w:val="0085152E"/>
    <w:rsid w:val="00852049"/>
    <w:rsid w:val="00855F79"/>
    <w:rsid w:val="008564E8"/>
    <w:rsid w:val="008571B7"/>
    <w:rsid w:val="00857386"/>
    <w:rsid w:val="00857C50"/>
    <w:rsid w:val="00857D31"/>
    <w:rsid w:val="008618E8"/>
    <w:rsid w:val="00863E37"/>
    <w:rsid w:val="0086430A"/>
    <w:rsid w:val="00864438"/>
    <w:rsid w:val="0086542C"/>
    <w:rsid w:val="00871A89"/>
    <w:rsid w:val="00873251"/>
    <w:rsid w:val="0087452E"/>
    <w:rsid w:val="0087563A"/>
    <w:rsid w:val="00880A44"/>
    <w:rsid w:val="008826A8"/>
    <w:rsid w:val="0088599E"/>
    <w:rsid w:val="00885F7C"/>
    <w:rsid w:val="00886950"/>
    <w:rsid w:val="008904C0"/>
    <w:rsid w:val="008912FE"/>
    <w:rsid w:val="00891A32"/>
    <w:rsid w:val="00892B58"/>
    <w:rsid w:val="0089313A"/>
    <w:rsid w:val="00893664"/>
    <w:rsid w:val="00893D37"/>
    <w:rsid w:val="00894CED"/>
    <w:rsid w:val="00895A5A"/>
    <w:rsid w:val="008A0335"/>
    <w:rsid w:val="008A15D3"/>
    <w:rsid w:val="008A201E"/>
    <w:rsid w:val="008A5F21"/>
    <w:rsid w:val="008A6128"/>
    <w:rsid w:val="008A7ECE"/>
    <w:rsid w:val="008B0BE2"/>
    <w:rsid w:val="008B0EC0"/>
    <w:rsid w:val="008B2C2E"/>
    <w:rsid w:val="008C1778"/>
    <w:rsid w:val="008C3878"/>
    <w:rsid w:val="008C39CC"/>
    <w:rsid w:val="008C5AFD"/>
    <w:rsid w:val="008C662E"/>
    <w:rsid w:val="008C6801"/>
    <w:rsid w:val="008C6FCE"/>
    <w:rsid w:val="008D1310"/>
    <w:rsid w:val="008D180A"/>
    <w:rsid w:val="008D1821"/>
    <w:rsid w:val="008D7672"/>
    <w:rsid w:val="008E0147"/>
    <w:rsid w:val="008E1B7D"/>
    <w:rsid w:val="008E2250"/>
    <w:rsid w:val="008E23D4"/>
    <w:rsid w:val="008E2D21"/>
    <w:rsid w:val="008E3E76"/>
    <w:rsid w:val="008E711F"/>
    <w:rsid w:val="008F6C28"/>
    <w:rsid w:val="008F7427"/>
    <w:rsid w:val="008F79CE"/>
    <w:rsid w:val="0090153F"/>
    <w:rsid w:val="009025E4"/>
    <w:rsid w:val="009069FE"/>
    <w:rsid w:val="0091165F"/>
    <w:rsid w:val="00912A24"/>
    <w:rsid w:val="009155FF"/>
    <w:rsid w:val="0092137F"/>
    <w:rsid w:val="00924047"/>
    <w:rsid w:val="00925D3D"/>
    <w:rsid w:val="009263AF"/>
    <w:rsid w:val="00927D99"/>
    <w:rsid w:val="0093207E"/>
    <w:rsid w:val="00932302"/>
    <w:rsid w:val="00935230"/>
    <w:rsid w:val="0094252D"/>
    <w:rsid w:val="00942F0B"/>
    <w:rsid w:val="009434DF"/>
    <w:rsid w:val="00945BFF"/>
    <w:rsid w:val="0094730B"/>
    <w:rsid w:val="00950B9C"/>
    <w:rsid w:val="00951602"/>
    <w:rsid w:val="00955336"/>
    <w:rsid w:val="00955607"/>
    <w:rsid w:val="00962D68"/>
    <w:rsid w:val="00962E9F"/>
    <w:rsid w:val="00971544"/>
    <w:rsid w:val="00973D88"/>
    <w:rsid w:val="00974962"/>
    <w:rsid w:val="0097674C"/>
    <w:rsid w:val="00980F44"/>
    <w:rsid w:val="0098486F"/>
    <w:rsid w:val="00986DF5"/>
    <w:rsid w:val="009916B6"/>
    <w:rsid w:val="00991923"/>
    <w:rsid w:val="00994A5E"/>
    <w:rsid w:val="00994CFD"/>
    <w:rsid w:val="0099636C"/>
    <w:rsid w:val="009A158D"/>
    <w:rsid w:val="009A2BCF"/>
    <w:rsid w:val="009B07AE"/>
    <w:rsid w:val="009B0C49"/>
    <w:rsid w:val="009B215A"/>
    <w:rsid w:val="009B3DCB"/>
    <w:rsid w:val="009C00CA"/>
    <w:rsid w:val="009C086C"/>
    <w:rsid w:val="009C10AA"/>
    <w:rsid w:val="009C21D7"/>
    <w:rsid w:val="009C383A"/>
    <w:rsid w:val="009C38C8"/>
    <w:rsid w:val="009C606D"/>
    <w:rsid w:val="009C64BC"/>
    <w:rsid w:val="009C7A17"/>
    <w:rsid w:val="009C7F03"/>
    <w:rsid w:val="009D1C1E"/>
    <w:rsid w:val="009D1D0E"/>
    <w:rsid w:val="009D3D4B"/>
    <w:rsid w:val="009D5D84"/>
    <w:rsid w:val="009D7F6B"/>
    <w:rsid w:val="009E2905"/>
    <w:rsid w:val="009E545C"/>
    <w:rsid w:val="009E7210"/>
    <w:rsid w:val="009F0D2E"/>
    <w:rsid w:val="009F2ADE"/>
    <w:rsid w:val="009F3DC1"/>
    <w:rsid w:val="009F60A1"/>
    <w:rsid w:val="009F678D"/>
    <w:rsid w:val="009F74BB"/>
    <w:rsid w:val="00A00745"/>
    <w:rsid w:val="00A00E39"/>
    <w:rsid w:val="00A012BD"/>
    <w:rsid w:val="00A02C18"/>
    <w:rsid w:val="00A05FF3"/>
    <w:rsid w:val="00A0687D"/>
    <w:rsid w:val="00A11414"/>
    <w:rsid w:val="00A12B7A"/>
    <w:rsid w:val="00A1361E"/>
    <w:rsid w:val="00A14CA9"/>
    <w:rsid w:val="00A1586A"/>
    <w:rsid w:val="00A1676B"/>
    <w:rsid w:val="00A16D1C"/>
    <w:rsid w:val="00A227C1"/>
    <w:rsid w:val="00A2328B"/>
    <w:rsid w:val="00A2785A"/>
    <w:rsid w:val="00A27BA4"/>
    <w:rsid w:val="00A31FFA"/>
    <w:rsid w:val="00A323DF"/>
    <w:rsid w:val="00A3288B"/>
    <w:rsid w:val="00A330D2"/>
    <w:rsid w:val="00A33FA0"/>
    <w:rsid w:val="00A3598D"/>
    <w:rsid w:val="00A35E65"/>
    <w:rsid w:val="00A37288"/>
    <w:rsid w:val="00A44207"/>
    <w:rsid w:val="00A44DEA"/>
    <w:rsid w:val="00A44FCF"/>
    <w:rsid w:val="00A45697"/>
    <w:rsid w:val="00A46E98"/>
    <w:rsid w:val="00A476C0"/>
    <w:rsid w:val="00A52CFA"/>
    <w:rsid w:val="00A54158"/>
    <w:rsid w:val="00A6057D"/>
    <w:rsid w:val="00A61DBB"/>
    <w:rsid w:val="00A62A05"/>
    <w:rsid w:val="00A62B3B"/>
    <w:rsid w:val="00A64222"/>
    <w:rsid w:val="00A667CF"/>
    <w:rsid w:val="00A728F7"/>
    <w:rsid w:val="00A73F5D"/>
    <w:rsid w:val="00A774B7"/>
    <w:rsid w:val="00A81C12"/>
    <w:rsid w:val="00A83FD4"/>
    <w:rsid w:val="00A85EA2"/>
    <w:rsid w:val="00A86AC3"/>
    <w:rsid w:val="00A94E49"/>
    <w:rsid w:val="00A95687"/>
    <w:rsid w:val="00A962E3"/>
    <w:rsid w:val="00A963FB"/>
    <w:rsid w:val="00AA0E0C"/>
    <w:rsid w:val="00AA168D"/>
    <w:rsid w:val="00AA6613"/>
    <w:rsid w:val="00AA73F2"/>
    <w:rsid w:val="00AB235E"/>
    <w:rsid w:val="00AB7809"/>
    <w:rsid w:val="00AB7C84"/>
    <w:rsid w:val="00AC30F7"/>
    <w:rsid w:val="00AC32B5"/>
    <w:rsid w:val="00AC39D3"/>
    <w:rsid w:val="00AC4BA4"/>
    <w:rsid w:val="00AC642F"/>
    <w:rsid w:val="00AC6ED8"/>
    <w:rsid w:val="00AC73B5"/>
    <w:rsid w:val="00AD3540"/>
    <w:rsid w:val="00AD3AE2"/>
    <w:rsid w:val="00AD3F21"/>
    <w:rsid w:val="00AD4010"/>
    <w:rsid w:val="00AD5E5A"/>
    <w:rsid w:val="00AE0DBC"/>
    <w:rsid w:val="00AE1D94"/>
    <w:rsid w:val="00AE258F"/>
    <w:rsid w:val="00AE627B"/>
    <w:rsid w:val="00AE6E87"/>
    <w:rsid w:val="00AF50E1"/>
    <w:rsid w:val="00AF5360"/>
    <w:rsid w:val="00AF669F"/>
    <w:rsid w:val="00AF77EA"/>
    <w:rsid w:val="00B00467"/>
    <w:rsid w:val="00B018B1"/>
    <w:rsid w:val="00B02277"/>
    <w:rsid w:val="00B04B4E"/>
    <w:rsid w:val="00B061BA"/>
    <w:rsid w:val="00B07436"/>
    <w:rsid w:val="00B07C82"/>
    <w:rsid w:val="00B109BC"/>
    <w:rsid w:val="00B11A38"/>
    <w:rsid w:val="00B1383D"/>
    <w:rsid w:val="00B13D4B"/>
    <w:rsid w:val="00B15AF4"/>
    <w:rsid w:val="00B223DD"/>
    <w:rsid w:val="00B2321A"/>
    <w:rsid w:val="00B23271"/>
    <w:rsid w:val="00B242E5"/>
    <w:rsid w:val="00B26228"/>
    <w:rsid w:val="00B271CD"/>
    <w:rsid w:val="00B3116A"/>
    <w:rsid w:val="00B34DB1"/>
    <w:rsid w:val="00B375F6"/>
    <w:rsid w:val="00B42E3F"/>
    <w:rsid w:val="00B46691"/>
    <w:rsid w:val="00B477C6"/>
    <w:rsid w:val="00B51611"/>
    <w:rsid w:val="00B57728"/>
    <w:rsid w:val="00B624D2"/>
    <w:rsid w:val="00B629A3"/>
    <w:rsid w:val="00B63228"/>
    <w:rsid w:val="00B6631B"/>
    <w:rsid w:val="00B66EE7"/>
    <w:rsid w:val="00B70818"/>
    <w:rsid w:val="00B70D89"/>
    <w:rsid w:val="00B71AFE"/>
    <w:rsid w:val="00B77B22"/>
    <w:rsid w:val="00B80CB8"/>
    <w:rsid w:val="00B82619"/>
    <w:rsid w:val="00B829D0"/>
    <w:rsid w:val="00B84456"/>
    <w:rsid w:val="00B84715"/>
    <w:rsid w:val="00B847AD"/>
    <w:rsid w:val="00B93FC4"/>
    <w:rsid w:val="00BA026D"/>
    <w:rsid w:val="00BA0829"/>
    <w:rsid w:val="00BA576C"/>
    <w:rsid w:val="00BA58D9"/>
    <w:rsid w:val="00BB03DE"/>
    <w:rsid w:val="00BB06D8"/>
    <w:rsid w:val="00BB1A62"/>
    <w:rsid w:val="00BB30B0"/>
    <w:rsid w:val="00BB311B"/>
    <w:rsid w:val="00BB3B7B"/>
    <w:rsid w:val="00BB605F"/>
    <w:rsid w:val="00BC035D"/>
    <w:rsid w:val="00BC03E6"/>
    <w:rsid w:val="00BC6148"/>
    <w:rsid w:val="00BC70ED"/>
    <w:rsid w:val="00BD0292"/>
    <w:rsid w:val="00BD2B43"/>
    <w:rsid w:val="00BD58AA"/>
    <w:rsid w:val="00BE058E"/>
    <w:rsid w:val="00BE2353"/>
    <w:rsid w:val="00BE7196"/>
    <w:rsid w:val="00BF022A"/>
    <w:rsid w:val="00BF059A"/>
    <w:rsid w:val="00BF1A09"/>
    <w:rsid w:val="00BF2840"/>
    <w:rsid w:val="00BF366B"/>
    <w:rsid w:val="00BF4393"/>
    <w:rsid w:val="00C0105B"/>
    <w:rsid w:val="00C01AC6"/>
    <w:rsid w:val="00C02EF3"/>
    <w:rsid w:val="00C03DE8"/>
    <w:rsid w:val="00C11314"/>
    <w:rsid w:val="00C117B1"/>
    <w:rsid w:val="00C11DAA"/>
    <w:rsid w:val="00C15680"/>
    <w:rsid w:val="00C15B2D"/>
    <w:rsid w:val="00C16295"/>
    <w:rsid w:val="00C17831"/>
    <w:rsid w:val="00C218DD"/>
    <w:rsid w:val="00C22B10"/>
    <w:rsid w:val="00C2426F"/>
    <w:rsid w:val="00C26B01"/>
    <w:rsid w:val="00C26CF6"/>
    <w:rsid w:val="00C30593"/>
    <w:rsid w:val="00C30D1B"/>
    <w:rsid w:val="00C340C2"/>
    <w:rsid w:val="00C34CE6"/>
    <w:rsid w:val="00C408C8"/>
    <w:rsid w:val="00C43B9B"/>
    <w:rsid w:val="00C451D3"/>
    <w:rsid w:val="00C46749"/>
    <w:rsid w:val="00C47A3B"/>
    <w:rsid w:val="00C50C6D"/>
    <w:rsid w:val="00C51054"/>
    <w:rsid w:val="00C51BA6"/>
    <w:rsid w:val="00C5297E"/>
    <w:rsid w:val="00C52DE4"/>
    <w:rsid w:val="00C53E01"/>
    <w:rsid w:val="00C56F86"/>
    <w:rsid w:val="00C606F3"/>
    <w:rsid w:val="00C621F4"/>
    <w:rsid w:val="00C62D46"/>
    <w:rsid w:val="00C66335"/>
    <w:rsid w:val="00C66D04"/>
    <w:rsid w:val="00C70ABC"/>
    <w:rsid w:val="00C76776"/>
    <w:rsid w:val="00C77BA4"/>
    <w:rsid w:val="00C80ADA"/>
    <w:rsid w:val="00C8410E"/>
    <w:rsid w:val="00C84AFD"/>
    <w:rsid w:val="00C85027"/>
    <w:rsid w:val="00C85826"/>
    <w:rsid w:val="00C933CB"/>
    <w:rsid w:val="00C968B4"/>
    <w:rsid w:val="00CA4C21"/>
    <w:rsid w:val="00CA5B92"/>
    <w:rsid w:val="00CB004D"/>
    <w:rsid w:val="00CB0137"/>
    <w:rsid w:val="00CB189A"/>
    <w:rsid w:val="00CB313A"/>
    <w:rsid w:val="00CB4B23"/>
    <w:rsid w:val="00CB6691"/>
    <w:rsid w:val="00CB6C86"/>
    <w:rsid w:val="00CB736B"/>
    <w:rsid w:val="00CC0B67"/>
    <w:rsid w:val="00CC1C75"/>
    <w:rsid w:val="00CC2086"/>
    <w:rsid w:val="00CC2F1B"/>
    <w:rsid w:val="00CC4D10"/>
    <w:rsid w:val="00CC69A2"/>
    <w:rsid w:val="00CC7180"/>
    <w:rsid w:val="00CD052B"/>
    <w:rsid w:val="00CD142C"/>
    <w:rsid w:val="00CD4066"/>
    <w:rsid w:val="00CE04E0"/>
    <w:rsid w:val="00CE0DE3"/>
    <w:rsid w:val="00CE1F81"/>
    <w:rsid w:val="00CE71D9"/>
    <w:rsid w:val="00CF0EA8"/>
    <w:rsid w:val="00CF2CB1"/>
    <w:rsid w:val="00CF38BD"/>
    <w:rsid w:val="00D0163A"/>
    <w:rsid w:val="00D065AA"/>
    <w:rsid w:val="00D0712B"/>
    <w:rsid w:val="00D10952"/>
    <w:rsid w:val="00D11FF1"/>
    <w:rsid w:val="00D14EE4"/>
    <w:rsid w:val="00D156FD"/>
    <w:rsid w:val="00D16D97"/>
    <w:rsid w:val="00D2030C"/>
    <w:rsid w:val="00D20812"/>
    <w:rsid w:val="00D215FA"/>
    <w:rsid w:val="00D2394F"/>
    <w:rsid w:val="00D3020C"/>
    <w:rsid w:val="00D321E6"/>
    <w:rsid w:val="00D372A6"/>
    <w:rsid w:val="00D41414"/>
    <w:rsid w:val="00D41FE1"/>
    <w:rsid w:val="00D42BAB"/>
    <w:rsid w:val="00D43AB5"/>
    <w:rsid w:val="00D4421A"/>
    <w:rsid w:val="00D4435F"/>
    <w:rsid w:val="00D46066"/>
    <w:rsid w:val="00D463B2"/>
    <w:rsid w:val="00D47BD3"/>
    <w:rsid w:val="00D518A6"/>
    <w:rsid w:val="00D52CC8"/>
    <w:rsid w:val="00D537FA"/>
    <w:rsid w:val="00D557AB"/>
    <w:rsid w:val="00D56945"/>
    <w:rsid w:val="00D64613"/>
    <w:rsid w:val="00D65890"/>
    <w:rsid w:val="00D66719"/>
    <w:rsid w:val="00D66841"/>
    <w:rsid w:val="00D679BB"/>
    <w:rsid w:val="00D71732"/>
    <w:rsid w:val="00D74A71"/>
    <w:rsid w:val="00D76B1E"/>
    <w:rsid w:val="00D805E1"/>
    <w:rsid w:val="00D80973"/>
    <w:rsid w:val="00D80D8A"/>
    <w:rsid w:val="00D81412"/>
    <w:rsid w:val="00D8355D"/>
    <w:rsid w:val="00D859D0"/>
    <w:rsid w:val="00D922BD"/>
    <w:rsid w:val="00DB12DA"/>
    <w:rsid w:val="00DB2335"/>
    <w:rsid w:val="00DB2527"/>
    <w:rsid w:val="00DB2B8A"/>
    <w:rsid w:val="00DB470E"/>
    <w:rsid w:val="00DB6AF7"/>
    <w:rsid w:val="00DC05C0"/>
    <w:rsid w:val="00DC09A9"/>
    <w:rsid w:val="00DC121E"/>
    <w:rsid w:val="00DC2991"/>
    <w:rsid w:val="00DC35F6"/>
    <w:rsid w:val="00DD2A6E"/>
    <w:rsid w:val="00DD3B2D"/>
    <w:rsid w:val="00DD60E3"/>
    <w:rsid w:val="00DE2FA3"/>
    <w:rsid w:val="00DE3170"/>
    <w:rsid w:val="00DF0BDE"/>
    <w:rsid w:val="00DF0F09"/>
    <w:rsid w:val="00DF3C23"/>
    <w:rsid w:val="00DF446A"/>
    <w:rsid w:val="00DF4546"/>
    <w:rsid w:val="00DF4B6A"/>
    <w:rsid w:val="00DF703C"/>
    <w:rsid w:val="00E03DDF"/>
    <w:rsid w:val="00E04753"/>
    <w:rsid w:val="00E06251"/>
    <w:rsid w:val="00E12F75"/>
    <w:rsid w:val="00E1354F"/>
    <w:rsid w:val="00E15CFA"/>
    <w:rsid w:val="00E16A39"/>
    <w:rsid w:val="00E1711B"/>
    <w:rsid w:val="00E17B65"/>
    <w:rsid w:val="00E2026E"/>
    <w:rsid w:val="00E221BB"/>
    <w:rsid w:val="00E30016"/>
    <w:rsid w:val="00E3130E"/>
    <w:rsid w:val="00E316DB"/>
    <w:rsid w:val="00E32E59"/>
    <w:rsid w:val="00E3439E"/>
    <w:rsid w:val="00E3543B"/>
    <w:rsid w:val="00E36ACA"/>
    <w:rsid w:val="00E4157D"/>
    <w:rsid w:val="00E4271B"/>
    <w:rsid w:val="00E43225"/>
    <w:rsid w:val="00E43681"/>
    <w:rsid w:val="00E4493A"/>
    <w:rsid w:val="00E4549F"/>
    <w:rsid w:val="00E47812"/>
    <w:rsid w:val="00E50C54"/>
    <w:rsid w:val="00E5373F"/>
    <w:rsid w:val="00E53A37"/>
    <w:rsid w:val="00E5415C"/>
    <w:rsid w:val="00E54725"/>
    <w:rsid w:val="00E5542F"/>
    <w:rsid w:val="00E5675C"/>
    <w:rsid w:val="00E5770E"/>
    <w:rsid w:val="00E57B0C"/>
    <w:rsid w:val="00E61B91"/>
    <w:rsid w:val="00E64340"/>
    <w:rsid w:val="00E66494"/>
    <w:rsid w:val="00E70BD3"/>
    <w:rsid w:val="00E740BA"/>
    <w:rsid w:val="00E747F7"/>
    <w:rsid w:val="00E76411"/>
    <w:rsid w:val="00E76993"/>
    <w:rsid w:val="00E81866"/>
    <w:rsid w:val="00E83797"/>
    <w:rsid w:val="00E91C4B"/>
    <w:rsid w:val="00E91EA0"/>
    <w:rsid w:val="00E92A34"/>
    <w:rsid w:val="00E93AF3"/>
    <w:rsid w:val="00E93C88"/>
    <w:rsid w:val="00E94584"/>
    <w:rsid w:val="00E94672"/>
    <w:rsid w:val="00E9489C"/>
    <w:rsid w:val="00EA726B"/>
    <w:rsid w:val="00EB1928"/>
    <w:rsid w:val="00EB1AFA"/>
    <w:rsid w:val="00EB46A9"/>
    <w:rsid w:val="00EC17E0"/>
    <w:rsid w:val="00EC45B3"/>
    <w:rsid w:val="00EC5ED5"/>
    <w:rsid w:val="00EC6A9F"/>
    <w:rsid w:val="00EC6CD5"/>
    <w:rsid w:val="00EC7C10"/>
    <w:rsid w:val="00ED06F6"/>
    <w:rsid w:val="00ED26E4"/>
    <w:rsid w:val="00ED2B6B"/>
    <w:rsid w:val="00ED2DD3"/>
    <w:rsid w:val="00ED39B2"/>
    <w:rsid w:val="00ED39E5"/>
    <w:rsid w:val="00ED4C6A"/>
    <w:rsid w:val="00ED590B"/>
    <w:rsid w:val="00ED65D0"/>
    <w:rsid w:val="00EE23C9"/>
    <w:rsid w:val="00EE3423"/>
    <w:rsid w:val="00EE34D2"/>
    <w:rsid w:val="00EE6E38"/>
    <w:rsid w:val="00EF1C38"/>
    <w:rsid w:val="00EF3865"/>
    <w:rsid w:val="00EF49F2"/>
    <w:rsid w:val="00EF7D58"/>
    <w:rsid w:val="00F02037"/>
    <w:rsid w:val="00F03233"/>
    <w:rsid w:val="00F03936"/>
    <w:rsid w:val="00F04D66"/>
    <w:rsid w:val="00F07B74"/>
    <w:rsid w:val="00F10C5C"/>
    <w:rsid w:val="00F10CCF"/>
    <w:rsid w:val="00F14AFD"/>
    <w:rsid w:val="00F15264"/>
    <w:rsid w:val="00F159D3"/>
    <w:rsid w:val="00F21663"/>
    <w:rsid w:val="00F22DC3"/>
    <w:rsid w:val="00F24279"/>
    <w:rsid w:val="00F3119B"/>
    <w:rsid w:val="00F3172D"/>
    <w:rsid w:val="00F3174D"/>
    <w:rsid w:val="00F33DB3"/>
    <w:rsid w:val="00F34BF8"/>
    <w:rsid w:val="00F357E4"/>
    <w:rsid w:val="00F36809"/>
    <w:rsid w:val="00F37EDD"/>
    <w:rsid w:val="00F4019C"/>
    <w:rsid w:val="00F404D3"/>
    <w:rsid w:val="00F40974"/>
    <w:rsid w:val="00F46219"/>
    <w:rsid w:val="00F524AC"/>
    <w:rsid w:val="00F57182"/>
    <w:rsid w:val="00F607E0"/>
    <w:rsid w:val="00F633C0"/>
    <w:rsid w:val="00F64607"/>
    <w:rsid w:val="00F65FD9"/>
    <w:rsid w:val="00F6699F"/>
    <w:rsid w:val="00F70140"/>
    <w:rsid w:val="00F71637"/>
    <w:rsid w:val="00F7452C"/>
    <w:rsid w:val="00F74622"/>
    <w:rsid w:val="00F7594C"/>
    <w:rsid w:val="00F77E4A"/>
    <w:rsid w:val="00F80254"/>
    <w:rsid w:val="00F84014"/>
    <w:rsid w:val="00F94FD1"/>
    <w:rsid w:val="00F97C3C"/>
    <w:rsid w:val="00FA1C06"/>
    <w:rsid w:val="00FA692D"/>
    <w:rsid w:val="00FA6F3E"/>
    <w:rsid w:val="00FB0162"/>
    <w:rsid w:val="00FB32EF"/>
    <w:rsid w:val="00FB5699"/>
    <w:rsid w:val="00FB613C"/>
    <w:rsid w:val="00FB71EC"/>
    <w:rsid w:val="00FC14F4"/>
    <w:rsid w:val="00FC23BB"/>
    <w:rsid w:val="00FC2C92"/>
    <w:rsid w:val="00FC4AD6"/>
    <w:rsid w:val="00FC5F0A"/>
    <w:rsid w:val="00FC6867"/>
    <w:rsid w:val="00FC707B"/>
    <w:rsid w:val="00FD29BE"/>
    <w:rsid w:val="00FD2C97"/>
    <w:rsid w:val="00FD3117"/>
    <w:rsid w:val="00FD3F6B"/>
    <w:rsid w:val="00FD4805"/>
    <w:rsid w:val="00FD634B"/>
    <w:rsid w:val="00FD6CFB"/>
    <w:rsid w:val="00FE72F8"/>
    <w:rsid w:val="00FE7C11"/>
    <w:rsid w:val="00FF32DD"/>
    <w:rsid w:val="00FF626D"/>
    <w:rsid w:val="00FF6361"/>
    <w:rsid w:val="00FF6ED9"/>
    <w:rsid w:val="00FF735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BA8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footer" w:qFormat="1"/>
    <w:lsdException w:name="caption" w:semiHidden="0" w:uiPriority="35" w:unhideWhenUsed="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rsid w:val="009155FF"/>
    <w:pPr>
      <w:suppressAutoHyphens/>
      <w:autoSpaceDE w:val="0"/>
      <w:autoSpaceDN w:val="0"/>
      <w:adjustRightInd w:val="0"/>
      <w:spacing w:after="113" w:line="270" w:lineRule="auto"/>
      <w:textAlignment w:val="center"/>
    </w:pPr>
    <w:rPr>
      <w:rFonts w:ascii="Arial" w:hAnsi="Arial" w:cs="Arial"/>
      <w:spacing w:val="-2"/>
      <w:lang w:eastAsia="en-US"/>
    </w:rPr>
  </w:style>
  <w:style w:type="paragraph" w:styleId="Heading1">
    <w:name w:val="heading 1"/>
    <w:basedOn w:val="Normal"/>
    <w:next w:val="Normal"/>
    <w:link w:val="Heading1Char"/>
    <w:uiPriority w:val="9"/>
    <w:qFormat/>
    <w:rsid w:val="006A011D"/>
    <w:pPr>
      <w:pageBreakBefore/>
      <w:outlineLvl w:val="0"/>
    </w:pPr>
    <w:rPr>
      <w:b/>
      <w:bCs/>
      <w:color w:val="00A5D3"/>
      <w:sz w:val="48"/>
      <w:szCs w:val="48"/>
    </w:rPr>
  </w:style>
  <w:style w:type="paragraph" w:styleId="Heading2">
    <w:name w:val="heading 2"/>
    <w:basedOn w:val="Normal"/>
    <w:next w:val="Normal"/>
    <w:link w:val="Heading2Char"/>
    <w:uiPriority w:val="9"/>
    <w:qFormat/>
    <w:rsid w:val="008904C0"/>
    <w:pPr>
      <w:keepNext/>
      <w:spacing w:before="227" w:line="340" w:lineRule="atLeast"/>
      <w:outlineLvl w:val="1"/>
    </w:pPr>
    <w:rPr>
      <w:b/>
      <w:bCs/>
      <w:color w:val="00A5D3"/>
      <w:sz w:val="27"/>
      <w:szCs w:val="27"/>
    </w:rPr>
  </w:style>
  <w:style w:type="paragraph" w:styleId="Heading3">
    <w:name w:val="heading 3"/>
    <w:basedOn w:val="Normal"/>
    <w:next w:val="Normal"/>
    <w:link w:val="Heading3Char"/>
    <w:uiPriority w:val="9"/>
    <w:qFormat/>
    <w:rsid w:val="00CF2CB1"/>
    <w:pPr>
      <w:keepNext/>
      <w:spacing w:before="113" w:line="300" w:lineRule="atLeast"/>
      <w:outlineLvl w:val="2"/>
    </w:pPr>
    <w:rPr>
      <w:b/>
      <w:bCs/>
      <w:i/>
      <w:iCs/>
      <w:color w:val="000000"/>
      <w:sz w:val="24"/>
      <w:szCs w:val="24"/>
    </w:rPr>
  </w:style>
  <w:style w:type="paragraph" w:styleId="Heading4">
    <w:name w:val="heading 4"/>
    <w:basedOn w:val="Normal"/>
    <w:next w:val="Normal"/>
    <w:link w:val="Heading4Char"/>
    <w:autoRedefine/>
    <w:uiPriority w:val="9"/>
    <w:qFormat/>
    <w:rsid w:val="00A774B7"/>
    <w:pPr>
      <w:keepNext/>
      <w:spacing w:line="280" w:lineRule="atLeast"/>
      <w:outlineLvl w:val="3"/>
    </w:pPr>
    <w:rPr>
      <w:b/>
      <w:i/>
      <w:iCs/>
      <w:color w:val="000000"/>
    </w:rPr>
  </w:style>
  <w:style w:type="paragraph" w:styleId="Heading5">
    <w:name w:val="heading 5"/>
    <w:basedOn w:val="Normal"/>
    <w:next w:val="Normal"/>
    <w:link w:val="Heading5Char"/>
    <w:uiPriority w:val="9"/>
    <w:unhideWhenUsed/>
    <w:rsid w:val="00C47A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461D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461D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61DD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rsid w:val="00461DD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011D"/>
    <w:rPr>
      <w:rFonts w:ascii="Arial" w:hAnsi="Arial" w:cs="Arial"/>
      <w:b/>
      <w:bCs/>
      <w:color w:val="00A5D3"/>
      <w:spacing w:val="-2"/>
      <w:sz w:val="48"/>
      <w:szCs w:val="48"/>
      <w:lang w:val="en-GB"/>
    </w:rPr>
  </w:style>
  <w:style w:type="character" w:customStyle="1" w:styleId="Heading2Char">
    <w:name w:val="Heading 2 Char"/>
    <w:link w:val="Heading2"/>
    <w:uiPriority w:val="9"/>
    <w:rsid w:val="008904C0"/>
    <w:rPr>
      <w:rFonts w:ascii="Arial" w:hAnsi="Arial" w:cs="Arial"/>
      <w:b/>
      <w:bCs/>
      <w:color w:val="00A5D3"/>
      <w:spacing w:val="-2"/>
      <w:sz w:val="27"/>
      <w:szCs w:val="27"/>
      <w:lang w:val="en-GB"/>
    </w:rPr>
  </w:style>
  <w:style w:type="character" w:customStyle="1" w:styleId="Heading3Char">
    <w:name w:val="Heading 3 Char"/>
    <w:link w:val="Heading3"/>
    <w:uiPriority w:val="9"/>
    <w:rsid w:val="00CF2CB1"/>
    <w:rPr>
      <w:rFonts w:ascii="Arial" w:hAnsi="Arial" w:cs="Arial"/>
      <w:b/>
      <w:bCs/>
      <w:i/>
      <w:iCs/>
      <w:color w:val="000000"/>
      <w:spacing w:val="-2"/>
      <w:sz w:val="24"/>
      <w:szCs w:val="24"/>
      <w:lang w:val="en-GB"/>
    </w:rPr>
  </w:style>
  <w:style w:type="character" w:customStyle="1" w:styleId="Heading4Char">
    <w:name w:val="Heading 4 Char"/>
    <w:link w:val="Heading4"/>
    <w:uiPriority w:val="9"/>
    <w:rsid w:val="00A774B7"/>
    <w:rPr>
      <w:rFonts w:ascii="Arial" w:hAnsi="Arial" w:cs="Arial"/>
      <w:b/>
      <w:i/>
      <w:iCs/>
      <w:color w:val="000000"/>
      <w:spacing w:val="-2"/>
      <w:lang w:eastAsia="en-US"/>
    </w:rPr>
  </w:style>
  <w:style w:type="character" w:customStyle="1" w:styleId="Heading5Char">
    <w:name w:val="Heading 5 Char"/>
    <w:basedOn w:val="DefaultParagraphFont"/>
    <w:link w:val="Heading5"/>
    <w:uiPriority w:val="9"/>
    <w:rsid w:val="00C47A3B"/>
    <w:rPr>
      <w:rFonts w:asciiTheme="majorHAnsi" w:eastAsiaTheme="majorEastAsia" w:hAnsiTheme="majorHAnsi" w:cstheme="majorBidi"/>
      <w:color w:val="243F60" w:themeColor="accent1" w:themeShade="7F"/>
      <w:spacing w:val="-2"/>
      <w:lang w:eastAsia="en-US"/>
    </w:rPr>
  </w:style>
  <w:style w:type="character" w:customStyle="1" w:styleId="Heading6Char">
    <w:name w:val="Heading 6 Char"/>
    <w:basedOn w:val="DefaultParagraphFont"/>
    <w:link w:val="Heading6"/>
    <w:uiPriority w:val="9"/>
    <w:rsid w:val="00461DDA"/>
    <w:rPr>
      <w:rFonts w:asciiTheme="majorHAnsi" w:eastAsiaTheme="majorEastAsia" w:hAnsiTheme="majorHAnsi" w:cstheme="majorBidi"/>
      <w:i/>
      <w:iCs/>
      <w:color w:val="243F60" w:themeColor="accent1" w:themeShade="7F"/>
      <w:spacing w:val="-2"/>
      <w:lang w:eastAsia="en-US"/>
    </w:rPr>
  </w:style>
  <w:style w:type="character" w:customStyle="1" w:styleId="Heading7Char">
    <w:name w:val="Heading 7 Char"/>
    <w:basedOn w:val="DefaultParagraphFont"/>
    <w:link w:val="Heading7"/>
    <w:uiPriority w:val="9"/>
    <w:rsid w:val="00461DDA"/>
    <w:rPr>
      <w:rFonts w:asciiTheme="majorHAnsi" w:eastAsiaTheme="majorEastAsia" w:hAnsiTheme="majorHAnsi" w:cstheme="majorBidi"/>
      <w:i/>
      <w:iCs/>
      <w:color w:val="404040" w:themeColor="text1" w:themeTint="BF"/>
      <w:spacing w:val="-2"/>
      <w:lang w:eastAsia="en-US"/>
    </w:rPr>
  </w:style>
  <w:style w:type="character" w:customStyle="1" w:styleId="Heading8Char">
    <w:name w:val="Heading 8 Char"/>
    <w:basedOn w:val="DefaultParagraphFont"/>
    <w:link w:val="Heading8"/>
    <w:uiPriority w:val="9"/>
    <w:rsid w:val="00461DDA"/>
    <w:rPr>
      <w:rFonts w:asciiTheme="majorHAnsi" w:eastAsiaTheme="majorEastAsia" w:hAnsiTheme="majorHAnsi" w:cstheme="majorBidi"/>
      <w:color w:val="404040" w:themeColor="text1" w:themeTint="BF"/>
      <w:spacing w:val="-2"/>
      <w:lang w:eastAsia="en-US"/>
    </w:rPr>
  </w:style>
  <w:style w:type="character" w:customStyle="1" w:styleId="Heading9Char">
    <w:name w:val="Heading 9 Char"/>
    <w:basedOn w:val="DefaultParagraphFont"/>
    <w:link w:val="Heading9"/>
    <w:uiPriority w:val="9"/>
    <w:rsid w:val="00461DDA"/>
    <w:rPr>
      <w:rFonts w:asciiTheme="majorHAnsi" w:eastAsiaTheme="majorEastAsia" w:hAnsiTheme="majorHAnsi" w:cstheme="majorBidi"/>
      <w:i/>
      <w:iCs/>
      <w:color w:val="404040" w:themeColor="text1" w:themeTint="BF"/>
      <w:spacing w:val="-2"/>
      <w:lang w:eastAsia="en-US"/>
    </w:rPr>
  </w:style>
  <w:style w:type="paragraph" w:customStyle="1" w:styleId="ListPara">
    <w:name w:val="List Para"/>
    <w:basedOn w:val="BodyText"/>
    <w:autoRedefine/>
    <w:uiPriority w:val="34"/>
    <w:qFormat/>
    <w:rsid w:val="00ED26E4"/>
    <w:pPr>
      <w:numPr>
        <w:numId w:val="29"/>
      </w:numPr>
      <w:autoSpaceDE/>
      <w:autoSpaceDN/>
      <w:adjustRightInd/>
      <w:spacing w:after="50" w:line="271" w:lineRule="auto"/>
      <w:textAlignment w:val="auto"/>
    </w:pPr>
  </w:style>
  <w:style w:type="paragraph" w:styleId="BodyText">
    <w:name w:val="Body Text"/>
    <w:basedOn w:val="Normal"/>
    <w:link w:val="BodyTextChar"/>
    <w:uiPriority w:val="99"/>
    <w:unhideWhenUsed/>
    <w:rsid w:val="00034CB1"/>
    <w:pPr>
      <w:spacing w:after="120"/>
    </w:pPr>
  </w:style>
  <w:style w:type="character" w:customStyle="1" w:styleId="BodyTextChar">
    <w:name w:val="Body Text Char"/>
    <w:basedOn w:val="DefaultParagraphFont"/>
    <w:link w:val="BodyText"/>
    <w:uiPriority w:val="99"/>
    <w:rsid w:val="00034CB1"/>
    <w:rPr>
      <w:rFonts w:ascii="Arial" w:hAnsi="Arial" w:cs="Arial"/>
      <w:spacing w:val="-2"/>
      <w:lang w:eastAsia="en-US"/>
    </w:rPr>
  </w:style>
  <w:style w:type="paragraph" w:customStyle="1" w:styleId="ReportTitle">
    <w:name w:val="Report Title"/>
    <w:next w:val="ReportLocation"/>
    <w:uiPriority w:val="99"/>
    <w:qFormat/>
    <w:rsid w:val="00246D43"/>
    <w:pPr>
      <w:spacing w:after="160"/>
    </w:pPr>
    <w:rPr>
      <w:rFonts w:ascii="Arial" w:hAnsi="Arial" w:cs="Arial"/>
      <w:bCs/>
      <w:color w:val="00A5D3"/>
      <w:spacing w:val="-2"/>
      <w:sz w:val="66"/>
      <w:szCs w:val="48"/>
      <w:lang w:eastAsia="en-US"/>
    </w:rPr>
  </w:style>
  <w:style w:type="paragraph" w:customStyle="1" w:styleId="ReportLocation">
    <w:name w:val="Report Location"/>
    <w:basedOn w:val="Normal"/>
    <w:uiPriority w:val="99"/>
    <w:qFormat/>
    <w:rsid w:val="00246D43"/>
    <w:pPr>
      <w:spacing w:after="0" w:line="276" w:lineRule="auto"/>
    </w:pPr>
    <w:rPr>
      <w:color w:val="000000"/>
      <w:sz w:val="24"/>
      <w:szCs w:val="16"/>
    </w:rPr>
  </w:style>
  <w:style w:type="paragraph" w:customStyle="1" w:styleId="TOCHeading1">
    <w:name w:val="TOC Heading1"/>
    <w:next w:val="Normal"/>
    <w:uiPriority w:val="39"/>
    <w:semiHidden/>
    <w:qFormat/>
    <w:rsid w:val="00547FC3"/>
    <w:pPr>
      <w:spacing w:after="200" w:line="276" w:lineRule="auto"/>
    </w:pPr>
    <w:rPr>
      <w:rFonts w:ascii="Arial" w:hAnsi="Arial" w:cs="Arial"/>
      <w:b/>
      <w:bCs/>
      <w:color w:val="00A5D3"/>
      <w:spacing w:val="-2"/>
      <w:sz w:val="48"/>
      <w:szCs w:val="48"/>
      <w:lang w:val="en-GB" w:eastAsia="en-US"/>
    </w:rPr>
  </w:style>
  <w:style w:type="paragraph" w:styleId="FootnoteText">
    <w:name w:val="footnote text"/>
    <w:basedOn w:val="Normal"/>
    <w:link w:val="FootnoteTextChar"/>
    <w:uiPriority w:val="99"/>
    <w:rsid w:val="00FC14F4"/>
    <w:pPr>
      <w:spacing w:after="0" w:line="220" w:lineRule="atLeast"/>
      <w:ind w:left="283" w:hanging="283"/>
    </w:pPr>
    <w:rPr>
      <w:color w:val="000000"/>
      <w:sz w:val="16"/>
      <w:szCs w:val="16"/>
    </w:rPr>
  </w:style>
  <w:style w:type="character" w:customStyle="1" w:styleId="FootnoteTextChar">
    <w:name w:val="Footnote Text Char"/>
    <w:link w:val="FootnoteText"/>
    <w:uiPriority w:val="99"/>
    <w:rsid w:val="00436280"/>
    <w:rPr>
      <w:rFonts w:ascii="Arial" w:hAnsi="Arial" w:cs="Arial"/>
      <w:color w:val="000000"/>
      <w:spacing w:val="-2"/>
      <w:sz w:val="16"/>
      <w:szCs w:val="16"/>
      <w:lang w:val="en-GB"/>
    </w:rPr>
  </w:style>
  <w:style w:type="character" w:styleId="FootnoteReference">
    <w:name w:val="footnote reference"/>
    <w:uiPriority w:val="99"/>
    <w:rsid w:val="00536760"/>
    <w:rPr>
      <w:color w:val="000000"/>
      <w:vertAlign w:val="superscript"/>
    </w:rPr>
  </w:style>
  <w:style w:type="character" w:customStyle="1" w:styleId="MediumGrid11">
    <w:name w:val="Medium Grid 11"/>
    <w:uiPriority w:val="99"/>
    <w:semiHidden/>
    <w:rsid w:val="004E62F5"/>
    <w:rPr>
      <w:color w:val="808080"/>
    </w:rPr>
  </w:style>
  <w:style w:type="paragraph" w:customStyle="1" w:styleId="Bullets">
    <w:name w:val="Bullets"/>
    <w:basedOn w:val="ListPara"/>
    <w:uiPriority w:val="99"/>
    <w:semiHidden/>
    <w:rsid w:val="001E235C"/>
    <w:pPr>
      <w:numPr>
        <w:numId w:val="1"/>
      </w:numPr>
      <w:suppressAutoHyphens w:val="0"/>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246D43"/>
    <w:pPr>
      <w:tabs>
        <w:tab w:val="right" w:leader="dot" w:pos="8494"/>
      </w:tabs>
      <w:spacing w:before="80" w:line="276" w:lineRule="auto"/>
      <w:ind w:left="567"/>
    </w:pPr>
    <w:rPr>
      <w:rFonts w:ascii="Arial" w:hAnsi="Arial" w:cs="Arial"/>
      <w:b/>
      <w:noProof/>
      <w:spacing w:val="-2"/>
      <w:lang w:eastAsia="en-US"/>
    </w:rPr>
  </w:style>
  <w:style w:type="paragraph" w:styleId="TOC2">
    <w:name w:val="toc 2"/>
    <w:next w:val="Normal"/>
    <w:autoRedefine/>
    <w:uiPriority w:val="39"/>
    <w:rsid w:val="00246D43"/>
    <w:pPr>
      <w:tabs>
        <w:tab w:val="right" w:pos="8494"/>
      </w:tabs>
      <w:spacing w:line="276" w:lineRule="auto"/>
      <w:ind w:left="567" w:firstLine="567"/>
    </w:pPr>
    <w:rPr>
      <w:rFonts w:ascii="Arial" w:hAnsi="Arial" w:cs="Arial"/>
      <w:noProof/>
      <w:spacing w:val="-2"/>
      <w:lang w:eastAsia="en-US"/>
    </w:rPr>
  </w:style>
  <w:style w:type="paragraph" w:customStyle="1" w:styleId="QuoteIndent">
    <w:name w:val="Quote Indent"/>
    <w:basedOn w:val="Normal"/>
    <w:uiPriority w:val="99"/>
    <w:qFormat/>
    <w:rsid w:val="00A52CFA"/>
    <w:pPr>
      <w:ind w:left="567"/>
    </w:pPr>
    <w:rPr>
      <w:iCs/>
      <w:color w:val="000000"/>
      <w:sz w:val="18"/>
    </w:rPr>
  </w:style>
  <w:style w:type="paragraph" w:customStyle="1" w:styleId="QuotePoints">
    <w:name w:val="Quote Points"/>
    <w:basedOn w:val="QuoteIndent"/>
    <w:uiPriority w:val="99"/>
    <w:qFormat/>
    <w:rsid w:val="00536760"/>
    <w:pPr>
      <w:ind w:left="850" w:hanging="283"/>
    </w:pPr>
  </w:style>
  <w:style w:type="paragraph" w:customStyle="1" w:styleId="QuoteSubSubpoints">
    <w:name w:val="Quote SubSubpoints"/>
    <w:basedOn w:val="Quote"/>
    <w:autoRedefine/>
    <w:uiPriority w:val="99"/>
    <w:qFormat/>
    <w:rsid w:val="00C621F4"/>
    <w:pPr>
      <w:ind w:left="1417" w:hanging="283"/>
    </w:pPr>
    <w:rPr>
      <w:iCs w:val="0"/>
      <w:color w:val="000000"/>
    </w:rPr>
  </w:style>
  <w:style w:type="paragraph" w:styleId="Quote">
    <w:name w:val="Quote"/>
    <w:basedOn w:val="ReportBody"/>
    <w:next w:val="Normal"/>
    <w:link w:val="QuoteChar"/>
    <w:uiPriority w:val="73"/>
    <w:rsid w:val="002F0C72"/>
    <w:pPr>
      <w:ind w:left="567"/>
    </w:pPr>
    <w:rPr>
      <w:iCs/>
      <w:color w:val="000000" w:themeColor="text1"/>
    </w:rPr>
  </w:style>
  <w:style w:type="paragraph" w:customStyle="1" w:styleId="ReportBody">
    <w:name w:val="Report Body"/>
    <w:qFormat/>
    <w:rsid w:val="003B3191"/>
    <w:pPr>
      <w:suppressAutoHyphens/>
      <w:spacing w:after="113" w:line="271" w:lineRule="auto"/>
    </w:pPr>
    <w:rPr>
      <w:rFonts w:ascii="Arial" w:eastAsiaTheme="minorHAnsi" w:hAnsi="Arial" w:cs="Arial"/>
      <w:spacing w:val="-2"/>
      <w:lang w:eastAsia="en-US"/>
    </w:rPr>
  </w:style>
  <w:style w:type="character" w:customStyle="1" w:styleId="QuoteChar">
    <w:name w:val="Quote Char"/>
    <w:basedOn w:val="DefaultParagraphFont"/>
    <w:link w:val="Quote"/>
    <w:uiPriority w:val="73"/>
    <w:rsid w:val="002F0C72"/>
    <w:rPr>
      <w:rFonts w:ascii="Arial" w:eastAsiaTheme="minorHAnsi" w:hAnsi="Arial" w:cs="Arial"/>
      <w:iCs/>
      <w:color w:val="000000" w:themeColor="text1"/>
      <w:spacing w:val="-2"/>
      <w:lang w:eastAsia="en-US"/>
    </w:rPr>
  </w:style>
  <w:style w:type="character" w:customStyle="1" w:styleId="Italic">
    <w:name w:val="Italic"/>
    <w:uiPriority w:val="99"/>
    <w:qFormat/>
    <w:rsid w:val="00FC14F4"/>
    <w:rPr>
      <w:rFonts w:ascii="Arial" w:hAnsi="Arial" w:cs="Arial"/>
      <w:i/>
      <w:iCs/>
    </w:rPr>
  </w:style>
  <w:style w:type="paragraph" w:styleId="TOC3">
    <w:name w:val="toc 3"/>
    <w:next w:val="Normal"/>
    <w:autoRedefine/>
    <w:uiPriority w:val="39"/>
    <w:rsid w:val="00246D43"/>
    <w:pPr>
      <w:tabs>
        <w:tab w:val="right" w:pos="8494"/>
      </w:tabs>
      <w:spacing w:line="276" w:lineRule="auto"/>
      <w:ind w:left="567" w:firstLine="851"/>
    </w:pPr>
    <w:rPr>
      <w:rFonts w:ascii="Arial" w:hAnsi="Arial" w:cs="Arial"/>
      <w:noProof/>
      <w:spacing w:val="-2"/>
      <w:lang w:eastAsia="en-US"/>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7FC3"/>
    <w:rPr>
      <w:rFonts w:ascii="Tahoma" w:hAnsi="Tahoma" w:cs="Tahoma"/>
      <w:spacing w:val="-2"/>
      <w:sz w:val="16"/>
      <w:szCs w:val="16"/>
      <w:lang w:val="en-GB"/>
    </w:rPr>
  </w:style>
  <w:style w:type="character" w:styleId="Strong">
    <w:name w:val="Strong"/>
    <w:uiPriority w:val="22"/>
    <w:qFormat/>
    <w:rsid w:val="005C1AB6"/>
    <w:rPr>
      <w:b/>
      <w:bCs/>
    </w:rPr>
  </w:style>
  <w:style w:type="paragraph" w:styleId="Caption">
    <w:name w:val="caption"/>
    <w:aliases w:val="Caption - Figures Tables"/>
    <w:basedOn w:val="Normal"/>
    <w:next w:val="Normal"/>
    <w:uiPriority w:val="35"/>
    <w:qFormat/>
    <w:rsid w:val="006B7D0A"/>
    <w:pPr>
      <w:keepNext/>
      <w:spacing w:after="60" w:line="240" w:lineRule="auto"/>
    </w:pPr>
    <w:rPr>
      <w:rFonts w:eastAsia="Arial"/>
      <w:b/>
      <w:bCs/>
      <w:color w:val="231F20"/>
      <w:spacing w:val="0"/>
      <w:lang w:val="en-US"/>
    </w:rPr>
  </w:style>
  <w:style w:type="paragraph" w:styleId="Header">
    <w:name w:val="header"/>
    <w:basedOn w:val="Normal"/>
    <w:link w:val="HeaderChar"/>
    <w:uiPriority w:val="99"/>
    <w:unhideWhenUsed/>
    <w:rsid w:val="00682706"/>
    <w:pPr>
      <w:tabs>
        <w:tab w:val="center" w:pos="4513"/>
        <w:tab w:val="right" w:pos="9026"/>
      </w:tabs>
      <w:spacing w:after="0" w:line="240" w:lineRule="auto"/>
    </w:pPr>
  </w:style>
  <w:style w:type="character" w:customStyle="1" w:styleId="HeaderChar">
    <w:name w:val="Header Char"/>
    <w:link w:val="Header"/>
    <w:uiPriority w:val="99"/>
    <w:rsid w:val="00682706"/>
    <w:rPr>
      <w:rFonts w:ascii="Arial" w:hAnsi="Arial" w:cs="Arial"/>
      <w:spacing w:val="-2"/>
      <w:sz w:val="20"/>
      <w:szCs w:val="20"/>
      <w:lang w:val="en-GB"/>
    </w:rPr>
  </w:style>
  <w:style w:type="paragraph" w:styleId="Footer">
    <w:name w:val="footer"/>
    <w:basedOn w:val="Normal"/>
    <w:link w:val="FooterChar"/>
    <w:uiPriority w:val="99"/>
    <w:unhideWhenUsed/>
    <w:qFormat/>
    <w:rsid w:val="00682706"/>
    <w:pPr>
      <w:tabs>
        <w:tab w:val="center" w:pos="4513"/>
        <w:tab w:val="right" w:pos="9026"/>
      </w:tabs>
      <w:spacing w:after="0" w:line="240" w:lineRule="auto"/>
    </w:pPr>
  </w:style>
  <w:style w:type="character" w:customStyle="1" w:styleId="FooterChar">
    <w:name w:val="Footer Char"/>
    <w:link w:val="Footer"/>
    <w:uiPriority w:val="99"/>
    <w:rsid w:val="00682706"/>
    <w:rPr>
      <w:rFonts w:ascii="Arial" w:hAnsi="Arial" w:cs="Arial"/>
      <w:spacing w:val="-2"/>
      <w:sz w:val="20"/>
      <w:szCs w:val="20"/>
      <w:lang w:val="en-GB"/>
    </w:rPr>
  </w:style>
  <w:style w:type="paragraph" w:customStyle="1" w:styleId="InvestigationTitle">
    <w:name w:val="Investigation Title"/>
    <w:basedOn w:val="Normal"/>
    <w:link w:val="InvestigationTitleChar"/>
    <w:qFormat/>
    <w:rsid w:val="00246D43"/>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character" w:customStyle="1" w:styleId="InvestigationTitleChar">
    <w:name w:val="Investigation Title Char"/>
    <w:link w:val="InvestigationTitle"/>
    <w:rsid w:val="00246D43"/>
    <w:rPr>
      <w:rFonts w:ascii="Arial" w:eastAsia="Arial" w:hAnsi="Arial" w:cs="Arial"/>
      <w:b/>
      <w:bCs/>
      <w:color w:val="231F20"/>
      <w:spacing w:val="-8"/>
      <w:position w:val="-1"/>
      <w:sz w:val="20"/>
      <w:szCs w:val="20"/>
    </w:rPr>
  </w:style>
  <w:style w:type="paragraph" w:customStyle="1" w:styleId="InvestigationNumber">
    <w:name w:val="Investigation Number"/>
    <w:basedOn w:val="Normal"/>
    <w:link w:val="InvestigationNumberChar"/>
    <w:qFormat/>
    <w:rsid w:val="00246D43"/>
    <w:pPr>
      <w:widowControl w:val="0"/>
      <w:suppressAutoHyphens w:val="0"/>
      <w:autoSpaceDE/>
      <w:autoSpaceDN/>
      <w:adjustRightInd/>
      <w:spacing w:after="0" w:line="240" w:lineRule="auto"/>
      <w:ind w:right="-23"/>
      <w:textAlignment w:val="auto"/>
    </w:pPr>
    <w:rPr>
      <w:rFonts w:eastAsia="Arial"/>
      <w:color w:val="231F20"/>
      <w:spacing w:val="0"/>
      <w:sz w:val="16"/>
      <w:szCs w:val="16"/>
    </w:rPr>
  </w:style>
  <w:style w:type="character" w:customStyle="1" w:styleId="InvestigationNumberChar">
    <w:name w:val="Investigation Number Char"/>
    <w:link w:val="InvestigationNumber"/>
    <w:rsid w:val="00246D43"/>
    <w:rPr>
      <w:rFonts w:ascii="Arial" w:eastAsia="Arial" w:hAnsi="Arial" w:cs="Arial"/>
      <w:color w:val="231F20"/>
      <w:sz w:val="16"/>
      <w:szCs w:val="16"/>
    </w:rPr>
  </w:style>
  <w:style w:type="paragraph" w:customStyle="1" w:styleId="ImageSource">
    <w:name w:val="Image Source"/>
    <w:basedOn w:val="Normal"/>
    <w:link w:val="ImageSourceChar"/>
    <w:qFormat/>
    <w:rsid w:val="00894CED"/>
    <w:pPr>
      <w:widowControl w:val="0"/>
      <w:suppressAutoHyphens w:val="0"/>
      <w:autoSpaceDE/>
      <w:autoSpaceDN/>
      <w:adjustRightInd/>
      <w:spacing w:after="200" w:line="240" w:lineRule="auto"/>
      <w:textAlignment w:val="auto"/>
    </w:pPr>
    <w:rPr>
      <w:rFonts w:eastAsia="Arial"/>
      <w:bCs/>
      <w:color w:val="58595B"/>
      <w:spacing w:val="0"/>
      <w:sz w:val="14"/>
      <w:szCs w:val="16"/>
    </w:rPr>
  </w:style>
  <w:style w:type="character" w:customStyle="1" w:styleId="ImageSourceChar">
    <w:name w:val="Image Source Char"/>
    <w:link w:val="ImageSource"/>
    <w:rsid w:val="00894CED"/>
    <w:rPr>
      <w:rFonts w:ascii="Arial" w:eastAsia="Arial" w:hAnsi="Arial" w:cs="Arial"/>
      <w:bCs/>
      <w:color w:val="58595B"/>
      <w:sz w:val="14"/>
      <w:szCs w:val="16"/>
      <w:lang w:eastAsia="en-US"/>
    </w:rPr>
  </w:style>
  <w:style w:type="table" w:customStyle="1" w:styleId="IntenseQuote1">
    <w:name w:val="Intense Quote1"/>
    <w:basedOn w:val="TableNormal"/>
    <w:uiPriority w:val="60"/>
    <w:qFormat/>
    <w:rsid w:val="00E747F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E747F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
    <w:name w:val="Medium Grid 3"/>
    <w:basedOn w:val="TableNormal"/>
    <w:uiPriority w:val="60"/>
    <w:rsid w:val="005721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572143"/>
    <w:rPr>
      <w:color w:val="0000FF"/>
      <w:u w:val="single"/>
    </w:rPr>
  </w:style>
  <w:style w:type="table" w:customStyle="1" w:styleId="ReportTable">
    <w:name w:val="Report Table"/>
    <w:basedOn w:val="TableNormal"/>
    <w:uiPriority w:val="99"/>
    <w:rsid w:val="00572143"/>
    <w:tblPr>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Pr>
  </w:style>
  <w:style w:type="table" w:styleId="TableGrid">
    <w:name w:val="Table Grid"/>
    <w:basedOn w:val="TableNormal"/>
    <w:uiPriority w:val="59"/>
    <w:rsid w:val="0057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ingInformation">
    <w:name w:val="Publishing Information"/>
    <w:basedOn w:val="ReportBody"/>
    <w:qFormat/>
    <w:rsid w:val="003B3191"/>
    <w:pPr>
      <w:tabs>
        <w:tab w:val="left" w:pos="1542"/>
      </w:tabs>
      <w:autoSpaceDE w:val="0"/>
      <w:autoSpaceDN w:val="0"/>
      <w:adjustRightInd w:val="0"/>
      <w:spacing w:before="33" w:after="0" w:line="240" w:lineRule="auto"/>
      <w:ind w:left="102" w:right="-23"/>
      <w:textAlignment w:val="center"/>
    </w:pPr>
    <w:rPr>
      <w:rFonts w:eastAsia="Arial"/>
      <w:color w:val="231F20"/>
      <w:spacing w:val="0"/>
      <w:sz w:val="18"/>
      <w:szCs w:val="18"/>
    </w:rPr>
  </w:style>
  <w:style w:type="paragraph" w:customStyle="1" w:styleId="NOTOC-Heading2">
    <w:name w:val="NOTOC - Heading 2"/>
    <w:next w:val="ReportBody"/>
    <w:link w:val="NOTOC-Heading2Char"/>
    <w:qFormat/>
    <w:rsid w:val="003B3191"/>
    <w:pPr>
      <w:keepNext/>
      <w:spacing w:before="227" w:after="113" w:line="276" w:lineRule="auto"/>
    </w:pPr>
    <w:rPr>
      <w:rFonts w:ascii="Arial" w:eastAsiaTheme="minorHAnsi" w:hAnsi="Arial" w:cs="Arial"/>
      <w:b/>
      <w:bCs/>
      <w:color w:val="00A5D3"/>
      <w:spacing w:val="-2"/>
      <w:sz w:val="27"/>
      <w:szCs w:val="27"/>
      <w:lang w:val="en-GB" w:eastAsia="en-US"/>
    </w:rPr>
  </w:style>
  <w:style w:type="character" w:customStyle="1" w:styleId="NOTOC-Heading2Char">
    <w:name w:val="NOTOC - Heading 2 Char"/>
    <w:basedOn w:val="Heading2Char"/>
    <w:link w:val="NOTOC-Heading2"/>
    <w:rsid w:val="003B3191"/>
    <w:rPr>
      <w:rFonts w:ascii="Arial" w:eastAsiaTheme="minorHAnsi" w:hAnsi="Arial" w:cs="Arial"/>
      <w:b/>
      <w:bCs/>
      <w:color w:val="00A5D3"/>
      <w:spacing w:val="-2"/>
      <w:sz w:val="27"/>
      <w:szCs w:val="27"/>
      <w:lang w:val="en-GB" w:eastAsia="en-US"/>
    </w:rPr>
  </w:style>
  <w:style w:type="paragraph" w:styleId="NoSpacing">
    <w:name w:val="No Spacing"/>
    <w:uiPriority w:val="99"/>
    <w:qFormat/>
    <w:rsid w:val="00E43225"/>
    <w:pPr>
      <w:suppressAutoHyphens/>
      <w:autoSpaceDE w:val="0"/>
      <w:autoSpaceDN w:val="0"/>
      <w:adjustRightInd w:val="0"/>
      <w:textAlignment w:val="center"/>
    </w:pPr>
    <w:rPr>
      <w:rFonts w:ascii="Arial" w:hAnsi="Arial" w:cs="Arial"/>
      <w:spacing w:val="-2"/>
      <w:lang w:eastAsia="en-US"/>
    </w:rPr>
  </w:style>
  <w:style w:type="paragraph" w:customStyle="1" w:styleId="NOTOC-Heading1">
    <w:name w:val="NOTOC - Heading 1"/>
    <w:next w:val="ReportBody"/>
    <w:link w:val="NOTOC-Heading1Char"/>
    <w:qFormat/>
    <w:rsid w:val="003B3191"/>
    <w:pPr>
      <w:spacing w:after="113" w:line="276" w:lineRule="auto"/>
    </w:pPr>
    <w:rPr>
      <w:rFonts w:ascii="Arial" w:eastAsiaTheme="minorHAnsi" w:hAnsi="Arial" w:cs="Arial"/>
      <w:b/>
      <w:bCs/>
      <w:color w:val="00A5D3"/>
      <w:spacing w:val="-2"/>
      <w:sz w:val="48"/>
      <w:szCs w:val="48"/>
      <w:lang w:val="en-GB" w:eastAsia="en-US"/>
    </w:rPr>
  </w:style>
  <w:style w:type="character" w:customStyle="1" w:styleId="NOTOC-Heading1Char">
    <w:name w:val="NOTOC - Heading 1 Char"/>
    <w:basedOn w:val="Heading1Char"/>
    <w:link w:val="NOTOC-Heading1"/>
    <w:rsid w:val="003B3191"/>
    <w:rPr>
      <w:rFonts w:ascii="Arial" w:eastAsiaTheme="minorHAnsi" w:hAnsi="Arial" w:cs="Arial"/>
      <w:b/>
      <w:bCs/>
      <w:color w:val="00A5D3"/>
      <w:spacing w:val="-2"/>
      <w:sz w:val="48"/>
      <w:szCs w:val="48"/>
      <w:lang w:val="en-GB" w:eastAsia="en-US"/>
    </w:rPr>
  </w:style>
  <w:style w:type="character" w:styleId="CommentReference">
    <w:name w:val="annotation reference"/>
    <w:basedOn w:val="DefaultParagraphFont"/>
    <w:uiPriority w:val="99"/>
    <w:semiHidden/>
    <w:unhideWhenUsed/>
    <w:rsid w:val="00D372A6"/>
    <w:rPr>
      <w:sz w:val="18"/>
      <w:szCs w:val="18"/>
    </w:rPr>
  </w:style>
  <w:style w:type="paragraph" w:styleId="CommentText">
    <w:name w:val="annotation text"/>
    <w:basedOn w:val="Normal"/>
    <w:link w:val="CommentTextChar"/>
    <w:uiPriority w:val="99"/>
    <w:semiHidden/>
    <w:unhideWhenUsed/>
    <w:rsid w:val="00D372A6"/>
    <w:pPr>
      <w:spacing w:line="240" w:lineRule="auto"/>
    </w:pPr>
    <w:rPr>
      <w:sz w:val="24"/>
      <w:szCs w:val="24"/>
    </w:rPr>
  </w:style>
  <w:style w:type="character" w:customStyle="1" w:styleId="CommentTextChar">
    <w:name w:val="Comment Text Char"/>
    <w:basedOn w:val="DefaultParagraphFont"/>
    <w:link w:val="CommentText"/>
    <w:uiPriority w:val="99"/>
    <w:semiHidden/>
    <w:rsid w:val="00D372A6"/>
    <w:rPr>
      <w:rFonts w:ascii="Arial" w:hAnsi="Arial" w:cs="Arial"/>
      <w:spacing w:val="-2"/>
      <w:sz w:val="24"/>
      <w:szCs w:val="24"/>
      <w:lang w:eastAsia="en-US"/>
    </w:rPr>
  </w:style>
  <w:style w:type="paragraph" w:styleId="CommentSubject">
    <w:name w:val="annotation subject"/>
    <w:basedOn w:val="CommentText"/>
    <w:next w:val="CommentText"/>
    <w:link w:val="CommentSubjectChar"/>
    <w:uiPriority w:val="99"/>
    <w:semiHidden/>
    <w:unhideWhenUsed/>
    <w:rsid w:val="00D372A6"/>
    <w:rPr>
      <w:b/>
      <w:bCs/>
      <w:sz w:val="20"/>
      <w:szCs w:val="20"/>
    </w:rPr>
  </w:style>
  <w:style w:type="character" w:customStyle="1" w:styleId="CommentSubjectChar">
    <w:name w:val="Comment Subject Char"/>
    <w:basedOn w:val="CommentTextChar"/>
    <w:link w:val="CommentSubject"/>
    <w:uiPriority w:val="99"/>
    <w:semiHidden/>
    <w:rsid w:val="00D372A6"/>
    <w:rPr>
      <w:rFonts w:ascii="Arial" w:hAnsi="Arial" w:cs="Arial"/>
      <w:b/>
      <w:bCs/>
      <w:spacing w:val="-2"/>
      <w:sz w:val="24"/>
      <w:szCs w:val="24"/>
      <w:lang w:eastAsia="en-US"/>
    </w:rPr>
  </w:style>
  <w:style w:type="table" w:customStyle="1" w:styleId="Report-Table1">
    <w:name w:val="Report - Table 1"/>
    <w:basedOn w:val="TableNormal"/>
    <w:uiPriority w:val="99"/>
    <w:rsid w:val="00584B9C"/>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tblPr/>
      <w:tcPr>
        <w:shd w:val="clear" w:color="auto" w:fill="F2F2F2" w:themeFill="background1" w:themeFillShade="F2"/>
      </w:tcPr>
    </w:tblStylePr>
  </w:style>
  <w:style w:type="paragraph" w:styleId="ListParagraph">
    <w:name w:val="List Paragraph"/>
    <w:basedOn w:val="Normal"/>
    <w:uiPriority w:val="72"/>
    <w:qFormat/>
    <w:rsid w:val="001376A1"/>
    <w:pPr>
      <w:ind w:left="720"/>
      <w:contextualSpacing/>
    </w:pPr>
  </w:style>
  <w:style w:type="character" w:styleId="Emphasis">
    <w:name w:val="Emphasis"/>
    <w:basedOn w:val="DefaultParagraphFont"/>
    <w:uiPriority w:val="20"/>
    <w:qFormat/>
    <w:rsid w:val="00461DDA"/>
    <w:rPr>
      <w:i/>
      <w:iCs/>
    </w:rPr>
  </w:style>
  <w:style w:type="paragraph" w:styleId="Subtitle">
    <w:name w:val="Subtitle"/>
    <w:basedOn w:val="Normal"/>
    <w:next w:val="Normal"/>
    <w:link w:val="SubtitleChar"/>
    <w:uiPriority w:val="11"/>
    <w:rsid w:val="00461D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1DDA"/>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aliases w:val="Intense Pull Quote"/>
    <w:basedOn w:val="Normal"/>
    <w:next w:val="Normal"/>
    <w:link w:val="IntenseQuoteChar"/>
    <w:uiPriority w:val="60"/>
    <w:qFormat/>
    <w:rsid w:val="00461D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aliases w:val="Intense Pull Quote Char"/>
    <w:basedOn w:val="DefaultParagraphFont"/>
    <w:link w:val="IntenseQuote"/>
    <w:uiPriority w:val="60"/>
    <w:rsid w:val="00461DDA"/>
    <w:rPr>
      <w:rFonts w:ascii="Arial" w:hAnsi="Arial" w:cs="Arial"/>
      <w:b/>
      <w:bCs/>
      <w:i/>
      <w:iCs/>
      <w:color w:val="4F81BD" w:themeColor="accent1"/>
      <w:spacing w:val="-2"/>
      <w:lang w:eastAsia="en-US"/>
    </w:rPr>
  </w:style>
  <w:style w:type="character" w:styleId="SubtleEmphasis">
    <w:name w:val="Subtle Emphasis"/>
    <w:basedOn w:val="DefaultParagraphFont"/>
    <w:uiPriority w:val="65"/>
    <w:qFormat/>
    <w:rsid w:val="00461DDA"/>
    <w:rPr>
      <w:i/>
      <w:iCs/>
      <w:color w:val="808080" w:themeColor="text1" w:themeTint="7F"/>
    </w:rPr>
  </w:style>
  <w:style w:type="character" w:styleId="IntenseEmphasis">
    <w:name w:val="Intense Emphasis"/>
    <w:basedOn w:val="DefaultParagraphFont"/>
    <w:uiPriority w:val="66"/>
    <w:qFormat/>
    <w:rsid w:val="00461DDA"/>
    <w:rPr>
      <w:b/>
      <w:bCs/>
      <w:i/>
      <w:iCs/>
      <w:color w:val="4F81BD" w:themeColor="accent1"/>
    </w:rPr>
  </w:style>
  <w:style w:type="character" w:styleId="SubtleReference">
    <w:name w:val="Subtle Reference"/>
    <w:basedOn w:val="DefaultParagraphFont"/>
    <w:uiPriority w:val="67"/>
    <w:rsid w:val="00461DDA"/>
    <w:rPr>
      <w:smallCaps/>
      <w:color w:val="C0504D" w:themeColor="accent2"/>
      <w:u w:val="single"/>
    </w:rPr>
  </w:style>
  <w:style w:type="character" w:styleId="IntenseReference">
    <w:name w:val="Intense Reference"/>
    <w:basedOn w:val="DefaultParagraphFont"/>
    <w:uiPriority w:val="68"/>
    <w:rsid w:val="00461DDA"/>
    <w:rPr>
      <w:b/>
      <w:bCs/>
      <w:smallCaps/>
      <w:color w:val="C0504D" w:themeColor="accent2"/>
      <w:spacing w:val="5"/>
      <w:u w:val="single"/>
    </w:rPr>
  </w:style>
  <w:style w:type="paragraph" w:customStyle="1" w:styleId="Table-Body">
    <w:name w:val="Table - Body"/>
    <w:basedOn w:val="Normal"/>
    <w:uiPriority w:val="99"/>
    <w:qFormat/>
    <w:rsid w:val="005732E3"/>
    <w:pPr>
      <w:spacing w:after="57" w:line="240" w:lineRule="atLeast"/>
      <w:ind w:left="142"/>
    </w:pPr>
    <w:rPr>
      <w:color w:val="000000"/>
      <w:sz w:val="16"/>
      <w:szCs w:val="16"/>
    </w:rPr>
  </w:style>
  <w:style w:type="paragraph" w:styleId="Revision">
    <w:name w:val="Revision"/>
    <w:hidden/>
    <w:uiPriority w:val="71"/>
    <w:rsid w:val="00EE23C9"/>
    <w:rPr>
      <w:rFonts w:ascii="Arial" w:hAnsi="Arial" w:cs="Arial"/>
      <w:spacing w:val="-2"/>
      <w:lang w:eastAsia="en-US"/>
    </w:rPr>
  </w:style>
  <w:style w:type="paragraph" w:customStyle="1" w:styleId="NOTOCHeading3">
    <w:name w:val="NOTOC Heading 3"/>
    <w:basedOn w:val="NOTOC-Heading2"/>
    <w:next w:val="ReportBody"/>
    <w:autoRedefine/>
    <w:qFormat/>
    <w:rsid w:val="00FC6867"/>
    <w:rPr>
      <w:i/>
      <w:color w:val="auto"/>
      <w:sz w:val="24"/>
    </w:rPr>
  </w:style>
  <w:style w:type="paragraph" w:customStyle="1" w:styleId="NOTOC-Heading4">
    <w:name w:val="NOTOC - Heading 4"/>
    <w:basedOn w:val="NOTOCHeading3"/>
    <w:autoRedefine/>
    <w:qFormat/>
    <w:rsid w:val="00CD142C"/>
    <w:rPr>
      <w:sz w:val="20"/>
    </w:rPr>
  </w:style>
  <w:style w:type="paragraph" w:customStyle="1" w:styleId="NOTOC-Heading3">
    <w:name w:val="NOTOC - Heading 3"/>
    <w:basedOn w:val="NOTOC-Heading2"/>
    <w:next w:val="ReportBody"/>
    <w:qFormat/>
    <w:rsid w:val="00CD142C"/>
    <w:rPr>
      <w:i/>
      <w:color w:val="auto"/>
      <w:sz w:val="24"/>
    </w:rPr>
  </w:style>
  <w:style w:type="paragraph" w:customStyle="1" w:styleId="PNAutonum4">
    <w:name w:val="PN Autonum 4"/>
    <w:basedOn w:val="Normal"/>
    <w:next w:val="BodyText2"/>
    <w:rsid w:val="000A1034"/>
    <w:pPr>
      <w:keepNext/>
      <w:suppressAutoHyphens w:val="0"/>
      <w:autoSpaceDE/>
      <w:autoSpaceDN/>
      <w:adjustRightInd/>
      <w:spacing w:before="240" w:after="0" w:line="240" w:lineRule="auto"/>
      <w:textAlignment w:val="auto"/>
      <w:outlineLvl w:val="3"/>
    </w:pPr>
    <w:rPr>
      <w:rFonts w:eastAsia="Times New Roman" w:cs="Times New Roman"/>
      <w:color w:val="1C3C79"/>
      <w:spacing w:val="0"/>
      <w:sz w:val="24"/>
    </w:rPr>
  </w:style>
  <w:style w:type="paragraph" w:styleId="BodyText2">
    <w:name w:val="Body Text 2"/>
    <w:basedOn w:val="Normal"/>
    <w:link w:val="BodyText2Char"/>
    <w:uiPriority w:val="99"/>
    <w:semiHidden/>
    <w:unhideWhenUsed/>
    <w:rsid w:val="000A1034"/>
    <w:pPr>
      <w:spacing w:after="120" w:line="480" w:lineRule="auto"/>
    </w:pPr>
  </w:style>
  <w:style w:type="character" w:customStyle="1" w:styleId="BodyText2Char">
    <w:name w:val="Body Text 2 Char"/>
    <w:basedOn w:val="DefaultParagraphFont"/>
    <w:link w:val="BodyText2"/>
    <w:uiPriority w:val="99"/>
    <w:semiHidden/>
    <w:rsid w:val="000A1034"/>
    <w:rPr>
      <w:rFonts w:ascii="Arial" w:hAnsi="Arial" w:cs="Arial"/>
      <w:spacing w:val="-2"/>
      <w:lang w:eastAsia="en-US"/>
    </w:rPr>
  </w:style>
  <w:style w:type="character" w:styleId="FollowedHyperlink">
    <w:name w:val="FollowedHyperlink"/>
    <w:basedOn w:val="DefaultParagraphFont"/>
    <w:uiPriority w:val="99"/>
    <w:semiHidden/>
    <w:unhideWhenUsed/>
    <w:rsid w:val="003D6E7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footer" w:qFormat="1"/>
    <w:lsdException w:name="caption" w:semiHidden="0" w:uiPriority="35" w:unhideWhenUsed="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rsid w:val="009155FF"/>
    <w:pPr>
      <w:suppressAutoHyphens/>
      <w:autoSpaceDE w:val="0"/>
      <w:autoSpaceDN w:val="0"/>
      <w:adjustRightInd w:val="0"/>
      <w:spacing w:after="113" w:line="270" w:lineRule="auto"/>
      <w:textAlignment w:val="center"/>
    </w:pPr>
    <w:rPr>
      <w:rFonts w:ascii="Arial" w:hAnsi="Arial" w:cs="Arial"/>
      <w:spacing w:val="-2"/>
      <w:lang w:eastAsia="en-US"/>
    </w:rPr>
  </w:style>
  <w:style w:type="paragraph" w:styleId="Heading1">
    <w:name w:val="heading 1"/>
    <w:basedOn w:val="Normal"/>
    <w:next w:val="Normal"/>
    <w:link w:val="Heading1Char"/>
    <w:uiPriority w:val="9"/>
    <w:qFormat/>
    <w:rsid w:val="006A011D"/>
    <w:pPr>
      <w:pageBreakBefore/>
      <w:outlineLvl w:val="0"/>
    </w:pPr>
    <w:rPr>
      <w:b/>
      <w:bCs/>
      <w:color w:val="00A5D3"/>
      <w:sz w:val="48"/>
      <w:szCs w:val="48"/>
    </w:rPr>
  </w:style>
  <w:style w:type="paragraph" w:styleId="Heading2">
    <w:name w:val="heading 2"/>
    <w:basedOn w:val="Normal"/>
    <w:next w:val="Normal"/>
    <w:link w:val="Heading2Char"/>
    <w:uiPriority w:val="9"/>
    <w:qFormat/>
    <w:rsid w:val="008904C0"/>
    <w:pPr>
      <w:keepNext/>
      <w:spacing w:before="227" w:line="340" w:lineRule="atLeast"/>
      <w:outlineLvl w:val="1"/>
    </w:pPr>
    <w:rPr>
      <w:b/>
      <w:bCs/>
      <w:color w:val="00A5D3"/>
      <w:sz w:val="27"/>
      <w:szCs w:val="27"/>
    </w:rPr>
  </w:style>
  <w:style w:type="paragraph" w:styleId="Heading3">
    <w:name w:val="heading 3"/>
    <w:basedOn w:val="Normal"/>
    <w:next w:val="Normal"/>
    <w:link w:val="Heading3Char"/>
    <w:uiPriority w:val="9"/>
    <w:qFormat/>
    <w:rsid w:val="00CF2CB1"/>
    <w:pPr>
      <w:keepNext/>
      <w:spacing w:before="113" w:line="300" w:lineRule="atLeast"/>
      <w:outlineLvl w:val="2"/>
    </w:pPr>
    <w:rPr>
      <w:b/>
      <w:bCs/>
      <w:i/>
      <w:iCs/>
      <w:color w:val="000000"/>
      <w:sz w:val="24"/>
      <w:szCs w:val="24"/>
    </w:rPr>
  </w:style>
  <w:style w:type="paragraph" w:styleId="Heading4">
    <w:name w:val="heading 4"/>
    <w:basedOn w:val="Normal"/>
    <w:next w:val="Normal"/>
    <w:link w:val="Heading4Char"/>
    <w:autoRedefine/>
    <w:uiPriority w:val="9"/>
    <w:qFormat/>
    <w:rsid w:val="00A774B7"/>
    <w:pPr>
      <w:keepNext/>
      <w:spacing w:line="280" w:lineRule="atLeast"/>
      <w:outlineLvl w:val="3"/>
    </w:pPr>
    <w:rPr>
      <w:b/>
      <w:i/>
      <w:iCs/>
      <w:color w:val="000000"/>
    </w:rPr>
  </w:style>
  <w:style w:type="paragraph" w:styleId="Heading5">
    <w:name w:val="heading 5"/>
    <w:basedOn w:val="Normal"/>
    <w:next w:val="Normal"/>
    <w:link w:val="Heading5Char"/>
    <w:uiPriority w:val="9"/>
    <w:unhideWhenUsed/>
    <w:rsid w:val="00C47A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461D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461D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61DD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rsid w:val="00461DD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011D"/>
    <w:rPr>
      <w:rFonts w:ascii="Arial" w:hAnsi="Arial" w:cs="Arial"/>
      <w:b/>
      <w:bCs/>
      <w:color w:val="00A5D3"/>
      <w:spacing w:val="-2"/>
      <w:sz w:val="48"/>
      <w:szCs w:val="48"/>
      <w:lang w:val="en-GB"/>
    </w:rPr>
  </w:style>
  <w:style w:type="character" w:customStyle="1" w:styleId="Heading2Char">
    <w:name w:val="Heading 2 Char"/>
    <w:link w:val="Heading2"/>
    <w:uiPriority w:val="9"/>
    <w:rsid w:val="008904C0"/>
    <w:rPr>
      <w:rFonts w:ascii="Arial" w:hAnsi="Arial" w:cs="Arial"/>
      <w:b/>
      <w:bCs/>
      <w:color w:val="00A5D3"/>
      <w:spacing w:val="-2"/>
      <w:sz w:val="27"/>
      <w:szCs w:val="27"/>
      <w:lang w:val="en-GB"/>
    </w:rPr>
  </w:style>
  <w:style w:type="character" w:customStyle="1" w:styleId="Heading3Char">
    <w:name w:val="Heading 3 Char"/>
    <w:link w:val="Heading3"/>
    <w:uiPriority w:val="9"/>
    <w:rsid w:val="00CF2CB1"/>
    <w:rPr>
      <w:rFonts w:ascii="Arial" w:hAnsi="Arial" w:cs="Arial"/>
      <w:b/>
      <w:bCs/>
      <w:i/>
      <w:iCs/>
      <w:color w:val="000000"/>
      <w:spacing w:val="-2"/>
      <w:sz w:val="24"/>
      <w:szCs w:val="24"/>
      <w:lang w:val="en-GB"/>
    </w:rPr>
  </w:style>
  <w:style w:type="character" w:customStyle="1" w:styleId="Heading4Char">
    <w:name w:val="Heading 4 Char"/>
    <w:link w:val="Heading4"/>
    <w:uiPriority w:val="9"/>
    <w:rsid w:val="00A774B7"/>
    <w:rPr>
      <w:rFonts w:ascii="Arial" w:hAnsi="Arial" w:cs="Arial"/>
      <w:b/>
      <w:i/>
      <w:iCs/>
      <w:color w:val="000000"/>
      <w:spacing w:val="-2"/>
      <w:lang w:eastAsia="en-US"/>
    </w:rPr>
  </w:style>
  <w:style w:type="character" w:customStyle="1" w:styleId="Heading5Char">
    <w:name w:val="Heading 5 Char"/>
    <w:basedOn w:val="DefaultParagraphFont"/>
    <w:link w:val="Heading5"/>
    <w:uiPriority w:val="9"/>
    <w:rsid w:val="00C47A3B"/>
    <w:rPr>
      <w:rFonts w:asciiTheme="majorHAnsi" w:eastAsiaTheme="majorEastAsia" w:hAnsiTheme="majorHAnsi" w:cstheme="majorBidi"/>
      <w:color w:val="243F60" w:themeColor="accent1" w:themeShade="7F"/>
      <w:spacing w:val="-2"/>
      <w:lang w:eastAsia="en-US"/>
    </w:rPr>
  </w:style>
  <w:style w:type="character" w:customStyle="1" w:styleId="Heading6Char">
    <w:name w:val="Heading 6 Char"/>
    <w:basedOn w:val="DefaultParagraphFont"/>
    <w:link w:val="Heading6"/>
    <w:uiPriority w:val="9"/>
    <w:rsid w:val="00461DDA"/>
    <w:rPr>
      <w:rFonts w:asciiTheme="majorHAnsi" w:eastAsiaTheme="majorEastAsia" w:hAnsiTheme="majorHAnsi" w:cstheme="majorBidi"/>
      <w:i/>
      <w:iCs/>
      <w:color w:val="243F60" w:themeColor="accent1" w:themeShade="7F"/>
      <w:spacing w:val="-2"/>
      <w:lang w:eastAsia="en-US"/>
    </w:rPr>
  </w:style>
  <w:style w:type="character" w:customStyle="1" w:styleId="Heading7Char">
    <w:name w:val="Heading 7 Char"/>
    <w:basedOn w:val="DefaultParagraphFont"/>
    <w:link w:val="Heading7"/>
    <w:uiPriority w:val="9"/>
    <w:rsid w:val="00461DDA"/>
    <w:rPr>
      <w:rFonts w:asciiTheme="majorHAnsi" w:eastAsiaTheme="majorEastAsia" w:hAnsiTheme="majorHAnsi" w:cstheme="majorBidi"/>
      <w:i/>
      <w:iCs/>
      <w:color w:val="404040" w:themeColor="text1" w:themeTint="BF"/>
      <w:spacing w:val="-2"/>
      <w:lang w:eastAsia="en-US"/>
    </w:rPr>
  </w:style>
  <w:style w:type="character" w:customStyle="1" w:styleId="Heading8Char">
    <w:name w:val="Heading 8 Char"/>
    <w:basedOn w:val="DefaultParagraphFont"/>
    <w:link w:val="Heading8"/>
    <w:uiPriority w:val="9"/>
    <w:rsid w:val="00461DDA"/>
    <w:rPr>
      <w:rFonts w:asciiTheme="majorHAnsi" w:eastAsiaTheme="majorEastAsia" w:hAnsiTheme="majorHAnsi" w:cstheme="majorBidi"/>
      <w:color w:val="404040" w:themeColor="text1" w:themeTint="BF"/>
      <w:spacing w:val="-2"/>
      <w:lang w:eastAsia="en-US"/>
    </w:rPr>
  </w:style>
  <w:style w:type="character" w:customStyle="1" w:styleId="Heading9Char">
    <w:name w:val="Heading 9 Char"/>
    <w:basedOn w:val="DefaultParagraphFont"/>
    <w:link w:val="Heading9"/>
    <w:uiPriority w:val="9"/>
    <w:rsid w:val="00461DDA"/>
    <w:rPr>
      <w:rFonts w:asciiTheme="majorHAnsi" w:eastAsiaTheme="majorEastAsia" w:hAnsiTheme="majorHAnsi" w:cstheme="majorBidi"/>
      <w:i/>
      <w:iCs/>
      <w:color w:val="404040" w:themeColor="text1" w:themeTint="BF"/>
      <w:spacing w:val="-2"/>
      <w:lang w:eastAsia="en-US"/>
    </w:rPr>
  </w:style>
  <w:style w:type="paragraph" w:customStyle="1" w:styleId="ListPara">
    <w:name w:val="List Para"/>
    <w:basedOn w:val="BodyText"/>
    <w:autoRedefine/>
    <w:uiPriority w:val="34"/>
    <w:qFormat/>
    <w:rsid w:val="00ED26E4"/>
    <w:pPr>
      <w:numPr>
        <w:numId w:val="29"/>
      </w:numPr>
      <w:autoSpaceDE/>
      <w:autoSpaceDN/>
      <w:adjustRightInd/>
      <w:spacing w:after="50" w:line="271" w:lineRule="auto"/>
      <w:textAlignment w:val="auto"/>
    </w:pPr>
  </w:style>
  <w:style w:type="paragraph" w:styleId="BodyText">
    <w:name w:val="Body Text"/>
    <w:basedOn w:val="Normal"/>
    <w:link w:val="BodyTextChar"/>
    <w:uiPriority w:val="99"/>
    <w:unhideWhenUsed/>
    <w:rsid w:val="00034CB1"/>
    <w:pPr>
      <w:spacing w:after="120"/>
    </w:pPr>
  </w:style>
  <w:style w:type="character" w:customStyle="1" w:styleId="BodyTextChar">
    <w:name w:val="Body Text Char"/>
    <w:basedOn w:val="DefaultParagraphFont"/>
    <w:link w:val="BodyText"/>
    <w:uiPriority w:val="99"/>
    <w:rsid w:val="00034CB1"/>
    <w:rPr>
      <w:rFonts w:ascii="Arial" w:hAnsi="Arial" w:cs="Arial"/>
      <w:spacing w:val="-2"/>
      <w:lang w:eastAsia="en-US"/>
    </w:rPr>
  </w:style>
  <w:style w:type="paragraph" w:customStyle="1" w:styleId="ReportTitle">
    <w:name w:val="Report Title"/>
    <w:next w:val="ReportLocation"/>
    <w:uiPriority w:val="99"/>
    <w:qFormat/>
    <w:rsid w:val="00246D43"/>
    <w:pPr>
      <w:spacing w:after="160"/>
    </w:pPr>
    <w:rPr>
      <w:rFonts w:ascii="Arial" w:hAnsi="Arial" w:cs="Arial"/>
      <w:bCs/>
      <w:color w:val="00A5D3"/>
      <w:spacing w:val="-2"/>
      <w:sz w:val="66"/>
      <w:szCs w:val="48"/>
      <w:lang w:eastAsia="en-US"/>
    </w:rPr>
  </w:style>
  <w:style w:type="paragraph" w:customStyle="1" w:styleId="ReportLocation">
    <w:name w:val="Report Location"/>
    <w:basedOn w:val="Normal"/>
    <w:uiPriority w:val="99"/>
    <w:qFormat/>
    <w:rsid w:val="00246D43"/>
    <w:pPr>
      <w:spacing w:after="0" w:line="276" w:lineRule="auto"/>
    </w:pPr>
    <w:rPr>
      <w:color w:val="000000"/>
      <w:sz w:val="24"/>
      <w:szCs w:val="16"/>
    </w:rPr>
  </w:style>
  <w:style w:type="paragraph" w:customStyle="1" w:styleId="TOCHeading1">
    <w:name w:val="TOC Heading1"/>
    <w:next w:val="Normal"/>
    <w:uiPriority w:val="39"/>
    <w:semiHidden/>
    <w:qFormat/>
    <w:rsid w:val="00547FC3"/>
    <w:pPr>
      <w:spacing w:after="200" w:line="276" w:lineRule="auto"/>
    </w:pPr>
    <w:rPr>
      <w:rFonts w:ascii="Arial" w:hAnsi="Arial" w:cs="Arial"/>
      <w:b/>
      <w:bCs/>
      <w:color w:val="00A5D3"/>
      <w:spacing w:val="-2"/>
      <w:sz w:val="48"/>
      <w:szCs w:val="48"/>
      <w:lang w:val="en-GB" w:eastAsia="en-US"/>
    </w:rPr>
  </w:style>
  <w:style w:type="paragraph" w:styleId="FootnoteText">
    <w:name w:val="footnote text"/>
    <w:basedOn w:val="Normal"/>
    <w:link w:val="FootnoteTextChar"/>
    <w:uiPriority w:val="99"/>
    <w:rsid w:val="00FC14F4"/>
    <w:pPr>
      <w:spacing w:after="0" w:line="220" w:lineRule="atLeast"/>
      <w:ind w:left="283" w:hanging="283"/>
    </w:pPr>
    <w:rPr>
      <w:color w:val="000000"/>
      <w:sz w:val="16"/>
      <w:szCs w:val="16"/>
    </w:rPr>
  </w:style>
  <w:style w:type="character" w:customStyle="1" w:styleId="FootnoteTextChar">
    <w:name w:val="Footnote Text Char"/>
    <w:link w:val="FootnoteText"/>
    <w:uiPriority w:val="99"/>
    <w:rsid w:val="00436280"/>
    <w:rPr>
      <w:rFonts w:ascii="Arial" w:hAnsi="Arial" w:cs="Arial"/>
      <w:color w:val="000000"/>
      <w:spacing w:val="-2"/>
      <w:sz w:val="16"/>
      <w:szCs w:val="16"/>
      <w:lang w:val="en-GB"/>
    </w:rPr>
  </w:style>
  <w:style w:type="character" w:styleId="FootnoteReference">
    <w:name w:val="footnote reference"/>
    <w:uiPriority w:val="99"/>
    <w:rsid w:val="00536760"/>
    <w:rPr>
      <w:color w:val="000000"/>
      <w:vertAlign w:val="superscript"/>
    </w:rPr>
  </w:style>
  <w:style w:type="character" w:customStyle="1" w:styleId="MediumGrid11">
    <w:name w:val="Medium Grid 11"/>
    <w:uiPriority w:val="99"/>
    <w:semiHidden/>
    <w:rsid w:val="004E62F5"/>
    <w:rPr>
      <w:color w:val="808080"/>
    </w:rPr>
  </w:style>
  <w:style w:type="paragraph" w:customStyle="1" w:styleId="Bullets">
    <w:name w:val="Bullets"/>
    <w:basedOn w:val="ListPara"/>
    <w:uiPriority w:val="99"/>
    <w:semiHidden/>
    <w:rsid w:val="001E235C"/>
    <w:pPr>
      <w:numPr>
        <w:numId w:val="1"/>
      </w:numPr>
      <w:suppressAutoHyphens w:val="0"/>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246D43"/>
    <w:pPr>
      <w:tabs>
        <w:tab w:val="right" w:leader="dot" w:pos="8494"/>
      </w:tabs>
      <w:spacing w:before="80" w:line="276" w:lineRule="auto"/>
      <w:ind w:left="567"/>
    </w:pPr>
    <w:rPr>
      <w:rFonts w:ascii="Arial" w:hAnsi="Arial" w:cs="Arial"/>
      <w:b/>
      <w:noProof/>
      <w:spacing w:val="-2"/>
      <w:lang w:eastAsia="en-US"/>
    </w:rPr>
  </w:style>
  <w:style w:type="paragraph" w:styleId="TOC2">
    <w:name w:val="toc 2"/>
    <w:next w:val="Normal"/>
    <w:autoRedefine/>
    <w:uiPriority w:val="39"/>
    <w:rsid w:val="00246D43"/>
    <w:pPr>
      <w:tabs>
        <w:tab w:val="right" w:pos="8494"/>
      </w:tabs>
      <w:spacing w:line="276" w:lineRule="auto"/>
      <w:ind w:left="567" w:firstLine="567"/>
    </w:pPr>
    <w:rPr>
      <w:rFonts w:ascii="Arial" w:hAnsi="Arial" w:cs="Arial"/>
      <w:noProof/>
      <w:spacing w:val="-2"/>
      <w:lang w:eastAsia="en-US"/>
    </w:rPr>
  </w:style>
  <w:style w:type="paragraph" w:customStyle="1" w:styleId="QuoteIndent">
    <w:name w:val="Quote Indent"/>
    <w:basedOn w:val="Normal"/>
    <w:uiPriority w:val="99"/>
    <w:qFormat/>
    <w:rsid w:val="00A52CFA"/>
    <w:pPr>
      <w:ind w:left="567"/>
    </w:pPr>
    <w:rPr>
      <w:iCs/>
      <w:color w:val="000000"/>
      <w:sz w:val="18"/>
    </w:rPr>
  </w:style>
  <w:style w:type="paragraph" w:customStyle="1" w:styleId="QuotePoints">
    <w:name w:val="Quote Points"/>
    <w:basedOn w:val="QuoteIndent"/>
    <w:uiPriority w:val="99"/>
    <w:qFormat/>
    <w:rsid w:val="00536760"/>
    <w:pPr>
      <w:ind w:left="850" w:hanging="283"/>
    </w:pPr>
  </w:style>
  <w:style w:type="paragraph" w:customStyle="1" w:styleId="QuoteSubSubpoints">
    <w:name w:val="Quote SubSubpoints"/>
    <w:basedOn w:val="Quote"/>
    <w:autoRedefine/>
    <w:uiPriority w:val="99"/>
    <w:qFormat/>
    <w:rsid w:val="00C621F4"/>
    <w:pPr>
      <w:ind w:left="1417" w:hanging="283"/>
    </w:pPr>
    <w:rPr>
      <w:iCs w:val="0"/>
      <w:color w:val="000000"/>
    </w:rPr>
  </w:style>
  <w:style w:type="paragraph" w:styleId="Quote">
    <w:name w:val="Quote"/>
    <w:basedOn w:val="ReportBody"/>
    <w:next w:val="Normal"/>
    <w:link w:val="QuoteChar"/>
    <w:uiPriority w:val="73"/>
    <w:rsid w:val="002F0C72"/>
    <w:pPr>
      <w:ind w:left="567"/>
    </w:pPr>
    <w:rPr>
      <w:iCs/>
      <w:color w:val="000000" w:themeColor="text1"/>
    </w:rPr>
  </w:style>
  <w:style w:type="paragraph" w:customStyle="1" w:styleId="ReportBody">
    <w:name w:val="Report Body"/>
    <w:qFormat/>
    <w:rsid w:val="003B3191"/>
    <w:pPr>
      <w:suppressAutoHyphens/>
      <w:spacing w:after="113" w:line="271" w:lineRule="auto"/>
    </w:pPr>
    <w:rPr>
      <w:rFonts w:ascii="Arial" w:eastAsiaTheme="minorHAnsi" w:hAnsi="Arial" w:cs="Arial"/>
      <w:spacing w:val="-2"/>
      <w:lang w:eastAsia="en-US"/>
    </w:rPr>
  </w:style>
  <w:style w:type="character" w:customStyle="1" w:styleId="QuoteChar">
    <w:name w:val="Quote Char"/>
    <w:basedOn w:val="DefaultParagraphFont"/>
    <w:link w:val="Quote"/>
    <w:uiPriority w:val="73"/>
    <w:rsid w:val="002F0C72"/>
    <w:rPr>
      <w:rFonts w:ascii="Arial" w:eastAsiaTheme="minorHAnsi" w:hAnsi="Arial" w:cs="Arial"/>
      <w:iCs/>
      <w:color w:val="000000" w:themeColor="text1"/>
      <w:spacing w:val="-2"/>
      <w:lang w:eastAsia="en-US"/>
    </w:rPr>
  </w:style>
  <w:style w:type="character" w:customStyle="1" w:styleId="Italic">
    <w:name w:val="Italic"/>
    <w:uiPriority w:val="99"/>
    <w:qFormat/>
    <w:rsid w:val="00FC14F4"/>
    <w:rPr>
      <w:rFonts w:ascii="Arial" w:hAnsi="Arial" w:cs="Arial"/>
      <w:i/>
      <w:iCs/>
    </w:rPr>
  </w:style>
  <w:style w:type="paragraph" w:styleId="TOC3">
    <w:name w:val="toc 3"/>
    <w:next w:val="Normal"/>
    <w:autoRedefine/>
    <w:uiPriority w:val="39"/>
    <w:rsid w:val="00246D43"/>
    <w:pPr>
      <w:tabs>
        <w:tab w:val="right" w:pos="8494"/>
      </w:tabs>
      <w:spacing w:line="276" w:lineRule="auto"/>
      <w:ind w:left="567" w:firstLine="851"/>
    </w:pPr>
    <w:rPr>
      <w:rFonts w:ascii="Arial" w:hAnsi="Arial" w:cs="Arial"/>
      <w:noProof/>
      <w:spacing w:val="-2"/>
      <w:lang w:eastAsia="en-US"/>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7FC3"/>
    <w:rPr>
      <w:rFonts w:ascii="Tahoma" w:hAnsi="Tahoma" w:cs="Tahoma"/>
      <w:spacing w:val="-2"/>
      <w:sz w:val="16"/>
      <w:szCs w:val="16"/>
      <w:lang w:val="en-GB"/>
    </w:rPr>
  </w:style>
  <w:style w:type="character" w:styleId="Strong">
    <w:name w:val="Strong"/>
    <w:uiPriority w:val="22"/>
    <w:qFormat/>
    <w:rsid w:val="005C1AB6"/>
    <w:rPr>
      <w:b/>
      <w:bCs/>
    </w:rPr>
  </w:style>
  <w:style w:type="paragraph" w:styleId="Caption">
    <w:name w:val="caption"/>
    <w:aliases w:val="Caption - Figures Tables"/>
    <w:basedOn w:val="Normal"/>
    <w:next w:val="Normal"/>
    <w:uiPriority w:val="35"/>
    <w:qFormat/>
    <w:rsid w:val="006B7D0A"/>
    <w:pPr>
      <w:keepNext/>
      <w:spacing w:after="60" w:line="240" w:lineRule="auto"/>
    </w:pPr>
    <w:rPr>
      <w:rFonts w:eastAsia="Arial"/>
      <w:b/>
      <w:bCs/>
      <w:color w:val="231F20"/>
      <w:spacing w:val="0"/>
      <w:lang w:val="en-US"/>
    </w:rPr>
  </w:style>
  <w:style w:type="paragraph" w:styleId="Header">
    <w:name w:val="header"/>
    <w:basedOn w:val="Normal"/>
    <w:link w:val="HeaderChar"/>
    <w:uiPriority w:val="99"/>
    <w:unhideWhenUsed/>
    <w:rsid w:val="00682706"/>
    <w:pPr>
      <w:tabs>
        <w:tab w:val="center" w:pos="4513"/>
        <w:tab w:val="right" w:pos="9026"/>
      </w:tabs>
      <w:spacing w:after="0" w:line="240" w:lineRule="auto"/>
    </w:pPr>
  </w:style>
  <w:style w:type="character" w:customStyle="1" w:styleId="HeaderChar">
    <w:name w:val="Header Char"/>
    <w:link w:val="Header"/>
    <w:uiPriority w:val="99"/>
    <w:rsid w:val="00682706"/>
    <w:rPr>
      <w:rFonts w:ascii="Arial" w:hAnsi="Arial" w:cs="Arial"/>
      <w:spacing w:val="-2"/>
      <w:sz w:val="20"/>
      <w:szCs w:val="20"/>
      <w:lang w:val="en-GB"/>
    </w:rPr>
  </w:style>
  <w:style w:type="paragraph" w:styleId="Footer">
    <w:name w:val="footer"/>
    <w:basedOn w:val="Normal"/>
    <w:link w:val="FooterChar"/>
    <w:uiPriority w:val="99"/>
    <w:unhideWhenUsed/>
    <w:qFormat/>
    <w:rsid w:val="00682706"/>
    <w:pPr>
      <w:tabs>
        <w:tab w:val="center" w:pos="4513"/>
        <w:tab w:val="right" w:pos="9026"/>
      </w:tabs>
      <w:spacing w:after="0" w:line="240" w:lineRule="auto"/>
    </w:pPr>
  </w:style>
  <w:style w:type="character" w:customStyle="1" w:styleId="FooterChar">
    <w:name w:val="Footer Char"/>
    <w:link w:val="Footer"/>
    <w:uiPriority w:val="99"/>
    <w:rsid w:val="00682706"/>
    <w:rPr>
      <w:rFonts w:ascii="Arial" w:hAnsi="Arial" w:cs="Arial"/>
      <w:spacing w:val="-2"/>
      <w:sz w:val="20"/>
      <w:szCs w:val="20"/>
      <w:lang w:val="en-GB"/>
    </w:rPr>
  </w:style>
  <w:style w:type="paragraph" w:customStyle="1" w:styleId="InvestigationTitle">
    <w:name w:val="Investigation Title"/>
    <w:basedOn w:val="Normal"/>
    <w:link w:val="InvestigationTitleChar"/>
    <w:qFormat/>
    <w:rsid w:val="00246D43"/>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character" w:customStyle="1" w:styleId="InvestigationTitleChar">
    <w:name w:val="Investigation Title Char"/>
    <w:link w:val="InvestigationTitle"/>
    <w:rsid w:val="00246D43"/>
    <w:rPr>
      <w:rFonts w:ascii="Arial" w:eastAsia="Arial" w:hAnsi="Arial" w:cs="Arial"/>
      <w:b/>
      <w:bCs/>
      <w:color w:val="231F20"/>
      <w:spacing w:val="-8"/>
      <w:position w:val="-1"/>
      <w:sz w:val="20"/>
      <w:szCs w:val="20"/>
    </w:rPr>
  </w:style>
  <w:style w:type="paragraph" w:customStyle="1" w:styleId="InvestigationNumber">
    <w:name w:val="Investigation Number"/>
    <w:basedOn w:val="Normal"/>
    <w:link w:val="InvestigationNumberChar"/>
    <w:qFormat/>
    <w:rsid w:val="00246D43"/>
    <w:pPr>
      <w:widowControl w:val="0"/>
      <w:suppressAutoHyphens w:val="0"/>
      <w:autoSpaceDE/>
      <w:autoSpaceDN/>
      <w:adjustRightInd/>
      <w:spacing w:after="0" w:line="240" w:lineRule="auto"/>
      <w:ind w:right="-23"/>
      <w:textAlignment w:val="auto"/>
    </w:pPr>
    <w:rPr>
      <w:rFonts w:eastAsia="Arial"/>
      <w:color w:val="231F20"/>
      <w:spacing w:val="0"/>
      <w:sz w:val="16"/>
      <w:szCs w:val="16"/>
    </w:rPr>
  </w:style>
  <w:style w:type="character" w:customStyle="1" w:styleId="InvestigationNumberChar">
    <w:name w:val="Investigation Number Char"/>
    <w:link w:val="InvestigationNumber"/>
    <w:rsid w:val="00246D43"/>
    <w:rPr>
      <w:rFonts w:ascii="Arial" w:eastAsia="Arial" w:hAnsi="Arial" w:cs="Arial"/>
      <w:color w:val="231F20"/>
      <w:sz w:val="16"/>
      <w:szCs w:val="16"/>
    </w:rPr>
  </w:style>
  <w:style w:type="paragraph" w:customStyle="1" w:styleId="ImageSource">
    <w:name w:val="Image Source"/>
    <w:basedOn w:val="Normal"/>
    <w:link w:val="ImageSourceChar"/>
    <w:qFormat/>
    <w:rsid w:val="00894CED"/>
    <w:pPr>
      <w:widowControl w:val="0"/>
      <w:suppressAutoHyphens w:val="0"/>
      <w:autoSpaceDE/>
      <w:autoSpaceDN/>
      <w:adjustRightInd/>
      <w:spacing w:after="200" w:line="240" w:lineRule="auto"/>
      <w:textAlignment w:val="auto"/>
    </w:pPr>
    <w:rPr>
      <w:rFonts w:eastAsia="Arial"/>
      <w:bCs/>
      <w:color w:val="58595B"/>
      <w:spacing w:val="0"/>
      <w:sz w:val="14"/>
      <w:szCs w:val="16"/>
    </w:rPr>
  </w:style>
  <w:style w:type="character" w:customStyle="1" w:styleId="ImageSourceChar">
    <w:name w:val="Image Source Char"/>
    <w:link w:val="ImageSource"/>
    <w:rsid w:val="00894CED"/>
    <w:rPr>
      <w:rFonts w:ascii="Arial" w:eastAsia="Arial" w:hAnsi="Arial" w:cs="Arial"/>
      <w:bCs/>
      <w:color w:val="58595B"/>
      <w:sz w:val="14"/>
      <w:szCs w:val="16"/>
      <w:lang w:eastAsia="en-US"/>
    </w:rPr>
  </w:style>
  <w:style w:type="table" w:customStyle="1" w:styleId="IntenseQuote1">
    <w:name w:val="Intense Quote1"/>
    <w:basedOn w:val="TableNormal"/>
    <w:uiPriority w:val="60"/>
    <w:qFormat/>
    <w:rsid w:val="00E747F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E747F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
    <w:name w:val="Medium Grid 3"/>
    <w:basedOn w:val="TableNormal"/>
    <w:uiPriority w:val="60"/>
    <w:rsid w:val="005721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572143"/>
    <w:rPr>
      <w:color w:val="0000FF"/>
      <w:u w:val="single"/>
    </w:rPr>
  </w:style>
  <w:style w:type="table" w:customStyle="1" w:styleId="ReportTable">
    <w:name w:val="Report Table"/>
    <w:basedOn w:val="TableNormal"/>
    <w:uiPriority w:val="99"/>
    <w:rsid w:val="00572143"/>
    <w:tblPr>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Pr>
  </w:style>
  <w:style w:type="table" w:styleId="TableGrid">
    <w:name w:val="Table Grid"/>
    <w:basedOn w:val="TableNormal"/>
    <w:uiPriority w:val="59"/>
    <w:rsid w:val="0057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ingInformation">
    <w:name w:val="Publishing Information"/>
    <w:basedOn w:val="ReportBody"/>
    <w:qFormat/>
    <w:rsid w:val="003B3191"/>
    <w:pPr>
      <w:tabs>
        <w:tab w:val="left" w:pos="1542"/>
      </w:tabs>
      <w:autoSpaceDE w:val="0"/>
      <w:autoSpaceDN w:val="0"/>
      <w:adjustRightInd w:val="0"/>
      <w:spacing w:before="33" w:after="0" w:line="240" w:lineRule="auto"/>
      <w:ind w:left="102" w:right="-23"/>
      <w:textAlignment w:val="center"/>
    </w:pPr>
    <w:rPr>
      <w:rFonts w:eastAsia="Arial"/>
      <w:color w:val="231F20"/>
      <w:spacing w:val="0"/>
      <w:sz w:val="18"/>
      <w:szCs w:val="18"/>
    </w:rPr>
  </w:style>
  <w:style w:type="paragraph" w:customStyle="1" w:styleId="NOTOC-Heading2">
    <w:name w:val="NOTOC - Heading 2"/>
    <w:next w:val="ReportBody"/>
    <w:link w:val="NOTOC-Heading2Char"/>
    <w:qFormat/>
    <w:rsid w:val="003B3191"/>
    <w:pPr>
      <w:keepNext/>
      <w:spacing w:before="227" w:after="113" w:line="276" w:lineRule="auto"/>
    </w:pPr>
    <w:rPr>
      <w:rFonts w:ascii="Arial" w:eastAsiaTheme="minorHAnsi" w:hAnsi="Arial" w:cs="Arial"/>
      <w:b/>
      <w:bCs/>
      <w:color w:val="00A5D3"/>
      <w:spacing w:val="-2"/>
      <w:sz w:val="27"/>
      <w:szCs w:val="27"/>
      <w:lang w:val="en-GB" w:eastAsia="en-US"/>
    </w:rPr>
  </w:style>
  <w:style w:type="character" w:customStyle="1" w:styleId="NOTOC-Heading2Char">
    <w:name w:val="NOTOC - Heading 2 Char"/>
    <w:basedOn w:val="Heading2Char"/>
    <w:link w:val="NOTOC-Heading2"/>
    <w:rsid w:val="003B3191"/>
    <w:rPr>
      <w:rFonts w:ascii="Arial" w:eastAsiaTheme="minorHAnsi" w:hAnsi="Arial" w:cs="Arial"/>
      <w:b/>
      <w:bCs/>
      <w:color w:val="00A5D3"/>
      <w:spacing w:val="-2"/>
      <w:sz w:val="27"/>
      <w:szCs w:val="27"/>
      <w:lang w:val="en-GB" w:eastAsia="en-US"/>
    </w:rPr>
  </w:style>
  <w:style w:type="paragraph" w:styleId="NoSpacing">
    <w:name w:val="No Spacing"/>
    <w:uiPriority w:val="99"/>
    <w:qFormat/>
    <w:rsid w:val="00E43225"/>
    <w:pPr>
      <w:suppressAutoHyphens/>
      <w:autoSpaceDE w:val="0"/>
      <w:autoSpaceDN w:val="0"/>
      <w:adjustRightInd w:val="0"/>
      <w:textAlignment w:val="center"/>
    </w:pPr>
    <w:rPr>
      <w:rFonts w:ascii="Arial" w:hAnsi="Arial" w:cs="Arial"/>
      <w:spacing w:val="-2"/>
      <w:lang w:eastAsia="en-US"/>
    </w:rPr>
  </w:style>
  <w:style w:type="paragraph" w:customStyle="1" w:styleId="NOTOC-Heading1">
    <w:name w:val="NOTOC - Heading 1"/>
    <w:next w:val="ReportBody"/>
    <w:link w:val="NOTOC-Heading1Char"/>
    <w:qFormat/>
    <w:rsid w:val="003B3191"/>
    <w:pPr>
      <w:spacing w:after="113" w:line="276" w:lineRule="auto"/>
    </w:pPr>
    <w:rPr>
      <w:rFonts w:ascii="Arial" w:eastAsiaTheme="minorHAnsi" w:hAnsi="Arial" w:cs="Arial"/>
      <w:b/>
      <w:bCs/>
      <w:color w:val="00A5D3"/>
      <w:spacing w:val="-2"/>
      <w:sz w:val="48"/>
      <w:szCs w:val="48"/>
      <w:lang w:val="en-GB" w:eastAsia="en-US"/>
    </w:rPr>
  </w:style>
  <w:style w:type="character" w:customStyle="1" w:styleId="NOTOC-Heading1Char">
    <w:name w:val="NOTOC - Heading 1 Char"/>
    <w:basedOn w:val="Heading1Char"/>
    <w:link w:val="NOTOC-Heading1"/>
    <w:rsid w:val="003B3191"/>
    <w:rPr>
      <w:rFonts w:ascii="Arial" w:eastAsiaTheme="minorHAnsi" w:hAnsi="Arial" w:cs="Arial"/>
      <w:b/>
      <w:bCs/>
      <w:color w:val="00A5D3"/>
      <w:spacing w:val="-2"/>
      <w:sz w:val="48"/>
      <w:szCs w:val="48"/>
      <w:lang w:val="en-GB" w:eastAsia="en-US"/>
    </w:rPr>
  </w:style>
  <w:style w:type="character" w:styleId="CommentReference">
    <w:name w:val="annotation reference"/>
    <w:basedOn w:val="DefaultParagraphFont"/>
    <w:uiPriority w:val="99"/>
    <w:semiHidden/>
    <w:unhideWhenUsed/>
    <w:rsid w:val="00D372A6"/>
    <w:rPr>
      <w:sz w:val="18"/>
      <w:szCs w:val="18"/>
    </w:rPr>
  </w:style>
  <w:style w:type="paragraph" w:styleId="CommentText">
    <w:name w:val="annotation text"/>
    <w:basedOn w:val="Normal"/>
    <w:link w:val="CommentTextChar"/>
    <w:uiPriority w:val="99"/>
    <w:semiHidden/>
    <w:unhideWhenUsed/>
    <w:rsid w:val="00D372A6"/>
    <w:pPr>
      <w:spacing w:line="240" w:lineRule="auto"/>
    </w:pPr>
    <w:rPr>
      <w:sz w:val="24"/>
      <w:szCs w:val="24"/>
    </w:rPr>
  </w:style>
  <w:style w:type="character" w:customStyle="1" w:styleId="CommentTextChar">
    <w:name w:val="Comment Text Char"/>
    <w:basedOn w:val="DefaultParagraphFont"/>
    <w:link w:val="CommentText"/>
    <w:uiPriority w:val="99"/>
    <w:semiHidden/>
    <w:rsid w:val="00D372A6"/>
    <w:rPr>
      <w:rFonts w:ascii="Arial" w:hAnsi="Arial" w:cs="Arial"/>
      <w:spacing w:val="-2"/>
      <w:sz w:val="24"/>
      <w:szCs w:val="24"/>
      <w:lang w:eastAsia="en-US"/>
    </w:rPr>
  </w:style>
  <w:style w:type="paragraph" w:styleId="CommentSubject">
    <w:name w:val="annotation subject"/>
    <w:basedOn w:val="CommentText"/>
    <w:next w:val="CommentText"/>
    <w:link w:val="CommentSubjectChar"/>
    <w:uiPriority w:val="99"/>
    <w:semiHidden/>
    <w:unhideWhenUsed/>
    <w:rsid w:val="00D372A6"/>
    <w:rPr>
      <w:b/>
      <w:bCs/>
      <w:sz w:val="20"/>
      <w:szCs w:val="20"/>
    </w:rPr>
  </w:style>
  <w:style w:type="character" w:customStyle="1" w:styleId="CommentSubjectChar">
    <w:name w:val="Comment Subject Char"/>
    <w:basedOn w:val="CommentTextChar"/>
    <w:link w:val="CommentSubject"/>
    <w:uiPriority w:val="99"/>
    <w:semiHidden/>
    <w:rsid w:val="00D372A6"/>
    <w:rPr>
      <w:rFonts w:ascii="Arial" w:hAnsi="Arial" w:cs="Arial"/>
      <w:b/>
      <w:bCs/>
      <w:spacing w:val="-2"/>
      <w:sz w:val="24"/>
      <w:szCs w:val="24"/>
      <w:lang w:eastAsia="en-US"/>
    </w:rPr>
  </w:style>
  <w:style w:type="table" w:customStyle="1" w:styleId="Report-Table1">
    <w:name w:val="Report - Table 1"/>
    <w:basedOn w:val="TableNormal"/>
    <w:uiPriority w:val="99"/>
    <w:rsid w:val="00584B9C"/>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tblPr/>
      <w:tcPr>
        <w:shd w:val="clear" w:color="auto" w:fill="F2F2F2" w:themeFill="background1" w:themeFillShade="F2"/>
      </w:tcPr>
    </w:tblStylePr>
  </w:style>
  <w:style w:type="paragraph" w:styleId="ListParagraph">
    <w:name w:val="List Paragraph"/>
    <w:basedOn w:val="Normal"/>
    <w:uiPriority w:val="72"/>
    <w:qFormat/>
    <w:rsid w:val="001376A1"/>
    <w:pPr>
      <w:ind w:left="720"/>
      <w:contextualSpacing/>
    </w:pPr>
  </w:style>
  <w:style w:type="character" w:styleId="Emphasis">
    <w:name w:val="Emphasis"/>
    <w:basedOn w:val="DefaultParagraphFont"/>
    <w:uiPriority w:val="20"/>
    <w:qFormat/>
    <w:rsid w:val="00461DDA"/>
    <w:rPr>
      <w:i/>
      <w:iCs/>
    </w:rPr>
  </w:style>
  <w:style w:type="paragraph" w:styleId="Subtitle">
    <w:name w:val="Subtitle"/>
    <w:basedOn w:val="Normal"/>
    <w:next w:val="Normal"/>
    <w:link w:val="SubtitleChar"/>
    <w:uiPriority w:val="11"/>
    <w:rsid w:val="00461D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1DDA"/>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aliases w:val="Intense Pull Quote"/>
    <w:basedOn w:val="Normal"/>
    <w:next w:val="Normal"/>
    <w:link w:val="IntenseQuoteChar"/>
    <w:uiPriority w:val="60"/>
    <w:qFormat/>
    <w:rsid w:val="00461D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aliases w:val="Intense Pull Quote Char"/>
    <w:basedOn w:val="DefaultParagraphFont"/>
    <w:link w:val="IntenseQuote"/>
    <w:uiPriority w:val="60"/>
    <w:rsid w:val="00461DDA"/>
    <w:rPr>
      <w:rFonts w:ascii="Arial" w:hAnsi="Arial" w:cs="Arial"/>
      <w:b/>
      <w:bCs/>
      <w:i/>
      <w:iCs/>
      <w:color w:val="4F81BD" w:themeColor="accent1"/>
      <w:spacing w:val="-2"/>
      <w:lang w:eastAsia="en-US"/>
    </w:rPr>
  </w:style>
  <w:style w:type="character" w:styleId="SubtleEmphasis">
    <w:name w:val="Subtle Emphasis"/>
    <w:basedOn w:val="DefaultParagraphFont"/>
    <w:uiPriority w:val="65"/>
    <w:qFormat/>
    <w:rsid w:val="00461DDA"/>
    <w:rPr>
      <w:i/>
      <w:iCs/>
      <w:color w:val="808080" w:themeColor="text1" w:themeTint="7F"/>
    </w:rPr>
  </w:style>
  <w:style w:type="character" w:styleId="IntenseEmphasis">
    <w:name w:val="Intense Emphasis"/>
    <w:basedOn w:val="DefaultParagraphFont"/>
    <w:uiPriority w:val="66"/>
    <w:qFormat/>
    <w:rsid w:val="00461DDA"/>
    <w:rPr>
      <w:b/>
      <w:bCs/>
      <w:i/>
      <w:iCs/>
      <w:color w:val="4F81BD" w:themeColor="accent1"/>
    </w:rPr>
  </w:style>
  <w:style w:type="character" w:styleId="SubtleReference">
    <w:name w:val="Subtle Reference"/>
    <w:basedOn w:val="DefaultParagraphFont"/>
    <w:uiPriority w:val="67"/>
    <w:rsid w:val="00461DDA"/>
    <w:rPr>
      <w:smallCaps/>
      <w:color w:val="C0504D" w:themeColor="accent2"/>
      <w:u w:val="single"/>
    </w:rPr>
  </w:style>
  <w:style w:type="character" w:styleId="IntenseReference">
    <w:name w:val="Intense Reference"/>
    <w:basedOn w:val="DefaultParagraphFont"/>
    <w:uiPriority w:val="68"/>
    <w:rsid w:val="00461DDA"/>
    <w:rPr>
      <w:b/>
      <w:bCs/>
      <w:smallCaps/>
      <w:color w:val="C0504D" w:themeColor="accent2"/>
      <w:spacing w:val="5"/>
      <w:u w:val="single"/>
    </w:rPr>
  </w:style>
  <w:style w:type="paragraph" w:customStyle="1" w:styleId="Table-Body">
    <w:name w:val="Table - Body"/>
    <w:basedOn w:val="Normal"/>
    <w:uiPriority w:val="99"/>
    <w:qFormat/>
    <w:rsid w:val="005732E3"/>
    <w:pPr>
      <w:spacing w:after="57" w:line="240" w:lineRule="atLeast"/>
      <w:ind w:left="142"/>
    </w:pPr>
    <w:rPr>
      <w:color w:val="000000"/>
      <w:sz w:val="16"/>
      <w:szCs w:val="16"/>
    </w:rPr>
  </w:style>
  <w:style w:type="paragraph" w:styleId="Revision">
    <w:name w:val="Revision"/>
    <w:hidden/>
    <w:uiPriority w:val="71"/>
    <w:rsid w:val="00EE23C9"/>
    <w:rPr>
      <w:rFonts w:ascii="Arial" w:hAnsi="Arial" w:cs="Arial"/>
      <w:spacing w:val="-2"/>
      <w:lang w:eastAsia="en-US"/>
    </w:rPr>
  </w:style>
  <w:style w:type="paragraph" w:customStyle="1" w:styleId="NOTOCHeading3">
    <w:name w:val="NOTOC Heading 3"/>
    <w:basedOn w:val="NOTOC-Heading2"/>
    <w:next w:val="ReportBody"/>
    <w:autoRedefine/>
    <w:qFormat/>
    <w:rsid w:val="00FC6867"/>
    <w:rPr>
      <w:i/>
      <w:color w:val="auto"/>
      <w:sz w:val="24"/>
    </w:rPr>
  </w:style>
  <w:style w:type="paragraph" w:customStyle="1" w:styleId="NOTOC-Heading4">
    <w:name w:val="NOTOC - Heading 4"/>
    <w:basedOn w:val="NOTOCHeading3"/>
    <w:autoRedefine/>
    <w:qFormat/>
    <w:rsid w:val="00CD142C"/>
    <w:rPr>
      <w:sz w:val="20"/>
    </w:rPr>
  </w:style>
  <w:style w:type="paragraph" w:customStyle="1" w:styleId="NOTOC-Heading3">
    <w:name w:val="NOTOC - Heading 3"/>
    <w:basedOn w:val="NOTOC-Heading2"/>
    <w:next w:val="ReportBody"/>
    <w:qFormat/>
    <w:rsid w:val="00CD142C"/>
    <w:rPr>
      <w:i/>
      <w:color w:val="auto"/>
      <w:sz w:val="24"/>
    </w:rPr>
  </w:style>
  <w:style w:type="paragraph" w:customStyle="1" w:styleId="PNAutonum4">
    <w:name w:val="PN Autonum 4"/>
    <w:basedOn w:val="Normal"/>
    <w:next w:val="BodyText2"/>
    <w:rsid w:val="000A1034"/>
    <w:pPr>
      <w:keepNext/>
      <w:suppressAutoHyphens w:val="0"/>
      <w:autoSpaceDE/>
      <w:autoSpaceDN/>
      <w:adjustRightInd/>
      <w:spacing w:before="240" w:after="0" w:line="240" w:lineRule="auto"/>
      <w:textAlignment w:val="auto"/>
      <w:outlineLvl w:val="3"/>
    </w:pPr>
    <w:rPr>
      <w:rFonts w:eastAsia="Times New Roman" w:cs="Times New Roman"/>
      <w:color w:val="1C3C79"/>
      <w:spacing w:val="0"/>
      <w:sz w:val="24"/>
    </w:rPr>
  </w:style>
  <w:style w:type="paragraph" w:styleId="BodyText2">
    <w:name w:val="Body Text 2"/>
    <w:basedOn w:val="Normal"/>
    <w:link w:val="BodyText2Char"/>
    <w:uiPriority w:val="99"/>
    <w:semiHidden/>
    <w:unhideWhenUsed/>
    <w:rsid w:val="000A1034"/>
    <w:pPr>
      <w:spacing w:after="120" w:line="480" w:lineRule="auto"/>
    </w:pPr>
  </w:style>
  <w:style w:type="character" w:customStyle="1" w:styleId="BodyText2Char">
    <w:name w:val="Body Text 2 Char"/>
    <w:basedOn w:val="DefaultParagraphFont"/>
    <w:link w:val="BodyText2"/>
    <w:uiPriority w:val="99"/>
    <w:semiHidden/>
    <w:rsid w:val="000A1034"/>
    <w:rPr>
      <w:rFonts w:ascii="Arial" w:hAnsi="Arial" w:cs="Arial"/>
      <w:spacing w:val="-2"/>
      <w:lang w:eastAsia="en-US"/>
    </w:rPr>
  </w:style>
  <w:style w:type="character" w:styleId="FollowedHyperlink">
    <w:name w:val="FollowedHyperlink"/>
    <w:basedOn w:val="DefaultParagraphFont"/>
    <w:uiPriority w:val="99"/>
    <w:semiHidden/>
    <w:unhideWhenUsed/>
    <w:rsid w:val="003D6E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380168">
      <w:bodyDiv w:val="1"/>
      <w:marLeft w:val="0"/>
      <w:marRight w:val="0"/>
      <w:marTop w:val="0"/>
      <w:marBottom w:val="0"/>
      <w:divBdr>
        <w:top w:val="none" w:sz="0" w:space="0" w:color="auto"/>
        <w:left w:val="none" w:sz="0" w:space="0" w:color="auto"/>
        <w:bottom w:val="none" w:sz="0" w:space="0" w:color="auto"/>
        <w:right w:val="none" w:sz="0" w:space="0" w:color="auto"/>
      </w:divBdr>
    </w:div>
    <w:div w:id="1861625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tsbinfo@atsb.gov.au" TargetMode="External"/><Relationship Id="rId18" Type="http://schemas.openxmlformats.org/officeDocument/2006/relationships/footer" Target="footer1.xml"/><Relationship Id="rId26" Type="http://schemas.openxmlformats.org/officeDocument/2006/relationships/header" Target="header3.xml"/><Relationship Id="rId39" Type="http://schemas.openxmlformats.org/officeDocument/2006/relationships/image" Target="media/image17.PNG"/><Relationship Id="rId3" Type="http://schemas.openxmlformats.org/officeDocument/2006/relationships/customXml" Target="../customXml/item3.xml"/><Relationship Id="rId34" Type="http://schemas.openxmlformats.org/officeDocument/2006/relationships/image" Target="media/image12.PNG"/><Relationship Id="rId42" Type="http://schemas.openxmlformats.org/officeDocument/2006/relationships/hyperlink" Target="http://www.atsb.gov.au/" TargetMode="External"/><Relationship Id="rId47"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www.atsb.gov.au/" TargetMode="External"/><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tsbinfo@atsb.gov.au" TargetMode="External"/><Relationship Id="rId29" Type="http://schemas.openxmlformats.org/officeDocument/2006/relationships/image" Target="media/image7.PNG"/><Relationship Id="rId41" Type="http://schemas.openxmlformats.org/officeDocument/2006/relationships/hyperlink" Target="http://www.atsb.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www.atsb.gov.au/"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tsb.gov.au/"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atsb.gov.au/" TargetMode="External"/><Relationship Id="rId4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Desktop\Investigation%20report%20template%20v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nvestigation report template" ma:contentTypeID="0x010100ED8437E27A7A0641843441355BFA919F0800DC2AF376C3E63546832BAA520AB737BD" ma:contentTypeVersion="4" ma:contentTypeDescription="" ma:contentTypeScope="" ma:versionID="491925447e30e290ff927efa4b5dda70">
  <xsd:schema xmlns:xsd="http://www.w3.org/2001/XMLSchema" xmlns:p="http://schemas.microsoft.com/office/2006/metadata/properties" xmlns:ns2="af2bdddc-96bf-4bcd-8d9b-4dd2ada87e4c" xmlns:ns3="03d024c6-5e5c-4726-944c-8a5980b5d994" targetNamespace="http://schemas.microsoft.com/office/2006/metadata/properties" ma:root="true" ma:fieldsID="91ae0fd79f894618487f18b68d258a74" ns2:_="" ns3:_="">
    <xsd:import namespace="af2bdddc-96bf-4bcd-8d9b-4dd2ada87e4c"/>
    <xsd:import namespace="03d024c6-5e5c-4726-944c-8a5980b5d994"/>
    <xsd:element name="properties">
      <xsd:complexType>
        <xsd:sequence>
          <xsd:element name="documentManagement">
            <xsd:complexType>
              <xsd:all>
                <xsd:element ref="ns2:Releasability"/>
                <xsd:element ref="ns2:Releasability_x0020_Notes" minOccurs="0"/>
                <xsd:element ref="ns2:InvestigationNumber" minOccurs="0"/>
                <xsd:element ref="ns3:DatabaseQAPerformed" minOccurs="0"/>
                <xsd:element ref="ns3:Item_x0020_URL" minOccurs="0"/>
                <xsd:element ref="ns3:BeingReworkedBy" minOccurs="0"/>
              </xsd:all>
            </xsd:complexType>
          </xsd:element>
        </xsd:sequence>
      </xsd:complexType>
    </xsd:element>
  </xsd:schema>
  <xsd:schema xmlns:xsd="http://www.w3.org/2001/XMLSchema" xmlns:dms="http://schemas.microsoft.com/office/2006/documentManagement/types" targetNamespace="af2bdddc-96bf-4bcd-8d9b-4dd2ada87e4c" elementFormDefault="qualified">
    <xsd:import namespace="http://schemas.microsoft.com/office/2006/documentManagement/types"/>
    <xsd:element name="Releasability" ma:index="8" ma:displayName="Releasability" ma:default="Restricted Information" ma:format="Dropdown" ma:internalName="Releasability" ma:readOnly="false">
      <xsd:simpleType>
        <xsd:restriction base="dms:Choice">
          <xsd:enumeration value="Restricted Information"/>
          <xsd:enumeration value="OBR Information"/>
          <xsd:enumeration value="Other Information"/>
        </xsd:restriction>
      </xsd:simpleType>
    </xsd:element>
    <xsd:element name="Releasability_x0020_Notes" ma:index="9" nillable="true" ma:displayName="Releasability Notes" ma:internalName="Releasability_x0020_Notes">
      <xsd:simpleType>
        <xsd:restriction base="dms:Text">
          <xsd:maxLength value="255"/>
        </xsd:restriction>
      </xsd:simpleType>
    </xsd:element>
    <xsd:element name="InvestigationNumber" ma:index="10" nillable="true" ma:displayName="InvestigationNumber" ma:internalName="InvestigationNumber">
      <xsd:simpleType>
        <xsd:restriction base="dms:Text">
          <xsd:maxLength value="11"/>
        </xsd:restriction>
      </xsd:simpleType>
    </xsd:element>
  </xsd:schema>
  <xsd:schema xmlns:xsd="http://www.w3.org/2001/XMLSchema" xmlns:dms="http://schemas.microsoft.com/office/2006/documentManagement/types" targetNamespace="03d024c6-5e5c-4726-944c-8a5980b5d994" elementFormDefault="qualified">
    <xsd:import namespace="http://schemas.microsoft.com/office/2006/documentManagement/types"/>
    <xsd:element name="DatabaseQAPerformed" ma:index="11" nillable="true" ma:displayName="DatabaseQAPerformed" ma:default="0" ma:internalName="DatabaseQAPerformed">
      <xsd:simpleType>
        <xsd:restriction base="dms:Boolean"/>
      </xsd:simpleType>
    </xsd:element>
    <xsd:element name="Item_x0020_URL" ma:index="12" nillable="true" ma:displayName="ItemURL" ma:hidden="true" ma:internalName="Item_x0020_URL" ma:readOnly="false">
      <xsd:simpleType>
        <xsd:restriction base="dms:Text">
          <xsd:maxLength value="255"/>
        </xsd:restriction>
      </xsd:simpleType>
    </xsd:element>
    <xsd:element name="BeingReworkedBy" ma:index="13" nillable="true" ma:displayName="BeingReworkedBy" ma:internalName="BeingReworked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Releasability xmlns="af2bdddc-96bf-4bcd-8d9b-4dd2ada87e4c">Restricted Information</Releasability>
    <DatabaseQAPerformed xmlns="03d024c6-5e5c-4726-944c-8a5980b5d994">false</DatabaseQAPerformed>
    <Releasability_x0020_Notes xmlns="af2bdddc-96bf-4bcd-8d9b-4dd2ada87e4c" xsi:nil="true"/>
    <Item_x0020_URL xmlns="03d024c6-5e5c-4726-944c-8a5980b5d994" xsi:nil="true"/>
    <BeingReworkedBy xmlns="03d024c6-5e5c-4726-944c-8a5980b5d994" xsi:nil="true"/>
    <InvestigationNumber xmlns="af2bdddc-96bf-4bcd-8d9b-4dd2ada87e4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C58E8-2CC8-476C-BB98-F85ECF312BC4}">
  <ds:schemaRefs>
    <ds:schemaRef ds:uri="http://schemas.microsoft.com/sharepoint/v3/contenttype/forms"/>
  </ds:schemaRefs>
</ds:datastoreItem>
</file>

<file path=customXml/itemProps2.xml><?xml version="1.0" encoding="utf-8"?>
<ds:datastoreItem xmlns:ds="http://schemas.openxmlformats.org/officeDocument/2006/customXml" ds:itemID="{9CBA3D85-468A-406C-B45E-8559B28AA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bdddc-96bf-4bcd-8d9b-4dd2ada87e4c"/>
    <ds:schemaRef ds:uri="03d024c6-5e5c-4726-944c-8a5980b5d99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1CD85E1-0D18-4A87-961A-7BBD84E25AD6}">
  <ds:schemaRefs>
    <ds:schemaRef ds:uri="af2bdddc-96bf-4bcd-8d9b-4dd2ada87e4c"/>
    <ds:schemaRef ds:uri="http://schemas.microsoft.com/office/2006/documentManagement/types"/>
    <ds:schemaRef ds:uri="http://www.w3.org/XML/1998/namespace"/>
    <ds:schemaRef ds:uri="http://purl.org/dc/dcmitype/"/>
    <ds:schemaRef ds:uri="http://purl.org/dc/terms/"/>
    <ds:schemaRef ds:uri="http://schemas.openxmlformats.org/package/2006/metadata/core-properties"/>
    <ds:schemaRef ds:uri="03d024c6-5e5c-4726-944c-8a5980b5d994"/>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7BB8D272-38F1-4A4C-A3D6-2D1BD2FB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Investigation report template v3.0</Template>
  <TotalTime>6</TotalTime>
  <Pages>25</Pages>
  <Words>6470</Words>
  <Characters>36885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Investigation report template, version 4.2</vt:lpstr>
    </vt:vector>
  </TitlesOfParts>
  <Company>ATSB</Company>
  <LinksUpToDate>false</LinksUpToDate>
  <CharactersWithSpaces>43269</CharactersWithSpaces>
  <SharedDoc>false</SharedDoc>
  <HyperlinkBase/>
  <HLinks>
    <vt:vector size="18" baseType="variant">
      <vt:variant>
        <vt:i4>2293785</vt:i4>
      </vt:variant>
      <vt:variant>
        <vt:i4>6</vt:i4>
      </vt:variant>
      <vt:variant>
        <vt:i4>0</vt:i4>
      </vt:variant>
      <vt:variant>
        <vt:i4>5</vt:i4>
      </vt:variant>
      <vt:variant>
        <vt:lpwstr>http://www.atsb.gov.au/</vt:lpwstr>
      </vt:variant>
      <vt:variant>
        <vt:lpwstr/>
      </vt:variant>
      <vt:variant>
        <vt:i4>5832789</vt:i4>
      </vt:variant>
      <vt:variant>
        <vt:i4>3</vt:i4>
      </vt:variant>
      <vt:variant>
        <vt:i4>0</vt:i4>
      </vt:variant>
      <vt:variant>
        <vt:i4>5</vt:i4>
      </vt:variant>
      <vt:variant>
        <vt:lpwstr>mailto:atsbinfo@atsb.gov.au</vt:lpwstr>
      </vt:variant>
      <vt:variant>
        <vt:lpwstr/>
      </vt:variant>
      <vt:variant>
        <vt:i4>720937</vt:i4>
      </vt:variant>
      <vt:variant>
        <vt:i4>0</vt:i4>
      </vt:variant>
      <vt:variant>
        <vt:i4>0</vt:i4>
      </vt:variant>
      <vt:variant>
        <vt:i4>5</vt:i4>
      </vt:variant>
      <vt:variant>
        <vt:lpwstr>mailto:atsb_comms@atsb.gov.au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report template, version 4.2</dc:title>
  <dc:creator>ATSB</dc:creator>
  <cp:lastModifiedBy>Administrator</cp:lastModifiedBy>
  <cp:revision>4</cp:revision>
  <cp:lastPrinted>2016-09-06T02:05:00Z</cp:lastPrinted>
  <dcterms:created xsi:type="dcterms:W3CDTF">2017-01-17T03:01:00Z</dcterms:created>
  <dcterms:modified xsi:type="dcterms:W3CDTF">2017-01-17T03:29:00Z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4.2</vt:lpwstr>
  </property>
  <property fmtid="{D5CDD505-2E9C-101B-9397-08002B2CF9AE}" pid="3" name="ContentTypeId">
    <vt:lpwstr>0x010100ED8437E27A7A0641843441355BFA919F0800DC2AF376C3E63546832BAA520AB737BD</vt:lpwstr>
  </property>
  <property fmtid="{D5CDD505-2E9C-101B-9397-08002B2CF9AE}" pid="4" name="Status">
    <vt:lpwstr>Current Document</vt:lpwstr>
  </property>
  <property fmtid="{D5CDD505-2E9C-101B-9397-08002B2CF9AE}" pid="5" name="Releasability">
    <vt:lpwstr>Restricted Information</vt:lpwstr>
  </property>
  <property fmtid="{D5CDD505-2E9C-101B-9397-08002B2CF9AE}" pid="6" name="Workflow">
    <vt:lpwstr/>
  </property>
  <property fmtid="{D5CDD505-2E9C-101B-9397-08002B2CF9AE}" pid="7" name="Order">
    <vt:r8>197600</vt:r8>
  </property>
</Properties>
</file>