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3.xml" ContentType="application/vnd.openxmlformats-officedocument.wordprocessingml.foot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390143D" w14:textId="77777777" w:rsidR="00932302" w:rsidRPr="00D45101" w:rsidRDefault="00065FFD" w:rsidP="003B3191">
      <w:pPr>
        <w:pStyle w:val="ReportBody"/>
      </w:pPr>
      <w:r w:rsidRPr="00D45101">
        <w:t xml:space="preserve"> </w:t>
      </w:r>
      <w:r w:rsidR="003C4A44" w:rsidRPr="00D45101">
        <w:rPr>
          <w:noProof/>
          <w:lang w:eastAsia="en-AU"/>
        </w:rPr>
        <w:drawing>
          <wp:inline distT="0" distB="0" distL="0" distR="0" wp14:anchorId="7DCA1D10" wp14:editId="4DC9FD2D">
            <wp:extent cx="3600450" cy="723900"/>
            <wp:effectExtent l="0" t="0" r="0" b="0"/>
            <wp:docPr id="1" name="Picture 1" descr="Australian Transport Safety Bureau" title="Australian Transport Safety Bur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ustralian Transport Safety Bureau" title="Australian Transport Safety Bureau"/>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600450" cy="723900"/>
                    </a:xfrm>
                    <a:prstGeom prst="rect">
                      <a:avLst/>
                    </a:prstGeom>
                  </pic:spPr>
                </pic:pic>
              </a:graphicData>
            </a:graphic>
          </wp:inline>
        </w:drawing>
      </w:r>
    </w:p>
    <w:p w14:paraId="79656F1A" w14:textId="77777777" w:rsidR="003C4A44" w:rsidRPr="00D45101" w:rsidRDefault="003C4A44" w:rsidP="003B3191">
      <w:pPr>
        <w:pStyle w:val="ReportBody"/>
        <w:rPr>
          <w:color w:val="00A5D3"/>
          <w:sz w:val="48"/>
          <w:szCs w:val="48"/>
        </w:rPr>
      </w:pPr>
      <w:r w:rsidRPr="00D45101">
        <w:rPr>
          <w:noProof/>
          <w:lang w:eastAsia="en-AU"/>
        </w:rPr>
        <mc:AlternateContent>
          <mc:Choice Requires="wps">
            <w:drawing>
              <wp:anchor distT="0" distB="0" distL="114300" distR="114300" simplePos="0" relativeHeight="251642880" behindDoc="0" locked="0" layoutInCell="1" allowOverlap="1" wp14:anchorId="590285AE" wp14:editId="50CF5859">
                <wp:simplePos x="0" y="0"/>
                <wp:positionH relativeFrom="margin">
                  <wp:align>left</wp:align>
                </wp:positionH>
                <wp:positionV relativeFrom="margin">
                  <wp:align>bottom</wp:align>
                </wp:positionV>
                <wp:extent cx="4914900" cy="906145"/>
                <wp:effectExtent l="0" t="0" r="0" b="8255"/>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4900" cy="906145"/>
                        </a:xfrm>
                        <a:prstGeom prst="rect">
                          <a:avLst/>
                        </a:prstGeom>
                        <a:solidFill>
                          <a:srgbClr val="FFFFFF"/>
                        </a:solidFill>
                        <a:ln w="9525">
                          <a:noFill/>
                          <a:miter lim="800000"/>
                          <a:headEnd/>
                          <a:tailEnd/>
                        </a:ln>
                      </wps:spPr>
                      <wps:txbx>
                        <w:txbxContent>
                          <w:p w14:paraId="40FAC520" w14:textId="77777777" w:rsidR="00497A34" w:rsidRPr="005C1AB6" w:rsidRDefault="00497A34" w:rsidP="005C1AB6">
                            <w:pPr>
                              <w:pStyle w:val="ReportLocation"/>
                              <w:rPr>
                                <w:rStyle w:val="Strong"/>
                              </w:rPr>
                            </w:pPr>
                            <w:r w:rsidRPr="005C1AB6">
                              <w:rPr>
                                <w:rStyle w:val="Strong"/>
                              </w:rPr>
                              <w:t>ATSB Transport Safety Report</w:t>
                            </w:r>
                          </w:p>
                          <w:p w14:paraId="6F692DFF" w14:textId="77777777" w:rsidR="00497A34" w:rsidRDefault="00497A34" w:rsidP="005C1AB6">
                            <w:pPr>
                              <w:pStyle w:val="ReportLocation"/>
                            </w:pPr>
                            <w:r>
                              <w:t>Rail Occurrence Investigation</w:t>
                            </w:r>
                          </w:p>
                          <w:p w14:paraId="31167384" w14:textId="77777777" w:rsidR="00497A34" w:rsidRDefault="00497A34" w:rsidP="005C1AB6">
                            <w:pPr>
                              <w:pStyle w:val="ReportLocation"/>
                            </w:pPr>
                            <w:r>
                              <w:t>RO-2015-016</w:t>
                            </w:r>
                          </w:p>
                          <w:p w14:paraId="455A6DBD" w14:textId="31CBA702" w:rsidR="00497A34" w:rsidRDefault="00497A34" w:rsidP="00A01AD7">
                            <w:pPr>
                              <w:pStyle w:val="ReportLocation"/>
                            </w:pPr>
                            <w:r>
                              <w:t xml:space="preserve">Final </w:t>
                            </w:r>
                            <w:r w:rsidRPr="0015604A">
                              <w:t xml:space="preserve">– </w:t>
                            </w:r>
                            <w:r w:rsidR="007A7D87" w:rsidRPr="007A7D87">
                              <w:rPr>
                                <w:color w:val="auto"/>
                              </w:rPr>
                              <w:t>29 July 2016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0;margin-top:0;width:387pt;height:71.35pt;z-index:251642880;visibility:visible;mso-wrap-style:square;mso-width-percent:0;mso-height-percent:200;mso-wrap-distance-left:9pt;mso-wrap-distance-top:0;mso-wrap-distance-right:9pt;mso-wrap-distance-bottom:0;mso-position-horizontal:left;mso-position-horizontal-relative:margin;mso-position-vertical:bottom;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" stroked="f">
                <v:textbox style="mso-fit-shape-to-text:t">
                  <w:txbxContent>
                    <w:p w14:paraId="40FAC520" w14:textId="77777777" w:rsidR="00497A34" w:rsidRPr="005C1AB6" w:rsidRDefault="00497A34" w:rsidP="005C1AB6">
                      <w:pPr>
                        <w:pStyle w:val="ReportLocation"/>
                        <w:rPr>
                          <w:rStyle w:val="Strong"/>
                        </w:rPr>
                      </w:pPr>
                      <w:r w:rsidRPr="005C1AB6">
                        <w:rPr>
                          <w:rStyle w:val="Strong"/>
                        </w:rPr>
                        <w:t>ATSB Transport Safety Report</w:t>
                      </w:r>
                    </w:p>
                    <w:p w14:paraId="6F692DFF" w14:textId="77777777" w:rsidR="00497A34" w:rsidRDefault="00497A34" w:rsidP="005C1AB6">
                      <w:pPr>
                        <w:pStyle w:val="ReportLocation"/>
                      </w:pPr>
                      <w:r>
                        <w:t>Rail Occurrence Investigation</w:t>
                      </w:r>
                    </w:p>
                    <w:p w14:paraId="31167384" w14:textId="77777777" w:rsidR="00497A34" w:rsidRDefault="00497A34" w:rsidP="005C1AB6">
                      <w:pPr>
                        <w:pStyle w:val="ReportLocation"/>
                      </w:pPr>
                      <w:r>
                        <w:t>RO-2015-016</w:t>
                      </w:r>
                    </w:p>
                    <w:p w14:paraId="455A6DBD" w14:textId="31CBA702" w:rsidR="00497A34" w:rsidRDefault="00497A34" w:rsidP="00A01AD7">
                      <w:pPr>
                        <w:pStyle w:val="ReportLocation"/>
                      </w:pPr>
                      <w:r>
                        <w:t xml:space="preserve">Final </w:t>
                      </w:r>
                      <w:r w:rsidRPr="0015604A">
                        <w:t xml:space="preserve">– </w:t>
                      </w:r>
                      <w:r w:rsidR="007A7D87" w:rsidRPr="007A7D87">
                        <w:rPr>
                          <w:color w:val="auto"/>
                        </w:rPr>
                        <w:t>29 July 2016</w:t>
                      </w:r>
                    </w:p>
                  </w:txbxContent>
                </v:textbox>
                <w10:wrap type="square" anchorx="margin" anchory="margin"/>
              </v:shape>
            </w:pict>
          </mc:Fallback>
        </mc:AlternateContent>
      </w:r>
    </w:p>
    <w:p w14:paraId="43643DE5" w14:textId="77777777" w:rsidR="003C4A44" w:rsidRPr="00D45101" w:rsidRDefault="003C4A44" w:rsidP="003B3191">
      <w:pPr>
        <w:pStyle w:val="ReportBody"/>
      </w:pPr>
    </w:p>
    <w:p w14:paraId="77A740FF" w14:textId="77777777" w:rsidR="003C4A44" w:rsidRPr="00D45101" w:rsidRDefault="00C53E01" w:rsidP="003B3191">
      <w:pPr>
        <w:pStyle w:val="ReportBody"/>
      </w:pPr>
      <w:r w:rsidRPr="00D45101">
        <w:rPr>
          <w:noProof/>
          <w:lang w:eastAsia="en-AU"/>
        </w:rPr>
        <mc:AlternateContent>
          <mc:Choice Requires="wps">
            <w:drawing>
              <wp:anchor distT="0" distB="0" distL="114300" distR="114300" simplePos="0" relativeHeight="251646976" behindDoc="0" locked="0" layoutInCell="1" allowOverlap="1" wp14:anchorId="3D7D3D00" wp14:editId="089A0DB5">
                <wp:simplePos x="0" y="0"/>
                <wp:positionH relativeFrom="margin">
                  <wp:posOffset>116205</wp:posOffset>
                </wp:positionH>
                <wp:positionV relativeFrom="paragraph">
                  <wp:posOffset>197485</wp:posOffset>
                </wp:positionV>
                <wp:extent cx="5722620" cy="3488055"/>
                <wp:effectExtent l="0" t="0" r="0" b="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2620" cy="3488055"/>
                        </a:xfrm>
                        <a:prstGeom prst="rect">
                          <a:avLst/>
                        </a:prstGeom>
                        <a:noFill/>
                        <a:ln w="9525">
                          <a:noFill/>
                          <a:miter lim="800000"/>
                          <a:headEnd/>
                          <a:tailEnd/>
                        </a:ln>
                      </wps:spPr>
                      <wps:txbx>
                        <w:txbxContent>
                          <w:p w14:paraId="1DCB000C" w14:textId="77777777" w:rsidR="00497A34" w:rsidRPr="0015093C" w:rsidRDefault="00497A34" w:rsidP="00C53E01">
                            <w:pPr>
                              <w:pStyle w:val="ReportTitle"/>
                              <w:rPr>
                                <w:sz w:val="60"/>
                                <w:szCs w:val="60"/>
                              </w:rPr>
                            </w:pPr>
                            <w:r>
                              <w:t>Collision involving road-train truck and train 8834N</w:t>
                            </w:r>
                          </w:p>
                          <w:p w14:paraId="0FCD8CF3" w14:textId="77777777" w:rsidR="00497A34" w:rsidRPr="000154E6" w:rsidRDefault="00497A34" w:rsidP="00C53E01">
                            <w:pPr>
                              <w:pStyle w:val="ReportLocation"/>
                            </w:pPr>
                            <w:proofErr w:type="gramStart"/>
                            <w:r>
                              <w:t>near</w:t>
                            </w:r>
                            <w:proofErr w:type="gramEnd"/>
                            <w:r w:rsidRPr="005C5613">
                              <w:t xml:space="preserve"> Narromine, N</w:t>
                            </w:r>
                            <w:r>
                              <w:t xml:space="preserve">ew </w:t>
                            </w:r>
                            <w:r w:rsidRPr="005C5613">
                              <w:t>S</w:t>
                            </w:r>
                            <w:r>
                              <w:t xml:space="preserve">outh </w:t>
                            </w:r>
                            <w:r w:rsidRPr="005C5613">
                              <w:t>W</w:t>
                            </w:r>
                            <w:r>
                              <w:t>ales</w:t>
                            </w:r>
                            <w:r w:rsidRPr="005C5613">
                              <w:t>, 23 September 2015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D7D3D00" id="_x0000_s1027" type="#_x0000_t202" style="position:absolute;margin-left:9.15pt;margin-top:15.55pt;width:450.6pt;height:274.65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" filled="f" stroked="f">
                <v:textbox>
                  <w:txbxContent>
                    <w:p w14:paraId="1DCB000C" w14:textId="77777777" w:rsidR="00497A34" w:rsidRPr="0015093C" w:rsidRDefault="00497A34" w:rsidP="00C53E01">
                      <w:pPr>
                        <w:pStyle w:val="ReportTitle"/>
                        <w:rPr>
                          <w:sz w:val="60"/>
                          <w:szCs w:val="60"/>
                        </w:rPr>
                      </w:pPr>
                      <w:r>
                        <w:t>Collision involving road-train truck and train 8834N</w:t>
                      </w:r>
                    </w:p>
                    <w:p w14:paraId="0FCD8CF3" w14:textId="77777777" w:rsidR="00497A34" w:rsidRPr="000154E6" w:rsidRDefault="00497A34" w:rsidP="00C53E01">
                      <w:pPr>
                        <w:pStyle w:val="ReportLocation"/>
                      </w:pPr>
                      <w:r>
                        <w:t>near</w:t>
                      </w:r>
                      <w:r w:rsidRPr="005C5613">
                        <w:t xml:space="preserve"> Narromine, N</w:t>
                      </w:r>
                      <w:r>
                        <w:t xml:space="preserve">ew </w:t>
                      </w:r>
                      <w:r w:rsidRPr="005C5613">
                        <w:t>S</w:t>
                      </w:r>
                      <w:r>
                        <w:t xml:space="preserve">outh </w:t>
                      </w:r>
                      <w:r w:rsidRPr="005C5613">
                        <w:t>W</w:t>
                      </w:r>
                      <w:r>
                        <w:t>ales</w:t>
                      </w:r>
                      <w:r w:rsidRPr="005C5613">
                        <w:t>, 23 September 2015</w:t>
                      </w:r>
                    </w:p>
                  </w:txbxContent>
                </v:textbox>
                <w10:wrap anchorx="margin"/>
              </v:shape>
            </w:pict>
          </mc:Fallback>
        </mc:AlternateContent>
      </w:r>
    </w:p>
    <w:p w14:paraId="6675696D" w14:textId="77777777" w:rsidR="003C4A44" w:rsidRPr="00D45101" w:rsidRDefault="003C4A44" w:rsidP="003C4A44">
      <w:pPr>
        <w:rPr>
          <w:sz w:val="48"/>
          <w:szCs w:val="48"/>
        </w:rPr>
      </w:pPr>
    </w:p>
    <w:p w14:paraId="415A5EED" w14:textId="77777777" w:rsidR="003C4A44" w:rsidRPr="00D45101" w:rsidRDefault="003C4A44" w:rsidP="003C4A44">
      <w:pPr>
        <w:rPr>
          <w:sz w:val="48"/>
          <w:szCs w:val="48"/>
        </w:rPr>
      </w:pPr>
    </w:p>
    <w:p w14:paraId="42F88C41" w14:textId="77777777" w:rsidR="003C4A44" w:rsidRPr="00D45101" w:rsidRDefault="003C4A44" w:rsidP="003C4A44">
      <w:pPr>
        <w:rPr>
          <w:sz w:val="48"/>
          <w:szCs w:val="48"/>
        </w:rPr>
      </w:pPr>
    </w:p>
    <w:p w14:paraId="54297181" w14:textId="77777777" w:rsidR="003C4A44" w:rsidRPr="00D45101" w:rsidRDefault="003C4A44" w:rsidP="003C4A44">
      <w:pPr>
        <w:rPr>
          <w:sz w:val="48"/>
          <w:szCs w:val="48"/>
        </w:rPr>
      </w:pPr>
    </w:p>
    <w:p w14:paraId="54F43E2D" w14:textId="77777777" w:rsidR="003C4A44" w:rsidRPr="00D45101" w:rsidRDefault="003C4A44" w:rsidP="003C4A44">
      <w:pPr>
        <w:rPr>
          <w:sz w:val="48"/>
          <w:szCs w:val="48"/>
        </w:rPr>
      </w:pPr>
    </w:p>
    <w:p w14:paraId="390215CC" w14:textId="77777777" w:rsidR="00932302" w:rsidRPr="00D45101" w:rsidRDefault="00932302" w:rsidP="00547FC3">
      <w:pPr>
        <w:rPr>
          <w:sz w:val="48"/>
          <w:szCs w:val="48"/>
        </w:rPr>
      </w:pPr>
    </w:p>
    <w:p w14:paraId="200AF799" w14:textId="77777777" w:rsidR="005C5613" w:rsidRPr="00D45101" w:rsidRDefault="005C5613" w:rsidP="00547FC3">
      <w:pPr>
        <w:rPr>
          <w:sz w:val="48"/>
          <w:szCs w:val="48"/>
        </w:rPr>
      </w:pPr>
    </w:p>
    <w:p w14:paraId="5FC95CCE" w14:textId="77777777" w:rsidR="005C1AB6" w:rsidRPr="00D45101" w:rsidRDefault="003C4A44" w:rsidP="00547FC3">
      <w:pPr>
        <w:rPr>
          <w:color w:val="00A5D3"/>
          <w:sz w:val="48"/>
          <w:szCs w:val="48"/>
        </w:rPr>
      </w:pPr>
      <w:r w:rsidRPr="00D45101">
        <w:rPr>
          <w:noProof/>
          <w:lang w:eastAsia="en-AU"/>
        </w:rPr>
        <w:lastRenderedPageBreak/>
        <mc:AlternateContent>
          <mc:Choice Requires="wps">
            <w:drawing>
              <wp:anchor distT="0" distB="0" distL="114300" distR="114300" simplePos="0" relativeHeight="251643904" behindDoc="0" locked="0" layoutInCell="1" allowOverlap="1" wp14:anchorId="190C9107" wp14:editId="12247CD5">
                <wp:simplePos x="0" y="0"/>
                <wp:positionH relativeFrom="margin">
                  <wp:posOffset>-114300</wp:posOffset>
                </wp:positionH>
                <wp:positionV relativeFrom="margin">
                  <wp:posOffset>2057400</wp:posOffset>
                </wp:positionV>
                <wp:extent cx="5399405" cy="6823710"/>
                <wp:effectExtent l="0" t="0" r="0" b="889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9405" cy="6823710"/>
                        </a:xfrm>
                        <a:prstGeom prst="rect">
                          <a:avLst/>
                        </a:prstGeom>
                        <a:noFill/>
                        <a:ln w="9525">
                          <a:noFill/>
                          <a:miter lim="800000"/>
                          <a:headEnd/>
                          <a:tailEnd/>
                        </a:ln>
                      </wps:spPr>
                      <wps:txbx>
                        <w:txbxContent>
                          <w:p w14:paraId="665B4CC3" w14:textId="210C3959" w:rsidR="00497A34" w:rsidRPr="00704B7B" w:rsidRDefault="00497A34" w:rsidP="00DB470E">
                            <w:pPr>
                              <w:spacing w:before="37" w:after="0" w:line="409" w:lineRule="auto"/>
                              <w:ind w:left="101" w:right="-162"/>
                              <w:rPr>
                                <w:rFonts w:eastAsia="Arial"/>
                                <w:b/>
                                <w:bCs/>
                                <w:color w:val="231F20"/>
                                <w:spacing w:val="-3"/>
                                <w:sz w:val="18"/>
                                <w:szCs w:val="18"/>
                              </w:rPr>
                            </w:pPr>
                            <w:r w:rsidRPr="00704B7B">
                              <w:rPr>
                                <w:b/>
                                <w:bCs/>
                                <w:spacing w:val="-3"/>
                                <w:sz w:val="18"/>
                                <w:szCs w:val="18"/>
                              </w:rPr>
                              <w:t>Cover photo</w:t>
                            </w:r>
                            <w:r w:rsidRPr="007A7D87">
                              <w:rPr>
                                <w:b/>
                                <w:bCs/>
                                <w:sz w:val="18"/>
                                <w:szCs w:val="18"/>
                              </w:rPr>
                              <w:t>:</w:t>
                            </w:r>
                            <w:r w:rsidR="007A7D87" w:rsidRPr="007A7D87">
                              <w:rPr>
                                <w:b/>
                                <w:bCs/>
                                <w:sz w:val="18"/>
                                <w:szCs w:val="18"/>
                              </w:rPr>
                              <w:t xml:space="preserve"> </w:t>
                            </w:r>
                            <w:r w:rsidRPr="007A7D87">
                              <w:rPr>
                                <w:spacing w:val="-1"/>
                                <w:sz w:val="18"/>
                                <w:szCs w:val="18"/>
                              </w:rPr>
                              <w:t>P. Smith</w:t>
                            </w:r>
                          </w:p>
                          <w:p w14:paraId="579CBE43" w14:textId="77777777" w:rsidR="00497A34" w:rsidRDefault="00497A34" w:rsidP="00DB470E">
                            <w:pPr>
                              <w:spacing w:before="37" w:after="0" w:line="409" w:lineRule="auto"/>
                              <w:ind w:left="101" w:right="-162"/>
                              <w:rPr>
                                <w:rFonts w:eastAsia="Arial"/>
                                <w:b/>
                                <w:bCs/>
                                <w:color w:val="231F20"/>
                                <w:spacing w:val="1"/>
                                <w:sz w:val="18"/>
                                <w:szCs w:val="18"/>
                              </w:rPr>
                            </w:pPr>
                          </w:p>
                          <w:p w14:paraId="333BFFFC" w14:textId="77777777" w:rsidR="00497A34" w:rsidRDefault="00497A34" w:rsidP="00DB470E">
                            <w:pPr>
                              <w:spacing w:before="37" w:after="0" w:line="409" w:lineRule="auto"/>
                              <w:ind w:left="101" w:right="-162"/>
                              <w:rPr>
                                <w:rFonts w:eastAsia="Arial"/>
                                <w:sz w:val="18"/>
                                <w:szCs w:val="18"/>
                              </w:rPr>
                            </w:pPr>
                          </w:p>
                          <w:p w14:paraId="1FD832C0" w14:textId="77777777" w:rsidR="00497A34" w:rsidRDefault="00497A34" w:rsidP="00DB470E">
                            <w:pPr>
                              <w:spacing w:after="0" w:line="200" w:lineRule="exact"/>
                            </w:pPr>
                          </w:p>
                          <w:p w14:paraId="441FBF2D" w14:textId="3909D725" w:rsidR="00497A34" w:rsidRDefault="00497A34" w:rsidP="00DB470E">
                            <w:pPr>
                              <w:spacing w:after="0" w:line="240" w:lineRule="auto"/>
                              <w:ind w:left="101" w:right="-20"/>
                              <w:rPr>
                                <w:rFonts w:eastAsia="Arial"/>
                                <w:sz w:val="18"/>
                                <w:szCs w:val="18"/>
                              </w:rPr>
                            </w:pPr>
                            <w:r>
                              <w:rPr>
                                <w:rFonts w:eastAsia="Arial"/>
                                <w:color w:val="231F20"/>
                                <w:spacing w:val="-3"/>
                                <w:sz w:val="18"/>
                                <w:szCs w:val="18"/>
                              </w:rPr>
                              <w:t>R</w:t>
                            </w:r>
                            <w:r>
                              <w:rPr>
                                <w:rFonts w:eastAsia="Arial"/>
                                <w:color w:val="231F20"/>
                                <w:spacing w:val="0"/>
                                <w:sz w:val="18"/>
                                <w:szCs w:val="18"/>
                              </w:rPr>
                              <w:t>el</w:t>
                            </w:r>
                            <w:r>
                              <w:rPr>
                                <w:rFonts w:eastAsia="Arial"/>
                                <w:color w:val="231F20"/>
                                <w:spacing w:val="-1"/>
                                <w:sz w:val="18"/>
                                <w:szCs w:val="18"/>
                              </w:rPr>
                              <w:t>eas</w:t>
                            </w:r>
                            <w:r>
                              <w:rPr>
                                <w:rFonts w:eastAsia="Arial"/>
                                <w:color w:val="231F20"/>
                                <w:spacing w:val="0"/>
                                <w:sz w:val="18"/>
                                <w:szCs w:val="18"/>
                              </w:rPr>
                              <w:t>ed</w:t>
                            </w:r>
                            <w:r>
                              <w:rPr>
                                <w:rFonts w:eastAsia="Arial"/>
                                <w:color w:val="231F20"/>
                                <w:spacing w:val="-4"/>
                                <w:sz w:val="18"/>
                                <w:szCs w:val="18"/>
                              </w:rPr>
                              <w:t xml:space="preserve"> </w:t>
                            </w:r>
                            <w:r>
                              <w:rPr>
                                <w:rFonts w:eastAsia="Arial"/>
                                <w:color w:val="231F20"/>
                                <w:spacing w:val="-1"/>
                                <w:sz w:val="18"/>
                                <w:szCs w:val="18"/>
                              </w:rPr>
                              <w:t>i</w:t>
                            </w:r>
                            <w:r>
                              <w:rPr>
                                <w:rFonts w:eastAsia="Arial"/>
                                <w:color w:val="231F20"/>
                                <w:spacing w:val="0"/>
                                <w:sz w:val="18"/>
                                <w:szCs w:val="18"/>
                              </w:rPr>
                              <w:t>n</w:t>
                            </w:r>
                            <w:r>
                              <w:rPr>
                                <w:rFonts w:eastAsia="Arial"/>
                                <w:color w:val="231F20"/>
                                <w:spacing w:val="-4"/>
                                <w:sz w:val="18"/>
                                <w:szCs w:val="18"/>
                              </w:rPr>
                              <w:t xml:space="preserve"> </w:t>
                            </w:r>
                            <w:r>
                              <w:rPr>
                                <w:rFonts w:eastAsia="Arial"/>
                                <w:color w:val="231F20"/>
                                <w:spacing w:val="-1"/>
                                <w:sz w:val="18"/>
                                <w:szCs w:val="18"/>
                              </w:rPr>
                              <w:t>a</w:t>
                            </w:r>
                            <w:r>
                              <w:rPr>
                                <w:rFonts w:eastAsia="Arial"/>
                                <w:color w:val="231F20"/>
                                <w:spacing w:val="2"/>
                                <w:sz w:val="18"/>
                                <w:szCs w:val="18"/>
                              </w:rPr>
                              <w:t>cc</w:t>
                            </w:r>
                            <w:r>
                              <w:rPr>
                                <w:rFonts w:eastAsia="Arial"/>
                                <w:color w:val="231F20"/>
                                <w:spacing w:val="0"/>
                                <w:sz w:val="18"/>
                                <w:szCs w:val="18"/>
                              </w:rPr>
                              <w:t>or</w:t>
                            </w:r>
                            <w:r>
                              <w:rPr>
                                <w:rFonts w:eastAsia="Arial"/>
                                <w:color w:val="231F20"/>
                                <w:spacing w:val="-1"/>
                                <w:sz w:val="18"/>
                                <w:szCs w:val="18"/>
                              </w:rPr>
                              <w:t>dan</w:t>
                            </w:r>
                            <w:r>
                              <w:rPr>
                                <w:rFonts w:eastAsia="Arial"/>
                                <w:color w:val="231F20"/>
                                <w:spacing w:val="2"/>
                                <w:sz w:val="18"/>
                                <w:szCs w:val="18"/>
                              </w:rPr>
                              <w:t>c</w:t>
                            </w:r>
                            <w:r>
                              <w:rPr>
                                <w:rFonts w:eastAsia="Arial"/>
                                <w:color w:val="231F20"/>
                                <w:spacing w:val="0"/>
                                <w:sz w:val="18"/>
                                <w:szCs w:val="18"/>
                              </w:rPr>
                              <w:t>e</w:t>
                            </w:r>
                            <w:r>
                              <w:rPr>
                                <w:rFonts w:eastAsia="Arial"/>
                                <w:color w:val="231F20"/>
                                <w:spacing w:val="-4"/>
                                <w:sz w:val="18"/>
                                <w:szCs w:val="18"/>
                              </w:rPr>
                              <w:t xml:space="preserve"> </w:t>
                            </w:r>
                            <w:r>
                              <w:rPr>
                                <w:rFonts w:eastAsia="Arial"/>
                                <w:color w:val="231F20"/>
                                <w:spacing w:val="0"/>
                                <w:sz w:val="18"/>
                                <w:szCs w:val="18"/>
                              </w:rPr>
                              <w:t>w</w:t>
                            </w:r>
                            <w:r>
                              <w:rPr>
                                <w:rFonts w:eastAsia="Arial"/>
                                <w:color w:val="231F20"/>
                                <w:spacing w:val="-1"/>
                                <w:sz w:val="18"/>
                                <w:szCs w:val="18"/>
                              </w:rPr>
                              <w:t>i</w:t>
                            </w:r>
                            <w:r>
                              <w:rPr>
                                <w:rFonts w:eastAsia="Arial"/>
                                <w:color w:val="231F20"/>
                                <w:spacing w:val="0"/>
                                <w:sz w:val="18"/>
                                <w:szCs w:val="18"/>
                              </w:rPr>
                              <w:t>th</w:t>
                            </w:r>
                            <w:r>
                              <w:rPr>
                                <w:rFonts w:eastAsia="Arial"/>
                                <w:color w:val="231F20"/>
                                <w:spacing w:val="-4"/>
                                <w:sz w:val="18"/>
                                <w:szCs w:val="18"/>
                              </w:rPr>
                              <w:t xml:space="preserve"> </w:t>
                            </w:r>
                            <w:r>
                              <w:rPr>
                                <w:rFonts w:eastAsia="Arial"/>
                                <w:color w:val="231F20"/>
                                <w:spacing w:val="-1"/>
                                <w:sz w:val="18"/>
                                <w:szCs w:val="18"/>
                              </w:rPr>
                              <w:t>s</w:t>
                            </w:r>
                            <w:r>
                              <w:rPr>
                                <w:rFonts w:eastAsia="Arial"/>
                                <w:color w:val="231F20"/>
                                <w:spacing w:val="0"/>
                                <w:sz w:val="18"/>
                                <w:szCs w:val="18"/>
                              </w:rPr>
                              <w:t>e</w:t>
                            </w:r>
                            <w:r>
                              <w:rPr>
                                <w:rFonts w:eastAsia="Arial"/>
                                <w:color w:val="231F20"/>
                                <w:spacing w:val="1"/>
                                <w:sz w:val="18"/>
                                <w:szCs w:val="18"/>
                              </w:rPr>
                              <w:t>c</w:t>
                            </w:r>
                            <w:r>
                              <w:rPr>
                                <w:rFonts w:eastAsia="Arial"/>
                                <w:color w:val="231F20"/>
                                <w:spacing w:val="0"/>
                                <w:sz w:val="18"/>
                                <w:szCs w:val="18"/>
                              </w:rPr>
                              <w:t>tion</w:t>
                            </w:r>
                            <w:r>
                              <w:rPr>
                                <w:rFonts w:eastAsia="Arial"/>
                                <w:color w:val="231F20"/>
                                <w:spacing w:val="-4"/>
                                <w:sz w:val="18"/>
                                <w:szCs w:val="18"/>
                              </w:rPr>
                              <w:t xml:space="preserve"> </w:t>
                            </w:r>
                            <w:r>
                              <w:rPr>
                                <w:rFonts w:eastAsia="Arial"/>
                                <w:color w:val="231F20"/>
                                <w:spacing w:val="0"/>
                                <w:sz w:val="18"/>
                                <w:szCs w:val="18"/>
                              </w:rPr>
                              <w:t>25</w:t>
                            </w:r>
                            <w:r>
                              <w:rPr>
                                <w:rFonts w:eastAsia="Arial"/>
                                <w:color w:val="231F20"/>
                                <w:spacing w:val="-4"/>
                                <w:sz w:val="18"/>
                                <w:szCs w:val="18"/>
                              </w:rPr>
                              <w:t xml:space="preserve"> </w:t>
                            </w:r>
                            <w:r>
                              <w:rPr>
                                <w:rFonts w:eastAsia="Arial"/>
                                <w:color w:val="231F20"/>
                                <w:sz w:val="18"/>
                                <w:szCs w:val="18"/>
                              </w:rPr>
                              <w:t>o</w:t>
                            </w:r>
                            <w:r>
                              <w:rPr>
                                <w:rFonts w:eastAsia="Arial"/>
                                <w:color w:val="231F20"/>
                                <w:spacing w:val="0"/>
                                <w:sz w:val="18"/>
                                <w:szCs w:val="18"/>
                              </w:rPr>
                              <w:t>f</w:t>
                            </w:r>
                            <w:r>
                              <w:rPr>
                                <w:rFonts w:eastAsia="Arial"/>
                                <w:color w:val="231F20"/>
                                <w:spacing w:val="-4"/>
                                <w:sz w:val="18"/>
                                <w:szCs w:val="18"/>
                              </w:rPr>
                              <w:t xml:space="preserve"> </w:t>
                            </w:r>
                            <w:r>
                              <w:rPr>
                                <w:rFonts w:eastAsia="Arial"/>
                                <w:color w:val="231F20"/>
                                <w:spacing w:val="0"/>
                                <w:sz w:val="18"/>
                                <w:szCs w:val="18"/>
                              </w:rPr>
                              <w:t>t</w:t>
                            </w:r>
                            <w:r>
                              <w:rPr>
                                <w:rFonts w:eastAsia="Arial"/>
                                <w:color w:val="231F20"/>
                                <w:spacing w:val="-1"/>
                                <w:sz w:val="18"/>
                                <w:szCs w:val="18"/>
                              </w:rPr>
                              <w:t>h</w:t>
                            </w:r>
                            <w:r>
                              <w:rPr>
                                <w:rFonts w:eastAsia="Arial"/>
                                <w:color w:val="231F20"/>
                                <w:spacing w:val="0"/>
                                <w:sz w:val="18"/>
                                <w:szCs w:val="18"/>
                              </w:rPr>
                              <w:t>e</w:t>
                            </w:r>
                            <w:r>
                              <w:rPr>
                                <w:rFonts w:eastAsia="Arial"/>
                                <w:color w:val="231F20"/>
                                <w:spacing w:val="-4"/>
                                <w:sz w:val="18"/>
                                <w:szCs w:val="18"/>
                              </w:rPr>
                              <w:t xml:space="preserve"> </w:t>
                            </w:r>
                            <w:r>
                              <w:rPr>
                                <w:rFonts w:eastAsia="Arial"/>
                                <w:i/>
                                <w:color w:val="231F20"/>
                                <w:spacing w:val="-13"/>
                                <w:sz w:val="18"/>
                                <w:szCs w:val="18"/>
                              </w:rPr>
                              <w:t>T</w:t>
                            </w:r>
                            <w:r>
                              <w:rPr>
                                <w:rFonts w:eastAsia="Arial"/>
                                <w:i/>
                                <w:color w:val="231F20"/>
                                <w:spacing w:val="1"/>
                                <w:sz w:val="18"/>
                                <w:szCs w:val="18"/>
                              </w:rPr>
                              <w:t>r</w:t>
                            </w:r>
                            <w:r>
                              <w:rPr>
                                <w:rFonts w:eastAsia="Arial"/>
                                <w:i/>
                                <w:color w:val="231F20"/>
                                <w:spacing w:val="-1"/>
                                <w:sz w:val="18"/>
                                <w:szCs w:val="18"/>
                              </w:rPr>
                              <w:t>a</w:t>
                            </w:r>
                            <w:r>
                              <w:rPr>
                                <w:rFonts w:eastAsia="Arial"/>
                                <w:i/>
                                <w:color w:val="231F20"/>
                                <w:sz w:val="18"/>
                                <w:szCs w:val="18"/>
                              </w:rPr>
                              <w:t>n</w:t>
                            </w:r>
                            <w:r>
                              <w:rPr>
                                <w:rFonts w:eastAsia="Arial"/>
                                <w:i/>
                                <w:color w:val="231F20"/>
                                <w:spacing w:val="1"/>
                                <w:sz w:val="18"/>
                                <w:szCs w:val="18"/>
                              </w:rPr>
                              <w:t>s</w:t>
                            </w:r>
                            <w:r>
                              <w:rPr>
                                <w:rFonts w:eastAsia="Arial"/>
                                <w:i/>
                                <w:color w:val="231F20"/>
                                <w:spacing w:val="0"/>
                                <w:sz w:val="18"/>
                                <w:szCs w:val="18"/>
                              </w:rPr>
                              <w:t>po</w:t>
                            </w:r>
                            <w:r>
                              <w:rPr>
                                <w:rFonts w:eastAsia="Arial"/>
                                <w:i/>
                                <w:color w:val="231F20"/>
                                <w:spacing w:val="7"/>
                                <w:sz w:val="18"/>
                                <w:szCs w:val="18"/>
                              </w:rPr>
                              <w:t>r</w:t>
                            </w:r>
                            <w:r>
                              <w:rPr>
                                <w:rFonts w:eastAsia="Arial"/>
                                <w:i/>
                                <w:color w:val="231F20"/>
                                <w:spacing w:val="0"/>
                                <w:sz w:val="18"/>
                                <w:szCs w:val="18"/>
                              </w:rPr>
                              <w:t>t</w:t>
                            </w:r>
                            <w:r>
                              <w:rPr>
                                <w:rFonts w:eastAsia="Arial"/>
                                <w:i/>
                                <w:color w:val="231F20"/>
                                <w:spacing w:val="-6"/>
                                <w:sz w:val="18"/>
                                <w:szCs w:val="18"/>
                              </w:rPr>
                              <w:t xml:space="preserve"> </w:t>
                            </w:r>
                            <w:r>
                              <w:rPr>
                                <w:rFonts w:eastAsia="Arial"/>
                                <w:i/>
                                <w:color w:val="231F20"/>
                                <w:spacing w:val="0"/>
                                <w:sz w:val="18"/>
                                <w:szCs w:val="18"/>
                              </w:rPr>
                              <w:t>S</w:t>
                            </w:r>
                            <w:r>
                              <w:rPr>
                                <w:rFonts w:eastAsia="Arial"/>
                                <w:i/>
                                <w:color w:val="231F20"/>
                                <w:spacing w:val="-1"/>
                                <w:sz w:val="18"/>
                                <w:szCs w:val="18"/>
                              </w:rPr>
                              <w:t>afe</w:t>
                            </w:r>
                            <w:r>
                              <w:rPr>
                                <w:rFonts w:eastAsia="Arial"/>
                                <w:i/>
                                <w:color w:val="231F20"/>
                                <w:spacing w:val="2"/>
                                <w:sz w:val="18"/>
                                <w:szCs w:val="18"/>
                              </w:rPr>
                              <w:t>t</w:t>
                            </w:r>
                            <w:r>
                              <w:rPr>
                                <w:rFonts w:eastAsia="Arial"/>
                                <w:i/>
                                <w:color w:val="231F20"/>
                                <w:spacing w:val="0"/>
                                <w:sz w:val="18"/>
                                <w:szCs w:val="18"/>
                              </w:rPr>
                              <w:t>y</w:t>
                            </w:r>
                            <w:r>
                              <w:rPr>
                                <w:rFonts w:eastAsia="Arial"/>
                                <w:i/>
                                <w:color w:val="231F20"/>
                                <w:spacing w:val="-6"/>
                                <w:sz w:val="18"/>
                                <w:szCs w:val="18"/>
                              </w:rPr>
                              <w:t xml:space="preserve"> </w:t>
                            </w:r>
                            <w:r>
                              <w:rPr>
                                <w:rFonts w:eastAsia="Arial"/>
                                <w:i/>
                                <w:color w:val="231F20"/>
                                <w:spacing w:val="1"/>
                                <w:sz w:val="18"/>
                                <w:szCs w:val="18"/>
                              </w:rPr>
                              <w:t>I</w:t>
                            </w:r>
                            <w:r>
                              <w:rPr>
                                <w:rFonts w:eastAsia="Arial"/>
                                <w:i/>
                                <w:color w:val="231F20"/>
                                <w:spacing w:val="-3"/>
                                <w:sz w:val="18"/>
                                <w:szCs w:val="18"/>
                              </w:rPr>
                              <w:t>nve</w:t>
                            </w:r>
                            <w:r>
                              <w:rPr>
                                <w:rFonts w:eastAsia="Arial"/>
                                <w:i/>
                                <w:color w:val="231F20"/>
                                <w:spacing w:val="1"/>
                                <w:sz w:val="18"/>
                                <w:szCs w:val="18"/>
                              </w:rPr>
                              <w:t>s</w:t>
                            </w:r>
                            <w:r>
                              <w:rPr>
                                <w:rFonts w:eastAsia="Arial"/>
                                <w:i/>
                                <w:color w:val="231F20"/>
                                <w:spacing w:val="-1"/>
                                <w:sz w:val="18"/>
                                <w:szCs w:val="18"/>
                              </w:rPr>
                              <w:t>t</w:t>
                            </w:r>
                            <w:r>
                              <w:rPr>
                                <w:rFonts w:eastAsia="Arial"/>
                                <w:i/>
                                <w:color w:val="231F20"/>
                                <w:spacing w:val="0"/>
                                <w:sz w:val="18"/>
                                <w:szCs w:val="18"/>
                              </w:rPr>
                              <w:t>i</w:t>
                            </w:r>
                            <w:r>
                              <w:rPr>
                                <w:rFonts w:eastAsia="Arial"/>
                                <w:i/>
                                <w:color w:val="231F20"/>
                                <w:spacing w:val="-1"/>
                                <w:sz w:val="18"/>
                                <w:szCs w:val="18"/>
                              </w:rPr>
                              <w:t>gat</w:t>
                            </w:r>
                            <w:r>
                              <w:rPr>
                                <w:rFonts w:eastAsia="Arial"/>
                                <w:i/>
                                <w:color w:val="231F20"/>
                                <w:spacing w:val="0"/>
                                <w:sz w:val="18"/>
                                <w:szCs w:val="18"/>
                              </w:rPr>
                              <w:t>ion</w:t>
                            </w:r>
                            <w:r>
                              <w:rPr>
                                <w:rFonts w:eastAsia="Arial"/>
                                <w:i/>
                                <w:color w:val="231F20"/>
                                <w:spacing w:val="-5"/>
                                <w:sz w:val="18"/>
                                <w:szCs w:val="18"/>
                              </w:rPr>
                              <w:t xml:space="preserve"> </w:t>
                            </w:r>
                            <w:r>
                              <w:rPr>
                                <w:rFonts w:eastAsia="Arial"/>
                                <w:i/>
                                <w:color w:val="231F20"/>
                                <w:spacing w:val="-1"/>
                                <w:sz w:val="18"/>
                                <w:szCs w:val="18"/>
                              </w:rPr>
                              <w:t>A</w:t>
                            </w:r>
                            <w:r>
                              <w:rPr>
                                <w:rFonts w:eastAsia="Arial"/>
                                <w:i/>
                                <w:color w:val="231F20"/>
                                <w:spacing w:val="1"/>
                                <w:sz w:val="18"/>
                                <w:szCs w:val="18"/>
                              </w:rPr>
                              <w:t>c</w:t>
                            </w:r>
                            <w:r>
                              <w:rPr>
                                <w:rFonts w:eastAsia="Arial"/>
                                <w:i/>
                                <w:color w:val="231F20"/>
                                <w:spacing w:val="0"/>
                                <w:sz w:val="18"/>
                                <w:szCs w:val="18"/>
                              </w:rPr>
                              <w:t>t</w:t>
                            </w:r>
                            <w:r>
                              <w:rPr>
                                <w:rFonts w:eastAsia="Arial"/>
                                <w:i/>
                                <w:color w:val="231F20"/>
                                <w:spacing w:val="-6"/>
                                <w:sz w:val="18"/>
                                <w:szCs w:val="18"/>
                              </w:rPr>
                              <w:t xml:space="preserve"> </w:t>
                            </w:r>
                            <w:r>
                              <w:rPr>
                                <w:rFonts w:eastAsia="Arial"/>
                                <w:i/>
                                <w:color w:val="231F20"/>
                                <w:spacing w:val="1"/>
                                <w:sz w:val="18"/>
                                <w:szCs w:val="18"/>
                              </w:rPr>
                              <w:t>2</w:t>
                            </w:r>
                            <w:r>
                              <w:rPr>
                                <w:rFonts w:eastAsia="Arial"/>
                                <w:i/>
                                <w:color w:val="231F20"/>
                                <w:spacing w:val="4"/>
                                <w:sz w:val="18"/>
                                <w:szCs w:val="18"/>
                              </w:rPr>
                              <w:t>0</w:t>
                            </w:r>
                            <w:r>
                              <w:rPr>
                                <w:rFonts w:eastAsia="Arial"/>
                                <w:i/>
                                <w:color w:val="231F20"/>
                                <w:spacing w:val="1"/>
                                <w:sz w:val="18"/>
                                <w:szCs w:val="18"/>
                              </w:rPr>
                              <w:t>0</w:t>
                            </w:r>
                            <w:r>
                              <w:rPr>
                                <w:rFonts w:eastAsia="Arial"/>
                                <w:i/>
                                <w:color w:val="231F20"/>
                                <w:spacing w:val="0"/>
                                <w:sz w:val="18"/>
                                <w:szCs w:val="18"/>
                              </w:rPr>
                              <w:t>3</w:t>
                            </w:r>
                          </w:p>
                          <w:p w14:paraId="10F5E982" w14:textId="77777777" w:rsidR="00497A34" w:rsidRDefault="00497A34" w:rsidP="00DB470E">
                            <w:pPr>
                              <w:spacing w:after="0" w:line="200" w:lineRule="exact"/>
                            </w:pPr>
                          </w:p>
                          <w:p w14:paraId="450BD0A1" w14:textId="77777777" w:rsidR="00497A34" w:rsidRDefault="00497A34" w:rsidP="00DB470E">
                            <w:pPr>
                              <w:spacing w:after="0" w:line="200" w:lineRule="exact"/>
                            </w:pPr>
                          </w:p>
                          <w:p w14:paraId="714F975D" w14:textId="77777777" w:rsidR="00497A34" w:rsidRDefault="00497A34" w:rsidP="00DB470E">
                            <w:pPr>
                              <w:spacing w:after="0" w:line="200" w:lineRule="exact"/>
                            </w:pPr>
                          </w:p>
                          <w:p w14:paraId="156EB3B0" w14:textId="77777777" w:rsidR="00497A34" w:rsidRPr="00A62A05" w:rsidRDefault="00497A34" w:rsidP="00A62A05">
                            <w:pPr>
                              <w:pStyle w:val="PublishingInformation"/>
                              <w:rPr>
                                <w:b/>
                              </w:rPr>
                            </w:pPr>
                            <w:r w:rsidRPr="00A62A05">
                              <w:rPr>
                                <w:b/>
                                <w:spacing w:val="-3"/>
                              </w:rPr>
                              <w:t>P</w:t>
                            </w:r>
                            <w:r w:rsidRPr="00A62A05">
                              <w:rPr>
                                <w:b/>
                              </w:rPr>
                              <w:t>u</w:t>
                            </w:r>
                            <w:r w:rsidRPr="00A62A05">
                              <w:rPr>
                                <w:b/>
                                <w:spacing w:val="1"/>
                              </w:rPr>
                              <w:t>b</w:t>
                            </w:r>
                            <w:r w:rsidRPr="00A62A05">
                              <w:rPr>
                                <w:b/>
                              </w:rPr>
                              <w:t>l</w:t>
                            </w:r>
                            <w:r w:rsidRPr="00A62A05">
                              <w:rPr>
                                <w:b/>
                                <w:spacing w:val="1"/>
                              </w:rPr>
                              <w:t>i</w:t>
                            </w:r>
                            <w:r w:rsidRPr="00A62A05">
                              <w:rPr>
                                <w:b/>
                                <w:spacing w:val="-1"/>
                              </w:rPr>
                              <w:t>s</w:t>
                            </w:r>
                            <w:r w:rsidRPr="00A62A05">
                              <w:rPr>
                                <w:b/>
                              </w:rPr>
                              <w:t>hing</w:t>
                            </w:r>
                            <w:r w:rsidRPr="00A62A05">
                              <w:rPr>
                                <w:b/>
                                <w:spacing w:val="-12"/>
                              </w:rPr>
                              <w:t xml:space="preserve"> </w:t>
                            </w:r>
                            <w:r w:rsidRPr="00A62A05">
                              <w:rPr>
                                <w:b/>
                              </w:rPr>
                              <w:t>inf</w:t>
                            </w:r>
                            <w:r w:rsidRPr="00A62A05">
                              <w:rPr>
                                <w:b/>
                                <w:spacing w:val="1"/>
                              </w:rPr>
                              <w:t>o</w:t>
                            </w:r>
                            <w:r w:rsidRPr="00A62A05">
                              <w:rPr>
                                <w:b/>
                                <w:spacing w:val="3"/>
                              </w:rPr>
                              <w:t>r</w:t>
                            </w:r>
                            <w:r w:rsidRPr="00A62A05">
                              <w:rPr>
                                <w:b/>
                                <w:spacing w:val="1"/>
                              </w:rPr>
                              <w:t>ma</w:t>
                            </w:r>
                            <w:r w:rsidRPr="00A62A05">
                              <w:rPr>
                                <w:b/>
                                <w:spacing w:val="2"/>
                              </w:rPr>
                              <w:t>t</w:t>
                            </w:r>
                            <w:r w:rsidRPr="00A62A05">
                              <w:rPr>
                                <w:b/>
                              </w:rPr>
                              <w:t>ion</w:t>
                            </w:r>
                          </w:p>
                          <w:p w14:paraId="52F025CD" w14:textId="77777777" w:rsidR="00497A34" w:rsidRDefault="00497A34" w:rsidP="00DB470E">
                            <w:pPr>
                              <w:spacing w:before="6" w:after="0" w:line="140" w:lineRule="exact"/>
                              <w:rPr>
                                <w:sz w:val="14"/>
                                <w:szCs w:val="14"/>
                              </w:rPr>
                            </w:pPr>
                          </w:p>
                          <w:p w14:paraId="61E71285" w14:textId="77777777" w:rsidR="00497A34" w:rsidRDefault="00497A34" w:rsidP="00A62A05">
                            <w:pPr>
                              <w:pStyle w:val="PublishingInformation"/>
                            </w:pPr>
                            <w:r>
                              <w:rPr>
                                <w:b/>
                                <w:bCs/>
                                <w:spacing w:val="-3"/>
                              </w:rPr>
                              <w:t>P</w:t>
                            </w:r>
                            <w:r>
                              <w:rPr>
                                <w:b/>
                                <w:bCs/>
                              </w:rPr>
                              <w:t>u</w:t>
                            </w:r>
                            <w:r>
                              <w:rPr>
                                <w:b/>
                                <w:bCs/>
                                <w:spacing w:val="1"/>
                              </w:rPr>
                              <w:t>b</w:t>
                            </w:r>
                            <w:r>
                              <w:rPr>
                                <w:b/>
                                <w:bCs/>
                              </w:rPr>
                              <w:t>l</w:t>
                            </w:r>
                            <w:r>
                              <w:rPr>
                                <w:b/>
                                <w:bCs/>
                                <w:spacing w:val="1"/>
                              </w:rPr>
                              <w:t>i</w:t>
                            </w:r>
                            <w:r>
                              <w:rPr>
                                <w:b/>
                                <w:bCs/>
                                <w:spacing w:val="-1"/>
                              </w:rPr>
                              <w:t>s</w:t>
                            </w:r>
                            <w:r>
                              <w:rPr>
                                <w:b/>
                                <w:bCs/>
                                <w:spacing w:val="1"/>
                              </w:rPr>
                              <w:t>he</w:t>
                            </w:r>
                            <w:r>
                              <w:rPr>
                                <w:b/>
                                <w:bCs/>
                              </w:rPr>
                              <w:t>d</w:t>
                            </w:r>
                            <w:r>
                              <w:rPr>
                                <w:b/>
                                <w:bCs/>
                                <w:spacing w:val="-11"/>
                              </w:rPr>
                              <w:t xml:space="preserve"> </w:t>
                            </w:r>
                            <w:r>
                              <w:rPr>
                                <w:b/>
                                <w:bCs/>
                              </w:rPr>
                              <w:t>b</w:t>
                            </w:r>
                            <w:r>
                              <w:rPr>
                                <w:b/>
                                <w:bCs/>
                                <w:spacing w:val="-3"/>
                              </w:rPr>
                              <w:t>y</w:t>
                            </w:r>
                            <w:r>
                              <w:rPr>
                                <w:b/>
                                <w:bCs/>
                              </w:rPr>
                              <w:t>:</w:t>
                            </w:r>
                            <w:r>
                              <w:rPr>
                                <w:b/>
                                <w:bCs/>
                              </w:rPr>
                              <w:tab/>
                            </w:r>
                            <w:r>
                              <w:rPr>
                                <w:spacing w:val="-1"/>
                              </w:rPr>
                              <w:t>Aus</w:t>
                            </w:r>
                            <w:r>
                              <w:t>tr</w:t>
                            </w:r>
                            <w:r>
                              <w:rPr>
                                <w:spacing w:val="-1"/>
                              </w:rPr>
                              <w:t>alia</w:t>
                            </w:r>
                            <w:r>
                              <w:t>n</w:t>
                            </w:r>
                            <w:r>
                              <w:rPr>
                                <w:spacing w:val="-6"/>
                              </w:rPr>
                              <w:t xml:space="preserve"> </w:t>
                            </w:r>
                            <w:r>
                              <w:rPr>
                                <w:spacing w:val="-15"/>
                              </w:rPr>
                              <w:t>T</w:t>
                            </w:r>
                            <w:r>
                              <w:t>r</w:t>
                            </w:r>
                            <w:r>
                              <w:rPr>
                                <w:spacing w:val="-1"/>
                              </w:rPr>
                              <w:t>ans</w:t>
                            </w:r>
                            <w:r>
                              <w:t>po</w:t>
                            </w:r>
                            <w:r>
                              <w:rPr>
                                <w:spacing w:val="6"/>
                              </w:rPr>
                              <w:t>r</w:t>
                            </w:r>
                            <w:r>
                              <w:t>t</w:t>
                            </w:r>
                            <w:r>
                              <w:rPr>
                                <w:spacing w:val="-6"/>
                              </w:rPr>
                              <w:t xml:space="preserve"> </w:t>
                            </w:r>
                            <w:r>
                              <w:t>S</w:t>
                            </w:r>
                            <w:r>
                              <w:rPr>
                                <w:spacing w:val="-1"/>
                              </w:rPr>
                              <w:t>af</w:t>
                            </w:r>
                            <w:r>
                              <w:t>e</w:t>
                            </w:r>
                            <w:r>
                              <w:rPr>
                                <w:spacing w:val="3"/>
                              </w:rPr>
                              <w:t>t</w:t>
                            </w:r>
                            <w:r>
                              <w:t>y</w:t>
                            </w:r>
                            <w:r>
                              <w:rPr>
                                <w:spacing w:val="-6"/>
                              </w:rPr>
                              <w:t xml:space="preserve"> </w:t>
                            </w:r>
                            <w:r>
                              <w:t>B</w:t>
                            </w:r>
                            <w:r>
                              <w:rPr>
                                <w:spacing w:val="-1"/>
                              </w:rPr>
                              <w:t>ure</w:t>
                            </w:r>
                            <w:r>
                              <w:t>au</w:t>
                            </w:r>
                          </w:p>
                          <w:p w14:paraId="78BE6B7A" w14:textId="77777777" w:rsidR="00497A34" w:rsidRDefault="00497A34" w:rsidP="00A62A05">
                            <w:pPr>
                              <w:pStyle w:val="PublishingInformation"/>
                            </w:pPr>
                            <w:r>
                              <w:rPr>
                                <w:b/>
                                <w:bCs/>
                                <w:spacing w:val="-4"/>
                              </w:rPr>
                              <w:t>P</w:t>
                            </w:r>
                            <w:r>
                              <w:rPr>
                                <w:b/>
                                <w:bCs/>
                                <w:spacing w:val="1"/>
                              </w:rPr>
                              <w:t>o</w:t>
                            </w:r>
                            <w:r>
                              <w:rPr>
                                <w:b/>
                                <w:bCs/>
                              </w:rPr>
                              <w:t>s</w:t>
                            </w:r>
                            <w:r>
                              <w:rPr>
                                <w:b/>
                                <w:bCs/>
                                <w:spacing w:val="2"/>
                              </w:rPr>
                              <w:t>t</w:t>
                            </w:r>
                            <w:r>
                              <w:rPr>
                                <w:b/>
                                <w:bCs/>
                              </w:rPr>
                              <w:t>al</w:t>
                            </w:r>
                            <w:r>
                              <w:rPr>
                                <w:b/>
                                <w:bCs/>
                                <w:spacing w:val="-8"/>
                              </w:rPr>
                              <w:t xml:space="preserve"> </w:t>
                            </w:r>
                            <w:r>
                              <w:rPr>
                                <w:b/>
                                <w:bCs/>
                                <w:spacing w:val="1"/>
                              </w:rPr>
                              <w:t>add</w:t>
                            </w:r>
                            <w:r>
                              <w:rPr>
                                <w:b/>
                                <w:bCs/>
                              </w:rPr>
                              <w:t>r</w:t>
                            </w:r>
                            <w:r>
                              <w:rPr>
                                <w:b/>
                                <w:bCs/>
                                <w:spacing w:val="1"/>
                              </w:rPr>
                              <w:t>es</w:t>
                            </w:r>
                            <w:r>
                              <w:rPr>
                                <w:b/>
                                <w:bCs/>
                                <w:spacing w:val="-5"/>
                              </w:rPr>
                              <w:t>s</w:t>
                            </w:r>
                            <w:r>
                              <w:rPr>
                                <w:b/>
                                <w:bCs/>
                              </w:rPr>
                              <w:t>:</w:t>
                            </w:r>
                            <w:r>
                              <w:rPr>
                                <w:b/>
                                <w:bCs/>
                              </w:rPr>
                              <w:tab/>
                            </w:r>
                            <w:r>
                              <w:t>PO</w:t>
                            </w:r>
                            <w:r>
                              <w:rPr>
                                <w:spacing w:val="-7"/>
                              </w:rPr>
                              <w:t xml:space="preserve"> </w:t>
                            </w:r>
                            <w:r>
                              <w:t>B</w:t>
                            </w:r>
                            <w:r>
                              <w:rPr>
                                <w:spacing w:val="-4"/>
                              </w:rPr>
                              <w:t>o</w:t>
                            </w:r>
                            <w:r>
                              <w:t>x</w:t>
                            </w:r>
                            <w:r>
                              <w:rPr>
                                <w:spacing w:val="-5"/>
                              </w:rPr>
                              <w:t xml:space="preserve"> </w:t>
                            </w:r>
                            <w:r>
                              <w:rPr>
                                <w:spacing w:val="4"/>
                              </w:rPr>
                              <w:t>9</w:t>
                            </w:r>
                            <w:r>
                              <w:t>6</w:t>
                            </w:r>
                            <w:r>
                              <w:rPr>
                                <w:spacing w:val="-19"/>
                              </w:rPr>
                              <w:t>7</w:t>
                            </w:r>
                            <w:r>
                              <w:t>,</w:t>
                            </w:r>
                            <w:r>
                              <w:rPr>
                                <w:spacing w:val="-4"/>
                              </w:rPr>
                              <w:t xml:space="preserve"> </w:t>
                            </w:r>
                            <w:r>
                              <w:rPr>
                                <w:spacing w:val="-1"/>
                              </w:rPr>
                              <w:t>C</w:t>
                            </w:r>
                            <w:r>
                              <w:t>ivic</w:t>
                            </w:r>
                            <w:r>
                              <w:rPr>
                                <w:spacing w:val="-4"/>
                              </w:rPr>
                              <w:t xml:space="preserve"> </w:t>
                            </w:r>
                            <w:r>
                              <w:t>S</w:t>
                            </w:r>
                            <w:r>
                              <w:rPr>
                                <w:spacing w:val="-1"/>
                              </w:rPr>
                              <w:t>quar</w:t>
                            </w:r>
                            <w:r>
                              <w:t>e</w:t>
                            </w:r>
                            <w:r>
                              <w:rPr>
                                <w:spacing w:val="-5"/>
                              </w:rPr>
                              <w:t xml:space="preserve"> </w:t>
                            </w:r>
                            <w:r>
                              <w:rPr>
                                <w:spacing w:val="-4"/>
                              </w:rPr>
                              <w:t>A</w:t>
                            </w:r>
                            <w:r>
                              <w:t>CT</w:t>
                            </w:r>
                            <w:r>
                              <w:rPr>
                                <w:spacing w:val="-6"/>
                              </w:rPr>
                              <w:t xml:space="preserve"> </w:t>
                            </w:r>
                            <w:r>
                              <w:t>2</w:t>
                            </w:r>
                            <w:r>
                              <w:rPr>
                                <w:spacing w:val="2"/>
                              </w:rPr>
                              <w:t>60</w:t>
                            </w:r>
                            <w:r>
                              <w:t>8</w:t>
                            </w:r>
                          </w:p>
                          <w:p w14:paraId="3C2E2E7E" w14:textId="77777777" w:rsidR="00497A34" w:rsidRDefault="00497A34" w:rsidP="00A62A05">
                            <w:pPr>
                              <w:pStyle w:val="PublishingInformation"/>
                            </w:pPr>
                            <w:r>
                              <w:rPr>
                                <w:b/>
                                <w:bCs/>
                                <w:spacing w:val="3"/>
                              </w:rPr>
                              <w:t>O</w:t>
                            </w:r>
                            <w:r>
                              <w:rPr>
                                <w:b/>
                                <w:bCs/>
                                <w:spacing w:val="6"/>
                              </w:rPr>
                              <w:t>f</w:t>
                            </w:r>
                            <w:r>
                              <w:rPr>
                                <w:b/>
                                <w:bCs/>
                              </w:rPr>
                              <w:t>f</w:t>
                            </w:r>
                            <w:r>
                              <w:rPr>
                                <w:b/>
                                <w:bCs/>
                                <w:spacing w:val="1"/>
                              </w:rPr>
                              <w:t>i</w:t>
                            </w:r>
                            <w:r>
                              <w:rPr>
                                <w:b/>
                                <w:bCs/>
                                <w:spacing w:val="2"/>
                              </w:rPr>
                              <w:t>c</w:t>
                            </w:r>
                            <w:r>
                              <w:rPr>
                                <w:b/>
                                <w:bCs/>
                                <w:spacing w:val="-4"/>
                              </w:rPr>
                              <w:t>e</w:t>
                            </w:r>
                            <w:r>
                              <w:rPr>
                                <w:b/>
                                <w:bCs/>
                              </w:rPr>
                              <w:t>:</w:t>
                            </w:r>
                            <w:r>
                              <w:rPr>
                                <w:b/>
                                <w:bCs/>
                              </w:rPr>
                              <w:tab/>
                            </w:r>
                            <w:r>
                              <w:rPr>
                                <w:spacing w:val="-1"/>
                              </w:rPr>
                              <w:t>6</w:t>
                            </w:r>
                            <w:r>
                              <w:t>2</w:t>
                            </w:r>
                            <w:r>
                              <w:rPr>
                                <w:spacing w:val="-4"/>
                              </w:rPr>
                              <w:t xml:space="preserve"> </w:t>
                            </w:r>
                            <w:r>
                              <w:rPr>
                                <w:spacing w:val="1"/>
                              </w:rPr>
                              <w:t>N</w:t>
                            </w:r>
                            <w:r>
                              <w:t>o</w:t>
                            </w:r>
                            <w:r>
                              <w:rPr>
                                <w:spacing w:val="6"/>
                              </w:rPr>
                              <w:t>r</w:t>
                            </w:r>
                            <w:r>
                              <w:t>t</w:t>
                            </w:r>
                            <w:r>
                              <w:rPr>
                                <w:spacing w:val="-1"/>
                              </w:rPr>
                              <w:t>h</w:t>
                            </w:r>
                            <w:r>
                              <w:t>b</w:t>
                            </w:r>
                            <w:r>
                              <w:rPr>
                                <w:spacing w:val="-1"/>
                              </w:rPr>
                              <w:t>ou</w:t>
                            </w:r>
                            <w:r>
                              <w:rPr>
                                <w:spacing w:val="2"/>
                              </w:rPr>
                              <w:t>r</w:t>
                            </w:r>
                            <w:r>
                              <w:rPr>
                                <w:spacing w:val="-1"/>
                              </w:rPr>
                              <w:t>n</w:t>
                            </w:r>
                            <w:r>
                              <w:t>e</w:t>
                            </w:r>
                            <w:r>
                              <w:rPr>
                                <w:spacing w:val="-4"/>
                              </w:rPr>
                              <w:t xml:space="preserve"> </w:t>
                            </w:r>
                            <w:r>
                              <w:rPr>
                                <w:spacing w:val="-5"/>
                              </w:rPr>
                              <w:t>A</w:t>
                            </w:r>
                            <w:r>
                              <w:rPr>
                                <w:spacing w:val="-3"/>
                              </w:rPr>
                              <w:t>v</w:t>
                            </w:r>
                            <w:r>
                              <w:rPr>
                                <w:spacing w:val="-1"/>
                              </w:rPr>
                              <w:t>enu</w:t>
                            </w:r>
                            <w:r>
                              <w:t>e</w:t>
                            </w:r>
                            <w:r>
                              <w:rPr>
                                <w:spacing w:val="-5"/>
                              </w:rPr>
                              <w:t xml:space="preserve"> </w:t>
                            </w:r>
                            <w:r>
                              <w:t>C</w:t>
                            </w:r>
                            <w:r>
                              <w:rPr>
                                <w:spacing w:val="-1"/>
                              </w:rPr>
                              <w:t>an</w:t>
                            </w:r>
                            <w:r>
                              <w:t>b</w:t>
                            </w:r>
                            <w:r>
                              <w:rPr>
                                <w:spacing w:val="-1"/>
                              </w:rPr>
                              <w:t>e</w:t>
                            </w:r>
                            <w:r>
                              <w:rPr>
                                <w:spacing w:val="2"/>
                              </w:rPr>
                              <w:t>r</w:t>
                            </w:r>
                            <w:r>
                              <w:t>r</w:t>
                            </w:r>
                            <w:r>
                              <w:rPr>
                                <w:spacing w:val="-1"/>
                              </w:rPr>
                              <w:t>a</w:t>
                            </w:r>
                            <w:r>
                              <w:t>,</w:t>
                            </w:r>
                            <w:r>
                              <w:rPr>
                                <w:spacing w:val="-4"/>
                              </w:rPr>
                              <w:t xml:space="preserve"> </w:t>
                            </w:r>
                            <w:r>
                              <w:rPr>
                                <w:spacing w:val="-1"/>
                              </w:rPr>
                              <w:t>Aus</w:t>
                            </w:r>
                            <w:r>
                              <w:t>tr</w:t>
                            </w:r>
                            <w:r>
                              <w:rPr>
                                <w:spacing w:val="-1"/>
                              </w:rPr>
                              <w:t>alia</w:t>
                            </w:r>
                            <w:r>
                              <w:t>n</w:t>
                            </w:r>
                            <w:r>
                              <w:rPr>
                                <w:spacing w:val="-6"/>
                              </w:rPr>
                              <w:t xml:space="preserve"> </w:t>
                            </w:r>
                            <w:r>
                              <w:t>C</w:t>
                            </w:r>
                            <w:r>
                              <w:rPr>
                                <w:spacing w:val="-1"/>
                              </w:rPr>
                              <w:t>api</w:t>
                            </w:r>
                            <w:r>
                              <w:rPr>
                                <w:spacing w:val="1"/>
                              </w:rPr>
                              <w:t>t</w:t>
                            </w:r>
                            <w:r>
                              <w:rPr>
                                <w:spacing w:val="-1"/>
                              </w:rPr>
                              <w:t>a</w:t>
                            </w:r>
                            <w:r>
                              <w:t>l</w:t>
                            </w:r>
                            <w:r>
                              <w:rPr>
                                <w:spacing w:val="-4"/>
                              </w:rPr>
                              <w:t xml:space="preserve"> </w:t>
                            </w:r>
                            <w:r>
                              <w:rPr>
                                <w:spacing w:val="-15"/>
                              </w:rPr>
                              <w:t>T</w:t>
                            </w:r>
                            <w:r>
                              <w:rPr>
                                <w:spacing w:val="-1"/>
                              </w:rPr>
                              <w:t>e</w:t>
                            </w:r>
                            <w:r>
                              <w:rPr>
                                <w:spacing w:val="2"/>
                              </w:rPr>
                              <w:t>rr</w:t>
                            </w:r>
                            <w:r>
                              <w:rPr>
                                <w:spacing w:val="-1"/>
                              </w:rPr>
                              <w:t>i</w:t>
                            </w:r>
                            <w:r>
                              <w:t>to</w:t>
                            </w:r>
                            <w:r>
                              <w:rPr>
                                <w:spacing w:val="6"/>
                              </w:rPr>
                              <w:t>r</w:t>
                            </w:r>
                            <w:r>
                              <w:t>y</w:t>
                            </w:r>
                            <w:r>
                              <w:rPr>
                                <w:spacing w:val="-5"/>
                              </w:rPr>
                              <w:t xml:space="preserve"> </w:t>
                            </w:r>
                            <w:r>
                              <w:t>2</w:t>
                            </w:r>
                            <w:r>
                              <w:rPr>
                                <w:spacing w:val="2"/>
                              </w:rPr>
                              <w:t>6</w:t>
                            </w:r>
                            <w:r>
                              <w:rPr>
                                <w:spacing w:val="-5"/>
                              </w:rPr>
                              <w:t>0</w:t>
                            </w:r>
                            <w:r>
                              <w:t>1</w:t>
                            </w:r>
                          </w:p>
                          <w:p w14:paraId="52BA6553" w14:textId="77777777" w:rsidR="00497A34" w:rsidRDefault="00497A34" w:rsidP="00A62A05">
                            <w:pPr>
                              <w:pStyle w:val="PublishingInformation"/>
                            </w:pPr>
                            <w:r>
                              <w:rPr>
                                <w:b/>
                                <w:bCs/>
                                <w:spacing w:val="-13"/>
                              </w:rPr>
                              <w:t>T</w:t>
                            </w:r>
                            <w:r>
                              <w:rPr>
                                <w:b/>
                                <w:bCs/>
                              </w:rPr>
                              <w:t>e</w:t>
                            </w:r>
                            <w:r>
                              <w:rPr>
                                <w:b/>
                                <w:bCs/>
                                <w:spacing w:val="1"/>
                              </w:rPr>
                              <w:t>l</w:t>
                            </w:r>
                            <w:r>
                              <w:rPr>
                                <w:b/>
                                <w:bCs/>
                              </w:rPr>
                              <w:t>e</w:t>
                            </w:r>
                            <w:r>
                              <w:rPr>
                                <w:b/>
                                <w:bCs/>
                                <w:spacing w:val="1"/>
                              </w:rPr>
                              <w:t>p</w:t>
                            </w:r>
                            <w:r>
                              <w:rPr>
                                <w:b/>
                                <w:bCs/>
                              </w:rPr>
                              <w:t>ho</w:t>
                            </w:r>
                            <w:r>
                              <w:rPr>
                                <w:b/>
                                <w:bCs/>
                                <w:spacing w:val="1"/>
                              </w:rPr>
                              <w:t>n</w:t>
                            </w:r>
                            <w:r>
                              <w:rPr>
                                <w:b/>
                                <w:bCs/>
                                <w:spacing w:val="-4"/>
                              </w:rPr>
                              <w:t>e</w:t>
                            </w:r>
                            <w:r>
                              <w:rPr>
                                <w:b/>
                                <w:bCs/>
                              </w:rPr>
                              <w:t>:</w:t>
                            </w:r>
                            <w:r>
                              <w:rPr>
                                <w:b/>
                                <w:bCs/>
                              </w:rPr>
                              <w:tab/>
                            </w:r>
                            <w:r>
                              <w:rPr>
                                <w:spacing w:val="-7"/>
                              </w:rPr>
                              <w:t>1</w:t>
                            </w:r>
                            <w:r>
                              <w:rPr>
                                <w:spacing w:val="2"/>
                              </w:rPr>
                              <w:t>8</w:t>
                            </w:r>
                            <w:r>
                              <w:rPr>
                                <w:spacing w:val="3"/>
                              </w:rPr>
                              <w:t>0</w:t>
                            </w:r>
                            <w:r>
                              <w:t>0</w:t>
                            </w:r>
                            <w:r>
                              <w:rPr>
                                <w:spacing w:val="-4"/>
                              </w:rPr>
                              <w:t xml:space="preserve"> </w:t>
                            </w:r>
                            <w:r>
                              <w:t>020</w:t>
                            </w:r>
                            <w:r>
                              <w:rPr>
                                <w:spacing w:val="-4"/>
                              </w:rPr>
                              <w:t xml:space="preserve"> </w:t>
                            </w:r>
                            <w:r>
                              <w:rPr>
                                <w:spacing w:val="-6"/>
                              </w:rPr>
                              <w:t>61</w:t>
                            </w:r>
                            <w:r>
                              <w:rPr>
                                <w:spacing w:val="-1"/>
                              </w:rPr>
                              <w:t>6</w:t>
                            </w:r>
                            <w:r>
                              <w:t>,</w:t>
                            </w:r>
                            <w:r>
                              <w:rPr>
                                <w:spacing w:val="-4"/>
                              </w:rPr>
                              <w:t xml:space="preserve"> </w:t>
                            </w:r>
                            <w:r>
                              <w:rPr>
                                <w:spacing w:val="1"/>
                              </w:rPr>
                              <w:t>f</w:t>
                            </w:r>
                            <w:r>
                              <w:t>rom</w:t>
                            </w:r>
                            <w:r>
                              <w:rPr>
                                <w:spacing w:val="-4"/>
                              </w:rPr>
                              <w:t xml:space="preserve"> </w:t>
                            </w:r>
                            <w:r>
                              <w:rPr>
                                <w:spacing w:val="-3"/>
                              </w:rPr>
                              <w:t>ov</w:t>
                            </w:r>
                            <w:r>
                              <w:t>e</w:t>
                            </w:r>
                            <w:r>
                              <w:rPr>
                                <w:spacing w:val="1"/>
                              </w:rPr>
                              <w:t>r</w:t>
                            </w:r>
                            <w:r>
                              <w:rPr>
                                <w:spacing w:val="-1"/>
                              </w:rPr>
                              <w:t>sea</w:t>
                            </w:r>
                            <w:r>
                              <w:t>s</w:t>
                            </w:r>
                            <w:r>
                              <w:rPr>
                                <w:spacing w:val="-4"/>
                              </w:rPr>
                              <w:t xml:space="preserve"> </w:t>
                            </w:r>
                            <w:r>
                              <w:rPr>
                                <w:spacing w:val="2"/>
                              </w:rPr>
                              <w:t>+</w:t>
                            </w:r>
                            <w:r>
                              <w:rPr>
                                <w:spacing w:val="-6"/>
                              </w:rPr>
                              <w:t>6</w:t>
                            </w:r>
                            <w:r>
                              <w:t>1</w:t>
                            </w:r>
                            <w:r>
                              <w:rPr>
                                <w:spacing w:val="-5"/>
                              </w:rPr>
                              <w:t xml:space="preserve"> </w:t>
                            </w:r>
                            <w:r>
                              <w:t>2</w:t>
                            </w:r>
                            <w:r>
                              <w:rPr>
                                <w:spacing w:val="-4"/>
                              </w:rPr>
                              <w:t xml:space="preserve"> </w:t>
                            </w:r>
                            <w:r>
                              <w:rPr>
                                <w:spacing w:val="-1"/>
                              </w:rPr>
                              <w:t>6</w:t>
                            </w:r>
                            <w:r>
                              <w:t>257</w:t>
                            </w:r>
                            <w:r>
                              <w:rPr>
                                <w:spacing w:val="-4"/>
                              </w:rPr>
                              <w:t xml:space="preserve"> </w:t>
                            </w:r>
                            <w:r>
                              <w:rPr>
                                <w:spacing w:val="-13"/>
                              </w:rPr>
                              <w:t>4</w:t>
                            </w:r>
                            <w:r>
                              <w:rPr>
                                <w:spacing w:val="-8"/>
                              </w:rPr>
                              <w:t>1</w:t>
                            </w:r>
                            <w:r>
                              <w:rPr>
                                <w:spacing w:val="1"/>
                              </w:rPr>
                              <w:t>5</w:t>
                            </w:r>
                            <w:r>
                              <w:t xml:space="preserve">0 </w:t>
                            </w:r>
                            <w:r>
                              <w:rPr>
                                <w:spacing w:val="-5"/>
                              </w:rPr>
                              <w:t>(</w:t>
                            </w:r>
                            <w:r>
                              <w:rPr>
                                <w:spacing w:val="-3"/>
                              </w:rPr>
                              <w:t>2</w:t>
                            </w:r>
                            <w:r>
                              <w:t>4 h</w:t>
                            </w:r>
                            <w:r>
                              <w:rPr>
                                <w:spacing w:val="-1"/>
                              </w:rPr>
                              <w:t>ou</w:t>
                            </w:r>
                            <w:r>
                              <w:rPr>
                                <w:spacing w:val="1"/>
                              </w:rPr>
                              <w:t>r</w:t>
                            </w:r>
                            <w:r>
                              <w:rPr>
                                <w:spacing w:val="-10"/>
                              </w:rPr>
                              <w:t>s</w:t>
                            </w:r>
                            <w:r>
                              <w:t>)</w:t>
                            </w:r>
                          </w:p>
                          <w:p w14:paraId="53CDFAEA" w14:textId="77777777" w:rsidR="00497A34" w:rsidRDefault="00497A34" w:rsidP="00A62A05">
                            <w:pPr>
                              <w:pStyle w:val="PublishingInformation"/>
                            </w:pPr>
                            <w:r>
                              <w:tab/>
                            </w:r>
                            <w:r>
                              <w:rPr>
                                <w:spacing w:val="-1"/>
                              </w:rPr>
                              <w:t>A</w:t>
                            </w:r>
                            <w:r>
                              <w:rPr>
                                <w:spacing w:val="2"/>
                              </w:rPr>
                              <w:t>c</w:t>
                            </w:r>
                            <w:r>
                              <w:rPr>
                                <w:spacing w:val="1"/>
                              </w:rPr>
                              <w:t>c</w:t>
                            </w:r>
                            <w:r>
                              <w:t>i</w:t>
                            </w:r>
                            <w:r>
                              <w:rPr>
                                <w:spacing w:val="-1"/>
                              </w:rPr>
                              <w:t>de</w:t>
                            </w:r>
                            <w:r>
                              <w:t xml:space="preserve">nt </w:t>
                            </w:r>
                            <w:r>
                              <w:rPr>
                                <w:spacing w:val="-1"/>
                              </w:rPr>
                              <w:t>an</w:t>
                            </w:r>
                            <w:r>
                              <w:t xml:space="preserve">d </w:t>
                            </w:r>
                            <w:r>
                              <w:rPr>
                                <w:spacing w:val="-1"/>
                              </w:rPr>
                              <w:t>in</w:t>
                            </w:r>
                            <w:r>
                              <w:rPr>
                                <w:spacing w:val="1"/>
                              </w:rPr>
                              <w:t>c</w:t>
                            </w:r>
                            <w:r>
                              <w:t>i</w:t>
                            </w:r>
                            <w:r>
                              <w:rPr>
                                <w:spacing w:val="-1"/>
                              </w:rPr>
                              <w:t>de</w:t>
                            </w:r>
                            <w:r>
                              <w:t>nt not</w:t>
                            </w:r>
                            <w:r>
                              <w:rPr>
                                <w:spacing w:val="1"/>
                              </w:rPr>
                              <w:t>i</w:t>
                            </w:r>
                            <w:r>
                              <w:t>f</w:t>
                            </w:r>
                            <w:r>
                              <w:rPr>
                                <w:spacing w:val="1"/>
                              </w:rPr>
                              <w:t>i</w:t>
                            </w:r>
                            <w:r>
                              <w:rPr>
                                <w:spacing w:val="2"/>
                              </w:rPr>
                              <w:t>c</w:t>
                            </w:r>
                            <w:r>
                              <w:t>atio</w:t>
                            </w:r>
                            <w:r>
                              <w:rPr>
                                <w:spacing w:val="-5"/>
                              </w:rPr>
                              <w:t>n</w:t>
                            </w:r>
                            <w:r>
                              <w:t xml:space="preserve">: </w:t>
                            </w:r>
                            <w:r>
                              <w:rPr>
                                <w:spacing w:val="-7"/>
                              </w:rPr>
                              <w:t>1</w:t>
                            </w:r>
                            <w:r>
                              <w:rPr>
                                <w:spacing w:val="2"/>
                              </w:rPr>
                              <w:t>8</w:t>
                            </w:r>
                            <w:r>
                              <w:rPr>
                                <w:spacing w:val="3"/>
                              </w:rPr>
                              <w:t>0</w:t>
                            </w:r>
                            <w:r>
                              <w:t xml:space="preserve">0 </w:t>
                            </w:r>
                            <w:r>
                              <w:rPr>
                                <w:spacing w:val="-5"/>
                              </w:rPr>
                              <w:t>0</w:t>
                            </w:r>
                            <w:r>
                              <w:rPr>
                                <w:spacing w:val="-16"/>
                              </w:rPr>
                              <w:t>1</w:t>
                            </w:r>
                            <w:r>
                              <w:t>1 0</w:t>
                            </w:r>
                            <w:r>
                              <w:rPr>
                                <w:spacing w:val="4"/>
                              </w:rPr>
                              <w:t>3</w:t>
                            </w:r>
                            <w:r>
                              <w:t xml:space="preserve">4 </w:t>
                            </w:r>
                            <w:r>
                              <w:rPr>
                                <w:spacing w:val="-5"/>
                              </w:rPr>
                              <w:t>(</w:t>
                            </w:r>
                            <w:r>
                              <w:rPr>
                                <w:spacing w:val="-3"/>
                              </w:rPr>
                              <w:t>2</w:t>
                            </w:r>
                            <w:r>
                              <w:t>4 h</w:t>
                            </w:r>
                            <w:r>
                              <w:rPr>
                                <w:spacing w:val="-1"/>
                              </w:rPr>
                              <w:t>ou</w:t>
                            </w:r>
                            <w:r>
                              <w:rPr>
                                <w:spacing w:val="1"/>
                              </w:rPr>
                              <w:t>r</w:t>
                            </w:r>
                            <w:r>
                              <w:rPr>
                                <w:spacing w:val="-10"/>
                              </w:rPr>
                              <w:t>s</w:t>
                            </w:r>
                            <w:r>
                              <w:t>)</w:t>
                            </w:r>
                          </w:p>
                          <w:p w14:paraId="201FD414" w14:textId="77777777" w:rsidR="00497A34" w:rsidRDefault="00497A34" w:rsidP="00A62A05">
                            <w:pPr>
                              <w:pStyle w:val="PublishingInformation"/>
                            </w:pPr>
                            <w:r>
                              <w:rPr>
                                <w:b/>
                                <w:bCs/>
                                <w:spacing w:val="-5"/>
                              </w:rPr>
                              <w:t>F</w:t>
                            </w:r>
                            <w:r>
                              <w:rPr>
                                <w:b/>
                                <w:bCs/>
                              </w:rPr>
                              <w:t>a</w:t>
                            </w:r>
                            <w:r>
                              <w:rPr>
                                <w:b/>
                                <w:bCs/>
                                <w:spacing w:val="2"/>
                              </w:rPr>
                              <w:t>c</w:t>
                            </w:r>
                            <w:r>
                              <w:rPr>
                                <w:b/>
                                <w:bCs/>
                                <w:spacing w:val="-1"/>
                              </w:rPr>
                              <w:t>s</w:t>
                            </w:r>
                            <w:r>
                              <w:rPr>
                                <w:b/>
                                <w:bCs/>
                                <w:spacing w:val="1"/>
                              </w:rPr>
                              <w:t>i</w:t>
                            </w:r>
                            <w:r>
                              <w:rPr>
                                <w:b/>
                                <w:bCs/>
                              </w:rPr>
                              <w:t>mi</w:t>
                            </w:r>
                            <w:r>
                              <w:rPr>
                                <w:b/>
                                <w:bCs/>
                                <w:spacing w:val="1"/>
                              </w:rPr>
                              <w:t>l</w:t>
                            </w:r>
                            <w:r>
                              <w:rPr>
                                <w:b/>
                                <w:bCs/>
                                <w:spacing w:val="-4"/>
                              </w:rPr>
                              <w:t>e</w:t>
                            </w:r>
                            <w:r>
                              <w:rPr>
                                <w:b/>
                                <w:bCs/>
                              </w:rPr>
                              <w:t>:</w:t>
                            </w:r>
                            <w:r>
                              <w:t xml:space="preserve"> </w:t>
                            </w:r>
                            <w:r>
                              <w:tab/>
                              <w:t xml:space="preserve">02 </w:t>
                            </w:r>
                            <w:r>
                              <w:rPr>
                                <w:spacing w:val="-1"/>
                              </w:rPr>
                              <w:t>6</w:t>
                            </w:r>
                            <w:r>
                              <w:rPr>
                                <w:spacing w:val="-3"/>
                              </w:rPr>
                              <w:t>2</w:t>
                            </w:r>
                            <w:r>
                              <w:rPr>
                                <w:spacing w:val="-8"/>
                              </w:rPr>
                              <w:t>4</w:t>
                            </w:r>
                            <w:r>
                              <w:t xml:space="preserve">7 </w:t>
                            </w:r>
                            <w:r>
                              <w:rPr>
                                <w:spacing w:val="-8"/>
                              </w:rPr>
                              <w:t>3</w:t>
                            </w:r>
                            <w:r>
                              <w:rPr>
                                <w:spacing w:val="-16"/>
                              </w:rPr>
                              <w:t>1</w:t>
                            </w:r>
                            <w:r>
                              <w:rPr>
                                <w:spacing w:val="-11"/>
                              </w:rPr>
                              <w:t>1</w:t>
                            </w:r>
                            <w:r>
                              <w:rPr>
                                <w:spacing w:val="-19"/>
                              </w:rPr>
                              <w:t>7</w:t>
                            </w:r>
                            <w:r>
                              <w:t xml:space="preserve">, </w:t>
                            </w:r>
                            <w:r>
                              <w:rPr>
                                <w:spacing w:val="1"/>
                              </w:rPr>
                              <w:t>f</w:t>
                            </w:r>
                            <w:r>
                              <w:t xml:space="preserve">rom </w:t>
                            </w:r>
                            <w:r>
                              <w:rPr>
                                <w:spacing w:val="-3"/>
                              </w:rPr>
                              <w:t>ov</w:t>
                            </w:r>
                            <w:r>
                              <w:rPr>
                                <w:spacing w:val="-1"/>
                              </w:rPr>
                              <w:t>e</w:t>
                            </w:r>
                            <w:r>
                              <w:rPr>
                                <w:spacing w:val="1"/>
                              </w:rPr>
                              <w:t>r</w:t>
                            </w:r>
                            <w:r>
                              <w:rPr>
                                <w:spacing w:val="-1"/>
                              </w:rPr>
                              <w:t>sea</w:t>
                            </w:r>
                            <w:r>
                              <w:t xml:space="preserve">s </w:t>
                            </w:r>
                            <w:r>
                              <w:rPr>
                                <w:spacing w:val="2"/>
                              </w:rPr>
                              <w:t>+</w:t>
                            </w:r>
                            <w:r>
                              <w:rPr>
                                <w:spacing w:val="-6"/>
                              </w:rPr>
                              <w:t>6</w:t>
                            </w:r>
                            <w:r>
                              <w:t xml:space="preserve">1 2 </w:t>
                            </w:r>
                            <w:r>
                              <w:rPr>
                                <w:spacing w:val="-1"/>
                              </w:rPr>
                              <w:t>6</w:t>
                            </w:r>
                            <w:r>
                              <w:rPr>
                                <w:spacing w:val="-3"/>
                              </w:rPr>
                              <w:t>2</w:t>
                            </w:r>
                            <w:r>
                              <w:rPr>
                                <w:spacing w:val="-8"/>
                              </w:rPr>
                              <w:t>4</w:t>
                            </w:r>
                            <w:r>
                              <w:t xml:space="preserve">7 </w:t>
                            </w:r>
                            <w:r>
                              <w:rPr>
                                <w:spacing w:val="-8"/>
                              </w:rPr>
                              <w:t>3</w:t>
                            </w:r>
                            <w:r>
                              <w:rPr>
                                <w:spacing w:val="-16"/>
                              </w:rPr>
                              <w:t>1</w:t>
                            </w:r>
                            <w:r>
                              <w:rPr>
                                <w:spacing w:val="-11"/>
                              </w:rPr>
                              <w:t>1</w:t>
                            </w:r>
                            <w:r>
                              <w:t>7</w:t>
                            </w:r>
                          </w:p>
                          <w:p w14:paraId="0017BA6B" w14:textId="77777777" w:rsidR="00497A34" w:rsidRDefault="00497A34" w:rsidP="00A62A05">
                            <w:pPr>
                              <w:pStyle w:val="PublishingInformation"/>
                            </w:pPr>
                            <w:r>
                              <w:rPr>
                                <w:b/>
                                <w:bCs/>
                                <w:spacing w:val="1"/>
                              </w:rPr>
                              <w:t>Em</w:t>
                            </w:r>
                            <w:r>
                              <w:rPr>
                                <w:b/>
                                <w:bCs/>
                              </w:rPr>
                              <w:t>ai</w:t>
                            </w:r>
                            <w:r>
                              <w:rPr>
                                <w:b/>
                                <w:bCs/>
                                <w:spacing w:val="-3"/>
                              </w:rPr>
                              <w:t>l</w:t>
                            </w:r>
                            <w:r>
                              <w:rPr>
                                <w:b/>
                                <w:bCs/>
                              </w:rPr>
                              <w:t>:</w:t>
                            </w:r>
                            <w:r>
                              <w:rPr>
                                <w:b/>
                                <w:bCs/>
                              </w:rPr>
                              <w:tab/>
                            </w:r>
                            <w:hyperlink r:id="rId13">
                              <w:r>
                                <w:t>at</w:t>
                              </w:r>
                              <w:r>
                                <w:rPr>
                                  <w:spacing w:val="-1"/>
                                </w:rPr>
                                <w:t>sbi</w:t>
                              </w:r>
                              <w:r>
                                <w:t>n</w:t>
                              </w:r>
                              <w:r>
                                <w:rPr>
                                  <w:spacing w:val="-1"/>
                                </w:rPr>
                                <w:t>f</w:t>
                              </w:r>
                              <w:r>
                                <w:t>o</w:t>
                              </w:r>
                              <w:r>
                                <w:rPr>
                                  <w:spacing w:val="-1"/>
                                </w:rPr>
                                <w:t>@</w:t>
                              </w:r>
                              <w:r>
                                <w:t>at</w:t>
                              </w:r>
                              <w:r>
                                <w:rPr>
                                  <w:spacing w:val="-1"/>
                                </w:rPr>
                                <w:t>s</w:t>
                              </w:r>
                              <w:r>
                                <w:rPr>
                                  <w:spacing w:val="-4"/>
                                </w:rPr>
                                <w:t>b</w:t>
                              </w:r>
                              <w:r>
                                <w:rPr>
                                  <w:spacing w:val="-3"/>
                                </w:rPr>
                                <w:t>.</w:t>
                              </w:r>
                              <w:r>
                                <w:t>g</w:t>
                              </w:r>
                              <w:r>
                                <w:rPr>
                                  <w:spacing w:val="-3"/>
                                </w:rPr>
                                <w:t>o</w:t>
                              </w:r>
                              <w:r>
                                <w:rPr>
                                  <w:spacing w:val="-11"/>
                                </w:rPr>
                                <w:t>v</w:t>
                              </w:r>
                              <w:r>
                                <w:t>.au</w:t>
                              </w:r>
                            </w:hyperlink>
                          </w:p>
                          <w:p w14:paraId="2957425C" w14:textId="77777777" w:rsidR="00497A34" w:rsidRDefault="00497A34" w:rsidP="00A62A05">
                            <w:pPr>
                              <w:pStyle w:val="PublishingInformation"/>
                            </w:pPr>
                            <w:r>
                              <w:rPr>
                                <w:b/>
                                <w:bCs/>
                                <w:spacing w:val="1"/>
                              </w:rPr>
                              <w:t>I</w:t>
                            </w:r>
                            <w:r>
                              <w:rPr>
                                <w:b/>
                                <w:bCs/>
                              </w:rPr>
                              <w:t>n</w:t>
                            </w:r>
                            <w:r>
                              <w:rPr>
                                <w:b/>
                                <w:bCs/>
                                <w:spacing w:val="1"/>
                              </w:rPr>
                              <w:t>te</w:t>
                            </w:r>
                            <w:r>
                              <w:rPr>
                                <w:b/>
                                <w:bCs/>
                                <w:spacing w:val="2"/>
                              </w:rPr>
                              <w:t>r</w:t>
                            </w:r>
                            <w:r>
                              <w:rPr>
                                <w:b/>
                                <w:bCs/>
                                <w:spacing w:val="1"/>
                              </w:rPr>
                              <w:t>n</w:t>
                            </w:r>
                            <w:r>
                              <w:rPr>
                                <w:b/>
                                <w:bCs/>
                              </w:rPr>
                              <w:t>e</w:t>
                            </w:r>
                            <w:r>
                              <w:rPr>
                                <w:b/>
                                <w:bCs/>
                                <w:spacing w:val="-1"/>
                              </w:rPr>
                              <w:t>t</w:t>
                            </w:r>
                            <w:r>
                              <w:rPr>
                                <w:b/>
                                <w:bCs/>
                              </w:rPr>
                              <w:t>:</w:t>
                            </w:r>
                            <w:r>
                              <w:rPr>
                                <w:b/>
                                <w:bCs/>
                              </w:rPr>
                              <w:tab/>
                            </w:r>
                            <w:hyperlink r:id="rId14">
                              <w:r>
                                <w:rPr>
                                  <w:spacing w:val="6"/>
                                </w:rPr>
                                <w:t>ww</w:t>
                              </w:r>
                              <w:r>
                                <w:rPr>
                                  <w:spacing w:val="-8"/>
                                </w:rPr>
                                <w:t>w</w:t>
                              </w:r>
                              <w:r>
                                <w:t>.at</w:t>
                              </w:r>
                              <w:r>
                                <w:rPr>
                                  <w:spacing w:val="-1"/>
                                </w:rPr>
                                <w:t>s</w:t>
                              </w:r>
                              <w:r>
                                <w:rPr>
                                  <w:spacing w:val="-4"/>
                                </w:rPr>
                                <w:t>b</w:t>
                              </w:r>
                              <w:r>
                                <w:rPr>
                                  <w:spacing w:val="-3"/>
                                </w:rPr>
                                <w:t>.</w:t>
                              </w:r>
                              <w:r>
                                <w:t>g</w:t>
                              </w:r>
                              <w:r>
                                <w:rPr>
                                  <w:spacing w:val="-3"/>
                                </w:rPr>
                                <w:t>o</w:t>
                              </w:r>
                              <w:r>
                                <w:rPr>
                                  <w:spacing w:val="-11"/>
                                </w:rPr>
                                <w:t>v</w:t>
                              </w:r>
                              <w:r>
                                <w:t>.au</w:t>
                              </w:r>
                            </w:hyperlink>
                          </w:p>
                          <w:p w14:paraId="139992B3" w14:textId="77777777" w:rsidR="00497A34" w:rsidRDefault="00497A34" w:rsidP="00DB470E">
                            <w:pPr>
                              <w:spacing w:before="6" w:after="0" w:line="180" w:lineRule="exact"/>
                              <w:rPr>
                                <w:sz w:val="18"/>
                                <w:szCs w:val="18"/>
                              </w:rPr>
                            </w:pPr>
                          </w:p>
                          <w:p w14:paraId="059DA4E3" w14:textId="77777777" w:rsidR="00497A34" w:rsidRDefault="00497A34" w:rsidP="00DB470E">
                            <w:pPr>
                              <w:spacing w:after="0" w:line="200" w:lineRule="exact"/>
                            </w:pPr>
                          </w:p>
                          <w:p w14:paraId="0BCB535D" w14:textId="77777777" w:rsidR="00497A34" w:rsidRDefault="00497A34" w:rsidP="00DB470E">
                            <w:pPr>
                              <w:spacing w:after="0" w:line="240" w:lineRule="auto"/>
                              <w:ind w:left="101" w:right="-20"/>
                              <w:rPr>
                                <w:rFonts w:eastAsia="Arial"/>
                                <w:color w:val="231F20"/>
                                <w:spacing w:val="0"/>
                                <w:sz w:val="18"/>
                                <w:szCs w:val="18"/>
                              </w:rPr>
                            </w:pPr>
                            <w:r>
                              <w:rPr>
                                <w:rFonts w:eastAsia="Arial"/>
                                <w:color w:val="231F20"/>
                                <w:spacing w:val="0"/>
                                <w:sz w:val="18"/>
                                <w:szCs w:val="18"/>
                              </w:rPr>
                              <w:t>©</w:t>
                            </w:r>
                            <w:r>
                              <w:rPr>
                                <w:rFonts w:eastAsia="Arial"/>
                                <w:color w:val="231F20"/>
                                <w:spacing w:val="-5"/>
                                <w:sz w:val="18"/>
                                <w:szCs w:val="18"/>
                              </w:rPr>
                              <w:t xml:space="preserve"> </w:t>
                            </w:r>
                            <w:r>
                              <w:rPr>
                                <w:rFonts w:eastAsia="Arial"/>
                                <w:color w:val="231F20"/>
                                <w:spacing w:val="1"/>
                                <w:sz w:val="18"/>
                                <w:szCs w:val="18"/>
                              </w:rPr>
                              <w:t>C</w:t>
                            </w:r>
                            <w:r>
                              <w:rPr>
                                <w:rFonts w:eastAsia="Arial"/>
                                <w:color w:val="231F20"/>
                                <w:spacing w:val="0"/>
                                <w:sz w:val="18"/>
                                <w:szCs w:val="18"/>
                              </w:rPr>
                              <w:t>o</w:t>
                            </w:r>
                            <w:r>
                              <w:rPr>
                                <w:rFonts w:eastAsia="Arial"/>
                                <w:color w:val="231F20"/>
                                <w:spacing w:val="-1"/>
                                <w:sz w:val="18"/>
                                <w:szCs w:val="18"/>
                              </w:rPr>
                              <w:t>m</w:t>
                            </w:r>
                            <w:r>
                              <w:rPr>
                                <w:rFonts w:eastAsia="Arial"/>
                                <w:color w:val="231F20"/>
                                <w:spacing w:val="0"/>
                                <w:sz w:val="18"/>
                                <w:szCs w:val="18"/>
                              </w:rPr>
                              <w:t>mo</w:t>
                            </w:r>
                            <w:r>
                              <w:rPr>
                                <w:rFonts w:eastAsia="Arial"/>
                                <w:color w:val="231F20"/>
                                <w:sz w:val="18"/>
                                <w:szCs w:val="18"/>
                              </w:rPr>
                              <w:t>nw</w:t>
                            </w:r>
                            <w:r>
                              <w:rPr>
                                <w:rFonts w:eastAsia="Arial"/>
                                <w:color w:val="231F20"/>
                                <w:spacing w:val="-1"/>
                                <w:sz w:val="18"/>
                                <w:szCs w:val="18"/>
                              </w:rPr>
                              <w:t>eal</w:t>
                            </w:r>
                            <w:r>
                              <w:rPr>
                                <w:rFonts w:eastAsia="Arial"/>
                                <w:color w:val="231F20"/>
                                <w:spacing w:val="0"/>
                                <w:sz w:val="18"/>
                                <w:szCs w:val="18"/>
                              </w:rPr>
                              <w:t>th</w:t>
                            </w:r>
                            <w:r>
                              <w:rPr>
                                <w:rFonts w:eastAsia="Arial"/>
                                <w:color w:val="231F20"/>
                                <w:spacing w:val="-4"/>
                                <w:sz w:val="18"/>
                                <w:szCs w:val="18"/>
                              </w:rPr>
                              <w:t xml:space="preserve"> </w:t>
                            </w:r>
                            <w:r>
                              <w:rPr>
                                <w:rFonts w:eastAsia="Arial"/>
                                <w:color w:val="231F20"/>
                                <w:sz w:val="18"/>
                                <w:szCs w:val="18"/>
                              </w:rPr>
                              <w:t>o</w:t>
                            </w:r>
                            <w:r>
                              <w:rPr>
                                <w:rFonts w:eastAsia="Arial"/>
                                <w:color w:val="231F20"/>
                                <w:spacing w:val="0"/>
                                <w:sz w:val="18"/>
                                <w:szCs w:val="18"/>
                              </w:rPr>
                              <w:t>f</w:t>
                            </w:r>
                            <w:r>
                              <w:rPr>
                                <w:rFonts w:eastAsia="Arial"/>
                                <w:color w:val="231F20"/>
                                <w:spacing w:val="-4"/>
                                <w:sz w:val="18"/>
                                <w:szCs w:val="18"/>
                              </w:rPr>
                              <w:t xml:space="preserve"> </w:t>
                            </w:r>
                            <w:r>
                              <w:rPr>
                                <w:rFonts w:eastAsia="Arial"/>
                                <w:color w:val="231F20"/>
                                <w:spacing w:val="-1"/>
                                <w:sz w:val="18"/>
                                <w:szCs w:val="18"/>
                              </w:rPr>
                              <w:t>Aus</w:t>
                            </w:r>
                            <w:r>
                              <w:rPr>
                                <w:rFonts w:eastAsia="Arial"/>
                                <w:color w:val="231F20"/>
                                <w:spacing w:val="0"/>
                                <w:sz w:val="18"/>
                                <w:szCs w:val="18"/>
                              </w:rPr>
                              <w:t>tr</w:t>
                            </w:r>
                            <w:r>
                              <w:rPr>
                                <w:rFonts w:eastAsia="Arial"/>
                                <w:color w:val="231F20"/>
                                <w:spacing w:val="-1"/>
                                <w:sz w:val="18"/>
                                <w:szCs w:val="18"/>
                              </w:rPr>
                              <w:t>ali</w:t>
                            </w:r>
                            <w:r>
                              <w:rPr>
                                <w:rFonts w:eastAsia="Arial"/>
                                <w:color w:val="231F20"/>
                                <w:spacing w:val="0"/>
                                <w:sz w:val="18"/>
                                <w:szCs w:val="18"/>
                              </w:rPr>
                              <w:t>a</w:t>
                            </w:r>
                            <w:r>
                              <w:rPr>
                                <w:rFonts w:eastAsia="Arial"/>
                                <w:color w:val="231F20"/>
                                <w:spacing w:val="-6"/>
                                <w:sz w:val="18"/>
                                <w:szCs w:val="18"/>
                              </w:rPr>
                              <w:t xml:space="preserve"> </w:t>
                            </w:r>
                            <w:r>
                              <w:rPr>
                                <w:rFonts w:eastAsia="Arial"/>
                                <w:color w:val="231F20"/>
                                <w:spacing w:val="0"/>
                                <w:sz w:val="18"/>
                                <w:szCs w:val="18"/>
                              </w:rPr>
                              <w:t>2</w:t>
                            </w:r>
                            <w:r>
                              <w:rPr>
                                <w:rFonts w:eastAsia="Arial"/>
                                <w:color w:val="231F20"/>
                                <w:spacing w:val="-5"/>
                                <w:sz w:val="18"/>
                                <w:szCs w:val="18"/>
                              </w:rPr>
                              <w:t>0</w:t>
                            </w:r>
                            <w:r>
                              <w:rPr>
                                <w:rFonts w:eastAsia="Arial"/>
                                <w:color w:val="231F20"/>
                                <w:spacing w:val="-9"/>
                                <w:sz w:val="18"/>
                                <w:szCs w:val="18"/>
                              </w:rPr>
                              <w:t>1</w:t>
                            </w:r>
                            <w:r>
                              <w:rPr>
                                <w:rFonts w:eastAsia="Arial"/>
                                <w:color w:val="231F20"/>
                                <w:spacing w:val="0"/>
                                <w:sz w:val="18"/>
                                <w:szCs w:val="18"/>
                              </w:rPr>
                              <w:t>6</w:t>
                            </w:r>
                          </w:p>
                          <w:p w14:paraId="1249C16C" w14:textId="77777777" w:rsidR="00497A34" w:rsidRDefault="00497A34" w:rsidP="00DB470E">
                            <w:pPr>
                              <w:spacing w:after="0" w:line="240" w:lineRule="auto"/>
                              <w:ind w:left="101" w:right="-20"/>
                              <w:rPr>
                                <w:rFonts w:eastAsia="Arial"/>
                                <w:sz w:val="18"/>
                                <w:szCs w:val="18"/>
                              </w:rPr>
                            </w:pPr>
                          </w:p>
                          <w:p w14:paraId="328E0D46" w14:textId="77777777" w:rsidR="00497A34" w:rsidRDefault="00497A34" w:rsidP="00DB470E">
                            <w:pPr>
                              <w:spacing w:after="0" w:line="240" w:lineRule="auto"/>
                              <w:ind w:left="101" w:right="-20"/>
                              <w:rPr>
                                <w:rFonts w:ascii="Times New Roman" w:eastAsia="Times New Roman" w:hAnsi="Times New Roman" w:cs="Times New Roman"/>
                              </w:rPr>
                            </w:pPr>
                            <w:r>
                              <w:rPr>
                                <w:noProof/>
                                <w:lang w:eastAsia="en-AU"/>
                              </w:rPr>
                              <w:drawing>
                                <wp:inline distT="0" distB="0" distL="0" distR="0" wp14:anchorId="4839A81D" wp14:editId="66F33FD8">
                                  <wp:extent cx="742189" cy="257175"/>
                                  <wp:effectExtent l="0" t="0" r="1270" b="9525"/>
                                  <wp:docPr id="2" name="Picture 7" descr="Creative Commons BY" title="Creative Commons 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reative Commons BY" title="Creative Commons BY"/>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41680" cy="257175"/>
                                          </a:xfrm>
                                          <a:prstGeom prst="rect">
                                            <a:avLst/>
                                          </a:prstGeom>
                                          <a:noFill/>
                                          <a:ln>
                                            <a:noFill/>
                                          </a:ln>
                                        </pic:spPr>
                                      </pic:pic>
                                    </a:graphicData>
                                  </a:graphic>
                                </wp:inline>
                              </w:drawing>
                            </w:r>
                          </w:p>
                          <w:p w14:paraId="0EA00362" w14:textId="77777777" w:rsidR="00497A34" w:rsidRDefault="00497A34" w:rsidP="00DB470E">
                            <w:pPr>
                              <w:spacing w:before="2" w:after="0" w:line="180" w:lineRule="exact"/>
                              <w:rPr>
                                <w:sz w:val="18"/>
                                <w:szCs w:val="18"/>
                              </w:rPr>
                            </w:pPr>
                          </w:p>
                          <w:p w14:paraId="2BAE8EFC" w14:textId="77777777" w:rsidR="00497A34" w:rsidRDefault="00497A34" w:rsidP="00DB470E">
                            <w:pPr>
                              <w:spacing w:after="0" w:line="240" w:lineRule="auto"/>
                              <w:ind w:left="101" w:right="-20"/>
                              <w:rPr>
                                <w:rFonts w:eastAsia="Arial"/>
                                <w:sz w:val="16"/>
                                <w:szCs w:val="16"/>
                              </w:rPr>
                            </w:pPr>
                            <w:r>
                              <w:rPr>
                                <w:rFonts w:eastAsia="Arial"/>
                                <w:b/>
                                <w:bCs/>
                                <w:color w:val="231F20"/>
                                <w:spacing w:val="2"/>
                                <w:sz w:val="16"/>
                                <w:szCs w:val="16"/>
                              </w:rPr>
                              <w:t>O</w:t>
                            </w:r>
                            <w:r>
                              <w:rPr>
                                <w:rFonts w:eastAsia="Arial"/>
                                <w:b/>
                                <w:bCs/>
                                <w:color w:val="231F20"/>
                                <w:spacing w:val="1"/>
                                <w:sz w:val="16"/>
                                <w:szCs w:val="16"/>
                              </w:rPr>
                              <w:t>wne</w:t>
                            </w:r>
                            <w:r>
                              <w:rPr>
                                <w:rFonts w:eastAsia="Arial"/>
                                <w:b/>
                                <w:bCs/>
                                <w:color w:val="231F20"/>
                                <w:spacing w:val="2"/>
                                <w:sz w:val="16"/>
                                <w:szCs w:val="16"/>
                              </w:rPr>
                              <w:t>r</w:t>
                            </w:r>
                            <w:r>
                              <w:rPr>
                                <w:rFonts w:eastAsia="Arial"/>
                                <w:b/>
                                <w:bCs/>
                                <w:color w:val="231F20"/>
                                <w:spacing w:val="0"/>
                                <w:sz w:val="16"/>
                                <w:szCs w:val="16"/>
                              </w:rPr>
                              <w:t>s</w:t>
                            </w:r>
                            <w:r>
                              <w:rPr>
                                <w:rFonts w:eastAsia="Arial"/>
                                <w:b/>
                                <w:bCs/>
                                <w:color w:val="231F20"/>
                                <w:spacing w:val="1"/>
                                <w:sz w:val="16"/>
                                <w:szCs w:val="16"/>
                              </w:rPr>
                              <w:t>hi</w:t>
                            </w:r>
                            <w:r>
                              <w:rPr>
                                <w:rFonts w:eastAsia="Arial"/>
                                <w:b/>
                                <w:bCs/>
                                <w:color w:val="231F20"/>
                                <w:spacing w:val="0"/>
                                <w:sz w:val="16"/>
                                <w:szCs w:val="16"/>
                              </w:rPr>
                              <w:t>p</w:t>
                            </w:r>
                            <w:r>
                              <w:rPr>
                                <w:rFonts w:eastAsia="Arial"/>
                                <w:b/>
                                <w:bCs/>
                                <w:color w:val="231F20"/>
                                <w:spacing w:val="-9"/>
                                <w:sz w:val="16"/>
                                <w:szCs w:val="16"/>
                              </w:rPr>
                              <w:t xml:space="preserve"> </w:t>
                            </w:r>
                            <w:r>
                              <w:rPr>
                                <w:rFonts w:eastAsia="Arial"/>
                                <w:b/>
                                <w:bCs/>
                                <w:color w:val="231F20"/>
                                <w:spacing w:val="1"/>
                                <w:sz w:val="16"/>
                                <w:szCs w:val="16"/>
                              </w:rPr>
                              <w:t>o</w:t>
                            </w:r>
                            <w:r>
                              <w:rPr>
                                <w:rFonts w:eastAsia="Arial"/>
                                <w:b/>
                                <w:bCs/>
                                <w:color w:val="231F20"/>
                                <w:spacing w:val="0"/>
                                <w:sz w:val="16"/>
                                <w:szCs w:val="16"/>
                              </w:rPr>
                              <w:t>f</w:t>
                            </w:r>
                            <w:r>
                              <w:rPr>
                                <w:rFonts w:eastAsia="Arial"/>
                                <w:b/>
                                <w:bCs/>
                                <w:color w:val="231F20"/>
                                <w:spacing w:val="-4"/>
                                <w:sz w:val="16"/>
                                <w:szCs w:val="16"/>
                              </w:rPr>
                              <w:t xml:space="preserve"> </w:t>
                            </w:r>
                            <w:r>
                              <w:rPr>
                                <w:rFonts w:eastAsia="Arial"/>
                                <w:b/>
                                <w:bCs/>
                                <w:color w:val="231F20"/>
                                <w:spacing w:val="1"/>
                                <w:sz w:val="16"/>
                                <w:szCs w:val="16"/>
                              </w:rPr>
                              <w:t>in</w:t>
                            </w:r>
                            <w:r>
                              <w:rPr>
                                <w:rFonts w:eastAsia="Arial"/>
                                <w:b/>
                                <w:bCs/>
                                <w:color w:val="231F20"/>
                                <w:spacing w:val="2"/>
                                <w:sz w:val="16"/>
                                <w:szCs w:val="16"/>
                              </w:rPr>
                              <w:t>t</w:t>
                            </w:r>
                            <w:r>
                              <w:rPr>
                                <w:rFonts w:eastAsia="Arial"/>
                                <w:b/>
                                <w:bCs/>
                                <w:color w:val="231F20"/>
                                <w:spacing w:val="1"/>
                                <w:sz w:val="16"/>
                                <w:szCs w:val="16"/>
                              </w:rPr>
                              <w:t>el</w:t>
                            </w:r>
                            <w:r>
                              <w:rPr>
                                <w:rFonts w:eastAsia="Arial"/>
                                <w:b/>
                                <w:bCs/>
                                <w:color w:val="231F20"/>
                                <w:spacing w:val="2"/>
                                <w:sz w:val="16"/>
                                <w:szCs w:val="16"/>
                              </w:rPr>
                              <w:t>l</w:t>
                            </w:r>
                            <w:r>
                              <w:rPr>
                                <w:rFonts w:eastAsia="Arial"/>
                                <w:b/>
                                <w:bCs/>
                                <w:color w:val="231F20"/>
                                <w:spacing w:val="1"/>
                                <w:sz w:val="16"/>
                                <w:szCs w:val="16"/>
                              </w:rPr>
                              <w:t>e</w:t>
                            </w:r>
                            <w:r>
                              <w:rPr>
                                <w:rFonts w:eastAsia="Arial"/>
                                <w:b/>
                                <w:bCs/>
                                <w:color w:val="231F20"/>
                                <w:spacing w:val="3"/>
                                <w:sz w:val="16"/>
                                <w:szCs w:val="16"/>
                              </w:rPr>
                              <w:t>c</w:t>
                            </w:r>
                            <w:r>
                              <w:rPr>
                                <w:rFonts w:eastAsia="Arial"/>
                                <w:b/>
                                <w:bCs/>
                                <w:color w:val="231F20"/>
                                <w:spacing w:val="1"/>
                                <w:sz w:val="16"/>
                                <w:szCs w:val="16"/>
                              </w:rPr>
                              <w:t>tua</w:t>
                            </w:r>
                            <w:r>
                              <w:rPr>
                                <w:rFonts w:eastAsia="Arial"/>
                                <w:b/>
                                <w:bCs/>
                                <w:color w:val="231F20"/>
                                <w:spacing w:val="0"/>
                                <w:sz w:val="16"/>
                                <w:szCs w:val="16"/>
                              </w:rPr>
                              <w:t>l</w:t>
                            </w:r>
                            <w:r>
                              <w:rPr>
                                <w:rFonts w:eastAsia="Arial"/>
                                <w:b/>
                                <w:bCs/>
                                <w:color w:val="231F20"/>
                                <w:spacing w:val="-8"/>
                                <w:sz w:val="16"/>
                                <w:szCs w:val="16"/>
                              </w:rPr>
                              <w:t xml:space="preserve"> </w:t>
                            </w:r>
                            <w:r>
                              <w:rPr>
                                <w:rFonts w:eastAsia="Arial"/>
                                <w:b/>
                                <w:bCs/>
                                <w:color w:val="231F20"/>
                                <w:spacing w:val="2"/>
                                <w:sz w:val="16"/>
                                <w:szCs w:val="16"/>
                              </w:rPr>
                              <w:t>p</w:t>
                            </w:r>
                            <w:r>
                              <w:rPr>
                                <w:rFonts w:eastAsia="Arial"/>
                                <w:b/>
                                <w:bCs/>
                                <w:color w:val="231F20"/>
                                <w:spacing w:val="0"/>
                                <w:sz w:val="16"/>
                                <w:szCs w:val="16"/>
                              </w:rPr>
                              <w:t>r</w:t>
                            </w:r>
                            <w:r>
                              <w:rPr>
                                <w:rFonts w:eastAsia="Arial"/>
                                <w:b/>
                                <w:bCs/>
                                <w:color w:val="231F20"/>
                                <w:spacing w:val="1"/>
                                <w:sz w:val="16"/>
                                <w:szCs w:val="16"/>
                              </w:rPr>
                              <w:t>o</w:t>
                            </w:r>
                            <w:r>
                              <w:rPr>
                                <w:rFonts w:eastAsia="Arial"/>
                                <w:b/>
                                <w:bCs/>
                                <w:color w:val="231F20"/>
                                <w:spacing w:val="2"/>
                                <w:sz w:val="16"/>
                                <w:szCs w:val="16"/>
                              </w:rPr>
                              <w:t>p</w:t>
                            </w:r>
                            <w:r>
                              <w:rPr>
                                <w:rFonts w:eastAsia="Arial"/>
                                <w:b/>
                                <w:bCs/>
                                <w:color w:val="231F20"/>
                                <w:spacing w:val="1"/>
                                <w:sz w:val="16"/>
                                <w:szCs w:val="16"/>
                              </w:rPr>
                              <w:t>e</w:t>
                            </w:r>
                            <w:r>
                              <w:rPr>
                                <w:rFonts w:eastAsia="Arial"/>
                                <w:b/>
                                <w:bCs/>
                                <w:color w:val="231F20"/>
                                <w:spacing w:val="7"/>
                                <w:sz w:val="16"/>
                                <w:szCs w:val="16"/>
                              </w:rPr>
                              <w:t>r</w:t>
                            </w:r>
                            <w:r>
                              <w:rPr>
                                <w:rFonts w:eastAsia="Arial"/>
                                <w:b/>
                                <w:bCs/>
                                <w:color w:val="231F20"/>
                                <w:spacing w:val="4"/>
                                <w:sz w:val="16"/>
                                <w:szCs w:val="16"/>
                              </w:rPr>
                              <w:t>t</w:t>
                            </w:r>
                            <w:r>
                              <w:rPr>
                                <w:rFonts w:eastAsia="Arial"/>
                                <w:b/>
                                <w:bCs/>
                                <w:color w:val="231F20"/>
                                <w:spacing w:val="0"/>
                                <w:sz w:val="16"/>
                                <w:szCs w:val="16"/>
                              </w:rPr>
                              <w:t>y</w:t>
                            </w:r>
                            <w:r>
                              <w:rPr>
                                <w:rFonts w:eastAsia="Arial"/>
                                <w:b/>
                                <w:bCs/>
                                <w:color w:val="231F20"/>
                                <w:spacing w:val="-6"/>
                                <w:sz w:val="16"/>
                                <w:szCs w:val="16"/>
                              </w:rPr>
                              <w:t xml:space="preserve"> </w:t>
                            </w:r>
                            <w:r>
                              <w:rPr>
                                <w:rFonts w:eastAsia="Arial"/>
                                <w:b/>
                                <w:bCs/>
                                <w:color w:val="231F20"/>
                                <w:spacing w:val="2"/>
                                <w:sz w:val="16"/>
                                <w:szCs w:val="16"/>
                              </w:rPr>
                              <w:t>r</w:t>
                            </w:r>
                            <w:r>
                              <w:rPr>
                                <w:rFonts w:eastAsia="Arial"/>
                                <w:b/>
                                <w:bCs/>
                                <w:color w:val="231F20"/>
                                <w:spacing w:val="1"/>
                                <w:sz w:val="16"/>
                                <w:szCs w:val="16"/>
                              </w:rPr>
                              <w:t>igh</w:t>
                            </w:r>
                            <w:r>
                              <w:rPr>
                                <w:rFonts w:eastAsia="Arial"/>
                                <w:b/>
                                <w:bCs/>
                                <w:color w:val="231F20"/>
                                <w:spacing w:val="3"/>
                                <w:sz w:val="16"/>
                                <w:szCs w:val="16"/>
                              </w:rPr>
                              <w:t>t</w:t>
                            </w:r>
                            <w:r>
                              <w:rPr>
                                <w:rFonts w:eastAsia="Arial"/>
                                <w:b/>
                                <w:bCs/>
                                <w:color w:val="231F20"/>
                                <w:spacing w:val="0"/>
                                <w:sz w:val="16"/>
                                <w:szCs w:val="16"/>
                              </w:rPr>
                              <w:t>s</w:t>
                            </w:r>
                            <w:r>
                              <w:rPr>
                                <w:rFonts w:eastAsia="Arial"/>
                                <w:b/>
                                <w:bCs/>
                                <w:color w:val="231F20"/>
                                <w:spacing w:val="-5"/>
                                <w:sz w:val="16"/>
                                <w:szCs w:val="16"/>
                              </w:rPr>
                              <w:t xml:space="preserve"> </w:t>
                            </w:r>
                            <w:r>
                              <w:rPr>
                                <w:rFonts w:eastAsia="Arial"/>
                                <w:b/>
                                <w:bCs/>
                                <w:color w:val="231F20"/>
                                <w:spacing w:val="1"/>
                                <w:sz w:val="16"/>
                                <w:szCs w:val="16"/>
                              </w:rPr>
                              <w:t>i</w:t>
                            </w:r>
                            <w:r>
                              <w:rPr>
                                <w:rFonts w:eastAsia="Arial"/>
                                <w:b/>
                                <w:bCs/>
                                <w:color w:val="231F20"/>
                                <w:spacing w:val="0"/>
                                <w:sz w:val="16"/>
                                <w:szCs w:val="16"/>
                              </w:rPr>
                              <w:t>n</w:t>
                            </w:r>
                            <w:r>
                              <w:rPr>
                                <w:rFonts w:eastAsia="Arial"/>
                                <w:b/>
                                <w:bCs/>
                                <w:color w:val="231F20"/>
                                <w:spacing w:val="-4"/>
                                <w:sz w:val="16"/>
                                <w:szCs w:val="16"/>
                              </w:rPr>
                              <w:t xml:space="preserve"> </w:t>
                            </w:r>
                            <w:r>
                              <w:rPr>
                                <w:rFonts w:eastAsia="Arial"/>
                                <w:b/>
                                <w:bCs/>
                                <w:color w:val="231F20"/>
                                <w:spacing w:val="2"/>
                                <w:sz w:val="16"/>
                                <w:szCs w:val="16"/>
                              </w:rPr>
                              <w:t>t</w:t>
                            </w:r>
                            <w:r>
                              <w:rPr>
                                <w:rFonts w:eastAsia="Arial"/>
                                <w:b/>
                                <w:bCs/>
                                <w:color w:val="231F20"/>
                                <w:spacing w:val="1"/>
                                <w:sz w:val="16"/>
                                <w:szCs w:val="16"/>
                              </w:rPr>
                              <w:t>h</w:t>
                            </w:r>
                            <w:r>
                              <w:rPr>
                                <w:rFonts w:eastAsia="Arial"/>
                                <w:b/>
                                <w:bCs/>
                                <w:color w:val="231F20"/>
                                <w:spacing w:val="2"/>
                                <w:sz w:val="16"/>
                                <w:szCs w:val="16"/>
                              </w:rPr>
                              <w:t>i</w:t>
                            </w:r>
                            <w:r>
                              <w:rPr>
                                <w:rFonts w:eastAsia="Arial"/>
                                <w:b/>
                                <w:bCs/>
                                <w:color w:val="231F20"/>
                                <w:spacing w:val="0"/>
                                <w:sz w:val="16"/>
                                <w:szCs w:val="16"/>
                              </w:rPr>
                              <w:t>s</w:t>
                            </w:r>
                            <w:r>
                              <w:rPr>
                                <w:rFonts w:eastAsia="Arial"/>
                                <w:b/>
                                <w:bCs/>
                                <w:color w:val="231F20"/>
                                <w:spacing w:val="-4"/>
                                <w:sz w:val="16"/>
                                <w:szCs w:val="16"/>
                              </w:rPr>
                              <w:t xml:space="preserve"> </w:t>
                            </w:r>
                            <w:r>
                              <w:rPr>
                                <w:rFonts w:eastAsia="Arial"/>
                                <w:b/>
                                <w:bCs/>
                                <w:color w:val="231F20"/>
                                <w:spacing w:val="1"/>
                                <w:sz w:val="16"/>
                                <w:szCs w:val="16"/>
                              </w:rPr>
                              <w:t>publi</w:t>
                            </w:r>
                            <w:r>
                              <w:rPr>
                                <w:rFonts w:eastAsia="Arial"/>
                                <w:b/>
                                <w:bCs/>
                                <w:color w:val="231F20"/>
                                <w:spacing w:val="2"/>
                                <w:sz w:val="16"/>
                                <w:szCs w:val="16"/>
                              </w:rPr>
                              <w:t>c</w:t>
                            </w:r>
                            <w:r>
                              <w:rPr>
                                <w:rFonts w:eastAsia="Arial"/>
                                <w:b/>
                                <w:bCs/>
                                <w:color w:val="231F20"/>
                                <w:spacing w:val="1"/>
                                <w:sz w:val="16"/>
                                <w:szCs w:val="16"/>
                              </w:rPr>
                              <w:t>a</w:t>
                            </w:r>
                            <w:r>
                              <w:rPr>
                                <w:rFonts w:eastAsia="Arial"/>
                                <w:b/>
                                <w:bCs/>
                                <w:color w:val="231F20"/>
                                <w:spacing w:val="2"/>
                                <w:sz w:val="16"/>
                                <w:szCs w:val="16"/>
                              </w:rPr>
                              <w:t>t</w:t>
                            </w:r>
                            <w:r>
                              <w:rPr>
                                <w:rFonts w:eastAsia="Arial"/>
                                <w:b/>
                                <w:bCs/>
                                <w:color w:val="231F20"/>
                                <w:spacing w:val="1"/>
                                <w:sz w:val="16"/>
                                <w:szCs w:val="16"/>
                              </w:rPr>
                              <w:t>io</w:t>
                            </w:r>
                            <w:r>
                              <w:rPr>
                                <w:rFonts w:eastAsia="Arial"/>
                                <w:b/>
                                <w:bCs/>
                                <w:color w:val="231F20"/>
                                <w:spacing w:val="0"/>
                                <w:sz w:val="16"/>
                                <w:szCs w:val="16"/>
                              </w:rPr>
                              <w:t>n</w:t>
                            </w:r>
                            <w:r>
                              <w:rPr>
                                <w:rFonts w:eastAsia="Arial"/>
                                <w:sz w:val="16"/>
                                <w:szCs w:val="16"/>
                              </w:rPr>
                              <w:br/>
                            </w:r>
                            <w:proofErr w:type="gramStart"/>
                            <w:r>
                              <w:rPr>
                                <w:rFonts w:eastAsia="Arial"/>
                                <w:color w:val="231F20"/>
                                <w:spacing w:val="0"/>
                                <w:sz w:val="16"/>
                                <w:szCs w:val="16"/>
                              </w:rPr>
                              <w:t>Unl</w:t>
                            </w:r>
                            <w:r>
                              <w:rPr>
                                <w:rFonts w:eastAsia="Arial"/>
                                <w:color w:val="231F20"/>
                                <w:spacing w:val="1"/>
                                <w:sz w:val="16"/>
                                <w:szCs w:val="16"/>
                              </w:rPr>
                              <w:t>es</w:t>
                            </w:r>
                            <w:r>
                              <w:rPr>
                                <w:rFonts w:eastAsia="Arial"/>
                                <w:color w:val="231F20"/>
                                <w:spacing w:val="0"/>
                                <w:sz w:val="16"/>
                                <w:szCs w:val="16"/>
                              </w:rPr>
                              <w:t>s</w:t>
                            </w:r>
                            <w:proofErr w:type="gramEnd"/>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t</w:t>
                            </w:r>
                            <w:r>
                              <w:rPr>
                                <w:rFonts w:eastAsia="Arial"/>
                                <w:color w:val="231F20"/>
                                <w:spacing w:val="0"/>
                                <w:sz w:val="16"/>
                                <w:szCs w:val="16"/>
                              </w:rPr>
                              <w:t>he</w:t>
                            </w:r>
                            <w:r>
                              <w:rPr>
                                <w:rFonts w:eastAsia="Arial"/>
                                <w:color w:val="231F20"/>
                                <w:spacing w:val="7"/>
                                <w:sz w:val="16"/>
                                <w:szCs w:val="16"/>
                              </w:rPr>
                              <w:t>r</w:t>
                            </w:r>
                            <w:r>
                              <w:rPr>
                                <w:rFonts w:eastAsia="Arial"/>
                                <w:color w:val="231F20"/>
                                <w:spacing w:val="1"/>
                                <w:sz w:val="16"/>
                                <w:szCs w:val="16"/>
                              </w:rPr>
                              <w:t>w</w:t>
                            </w:r>
                            <w:r>
                              <w:rPr>
                                <w:rFonts w:eastAsia="Arial"/>
                                <w:color w:val="231F20"/>
                                <w:spacing w:val="0"/>
                                <w:sz w:val="16"/>
                                <w:szCs w:val="16"/>
                              </w:rPr>
                              <w:t>ise</w:t>
                            </w:r>
                            <w:r>
                              <w:rPr>
                                <w:rFonts w:eastAsia="Arial"/>
                                <w:color w:val="231F20"/>
                                <w:spacing w:val="-3"/>
                                <w:sz w:val="16"/>
                                <w:szCs w:val="16"/>
                              </w:rPr>
                              <w:t xml:space="preserve"> </w:t>
                            </w:r>
                            <w:r>
                              <w:rPr>
                                <w:rFonts w:eastAsia="Arial"/>
                                <w:color w:val="231F20"/>
                                <w:spacing w:val="0"/>
                                <w:sz w:val="16"/>
                                <w:szCs w:val="16"/>
                              </w:rPr>
                              <w:t>n</w:t>
                            </w:r>
                            <w:r>
                              <w:rPr>
                                <w:rFonts w:eastAsia="Arial"/>
                                <w:color w:val="231F20"/>
                                <w:spacing w:val="-1"/>
                                <w:sz w:val="16"/>
                                <w:szCs w:val="16"/>
                              </w:rPr>
                              <w:t>ot</w:t>
                            </w:r>
                            <w:r>
                              <w:rPr>
                                <w:rFonts w:eastAsia="Arial"/>
                                <w:color w:val="231F20"/>
                                <w:spacing w:val="1"/>
                                <w:sz w:val="16"/>
                                <w:szCs w:val="16"/>
                              </w:rPr>
                              <w:t>e</w:t>
                            </w:r>
                            <w:r>
                              <w:rPr>
                                <w:rFonts w:eastAsia="Arial"/>
                                <w:color w:val="231F20"/>
                                <w:spacing w:val="-1"/>
                                <w:sz w:val="16"/>
                                <w:szCs w:val="16"/>
                              </w:rPr>
                              <w:t>d</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1"/>
                                <w:sz w:val="16"/>
                                <w:szCs w:val="16"/>
                              </w:rPr>
                              <w:t>y</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6"/>
                                <w:sz w:val="16"/>
                                <w:szCs w:val="16"/>
                              </w:rPr>
                              <w:t>(</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t</w:t>
                            </w:r>
                            <w:r>
                              <w:rPr>
                                <w:rFonts w:eastAsia="Arial"/>
                                <w:color w:val="231F20"/>
                                <w:spacing w:val="0"/>
                                <w:sz w:val="16"/>
                                <w:szCs w:val="16"/>
                              </w:rPr>
                              <w:t>her</w:t>
                            </w:r>
                            <w:r>
                              <w:rPr>
                                <w:rFonts w:eastAsia="Arial"/>
                                <w:color w:val="231F20"/>
                                <w:spacing w:val="-3"/>
                                <w:sz w:val="16"/>
                                <w:szCs w:val="16"/>
                              </w:rPr>
                              <w:t xml:space="preserve"> </w:t>
                            </w:r>
                            <w:r>
                              <w:rPr>
                                <w:rFonts w:eastAsia="Arial"/>
                                <w:color w:val="231F20"/>
                                <w:spacing w:val="0"/>
                                <w:sz w:val="16"/>
                                <w:szCs w:val="16"/>
                              </w:rPr>
                              <w:t>i</w:t>
                            </w:r>
                            <w:r>
                              <w:rPr>
                                <w:rFonts w:eastAsia="Arial"/>
                                <w:color w:val="231F20"/>
                                <w:spacing w:val="-1"/>
                                <w:sz w:val="16"/>
                                <w:szCs w:val="16"/>
                              </w:rPr>
                              <w:t>nt</w:t>
                            </w:r>
                            <w:r>
                              <w:rPr>
                                <w:rFonts w:eastAsia="Arial"/>
                                <w:color w:val="231F20"/>
                                <w:spacing w:val="0"/>
                                <w:sz w:val="16"/>
                                <w:szCs w:val="16"/>
                              </w:rPr>
                              <w:t>elle</w:t>
                            </w:r>
                            <w:r>
                              <w:rPr>
                                <w:rFonts w:eastAsia="Arial"/>
                                <w:color w:val="231F20"/>
                                <w:spacing w:val="2"/>
                                <w:sz w:val="16"/>
                                <w:szCs w:val="16"/>
                              </w:rPr>
                              <w:t>c</w:t>
                            </w:r>
                            <w:r>
                              <w:rPr>
                                <w:rFonts w:eastAsia="Arial"/>
                                <w:color w:val="231F20"/>
                                <w:spacing w:val="0"/>
                                <w:sz w:val="16"/>
                                <w:szCs w:val="16"/>
                              </w:rPr>
                              <w:t>tual</w:t>
                            </w:r>
                            <w:r>
                              <w:rPr>
                                <w:rFonts w:eastAsia="Arial"/>
                                <w:color w:val="231F20"/>
                                <w:spacing w:val="-4"/>
                                <w:sz w:val="16"/>
                                <w:szCs w:val="16"/>
                              </w:rPr>
                              <w:t xml:space="preserve"> </w:t>
                            </w:r>
                            <w:r>
                              <w:rPr>
                                <w:rFonts w:eastAsia="Arial"/>
                                <w:color w:val="231F20"/>
                                <w:spacing w:val="0"/>
                                <w:sz w:val="16"/>
                                <w:szCs w:val="16"/>
                              </w:rPr>
                              <w:t>pr</w:t>
                            </w:r>
                            <w:r>
                              <w:rPr>
                                <w:rFonts w:eastAsia="Arial"/>
                                <w:color w:val="231F20"/>
                                <w:spacing w:val="1"/>
                                <w:sz w:val="16"/>
                                <w:szCs w:val="16"/>
                              </w:rPr>
                              <w:t>op</w:t>
                            </w:r>
                            <w:r>
                              <w:rPr>
                                <w:rFonts w:eastAsia="Arial"/>
                                <w:color w:val="231F20"/>
                                <w:spacing w:val="0"/>
                                <w:sz w:val="16"/>
                                <w:szCs w:val="16"/>
                              </w:rPr>
                              <w:t>e</w:t>
                            </w:r>
                            <w:r>
                              <w:rPr>
                                <w:rFonts w:eastAsia="Arial"/>
                                <w:color w:val="231F20"/>
                                <w:spacing w:val="6"/>
                                <w:sz w:val="16"/>
                                <w:szCs w:val="16"/>
                              </w:rPr>
                              <w:t>r</w:t>
                            </w:r>
                            <w:r>
                              <w:rPr>
                                <w:rFonts w:eastAsia="Arial"/>
                                <w:color w:val="231F20"/>
                                <w:spacing w:val="4"/>
                                <w:sz w:val="16"/>
                                <w:szCs w:val="16"/>
                              </w:rPr>
                              <w:t>t</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1"/>
                                <w:sz w:val="16"/>
                                <w:szCs w:val="16"/>
                              </w:rPr>
                              <w:t>t</w:t>
                            </w:r>
                            <w:r>
                              <w:rPr>
                                <w:rFonts w:eastAsia="Arial"/>
                                <w:color w:val="231F20"/>
                                <w:spacing w:val="0"/>
                                <w:sz w:val="16"/>
                                <w:szCs w:val="16"/>
                              </w:rPr>
                              <w:t>s,</w:t>
                            </w:r>
                            <w:r>
                              <w:rPr>
                                <w:rFonts w:eastAsia="Arial"/>
                                <w:color w:val="231F20"/>
                                <w:spacing w:val="-4"/>
                                <w:sz w:val="16"/>
                                <w:szCs w:val="16"/>
                              </w:rPr>
                              <w:t xml:space="preserve"> </w:t>
                            </w:r>
                            <w:r>
                              <w:rPr>
                                <w:rFonts w:eastAsia="Arial"/>
                                <w:color w:val="231F20"/>
                                <w:spacing w:val="0"/>
                                <w:sz w:val="16"/>
                                <w:szCs w:val="16"/>
                              </w:rPr>
                              <w:t>if</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6"/>
                                <w:sz w:val="16"/>
                                <w:szCs w:val="16"/>
                              </w:rPr>
                              <w:t>y</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in</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0"/>
                                <w:sz w:val="16"/>
                                <w:szCs w:val="16"/>
                              </w:rPr>
                              <w:t>is</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w</w:t>
                            </w:r>
                            <w:r>
                              <w:rPr>
                                <w:rFonts w:eastAsia="Arial"/>
                                <w:color w:val="231F20"/>
                                <w:spacing w:val="0"/>
                                <w:sz w:val="16"/>
                                <w:szCs w:val="16"/>
                              </w:rPr>
                              <w:t>n</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b</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 xml:space="preserve">he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1"/>
                                <w:sz w:val="16"/>
                                <w:szCs w:val="16"/>
                              </w:rPr>
                              <w:t>nw</w:t>
                            </w:r>
                            <w:r>
                              <w:rPr>
                                <w:rFonts w:eastAsia="Arial"/>
                                <w:color w:val="231F20"/>
                                <w:spacing w:val="0"/>
                                <w:sz w:val="16"/>
                                <w:szCs w:val="16"/>
                              </w:rPr>
                              <w:t>eal</w:t>
                            </w:r>
                            <w:r>
                              <w:rPr>
                                <w:rFonts w:eastAsia="Arial"/>
                                <w:color w:val="231F20"/>
                                <w:spacing w:val="1"/>
                                <w:sz w:val="16"/>
                                <w:szCs w:val="16"/>
                              </w:rPr>
                              <w:t>t</w:t>
                            </w:r>
                            <w:r>
                              <w:rPr>
                                <w:rFonts w:eastAsia="Arial"/>
                                <w:color w:val="231F20"/>
                                <w:spacing w:val="0"/>
                                <w:sz w:val="16"/>
                                <w:szCs w:val="16"/>
                              </w:rPr>
                              <w:t>h</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pacing w:val="-1"/>
                                <w:sz w:val="16"/>
                                <w:szCs w:val="16"/>
                              </w:rPr>
                              <w:t>a</w:t>
                            </w:r>
                            <w:r>
                              <w:rPr>
                                <w:rFonts w:eastAsia="Arial"/>
                                <w:color w:val="231F20"/>
                                <w:spacing w:val="0"/>
                                <w:sz w:val="16"/>
                                <w:szCs w:val="16"/>
                              </w:rPr>
                              <w:t>.</w:t>
                            </w:r>
                          </w:p>
                          <w:p w14:paraId="62B01EDB" w14:textId="77777777" w:rsidR="00497A34" w:rsidRDefault="00497A34" w:rsidP="00DB470E">
                            <w:pPr>
                              <w:spacing w:before="9" w:after="0" w:line="140" w:lineRule="exact"/>
                              <w:rPr>
                                <w:sz w:val="14"/>
                                <w:szCs w:val="14"/>
                              </w:rPr>
                            </w:pPr>
                          </w:p>
                          <w:p w14:paraId="199C9213" w14:textId="77777777" w:rsidR="00497A34" w:rsidRDefault="00497A34" w:rsidP="00DB470E">
                            <w:pPr>
                              <w:spacing w:after="0" w:line="240" w:lineRule="auto"/>
                              <w:ind w:left="101" w:right="-20"/>
                              <w:rPr>
                                <w:rFonts w:eastAsia="Arial"/>
                                <w:sz w:val="16"/>
                                <w:szCs w:val="16"/>
                              </w:rPr>
                            </w:pPr>
                            <w:r>
                              <w:rPr>
                                <w:rFonts w:eastAsia="Arial"/>
                                <w:b/>
                                <w:bCs/>
                                <w:color w:val="231F20"/>
                                <w:spacing w:val="-1"/>
                                <w:sz w:val="16"/>
                                <w:szCs w:val="16"/>
                              </w:rPr>
                              <w:t>C</w:t>
                            </w:r>
                            <w:r>
                              <w:rPr>
                                <w:rFonts w:eastAsia="Arial"/>
                                <w:b/>
                                <w:bCs/>
                                <w:color w:val="231F20"/>
                                <w:spacing w:val="1"/>
                                <w:sz w:val="16"/>
                                <w:szCs w:val="16"/>
                              </w:rPr>
                              <w:t>rea</w:t>
                            </w:r>
                            <w:r>
                              <w:rPr>
                                <w:rFonts w:eastAsia="Arial"/>
                                <w:b/>
                                <w:bCs/>
                                <w:color w:val="231F20"/>
                                <w:spacing w:val="2"/>
                                <w:sz w:val="16"/>
                                <w:szCs w:val="16"/>
                              </w:rPr>
                              <w:t>t</w:t>
                            </w:r>
                            <w:r>
                              <w:rPr>
                                <w:rFonts w:eastAsia="Arial"/>
                                <w:b/>
                                <w:bCs/>
                                <w:color w:val="231F20"/>
                                <w:spacing w:val="1"/>
                                <w:sz w:val="16"/>
                                <w:szCs w:val="16"/>
                              </w:rPr>
                              <w:t>i</w:t>
                            </w:r>
                            <w:r>
                              <w:rPr>
                                <w:rFonts w:eastAsia="Arial"/>
                                <w:b/>
                                <w:bCs/>
                                <w:color w:val="231F20"/>
                                <w:sz w:val="16"/>
                                <w:szCs w:val="16"/>
                              </w:rPr>
                              <w:t>v</w:t>
                            </w:r>
                            <w:r>
                              <w:rPr>
                                <w:rFonts w:eastAsia="Arial"/>
                                <w:b/>
                                <w:bCs/>
                                <w:color w:val="231F20"/>
                                <w:spacing w:val="0"/>
                                <w:sz w:val="16"/>
                                <w:szCs w:val="16"/>
                              </w:rPr>
                              <w:t>e</w:t>
                            </w:r>
                            <w:r>
                              <w:rPr>
                                <w:rFonts w:eastAsia="Arial"/>
                                <w:b/>
                                <w:bCs/>
                                <w:color w:val="231F20"/>
                                <w:spacing w:val="-4"/>
                                <w:sz w:val="16"/>
                                <w:szCs w:val="16"/>
                              </w:rPr>
                              <w:t xml:space="preserve"> </w:t>
                            </w:r>
                            <w:r>
                              <w:rPr>
                                <w:rFonts w:eastAsia="Arial"/>
                                <w:b/>
                                <w:bCs/>
                                <w:color w:val="231F20"/>
                                <w:spacing w:val="0"/>
                                <w:sz w:val="16"/>
                                <w:szCs w:val="16"/>
                              </w:rPr>
                              <w:t>C</w:t>
                            </w:r>
                            <w:r>
                              <w:rPr>
                                <w:rFonts w:eastAsia="Arial"/>
                                <w:b/>
                                <w:bCs/>
                                <w:color w:val="231F20"/>
                                <w:spacing w:val="2"/>
                                <w:sz w:val="16"/>
                                <w:szCs w:val="16"/>
                              </w:rPr>
                              <w:t>om</w:t>
                            </w:r>
                            <w:r>
                              <w:rPr>
                                <w:rFonts w:eastAsia="Arial"/>
                                <w:b/>
                                <w:bCs/>
                                <w:color w:val="231F20"/>
                                <w:spacing w:val="1"/>
                                <w:sz w:val="16"/>
                                <w:szCs w:val="16"/>
                              </w:rPr>
                              <w:t>mon</w:t>
                            </w:r>
                            <w:r>
                              <w:rPr>
                                <w:rFonts w:eastAsia="Arial"/>
                                <w:b/>
                                <w:bCs/>
                                <w:color w:val="231F20"/>
                                <w:spacing w:val="0"/>
                                <w:sz w:val="16"/>
                                <w:szCs w:val="16"/>
                              </w:rPr>
                              <w:t>s</w:t>
                            </w:r>
                            <w:r>
                              <w:rPr>
                                <w:rFonts w:eastAsia="Arial"/>
                                <w:b/>
                                <w:bCs/>
                                <w:color w:val="231F20"/>
                                <w:spacing w:val="-5"/>
                                <w:sz w:val="16"/>
                                <w:szCs w:val="16"/>
                              </w:rPr>
                              <w:t xml:space="preserve"> </w:t>
                            </w:r>
                            <w:r>
                              <w:rPr>
                                <w:rFonts w:eastAsia="Arial"/>
                                <w:b/>
                                <w:bCs/>
                                <w:color w:val="231F20"/>
                                <w:spacing w:val="1"/>
                                <w:sz w:val="16"/>
                                <w:szCs w:val="16"/>
                              </w:rPr>
                              <w:t>li</w:t>
                            </w:r>
                            <w:r>
                              <w:rPr>
                                <w:rFonts w:eastAsia="Arial"/>
                                <w:b/>
                                <w:bCs/>
                                <w:color w:val="231F20"/>
                                <w:spacing w:val="2"/>
                                <w:sz w:val="16"/>
                                <w:szCs w:val="16"/>
                              </w:rPr>
                              <w:t>c</w:t>
                            </w:r>
                            <w:r>
                              <w:rPr>
                                <w:rFonts w:eastAsia="Arial"/>
                                <w:b/>
                                <w:bCs/>
                                <w:color w:val="231F20"/>
                                <w:spacing w:val="1"/>
                                <w:sz w:val="16"/>
                                <w:szCs w:val="16"/>
                              </w:rPr>
                              <w:t>en</w:t>
                            </w:r>
                            <w:r>
                              <w:rPr>
                                <w:rFonts w:eastAsia="Arial"/>
                                <w:b/>
                                <w:bCs/>
                                <w:color w:val="231F20"/>
                                <w:spacing w:val="2"/>
                                <w:sz w:val="16"/>
                                <w:szCs w:val="16"/>
                              </w:rPr>
                              <w:t>c</w:t>
                            </w:r>
                            <w:r>
                              <w:rPr>
                                <w:rFonts w:eastAsia="Arial"/>
                                <w:b/>
                                <w:bCs/>
                                <w:color w:val="231F20"/>
                                <w:spacing w:val="0"/>
                                <w:sz w:val="16"/>
                                <w:szCs w:val="16"/>
                              </w:rPr>
                              <w:t>e</w:t>
                            </w:r>
                            <w:r>
                              <w:rPr>
                                <w:rFonts w:eastAsia="Arial"/>
                                <w:sz w:val="16"/>
                                <w:szCs w:val="16"/>
                              </w:rPr>
                              <w:br/>
                            </w:r>
                            <w:r>
                              <w:rPr>
                                <w:rFonts w:eastAsia="Arial"/>
                                <w:color w:val="231F20"/>
                                <w:spacing w:val="1"/>
                                <w:sz w:val="16"/>
                                <w:szCs w:val="16"/>
                              </w:rPr>
                              <w:t>W</w:t>
                            </w:r>
                            <w:r>
                              <w:rPr>
                                <w:rFonts w:eastAsia="Arial"/>
                                <w:color w:val="231F20"/>
                                <w:spacing w:val="0"/>
                                <w:sz w:val="16"/>
                                <w:szCs w:val="16"/>
                              </w:rPr>
                              <w:t>i</w:t>
                            </w:r>
                            <w:r>
                              <w:rPr>
                                <w:rFonts w:eastAsia="Arial"/>
                                <w:color w:val="231F20"/>
                                <w:spacing w:val="1"/>
                                <w:sz w:val="16"/>
                                <w:szCs w:val="16"/>
                              </w:rPr>
                              <w:t>t</w:t>
                            </w:r>
                            <w:r>
                              <w:rPr>
                                <w:rFonts w:eastAsia="Arial"/>
                                <w:color w:val="231F20"/>
                                <w:spacing w:val="0"/>
                                <w:sz w:val="16"/>
                                <w:szCs w:val="16"/>
                              </w:rPr>
                              <w:t>h</w:t>
                            </w:r>
                            <w:r>
                              <w:rPr>
                                <w:rFonts w:eastAsia="Arial"/>
                                <w:color w:val="231F20"/>
                                <w:spacing w:val="-5"/>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ex</w:t>
                            </w:r>
                            <w:r>
                              <w:rPr>
                                <w:rFonts w:eastAsia="Arial"/>
                                <w:color w:val="231F20"/>
                                <w:spacing w:val="3"/>
                                <w:sz w:val="16"/>
                                <w:szCs w:val="16"/>
                              </w:rPr>
                              <w:t>c</w:t>
                            </w:r>
                            <w:r>
                              <w:rPr>
                                <w:rFonts w:eastAsia="Arial"/>
                                <w:color w:val="231F20"/>
                                <w:spacing w:val="0"/>
                                <w:sz w:val="16"/>
                                <w:szCs w:val="16"/>
                              </w:rPr>
                              <w:t>e</w:t>
                            </w:r>
                            <w:r>
                              <w:rPr>
                                <w:rFonts w:eastAsia="Arial"/>
                                <w:color w:val="231F20"/>
                                <w:spacing w:val="-1"/>
                                <w:sz w:val="16"/>
                                <w:szCs w:val="16"/>
                              </w:rPr>
                              <w:t>p</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2"/>
                                <w:sz w:val="16"/>
                                <w:szCs w:val="16"/>
                              </w:rPr>
                              <w:t>C</w:t>
                            </w:r>
                            <w:r>
                              <w:rPr>
                                <w:rFonts w:eastAsia="Arial"/>
                                <w:color w:val="231F20"/>
                                <w:spacing w:val="0"/>
                                <w:sz w:val="16"/>
                                <w:szCs w:val="16"/>
                              </w:rPr>
                              <w:t>o</w:t>
                            </w:r>
                            <w:r>
                              <w:rPr>
                                <w:rFonts w:eastAsia="Arial"/>
                                <w:color w:val="231F20"/>
                                <w:spacing w:val="-1"/>
                                <w:sz w:val="16"/>
                                <w:szCs w:val="16"/>
                              </w:rPr>
                              <w:t>a</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3"/>
                                <w:sz w:val="16"/>
                                <w:szCs w:val="16"/>
                              </w:rPr>
                              <w:t>A</w:t>
                            </w:r>
                            <w:r>
                              <w:rPr>
                                <w:rFonts w:eastAsia="Arial"/>
                                <w:color w:val="231F20"/>
                                <w:spacing w:val="2"/>
                                <w:sz w:val="16"/>
                                <w:szCs w:val="16"/>
                              </w:rPr>
                              <w:t>r</w:t>
                            </w:r>
                            <w:r>
                              <w:rPr>
                                <w:rFonts w:eastAsia="Arial"/>
                                <w:color w:val="231F20"/>
                                <w:spacing w:val="0"/>
                                <w:sz w:val="16"/>
                                <w:szCs w:val="16"/>
                              </w:rPr>
                              <w:t>ms,</w:t>
                            </w:r>
                            <w:r>
                              <w:rPr>
                                <w:rFonts w:eastAsia="Arial"/>
                                <w:color w:val="231F20"/>
                                <w:spacing w:val="-4"/>
                                <w:sz w:val="16"/>
                                <w:szCs w:val="16"/>
                              </w:rPr>
                              <w:t xml:space="preserve"> </w:t>
                            </w:r>
                            <w:r>
                              <w:rPr>
                                <w:rFonts w:eastAsia="Arial"/>
                                <w:color w:val="231F20"/>
                                <w:spacing w:val="-11"/>
                                <w:sz w:val="16"/>
                                <w:szCs w:val="16"/>
                              </w:rPr>
                              <w:t>A</w:t>
                            </w:r>
                            <w:r>
                              <w:rPr>
                                <w:rFonts w:eastAsia="Arial"/>
                                <w:color w:val="231F20"/>
                                <w:spacing w:val="0"/>
                                <w:sz w:val="16"/>
                                <w:szCs w:val="16"/>
                              </w:rPr>
                              <w:t>T</w:t>
                            </w:r>
                            <w:r>
                              <w:rPr>
                                <w:rFonts w:eastAsia="Arial"/>
                                <w:color w:val="231F20"/>
                                <w:spacing w:val="2"/>
                                <w:sz w:val="16"/>
                                <w:szCs w:val="16"/>
                              </w:rPr>
                              <w:t>S</w:t>
                            </w:r>
                            <w:r>
                              <w:rPr>
                                <w:rFonts w:eastAsia="Arial"/>
                                <w:color w:val="231F20"/>
                                <w:spacing w:val="0"/>
                                <w:sz w:val="16"/>
                                <w:szCs w:val="16"/>
                              </w:rPr>
                              <w:t>B</w:t>
                            </w:r>
                            <w:r>
                              <w:rPr>
                                <w:rFonts w:eastAsia="Arial"/>
                                <w:color w:val="231F20"/>
                                <w:spacing w:val="-7"/>
                                <w:sz w:val="16"/>
                                <w:szCs w:val="16"/>
                              </w:rPr>
                              <w:t xml:space="preserve"> </w:t>
                            </w:r>
                            <w:r>
                              <w:rPr>
                                <w:rFonts w:eastAsia="Arial"/>
                                <w:color w:val="231F20"/>
                                <w:spacing w:val="1"/>
                                <w:sz w:val="16"/>
                                <w:szCs w:val="16"/>
                              </w:rPr>
                              <w:t>log</w:t>
                            </w:r>
                            <w:r>
                              <w:rPr>
                                <w:rFonts w:eastAsia="Arial"/>
                                <w:color w:val="231F20"/>
                                <w:sz w:val="16"/>
                                <w:szCs w:val="16"/>
                              </w:rPr>
                              <w:t>o</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ph</w:t>
                            </w:r>
                            <w:r>
                              <w:rPr>
                                <w:rFonts w:eastAsia="Arial"/>
                                <w:color w:val="231F20"/>
                                <w:spacing w:val="-1"/>
                                <w:sz w:val="16"/>
                                <w:szCs w:val="16"/>
                              </w:rPr>
                              <w:t>ot</w:t>
                            </w:r>
                            <w:r>
                              <w:rPr>
                                <w:rFonts w:eastAsia="Arial"/>
                                <w:color w:val="231F20"/>
                                <w:spacing w:val="1"/>
                                <w:sz w:val="16"/>
                                <w:szCs w:val="16"/>
                              </w:rPr>
                              <w:t>o</w:t>
                            </w:r>
                            <w:r>
                              <w:rPr>
                                <w:rFonts w:eastAsia="Arial"/>
                                <w:color w:val="231F20"/>
                                <w:spacing w:val="0"/>
                                <w:sz w:val="16"/>
                                <w:szCs w:val="16"/>
                              </w:rPr>
                              <w:t>s</w:t>
                            </w:r>
                            <w:r>
                              <w:rPr>
                                <w:rFonts w:eastAsia="Arial"/>
                                <w:color w:val="231F20"/>
                                <w:spacing w:val="-3"/>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g</w:t>
                            </w:r>
                            <w:r>
                              <w:rPr>
                                <w:rFonts w:eastAsia="Arial"/>
                                <w:color w:val="231F20"/>
                                <w:spacing w:val="1"/>
                                <w:sz w:val="16"/>
                                <w:szCs w:val="16"/>
                              </w:rPr>
                              <w:t>r</w:t>
                            </w:r>
                            <w:r>
                              <w:rPr>
                                <w:rFonts w:eastAsia="Arial"/>
                                <w:color w:val="231F20"/>
                                <w:spacing w:val="0"/>
                                <w:sz w:val="16"/>
                                <w:szCs w:val="16"/>
                              </w:rPr>
                              <w:t>aphi</w:t>
                            </w:r>
                            <w:r>
                              <w:rPr>
                                <w:rFonts w:eastAsia="Arial"/>
                                <w:color w:val="231F20"/>
                                <w:spacing w:val="3"/>
                                <w:sz w:val="16"/>
                                <w:szCs w:val="16"/>
                              </w:rPr>
                              <w:t>c</w:t>
                            </w:r>
                            <w:r>
                              <w:rPr>
                                <w:rFonts w:eastAsia="Arial"/>
                                <w:color w:val="231F20"/>
                                <w:spacing w:val="0"/>
                                <w:sz w:val="16"/>
                                <w:szCs w:val="16"/>
                              </w:rPr>
                              <w:t>s</w:t>
                            </w:r>
                            <w:r>
                              <w:rPr>
                                <w:rFonts w:eastAsia="Arial"/>
                                <w:color w:val="231F20"/>
                                <w:spacing w:val="-3"/>
                                <w:sz w:val="16"/>
                                <w:szCs w:val="16"/>
                              </w:rPr>
                              <w:t xml:space="preserve"> </w:t>
                            </w:r>
                            <w:r>
                              <w:rPr>
                                <w:rFonts w:eastAsia="Arial"/>
                                <w:color w:val="231F20"/>
                                <w:spacing w:val="0"/>
                                <w:sz w:val="16"/>
                                <w:szCs w:val="16"/>
                              </w:rPr>
                              <w:t>in</w:t>
                            </w:r>
                            <w:r>
                              <w:rPr>
                                <w:rFonts w:eastAsia="Arial"/>
                                <w:color w:val="231F20"/>
                                <w:spacing w:val="-3"/>
                                <w:sz w:val="16"/>
                                <w:szCs w:val="16"/>
                              </w:rPr>
                              <w:t xml:space="preserve"> </w:t>
                            </w:r>
                            <w:r>
                              <w:rPr>
                                <w:rFonts w:eastAsia="Arial"/>
                                <w:color w:val="231F20"/>
                                <w:spacing w:val="1"/>
                                <w:sz w:val="16"/>
                                <w:szCs w:val="16"/>
                              </w:rPr>
                              <w:t>w</w:t>
                            </w:r>
                            <w:r>
                              <w:rPr>
                                <w:rFonts w:eastAsia="Arial"/>
                                <w:color w:val="231F20"/>
                                <w:spacing w:val="0"/>
                                <w:sz w:val="16"/>
                                <w:szCs w:val="16"/>
                              </w:rPr>
                              <w:t>hi</w:t>
                            </w:r>
                            <w:r>
                              <w:rPr>
                                <w:rFonts w:eastAsia="Arial"/>
                                <w:color w:val="231F20"/>
                                <w:spacing w:val="2"/>
                                <w:sz w:val="16"/>
                                <w:szCs w:val="16"/>
                              </w:rPr>
                              <w:t>c</w:t>
                            </w:r>
                            <w:r>
                              <w:rPr>
                                <w:rFonts w:eastAsia="Arial"/>
                                <w:color w:val="231F20"/>
                                <w:spacing w:val="0"/>
                                <w:sz w:val="16"/>
                                <w:szCs w:val="16"/>
                              </w:rPr>
                              <w:t>h</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hird</w:t>
                            </w:r>
                            <w:r>
                              <w:rPr>
                                <w:rFonts w:eastAsia="Arial"/>
                                <w:color w:val="231F20"/>
                                <w:spacing w:val="-3"/>
                                <w:sz w:val="16"/>
                                <w:szCs w:val="16"/>
                              </w:rPr>
                              <w:t xml:space="preserve"> </w:t>
                            </w:r>
                            <w:r>
                              <w:rPr>
                                <w:rFonts w:eastAsia="Arial"/>
                                <w:color w:val="231F20"/>
                                <w:spacing w:val="0"/>
                                <w:sz w:val="16"/>
                                <w:szCs w:val="16"/>
                              </w:rPr>
                              <w:t>pa</w:t>
                            </w:r>
                            <w:r>
                              <w:rPr>
                                <w:rFonts w:eastAsia="Arial"/>
                                <w:color w:val="231F20"/>
                                <w:spacing w:val="6"/>
                                <w:sz w:val="16"/>
                                <w:szCs w:val="16"/>
                              </w:rPr>
                              <w:t>r</w:t>
                            </w:r>
                            <w:r>
                              <w:rPr>
                                <w:rFonts w:eastAsia="Arial"/>
                                <w:color w:val="231F20"/>
                                <w:spacing w:val="4"/>
                                <w:sz w:val="16"/>
                                <w:szCs w:val="16"/>
                              </w:rPr>
                              <w:t>t</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0"/>
                                <w:sz w:val="16"/>
                                <w:szCs w:val="16"/>
                              </w:rPr>
                              <w:t>h</w:t>
                            </w:r>
                            <w:r>
                              <w:rPr>
                                <w:rFonts w:eastAsia="Arial"/>
                                <w:color w:val="231F20"/>
                                <w:spacing w:val="1"/>
                                <w:sz w:val="16"/>
                                <w:szCs w:val="16"/>
                              </w:rPr>
                              <w:t>o</w:t>
                            </w:r>
                            <w:r>
                              <w:rPr>
                                <w:rFonts w:eastAsia="Arial"/>
                                <w:color w:val="231F20"/>
                                <w:spacing w:val="0"/>
                                <w:sz w:val="16"/>
                                <w:szCs w:val="16"/>
                              </w:rPr>
                              <w:t>lds</w:t>
                            </w:r>
                            <w:r>
                              <w:rPr>
                                <w:rFonts w:eastAsia="Arial"/>
                                <w:color w:val="231F20"/>
                                <w:spacing w:val="-3"/>
                                <w:sz w:val="16"/>
                                <w:szCs w:val="16"/>
                              </w:rPr>
                              <w:t xml:space="preserve">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1"/>
                                <w:sz w:val="16"/>
                                <w:szCs w:val="16"/>
                              </w:rPr>
                              <w:t>y</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1"/>
                                <w:sz w:val="16"/>
                                <w:szCs w:val="16"/>
                              </w:rPr>
                              <w:t>t</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his 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i</w:t>
                            </w:r>
                            <w:r>
                              <w:rPr>
                                <w:rFonts w:eastAsia="Arial"/>
                                <w:color w:val="231F20"/>
                                <w:sz w:val="16"/>
                                <w:szCs w:val="16"/>
                              </w:rPr>
                              <w:t xml:space="preserve">s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ens</w:t>
                            </w:r>
                            <w:r>
                              <w:rPr>
                                <w:rFonts w:eastAsia="Arial"/>
                                <w:color w:val="231F20"/>
                                <w:spacing w:val="1"/>
                                <w:sz w:val="16"/>
                                <w:szCs w:val="16"/>
                              </w:rPr>
                              <w:t>e</w:t>
                            </w:r>
                            <w:r>
                              <w:rPr>
                                <w:rFonts w:eastAsia="Arial"/>
                                <w:color w:val="231F20"/>
                                <w:sz w:val="16"/>
                                <w:szCs w:val="16"/>
                              </w:rPr>
                              <w:t xml:space="preserve">d </w:t>
                            </w:r>
                            <w:r>
                              <w:rPr>
                                <w:rFonts w:eastAsia="Arial"/>
                                <w:color w:val="231F20"/>
                                <w:spacing w:val="0"/>
                                <w:sz w:val="16"/>
                                <w:szCs w:val="16"/>
                              </w:rPr>
                              <w:t>unde</w:t>
                            </w:r>
                            <w:r>
                              <w:rPr>
                                <w:rFonts w:eastAsia="Arial"/>
                                <w:color w:val="231F20"/>
                                <w:sz w:val="16"/>
                                <w:szCs w:val="16"/>
                              </w:rPr>
                              <w:t xml:space="preserve">r a </w:t>
                            </w:r>
                            <w:r>
                              <w:rPr>
                                <w:rFonts w:eastAsia="Arial"/>
                                <w:color w:val="231F20"/>
                                <w:spacing w:val="0"/>
                                <w:sz w:val="16"/>
                                <w:szCs w:val="16"/>
                              </w:rPr>
                              <w:t>Cre</w:t>
                            </w:r>
                            <w:r>
                              <w:rPr>
                                <w:rFonts w:eastAsia="Arial"/>
                                <w:color w:val="231F20"/>
                                <w:spacing w:val="-1"/>
                                <w:sz w:val="16"/>
                                <w:szCs w:val="16"/>
                              </w:rPr>
                              <w:t>a</w:t>
                            </w:r>
                            <w:r>
                              <w:rPr>
                                <w:rFonts w:eastAsia="Arial"/>
                                <w:color w:val="231F20"/>
                                <w:spacing w:val="1"/>
                                <w:sz w:val="16"/>
                                <w:szCs w:val="16"/>
                              </w:rPr>
                              <w:t>t</w:t>
                            </w:r>
                            <w:r>
                              <w:rPr>
                                <w:rFonts w:eastAsia="Arial"/>
                                <w:color w:val="231F20"/>
                                <w:spacing w:val="0"/>
                                <w:sz w:val="16"/>
                                <w:szCs w:val="16"/>
                              </w:rPr>
                              <w:t>i</w:t>
                            </w:r>
                            <w:r>
                              <w:rPr>
                                <w:rFonts w:eastAsia="Arial"/>
                                <w:color w:val="231F20"/>
                                <w:sz w:val="16"/>
                                <w:szCs w:val="16"/>
                              </w:rPr>
                              <w:t xml:space="preserve">ve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0"/>
                                <w:sz w:val="16"/>
                                <w:szCs w:val="16"/>
                              </w:rPr>
                              <w:t>n</w:t>
                            </w:r>
                            <w:r>
                              <w:rPr>
                                <w:rFonts w:eastAsia="Arial"/>
                                <w:color w:val="231F20"/>
                                <w:sz w:val="16"/>
                                <w:szCs w:val="16"/>
                              </w:rPr>
                              <w:t xml:space="preserve">s </w:t>
                            </w:r>
                            <w:r>
                              <w:rPr>
                                <w:rFonts w:eastAsia="Arial"/>
                                <w:color w:val="231F20"/>
                                <w:spacing w:val="0"/>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3.</w:t>
                            </w:r>
                            <w:r>
                              <w:rPr>
                                <w:rFonts w:eastAsia="Arial"/>
                                <w:color w:val="231F20"/>
                                <w:sz w:val="16"/>
                                <w:szCs w:val="16"/>
                              </w:rPr>
                              <w:t xml:space="preserve">0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z w:val="16"/>
                                <w:szCs w:val="16"/>
                              </w:rPr>
                              <w:t xml:space="preserve">a </w:t>
                            </w:r>
                            <w:r>
                              <w:rPr>
                                <w:rFonts w:eastAsia="Arial"/>
                                <w:color w:val="231F20"/>
                                <w:spacing w:val="0"/>
                                <w:sz w:val="16"/>
                                <w:szCs w:val="16"/>
                              </w:rPr>
                              <w:t>li</w:t>
                            </w:r>
                            <w:r>
                              <w:rPr>
                                <w:rFonts w:eastAsia="Arial"/>
                                <w:color w:val="231F20"/>
                                <w:spacing w:val="2"/>
                                <w:sz w:val="16"/>
                                <w:szCs w:val="16"/>
                              </w:rPr>
                              <w:t>c</w:t>
                            </w:r>
                            <w:r>
                              <w:rPr>
                                <w:rFonts w:eastAsia="Arial"/>
                                <w:color w:val="231F20"/>
                                <w:spacing w:val="0"/>
                                <w:sz w:val="16"/>
                                <w:szCs w:val="16"/>
                              </w:rPr>
                              <w:t>en</w:t>
                            </w:r>
                            <w:r>
                              <w:rPr>
                                <w:rFonts w:eastAsia="Arial"/>
                                <w:color w:val="231F20"/>
                                <w:spacing w:val="3"/>
                                <w:sz w:val="16"/>
                                <w:szCs w:val="16"/>
                              </w:rPr>
                              <w:t>c</w:t>
                            </w:r>
                            <w:r>
                              <w:rPr>
                                <w:rFonts w:eastAsia="Arial"/>
                                <w:color w:val="231F20"/>
                                <w:sz w:val="16"/>
                                <w:szCs w:val="16"/>
                              </w:rPr>
                              <w:t>e</w:t>
                            </w:r>
                            <w:r>
                              <w:rPr>
                                <w:rFonts w:eastAsia="Arial"/>
                                <w:color w:val="231F20"/>
                                <w:spacing w:val="0"/>
                                <w:sz w:val="16"/>
                                <w:szCs w:val="16"/>
                              </w:rPr>
                              <w:t>.</w:t>
                            </w:r>
                          </w:p>
                          <w:p w14:paraId="269CA691" w14:textId="77777777" w:rsidR="00497A34" w:rsidRDefault="00497A34" w:rsidP="00DB470E">
                            <w:pPr>
                              <w:spacing w:before="9" w:after="0" w:line="140" w:lineRule="exact"/>
                              <w:rPr>
                                <w:sz w:val="14"/>
                                <w:szCs w:val="14"/>
                              </w:rPr>
                            </w:pPr>
                          </w:p>
                          <w:p w14:paraId="62AEBCF9" w14:textId="77777777" w:rsidR="00497A34" w:rsidRDefault="00497A34" w:rsidP="00DB470E">
                            <w:pPr>
                              <w:spacing w:after="0" w:line="287" w:lineRule="auto"/>
                              <w:ind w:left="101" w:right="186"/>
                              <w:rPr>
                                <w:rFonts w:eastAsia="Arial"/>
                                <w:sz w:val="16"/>
                                <w:szCs w:val="16"/>
                              </w:rPr>
                            </w:pPr>
                            <w:r>
                              <w:rPr>
                                <w:rFonts w:eastAsia="Arial"/>
                                <w:color w:val="231F20"/>
                                <w:spacing w:val="0"/>
                                <w:sz w:val="16"/>
                                <w:szCs w:val="16"/>
                              </w:rPr>
                              <w:t>Cre</w:t>
                            </w:r>
                            <w:r>
                              <w:rPr>
                                <w:rFonts w:eastAsia="Arial"/>
                                <w:color w:val="231F20"/>
                                <w:spacing w:val="-1"/>
                                <w:sz w:val="16"/>
                                <w:szCs w:val="16"/>
                              </w:rPr>
                              <w:t>a</w:t>
                            </w:r>
                            <w:r>
                              <w:rPr>
                                <w:rFonts w:eastAsia="Arial"/>
                                <w:color w:val="231F20"/>
                                <w:spacing w:val="1"/>
                                <w:sz w:val="16"/>
                                <w:szCs w:val="16"/>
                              </w:rPr>
                              <w:t>t</w:t>
                            </w:r>
                            <w:r>
                              <w:rPr>
                                <w:rFonts w:eastAsia="Arial"/>
                                <w:color w:val="231F20"/>
                                <w:spacing w:val="0"/>
                                <w:sz w:val="16"/>
                                <w:szCs w:val="16"/>
                              </w:rPr>
                              <w:t>i</w:t>
                            </w:r>
                            <w:r>
                              <w:rPr>
                                <w:rFonts w:eastAsia="Arial"/>
                                <w:color w:val="231F20"/>
                                <w:sz w:val="16"/>
                                <w:szCs w:val="16"/>
                              </w:rPr>
                              <w:t xml:space="preserve">ve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0"/>
                                <w:sz w:val="16"/>
                                <w:szCs w:val="16"/>
                              </w:rPr>
                              <w:t>n</w:t>
                            </w:r>
                            <w:r>
                              <w:rPr>
                                <w:rFonts w:eastAsia="Arial"/>
                                <w:color w:val="231F20"/>
                                <w:sz w:val="16"/>
                                <w:szCs w:val="16"/>
                              </w:rPr>
                              <w:t xml:space="preserve">s </w:t>
                            </w:r>
                            <w:r>
                              <w:rPr>
                                <w:rFonts w:eastAsia="Arial"/>
                                <w:color w:val="231F20"/>
                                <w:spacing w:val="0"/>
                                <w:sz w:val="16"/>
                                <w:szCs w:val="16"/>
                              </w:rPr>
                              <w:t>A</w:t>
                            </w:r>
                            <w:r>
                              <w:rPr>
                                <w:rFonts w:eastAsia="Arial"/>
                                <w:color w:val="231F20"/>
                                <w:spacing w:val="4"/>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3.</w:t>
                            </w:r>
                            <w:r>
                              <w:rPr>
                                <w:rFonts w:eastAsia="Arial"/>
                                <w:color w:val="231F20"/>
                                <w:sz w:val="16"/>
                                <w:szCs w:val="16"/>
                              </w:rPr>
                              <w:t xml:space="preserve">0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z w:val="16"/>
                                <w:szCs w:val="16"/>
                              </w:rPr>
                              <w:t xml:space="preserve">a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w:t>
                            </w:r>
                            <w:r>
                              <w:rPr>
                                <w:rFonts w:eastAsia="Arial"/>
                                <w:color w:val="231F20"/>
                                <w:spacing w:val="3"/>
                                <w:sz w:val="16"/>
                                <w:szCs w:val="16"/>
                              </w:rPr>
                              <w:t>c</w:t>
                            </w:r>
                            <w:r>
                              <w:rPr>
                                <w:rFonts w:eastAsia="Arial"/>
                                <w:color w:val="231F20"/>
                                <w:sz w:val="16"/>
                                <w:szCs w:val="16"/>
                              </w:rPr>
                              <w:t xml:space="preserve">e </w:t>
                            </w:r>
                            <w:r>
                              <w:rPr>
                                <w:rFonts w:eastAsia="Arial"/>
                                <w:color w:val="231F20"/>
                                <w:spacing w:val="0"/>
                                <w:sz w:val="16"/>
                                <w:szCs w:val="16"/>
                              </w:rPr>
                              <w:t>i</w:t>
                            </w:r>
                            <w:r>
                              <w:rPr>
                                <w:rFonts w:eastAsia="Arial"/>
                                <w:color w:val="231F20"/>
                                <w:sz w:val="16"/>
                                <w:szCs w:val="16"/>
                              </w:rPr>
                              <w:t xml:space="preserve">s a </w:t>
                            </w:r>
                            <w:r>
                              <w:rPr>
                                <w:rFonts w:eastAsia="Arial"/>
                                <w:color w:val="231F20"/>
                                <w:spacing w:val="0"/>
                                <w:sz w:val="16"/>
                                <w:szCs w:val="16"/>
                              </w:rPr>
                              <w:t>s</w:t>
                            </w:r>
                            <w:r>
                              <w:rPr>
                                <w:rFonts w:eastAsia="Arial"/>
                                <w:color w:val="231F20"/>
                                <w:spacing w:val="2"/>
                                <w:sz w:val="16"/>
                                <w:szCs w:val="16"/>
                              </w:rPr>
                              <w:t>t</w:t>
                            </w:r>
                            <w:r>
                              <w:rPr>
                                <w:rFonts w:eastAsia="Arial"/>
                                <w:color w:val="231F20"/>
                                <w:spacing w:val="0"/>
                                <w:sz w:val="16"/>
                                <w:szCs w:val="16"/>
                              </w:rPr>
                              <w:t>andar</w:t>
                            </w:r>
                            <w:r>
                              <w:rPr>
                                <w:rFonts w:eastAsia="Arial"/>
                                <w:color w:val="231F20"/>
                                <w:sz w:val="16"/>
                                <w:szCs w:val="16"/>
                              </w:rPr>
                              <w:t xml:space="preserve">d </w:t>
                            </w:r>
                            <w:r>
                              <w:rPr>
                                <w:rFonts w:eastAsia="Arial"/>
                                <w:color w:val="231F20"/>
                                <w:spacing w:val="0"/>
                                <w:sz w:val="16"/>
                                <w:szCs w:val="16"/>
                              </w:rPr>
                              <w:t>f</w:t>
                            </w:r>
                            <w:r>
                              <w:rPr>
                                <w:rFonts w:eastAsia="Arial"/>
                                <w:color w:val="231F20"/>
                                <w:spacing w:val="1"/>
                                <w:sz w:val="16"/>
                                <w:szCs w:val="16"/>
                              </w:rPr>
                              <w:t>o</w:t>
                            </w:r>
                            <w:r>
                              <w:rPr>
                                <w:rFonts w:eastAsia="Arial"/>
                                <w:color w:val="231F20"/>
                                <w:spacing w:val="2"/>
                                <w:sz w:val="16"/>
                                <w:szCs w:val="16"/>
                              </w:rPr>
                              <w:t>r</w:t>
                            </w:r>
                            <w:r>
                              <w:rPr>
                                <w:rFonts w:eastAsia="Arial"/>
                                <w:color w:val="231F20"/>
                                <w:sz w:val="16"/>
                                <w:szCs w:val="16"/>
                              </w:rPr>
                              <w:t xml:space="preserve">m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ens</w:t>
                            </w:r>
                            <w:r>
                              <w:rPr>
                                <w:rFonts w:eastAsia="Arial"/>
                                <w:color w:val="231F20"/>
                                <w:sz w:val="16"/>
                                <w:szCs w:val="16"/>
                              </w:rPr>
                              <w:t xml:space="preserve">e </w:t>
                            </w:r>
                            <w:r>
                              <w:rPr>
                                <w:rFonts w:eastAsia="Arial"/>
                                <w:color w:val="231F20"/>
                                <w:spacing w:val="0"/>
                                <w:sz w:val="16"/>
                                <w:szCs w:val="16"/>
                              </w:rPr>
                              <w:t>agreeme</w:t>
                            </w:r>
                            <w:r>
                              <w:rPr>
                                <w:rFonts w:eastAsia="Arial"/>
                                <w:color w:val="231F20"/>
                                <w:spacing w:val="-1"/>
                                <w:sz w:val="16"/>
                                <w:szCs w:val="16"/>
                              </w:rPr>
                              <w:t>n</w:t>
                            </w:r>
                            <w:r>
                              <w:rPr>
                                <w:rFonts w:eastAsia="Arial"/>
                                <w:color w:val="231F20"/>
                                <w:sz w:val="16"/>
                                <w:szCs w:val="16"/>
                              </w:rPr>
                              <w:t xml:space="preserve">t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z w:val="16"/>
                                <w:szCs w:val="16"/>
                              </w:rPr>
                              <w:t xml:space="preserve">t </w:t>
                            </w:r>
                            <w:r>
                              <w:rPr>
                                <w:rFonts w:eastAsia="Arial"/>
                                <w:color w:val="231F20"/>
                                <w:spacing w:val="0"/>
                                <w:sz w:val="16"/>
                                <w:szCs w:val="16"/>
                              </w:rPr>
                              <w:t>al</w:t>
                            </w:r>
                            <w:r>
                              <w:rPr>
                                <w:rFonts w:eastAsia="Arial"/>
                                <w:color w:val="231F20"/>
                                <w:spacing w:val="1"/>
                                <w:sz w:val="16"/>
                                <w:szCs w:val="16"/>
                              </w:rPr>
                              <w:t>l</w:t>
                            </w:r>
                            <w:r>
                              <w:rPr>
                                <w:rFonts w:eastAsia="Arial"/>
                                <w:color w:val="231F20"/>
                                <w:spacing w:val="-1"/>
                                <w:sz w:val="16"/>
                                <w:szCs w:val="16"/>
                              </w:rPr>
                              <w:t>o</w:t>
                            </w:r>
                            <w:r>
                              <w:rPr>
                                <w:rFonts w:eastAsia="Arial"/>
                                <w:color w:val="231F20"/>
                                <w:spacing w:val="0"/>
                                <w:sz w:val="16"/>
                                <w:szCs w:val="16"/>
                              </w:rPr>
                              <w:t>w</w:t>
                            </w:r>
                            <w:r>
                              <w:rPr>
                                <w:rFonts w:eastAsia="Arial"/>
                                <w:color w:val="231F20"/>
                                <w:sz w:val="16"/>
                                <w:szCs w:val="16"/>
                              </w:rPr>
                              <w:t>s y</w:t>
                            </w:r>
                            <w:r>
                              <w:rPr>
                                <w:rFonts w:eastAsia="Arial"/>
                                <w:color w:val="231F20"/>
                                <w:spacing w:val="0"/>
                                <w:sz w:val="16"/>
                                <w:szCs w:val="16"/>
                              </w:rPr>
                              <w:t>o</w:t>
                            </w:r>
                            <w:r>
                              <w:rPr>
                                <w:rFonts w:eastAsia="Arial"/>
                                <w:color w:val="231F20"/>
                                <w:sz w:val="16"/>
                                <w:szCs w:val="16"/>
                              </w:rPr>
                              <w:t xml:space="preserve">u </w:t>
                            </w:r>
                            <w:r>
                              <w:rPr>
                                <w:rFonts w:eastAsia="Arial"/>
                                <w:color w:val="231F20"/>
                                <w:spacing w:val="-1"/>
                                <w:sz w:val="16"/>
                                <w:szCs w:val="16"/>
                              </w:rPr>
                              <w:t>t</w:t>
                            </w:r>
                            <w:r>
                              <w:rPr>
                                <w:rFonts w:eastAsia="Arial"/>
                                <w:color w:val="231F20"/>
                                <w:sz w:val="16"/>
                                <w:szCs w:val="16"/>
                              </w:rPr>
                              <w:t xml:space="preserve">o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9"/>
                                <w:sz w:val="16"/>
                                <w:szCs w:val="16"/>
                              </w:rPr>
                              <w:t>y</w:t>
                            </w:r>
                            <w:r>
                              <w:rPr>
                                <w:rFonts w:eastAsia="Arial"/>
                                <w:color w:val="231F20"/>
                                <w:spacing w:val="-1"/>
                                <w:sz w:val="16"/>
                                <w:szCs w:val="16"/>
                              </w:rPr>
                              <w:t>,</w:t>
                            </w:r>
                            <w:r>
                              <w:rPr>
                                <w:rFonts w:eastAsia="Arial"/>
                                <w:color w:val="231F20"/>
                                <w:spacing w:val="0"/>
                                <w:sz w:val="16"/>
                                <w:szCs w:val="16"/>
                              </w:rPr>
                              <w:t xml:space="preserve"> </w:t>
                            </w:r>
                            <w:r>
                              <w:rPr>
                                <w:rFonts w:eastAsia="Arial"/>
                                <w:color w:val="231F20"/>
                                <w:spacing w:val="-1"/>
                                <w:sz w:val="16"/>
                                <w:szCs w:val="16"/>
                              </w:rPr>
                              <w:t>d</w:t>
                            </w:r>
                            <w:r>
                              <w:rPr>
                                <w:rFonts w:eastAsia="Arial"/>
                                <w:color w:val="231F20"/>
                                <w:spacing w:val="0"/>
                                <w:sz w:val="16"/>
                                <w:szCs w:val="16"/>
                              </w:rPr>
                              <w:t>is</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z w:val="16"/>
                                <w:szCs w:val="16"/>
                              </w:rPr>
                              <w:t>e</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1"/>
                                <w:sz w:val="16"/>
                                <w:szCs w:val="16"/>
                              </w:rPr>
                              <w:t>tr</w:t>
                            </w:r>
                            <w:r>
                              <w:rPr>
                                <w:rFonts w:eastAsia="Arial"/>
                                <w:color w:val="231F20"/>
                                <w:spacing w:val="0"/>
                                <w:sz w:val="16"/>
                                <w:szCs w:val="16"/>
                              </w:rPr>
                              <w:t>ansmit</w:t>
                            </w:r>
                            <w:r>
                              <w:rPr>
                                <w:rFonts w:eastAsia="Arial"/>
                                <w:color w:val="231F20"/>
                                <w:spacing w:val="-4"/>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ada</w:t>
                            </w:r>
                            <w:r>
                              <w:rPr>
                                <w:rFonts w:eastAsia="Arial"/>
                                <w:color w:val="231F20"/>
                                <w:spacing w:val="-1"/>
                                <w:sz w:val="16"/>
                                <w:szCs w:val="16"/>
                              </w:rPr>
                              <w:t>p</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0"/>
                                <w:sz w:val="16"/>
                                <w:szCs w:val="16"/>
                              </w:rPr>
                              <w:t>pr</w:t>
                            </w:r>
                            <w:r>
                              <w:rPr>
                                <w:rFonts w:eastAsia="Arial"/>
                                <w:color w:val="231F20"/>
                                <w:sz w:val="16"/>
                                <w:szCs w:val="16"/>
                              </w:rPr>
                              <w:t>o</w:t>
                            </w:r>
                            <w:r>
                              <w:rPr>
                                <w:rFonts w:eastAsia="Arial"/>
                                <w:color w:val="231F20"/>
                                <w:spacing w:val="0"/>
                                <w:sz w:val="16"/>
                                <w:szCs w:val="16"/>
                              </w:rPr>
                              <w:t>v</w:t>
                            </w:r>
                            <w:r>
                              <w:rPr>
                                <w:rFonts w:eastAsia="Arial"/>
                                <w:color w:val="231F20"/>
                                <w:spacing w:val="1"/>
                                <w:sz w:val="16"/>
                                <w:szCs w:val="16"/>
                              </w:rPr>
                              <w:t>i</w:t>
                            </w:r>
                            <w:r>
                              <w:rPr>
                                <w:rFonts w:eastAsia="Arial"/>
                                <w:color w:val="231F20"/>
                                <w:spacing w:val="0"/>
                                <w:sz w:val="16"/>
                                <w:szCs w:val="16"/>
                              </w:rPr>
                              <w:t>d</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pacing w:val="0"/>
                                <w:sz w:val="16"/>
                                <w:szCs w:val="16"/>
                              </w:rPr>
                              <w:t>t</w:t>
                            </w:r>
                            <w:r>
                              <w:rPr>
                                <w:rFonts w:eastAsia="Arial"/>
                                <w:color w:val="231F20"/>
                                <w:spacing w:val="-4"/>
                                <w:sz w:val="16"/>
                                <w:szCs w:val="16"/>
                              </w:rPr>
                              <w:t xml:space="preserve"> </w:t>
                            </w:r>
                            <w:r>
                              <w:rPr>
                                <w:rFonts w:eastAsia="Arial"/>
                                <w:color w:val="231F20"/>
                                <w:sz w:val="16"/>
                                <w:szCs w:val="16"/>
                              </w:rPr>
                              <w:t>y</w:t>
                            </w:r>
                            <w:r>
                              <w:rPr>
                                <w:rFonts w:eastAsia="Arial"/>
                                <w:color w:val="231F20"/>
                                <w:spacing w:val="0"/>
                                <w:sz w:val="16"/>
                                <w:szCs w:val="16"/>
                              </w:rPr>
                              <w:t>ou</w:t>
                            </w:r>
                            <w:r>
                              <w:rPr>
                                <w:rFonts w:eastAsia="Arial"/>
                                <w:color w:val="231F20"/>
                                <w:spacing w:val="-3"/>
                                <w:sz w:val="16"/>
                                <w:szCs w:val="16"/>
                              </w:rPr>
                              <w:t xml:space="preserve"> </w:t>
                            </w:r>
                            <w:r>
                              <w:rPr>
                                <w:rFonts w:eastAsia="Arial"/>
                                <w:color w:val="231F20"/>
                                <w:spacing w:val="-1"/>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pacing w:val="0"/>
                                <w:sz w:val="16"/>
                                <w:szCs w:val="16"/>
                              </w:rPr>
                              <w:t>e</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1"/>
                                <w:sz w:val="16"/>
                                <w:szCs w:val="16"/>
                              </w:rPr>
                              <w:t>w</w:t>
                            </w:r>
                            <w:r>
                              <w:rPr>
                                <w:rFonts w:eastAsia="Arial"/>
                                <w:color w:val="231F20"/>
                                <w:spacing w:val="1"/>
                                <w:sz w:val="16"/>
                                <w:szCs w:val="16"/>
                              </w:rPr>
                              <w:t>o</w:t>
                            </w:r>
                            <w:r>
                              <w:rPr>
                                <w:rFonts w:eastAsia="Arial"/>
                                <w:color w:val="231F20"/>
                                <w:spacing w:val="2"/>
                                <w:sz w:val="16"/>
                                <w:szCs w:val="16"/>
                              </w:rPr>
                              <w:t>r</w:t>
                            </w:r>
                            <w:r>
                              <w:rPr>
                                <w:rFonts w:eastAsia="Arial"/>
                                <w:color w:val="231F20"/>
                                <w:spacing w:val="0"/>
                                <w:sz w:val="16"/>
                                <w:szCs w:val="16"/>
                              </w:rPr>
                              <w:t>k.</w:t>
                            </w:r>
                            <w:r>
                              <w:rPr>
                                <w:rFonts w:eastAsia="Arial"/>
                                <w:color w:val="231F20"/>
                                <w:spacing w:val="-3"/>
                                <w:sz w:val="16"/>
                                <w:szCs w:val="16"/>
                              </w:rPr>
                              <w:t xml:space="preserve"> </w:t>
                            </w:r>
                          </w:p>
                          <w:p w14:paraId="6494946A" w14:textId="77777777" w:rsidR="00497A34" w:rsidRDefault="00497A34" w:rsidP="00DB470E">
                            <w:pPr>
                              <w:spacing w:before="4" w:after="0" w:line="110" w:lineRule="exact"/>
                              <w:rPr>
                                <w:sz w:val="11"/>
                                <w:szCs w:val="11"/>
                              </w:rPr>
                            </w:pPr>
                          </w:p>
                          <w:p w14:paraId="330E9F4B" w14:textId="77777777" w:rsidR="00497A34" w:rsidRDefault="00497A34" w:rsidP="00DB470E">
                            <w:pPr>
                              <w:spacing w:after="0" w:line="287" w:lineRule="auto"/>
                              <w:ind w:left="101" w:right="580"/>
                              <w:rPr>
                                <w:rFonts w:eastAsia="Arial"/>
                                <w:sz w:val="16"/>
                                <w:szCs w:val="16"/>
                              </w:rPr>
                            </w:pPr>
                            <w:r>
                              <w:rPr>
                                <w:rFonts w:eastAsia="Arial"/>
                                <w:color w:val="231F20"/>
                                <w:spacing w:val="1"/>
                                <w:sz w:val="16"/>
                                <w:szCs w:val="16"/>
                              </w:rPr>
                              <w:t>T</w:t>
                            </w:r>
                            <w:r>
                              <w:rPr>
                                <w:rFonts w:eastAsia="Arial"/>
                                <w:color w:val="231F20"/>
                                <w:spacing w:val="0"/>
                                <w:sz w:val="16"/>
                                <w:szCs w:val="16"/>
                              </w:rPr>
                              <w:t>he</w:t>
                            </w:r>
                            <w:r>
                              <w:rPr>
                                <w:rFonts w:eastAsia="Arial"/>
                                <w:color w:val="231F20"/>
                                <w:spacing w:val="-4"/>
                                <w:sz w:val="16"/>
                                <w:szCs w:val="16"/>
                              </w:rPr>
                              <w:t xml:space="preserve"> </w:t>
                            </w:r>
                            <w:r>
                              <w:rPr>
                                <w:rFonts w:eastAsia="Arial"/>
                                <w:color w:val="231F20"/>
                                <w:spacing w:val="-11"/>
                                <w:sz w:val="16"/>
                                <w:szCs w:val="16"/>
                              </w:rPr>
                              <w:t>A</w:t>
                            </w:r>
                            <w:r>
                              <w:rPr>
                                <w:rFonts w:eastAsia="Arial"/>
                                <w:color w:val="231F20"/>
                                <w:spacing w:val="0"/>
                                <w:sz w:val="16"/>
                                <w:szCs w:val="16"/>
                              </w:rPr>
                              <w:t>T</w:t>
                            </w:r>
                            <w:r>
                              <w:rPr>
                                <w:rFonts w:eastAsia="Arial"/>
                                <w:color w:val="231F20"/>
                                <w:spacing w:val="2"/>
                                <w:sz w:val="16"/>
                                <w:szCs w:val="16"/>
                              </w:rPr>
                              <w:t>S</w:t>
                            </w:r>
                            <w:r>
                              <w:rPr>
                                <w:rFonts w:eastAsia="Arial"/>
                                <w:color w:val="231F20"/>
                                <w:spacing w:val="0"/>
                                <w:sz w:val="16"/>
                                <w:szCs w:val="16"/>
                              </w:rPr>
                              <w:t>B</w:t>
                            </w:r>
                            <w:r>
                              <w:rPr>
                                <w:rFonts w:eastAsia="Arial"/>
                                <w:color w:val="231F20"/>
                                <w:spacing w:val="-6"/>
                                <w:sz w:val="16"/>
                                <w:szCs w:val="16"/>
                              </w:rPr>
                              <w:t>’</w:t>
                            </w:r>
                            <w:r>
                              <w:rPr>
                                <w:rFonts w:eastAsia="Arial"/>
                                <w:color w:val="231F20"/>
                                <w:spacing w:val="0"/>
                                <w:sz w:val="16"/>
                                <w:szCs w:val="16"/>
                              </w:rPr>
                              <w:t>s</w:t>
                            </w:r>
                            <w:r>
                              <w:rPr>
                                <w:rFonts w:eastAsia="Arial"/>
                                <w:color w:val="231F20"/>
                                <w:spacing w:val="-7"/>
                                <w:sz w:val="16"/>
                                <w:szCs w:val="16"/>
                              </w:rPr>
                              <w:t xml:space="preserve"> </w:t>
                            </w:r>
                            <w:r>
                              <w:rPr>
                                <w:rFonts w:eastAsia="Arial"/>
                                <w:color w:val="231F20"/>
                                <w:spacing w:val="0"/>
                                <w:sz w:val="16"/>
                                <w:szCs w:val="16"/>
                              </w:rPr>
                              <w:t>pr</w:t>
                            </w:r>
                            <w:r>
                              <w:rPr>
                                <w:rFonts w:eastAsia="Arial"/>
                                <w:color w:val="231F20"/>
                                <w:spacing w:val="-1"/>
                                <w:sz w:val="16"/>
                                <w:szCs w:val="16"/>
                              </w:rPr>
                              <w:t>e</w:t>
                            </w:r>
                            <w:r>
                              <w:rPr>
                                <w:rFonts w:eastAsia="Arial"/>
                                <w:color w:val="231F20"/>
                                <w:spacing w:val="0"/>
                                <w:sz w:val="16"/>
                                <w:szCs w:val="16"/>
                              </w:rPr>
                              <w:t>feren</w:t>
                            </w:r>
                            <w:r>
                              <w:rPr>
                                <w:rFonts w:eastAsia="Arial"/>
                                <w:color w:val="231F20"/>
                                <w:spacing w:val="3"/>
                                <w:sz w:val="16"/>
                                <w:szCs w:val="16"/>
                              </w:rPr>
                              <w:t>c</w:t>
                            </w:r>
                            <w:r>
                              <w:rPr>
                                <w:rFonts w:eastAsia="Arial"/>
                                <w:color w:val="231F20"/>
                                <w:spacing w:val="0"/>
                                <w:sz w:val="16"/>
                                <w:szCs w:val="16"/>
                              </w:rPr>
                              <w:t>e</w:t>
                            </w:r>
                            <w:r>
                              <w:rPr>
                                <w:rFonts w:eastAsia="Arial"/>
                                <w:color w:val="231F20"/>
                                <w:spacing w:val="-3"/>
                                <w:sz w:val="16"/>
                                <w:szCs w:val="16"/>
                              </w:rPr>
                              <w:t xml:space="preserve"> </w:t>
                            </w:r>
                            <w:r>
                              <w:rPr>
                                <w:rFonts w:eastAsia="Arial"/>
                                <w:color w:val="231F20"/>
                                <w:spacing w:val="0"/>
                                <w:sz w:val="16"/>
                                <w:szCs w:val="16"/>
                              </w:rPr>
                              <w:t>is</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pacing w:val="0"/>
                                <w:sz w:val="16"/>
                                <w:szCs w:val="16"/>
                              </w:rPr>
                              <w:t>t</w:t>
                            </w:r>
                            <w:r>
                              <w:rPr>
                                <w:rFonts w:eastAsia="Arial"/>
                                <w:color w:val="231F20"/>
                                <w:spacing w:val="-4"/>
                                <w:sz w:val="16"/>
                                <w:szCs w:val="16"/>
                              </w:rPr>
                              <w:t xml:space="preserve"> </w:t>
                            </w:r>
                            <w:r>
                              <w:rPr>
                                <w:rFonts w:eastAsia="Arial"/>
                                <w:color w:val="231F20"/>
                                <w:sz w:val="16"/>
                                <w:szCs w:val="16"/>
                              </w:rPr>
                              <w:t>y</w:t>
                            </w:r>
                            <w:r>
                              <w:rPr>
                                <w:rFonts w:eastAsia="Arial"/>
                                <w:color w:val="231F20"/>
                                <w:spacing w:val="0"/>
                                <w:sz w:val="16"/>
                                <w:szCs w:val="16"/>
                              </w:rPr>
                              <w:t>ou</w:t>
                            </w:r>
                            <w:r>
                              <w:rPr>
                                <w:rFonts w:eastAsia="Arial"/>
                                <w:color w:val="231F20"/>
                                <w:spacing w:val="-3"/>
                                <w:sz w:val="16"/>
                                <w:szCs w:val="16"/>
                              </w:rPr>
                              <w:t xml:space="preserve"> </w:t>
                            </w:r>
                            <w:r>
                              <w:rPr>
                                <w:rFonts w:eastAsia="Arial"/>
                                <w:color w:val="231F20"/>
                                <w:spacing w:val="-1"/>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pacing w:val="0"/>
                                <w:sz w:val="16"/>
                                <w:szCs w:val="16"/>
                              </w:rPr>
                              <w:t>e</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7"/>
                                <w:sz w:val="16"/>
                                <w:szCs w:val="16"/>
                              </w:rPr>
                              <w:t>(</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0"/>
                                <w:sz w:val="16"/>
                                <w:szCs w:val="16"/>
                              </w:rPr>
                              <w:t>m</w:t>
                            </w:r>
                            <w:r>
                              <w:rPr>
                                <w:rFonts w:eastAsia="Arial"/>
                                <w:color w:val="231F20"/>
                                <w:spacing w:val="-1"/>
                                <w:sz w:val="16"/>
                                <w:szCs w:val="16"/>
                              </w:rPr>
                              <w:t>at</w:t>
                            </w:r>
                            <w:r>
                              <w:rPr>
                                <w:rFonts w:eastAsia="Arial"/>
                                <w:color w:val="231F20"/>
                                <w:spacing w:val="0"/>
                                <w:sz w:val="16"/>
                                <w:szCs w:val="16"/>
                              </w:rPr>
                              <w:t>e</w:t>
                            </w:r>
                            <w:r>
                              <w:rPr>
                                <w:rFonts w:eastAsia="Arial"/>
                                <w:color w:val="231F20"/>
                                <w:spacing w:val="2"/>
                                <w:sz w:val="16"/>
                                <w:szCs w:val="16"/>
                              </w:rPr>
                              <w:t>r</w:t>
                            </w:r>
                            <w:r>
                              <w:rPr>
                                <w:rFonts w:eastAsia="Arial"/>
                                <w:color w:val="231F20"/>
                                <w:spacing w:val="0"/>
                                <w:sz w:val="16"/>
                                <w:szCs w:val="16"/>
                              </w:rPr>
                              <w:t>ial</w:t>
                            </w:r>
                            <w:r>
                              <w:rPr>
                                <w:rFonts w:eastAsia="Arial"/>
                                <w:color w:val="231F20"/>
                                <w:spacing w:val="-3"/>
                                <w:sz w:val="16"/>
                                <w:szCs w:val="16"/>
                              </w:rPr>
                              <w:t xml:space="preserve"> </w:t>
                            </w:r>
                            <w:r>
                              <w:rPr>
                                <w:rFonts w:eastAsia="Arial"/>
                                <w:color w:val="231F20"/>
                                <w:spacing w:val="0"/>
                                <w:sz w:val="16"/>
                                <w:szCs w:val="16"/>
                              </w:rPr>
                              <w:t>sour</w:t>
                            </w:r>
                            <w:r>
                              <w:rPr>
                                <w:rFonts w:eastAsia="Arial"/>
                                <w:color w:val="231F20"/>
                                <w:spacing w:val="3"/>
                                <w:sz w:val="16"/>
                                <w:szCs w:val="16"/>
                              </w:rPr>
                              <w:t>c</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w:t>
                            </w:r>
                            <w:r>
                              <w:rPr>
                                <w:rFonts w:eastAsia="Arial"/>
                                <w:color w:val="231F20"/>
                                <w:spacing w:val="1"/>
                                <w:sz w:val="16"/>
                                <w:szCs w:val="16"/>
                              </w:rPr>
                              <w:t>f</w:t>
                            </w:r>
                            <w:r>
                              <w:rPr>
                                <w:rFonts w:eastAsia="Arial"/>
                                <w:color w:val="231F20"/>
                                <w:spacing w:val="0"/>
                                <w:sz w:val="16"/>
                                <w:szCs w:val="16"/>
                              </w:rPr>
                              <w:t>r</w:t>
                            </w:r>
                            <w:r>
                              <w:rPr>
                                <w:rFonts w:eastAsia="Arial"/>
                                <w:color w:val="231F20"/>
                                <w:spacing w:val="1"/>
                                <w:sz w:val="16"/>
                                <w:szCs w:val="16"/>
                              </w:rPr>
                              <w:t>o</w:t>
                            </w:r>
                            <w:r>
                              <w:rPr>
                                <w:rFonts w:eastAsia="Arial"/>
                                <w:color w:val="231F20"/>
                                <w:spacing w:val="0"/>
                                <w:sz w:val="16"/>
                                <w:szCs w:val="16"/>
                              </w:rPr>
                              <w:t>m</w:t>
                            </w:r>
                            <w:r>
                              <w:rPr>
                                <w:rFonts w:eastAsia="Arial"/>
                                <w:color w:val="231F20"/>
                                <w:spacing w:val="-3"/>
                                <w:sz w:val="16"/>
                                <w:szCs w:val="16"/>
                              </w:rPr>
                              <w:t xml:space="preserve"> </w:t>
                            </w:r>
                            <w:r>
                              <w:rPr>
                                <w:rFonts w:eastAsia="Arial"/>
                                <w:color w:val="231F20"/>
                                <w:spacing w:val="0"/>
                                <w:sz w:val="16"/>
                                <w:szCs w:val="16"/>
                              </w:rPr>
                              <w:t>i</w:t>
                            </w:r>
                            <w:r>
                              <w:rPr>
                                <w:rFonts w:eastAsia="Arial"/>
                                <w:color w:val="231F20"/>
                                <w:spacing w:val="-5"/>
                                <w:sz w:val="16"/>
                                <w:szCs w:val="16"/>
                              </w:rPr>
                              <w:t>t</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using</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0"/>
                                <w:sz w:val="16"/>
                                <w:szCs w:val="16"/>
                              </w:rPr>
                              <w:t>f</w:t>
                            </w:r>
                            <w:r>
                              <w:rPr>
                                <w:rFonts w:eastAsia="Arial"/>
                                <w:color w:val="231F20"/>
                                <w:spacing w:val="1"/>
                                <w:sz w:val="16"/>
                                <w:szCs w:val="16"/>
                              </w:rPr>
                              <w:t>o</w:t>
                            </w:r>
                            <w:r>
                              <w:rPr>
                                <w:rFonts w:eastAsia="Arial"/>
                                <w:color w:val="231F20"/>
                                <w:spacing w:val="0"/>
                                <w:sz w:val="16"/>
                                <w:szCs w:val="16"/>
                              </w:rPr>
                              <w:t>l</w:t>
                            </w:r>
                            <w:r>
                              <w:rPr>
                                <w:rFonts w:eastAsia="Arial"/>
                                <w:color w:val="231F20"/>
                                <w:spacing w:val="1"/>
                                <w:sz w:val="16"/>
                                <w:szCs w:val="16"/>
                              </w:rPr>
                              <w:t>l</w:t>
                            </w:r>
                            <w:r>
                              <w:rPr>
                                <w:rFonts w:eastAsia="Arial"/>
                                <w:color w:val="231F20"/>
                                <w:spacing w:val="-1"/>
                                <w:sz w:val="16"/>
                                <w:szCs w:val="16"/>
                              </w:rPr>
                              <w:t>o</w:t>
                            </w:r>
                            <w:r>
                              <w:rPr>
                                <w:rFonts w:eastAsia="Arial"/>
                                <w:color w:val="231F20"/>
                                <w:spacing w:val="1"/>
                                <w:sz w:val="16"/>
                                <w:szCs w:val="16"/>
                              </w:rPr>
                              <w:t>w</w:t>
                            </w:r>
                            <w:r>
                              <w:rPr>
                                <w:rFonts w:eastAsia="Arial"/>
                                <w:color w:val="231F20"/>
                                <w:spacing w:val="0"/>
                                <w:sz w:val="16"/>
                                <w:szCs w:val="16"/>
                              </w:rPr>
                              <w:t xml:space="preserve">ing </w:t>
                            </w:r>
                            <w:r>
                              <w:rPr>
                                <w:rFonts w:eastAsia="Arial"/>
                                <w:color w:val="231F20"/>
                                <w:spacing w:val="-1"/>
                                <w:sz w:val="16"/>
                                <w:szCs w:val="16"/>
                              </w:rPr>
                              <w:t>w</w:t>
                            </w:r>
                            <w:r>
                              <w:rPr>
                                <w:rFonts w:eastAsia="Arial"/>
                                <w:color w:val="231F20"/>
                                <w:spacing w:val="1"/>
                                <w:sz w:val="16"/>
                                <w:szCs w:val="16"/>
                              </w:rPr>
                              <w:t>o</w:t>
                            </w:r>
                            <w:r>
                              <w:rPr>
                                <w:rFonts w:eastAsia="Arial"/>
                                <w:color w:val="231F20"/>
                                <w:spacing w:val="0"/>
                                <w:sz w:val="16"/>
                                <w:szCs w:val="16"/>
                              </w:rPr>
                              <w:t>r</w:t>
                            </w:r>
                            <w:r>
                              <w:rPr>
                                <w:rFonts w:eastAsia="Arial"/>
                                <w:color w:val="231F20"/>
                                <w:spacing w:val="-1"/>
                                <w:sz w:val="16"/>
                                <w:szCs w:val="16"/>
                              </w:rPr>
                              <w:t>d</w:t>
                            </w:r>
                            <w:r>
                              <w:rPr>
                                <w:rFonts w:eastAsia="Arial"/>
                                <w:color w:val="231F20"/>
                                <w:spacing w:val="0"/>
                                <w:sz w:val="16"/>
                                <w:szCs w:val="16"/>
                              </w:rPr>
                              <w:t>in</w:t>
                            </w:r>
                            <w:r>
                              <w:rPr>
                                <w:rFonts w:eastAsia="Arial"/>
                                <w:color w:val="231F20"/>
                                <w:spacing w:val="-3"/>
                                <w:sz w:val="16"/>
                                <w:szCs w:val="16"/>
                              </w:rPr>
                              <w:t>g</w:t>
                            </w:r>
                            <w:r>
                              <w:rPr>
                                <w:rFonts w:eastAsia="Arial"/>
                                <w:color w:val="231F20"/>
                                <w:spacing w:val="0"/>
                                <w:sz w:val="16"/>
                                <w:szCs w:val="16"/>
                              </w:rPr>
                              <w:t>:</w:t>
                            </w:r>
                            <w:r>
                              <w:rPr>
                                <w:rFonts w:eastAsia="Arial"/>
                                <w:sz w:val="16"/>
                                <w:szCs w:val="16"/>
                              </w:rPr>
                              <w:t xml:space="preserve"> </w:t>
                            </w:r>
                            <w:r>
                              <w:rPr>
                                <w:rFonts w:eastAsia="Arial"/>
                                <w:i/>
                                <w:color w:val="231F20"/>
                                <w:spacing w:val="2"/>
                                <w:sz w:val="16"/>
                                <w:szCs w:val="16"/>
                              </w:rPr>
                              <w:t>S</w:t>
                            </w:r>
                            <w:r>
                              <w:rPr>
                                <w:rFonts w:eastAsia="Arial"/>
                                <w:i/>
                                <w:color w:val="231F20"/>
                                <w:spacing w:val="0"/>
                                <w:sz w:val="16"/>
                                <w:szCs w:val="16"/>
                              </w:rPr>
                              <w:t>ou</w:t>
                            </w:r>
                            <w:r>
                              <w:rPr>
                                <w:rFonts w:eastAsia="Arial"/>
                                <w:i/>
                                <w:color w:val="231F20"/>
                                <w:spacing w:val="1"/>
                                <w:sz w:val="16"/>
                                <w:szCs w:val="16"/>
                              </w:rPr>
                              <w:t>rc</w:t>
                            </w:r>
                            <w:r>
                              <w:rPr>
                                <w:rFonts w:eastAsia="Arial"/>
                                <w:i/>
                                <w:color w:val="231F20"/>
                                <w:spacing w:val="-4"/>
                                <w:sz w:val="16"/>
                                <w:szCs w:val="16"/>
                              </w:rPr>
                              <w:t>e</w:t>
                            </w:r>
                            <w:r>
                              <w:rPr>
                                <w:rFonts w:eastAsia="Arial"/>
                                <w:i/>
                                <w:color w:val="231F20"/>
                                <w:spacing w:val="0"/>
                                <w:sz w:val="16"/>
                                <w:szCs w:val="16"/>
                              </w:rPr>
                              <w:t>:</w:t>
                            </w:r>
                            <w:r>
                              <w:rPr>
                                <w:rFonts w:eastAsia="Arial"/>
                                <w:i/>
                                <w:color w:val="231F20"/>
                                <w:spacing w:val="-4"/>
                                <w:sz w:val="16"/>
                                <w:szCs w:val="16"/>
                              </w:rPr>
                              <w:t xml:space="preserve"> </w:t>
                            </w:r>
                            <w:r>
                              <w:rPr>
                                <w:rFonts w:eastAsia="Arial"/>
                                <w:color w:val="231F20"/>
                                <w:spacing w:val="0"/>
                                <w:sz w:val="16"/>
                                <w:szCs w:val="16"/>
                              </w:rPr>
                              <w:t>Au</w:t>
                            </w:r>
                            <w:r>
                              <w:rPr>
                                <w:rFonts w:eastAsia="Arial"/>
                                <w:color w:val="231F20"/>
                                <w:spacing w:val="-1"/>
                                <w:sz w:val="16"/>
                                <w:szCs w:val="16"/>
                              </w:rPr>
                              <w:t>s</w:t>
                            </w:r>
                            <w:r>
                              <w:rPr>
                                <w:rFonts w:eastAsia="Arial"/>
                                <w:color w:val="231F20"/>
                                <w:spacing w:val="1"/>
                                <w:sz w:val="16"/>
                                <w:szCs w:val="16"/>
                              </w:rPr>
                              <w:t>tr</w:t>
                            </w:r>
                            <w:r>
                              <w:rPr>
                                <w:rFonts w:eastAsia="Arial"/>
                                <w:color w:val="231F20"/>
                                <w:spacing w:val="0"/>
                                <w:sz w:val="16"/>
                                <w:szCs w:val="16"/>
                              </w:rPr>
                              <w:t>alian</w:t>
                            </w:r>
                            <w:r>
                              <w:rPr>
                                <w:rFonts w:eastAsia="Arial"/>
                                <w:color w:val="231F20"/>
                                <w:spacing w:val="-4"/>
                                <w:sz w:val="16"/>
                                <w:szCs w:val="16"/>
                              </w:rPr>
                              <w:t xml:space="preserve"> </w:t>
                            </w:r>
                            <w:r>
                              <w:rPr>
                                <w:rFonts w:eastAsia="Arial"/>
                                <w:color w:val="231F20"/>
                                <w:spacing w:val="-12"/>
                                <w:sz w:val="16"/>
                                <w:szCs w:val="16"/>
                              </w:rPr>
                              <w:t>T</w:t>
                            </w:r>
                            <w:r>
                              <w:rPr>
                                <w:rFonts w:eastAsia="Arial"/>
                                <w:color w:val="231F20"/>
                                <w:spacing w:val="1"/>
                                <w:sz w:val="16"/>
                                <w:szCs w:val="16"/>
                              </w:rPr>
                              <w:t>r</w:t>
                            </w:r>
                            <w:r>
                              <w:rPr>
                                <w:rFonts w:eastAsia="Arial"/>
                                <w:color w:val="231F20"/>
                                <w:spacing w:val="0"/>
                                <w:sz w:val="16"/>
                                <w:szCs w:val="16"/>
                              </w:rPr>
                              <w:t>ans</w:t>
                            </w:r>
                            <w:r>
                              <w:rPr>
                                <w:rFonts w:eastAsia="Arial"/>
                                <w:color w:val="231F20"/>
                                <w:spacing w:val="1"/>
                                <w:sz w:val="16"/>
                                <w:szCs w:val="16"/>
                              </w:rPr>
                              <w:t>po</w:t>
                            </w:r>
                            <w:r>
                              <w:rPr>
                                <w:rFonts w:eastAsia="Arial"/>
                                <w:color w:val="231F20"/>
                                <w:spacing w:val="6"/>
                                <w:sz w:val="16"/>
                                <w:szCs w:val="16"/>
                              </w:rPr>
                              <w:t>r</w:t>
                            </w:r>
                            <w:r>
                              <w:rPr>
                                <w:rFonts w:eastAsia="Arial"/>
                                <w:color w:val="231F20"/>
                                <w:spacing w:val="0"/>
                                <w:sz w:val="16"/>
                                <w:szCs w:val="16"/>
                              </w:rPr>
                              <w:t>t</w:t>
                            </w:r>
                            <w:r>
                              <w:rPr>
                                <w:rFonts w:eastAsia="Arial"/>
                                <w:color w:val="231F20"/>
                                <w:spacing w:val="-4"/>
                                <w:sz w:val="16"/>
                                <w:szCs w:val="16"/>
                              </w:rPr>
                              <w:t xml:space="preserve"> </w:t>
                            </w:r>
                            <w:r>
                              <w:rPr>
                                <w:rFonts w:eastAsia="Arial"/>
                                <w:color w:val="231F20"/>
                                <w:spacing w:val="0"/>
                                <w:sz w:val="16"/>
                                <w:szCs w:val="16"/>
                              </w:rPr>
                              <w:t>S</w:t>
                            </w:r>
                            <w:r>
                              <w:rPr>
                                <w:rFonts w:eastAsia="Arial"/>
                                <w:color w:val="231F20"/>
                                <w:spacing w:val="-1"/>
                                <w:sz w:val="16"/>
                                <w:szCs w:val="16"/>
                              </w:rPr>
                              <w:t>a</w:t>
                            </w:r>
                            <w:r>
                              <w:rPr>
                                <w:rFonts w:eastAsia="Arial"/>
                                <w:color w:val="231F20"/>
                                <w:spacing w:val="0"/>
                                <w:sz w:val="16"/>
                                <w:szCs w:val="16"/>
                              </w:rPr>
                              <w:t>f</w:t>
                            </w:r>
                            <w:r>
                              <w:rPr>
                                <w:rFonts w:eastAsia="Arial"/>
                                <w:color w:val="231F20"/>
                                <w:spacing w:val="-1"/>
                                <w:sz w:val="16"/>
                                <w:szCs w:val="16"/>
                              </w:rPr>
                              <w:t>e</w:t>
                            </w:r>
                            <w:r>
                              <w:rPr>
                                <w:rFonts w:eastAsia="Arial"/>
                                <w:color w:val="231F20"/>
                                <w:spacing w:val="4"/>
                                <w:sz w:val="16"/>
                                <w:szCs w:val="16"/>
                              </w:rPr>
                              <w:t>t</w:t>
                            </w:r>
                            <w:r>
                              <w:rPr>
                                <w:rFonts w:eastAsia="Arial"/>
                                <w:color w:val="231F20"/>
                                <w:spacing w:val="0"/>
                                <w:sz w:val="16"/>
                                <w:szCs w:val="16"/>
                              </w:rPr>
                              <w:t>y</w:t>
                            </w:r>
                            <w:r>
                              <w:rPr>
                                <w:rFonts w:eastAsia="Arial"/>
                                <w:color w:val="231F20"/>
                                <w:spacing w:val="-5"/>
                                <w:sz w:val="16"/>
                                <w:szCs w:val="16"/>
                              </w:rPr>
                              <w:t xml:space="preserve"> </w:t>
                            </w:r>
                            <w:r>
                              <w:rPr>
                                <w:rFonts w:eastAsia="Arial"/>
                                <w:color w:val="231F20"/>
                                <w:spacing w:val="0"/>
                                <w:sz w:val="16"/>
                                <w:szCs w:val="16"/>
                              </w:rPr>
                              <w:t>Bure</w:t>
                            </w:r>
                            <w:r>
                              <w:rPr>
                                <w:rFonts w:eastAsia="Arial"/>
                                <w:color w:val="231F20"/>
                                <w:spacing w:val="-1"/>
                                <w:sz w:val="16"/>
                                <w:szCs w:val="16"/>
                              </w:rPr>
                              <w:t>a</w:t>
                            </w:r>
                            <w:r>
                              <w:rPr>
                                <w:rFonts w:eastAsia="Arial"/>
                                <w:color w:val="231F20"/>
                                <w:spacing w:val="0"/>
                                <w:sz w:val="16"/>
                                <w:szCs w:val="16"/>
                              </w:rPr>
                              <w:t>u</w:t>
                            </w:r>
                          </w:p>
                          <w:p w14:paraId="5301D297" w14:textId="77777777" w:rsidR="00497A34" w:rsidRDefault="00497A34" w:rsidP="00DB470E">
                            <w:pPr>
                              <w:spacing w:before="9" w:after="0" w:line="140" w:lineRule="exact"/>
                              <w:rPr>
                                <w:sz w:val="14"/>
                                <w:szCs w:val="14"/>
                              </w:rPr>
                            </w:pPr>
                          </w:p>
                          <w:p w14:paraId="07F8DC9A" w14:textId="77777777" w:rsidR="00497A34" w:rsidRDefault="00497A34" w:rsidP="00FA1C06">
                            <w:pPr>
                              <w:spacing w:after="0" w:line="287" w:lineRule="auto"/>
                              <w:ind w:left="101" w:right="563"/>
                              <w:rPr>
                                <w:rFonts w:eastAsia="Arial"/>
                                <w:color w:val="231F20"/>
                                <w:spacing w:val="-10"/>
                                <w:sz w:val="16"/>
                                <w:szCs w:val="16"/>
                              </w:rPr>
                            </w:pPr>
                            <w:r>
                              <w:rPr>
                                <w:rFonts w:eastAsia="Arial"/>
                                <w:color w:val="231F20"/>
                                <w:spacing w:val="0"/>
                                <w:sz w:val="16"/>
                                <w:szCs w:val="16"/>
                              </w:rPr>
                              <w:t>C</w:t>
                            </w:r>
                            <w:r>
                              <w:rPr>
                                <w:rFonts w:eastAsia="Arial"/>
                                <w:color w:val="231F20"/>
                                <w:spacing w:val="-1"/>
                                <w:sz w:val="16"/>
                                <w:szCs w:val="16"/>
                              </w:rPr>
                              <w:t>o</w:t>
                            </w:r>
                            <w:r>
                              <w:rPr>
                                <w:rFonts w:eastAsia="Arial"/>
                                <w:color w:val="231F20"/>
                                <w:spacing w:val="-4"/>
                                <w:sz w:val="16"/>
                                <w:szCs w:val="16"/>
                              </w:rPr>
                              <w:t>p</w:t>
                            </w:r>
                            <w:r>
                              <w:rPr>
                                <w:rFonts w:eastAsia="Arial"/>
                                <w:color w:val="231F20"/>
                                <w:spacing w:val="-1"/>
                                <w:sz w:val="16"/>
                                <w:szCs w:val="16"/>
                              </w:rPr>
                              <w:t>y</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g</w:t>
                            </w:r>
                            <w:r>
                              <w:rPr>
                                <w:rFonts w:eastAsia="Arial"/>
                                <w:color w:val="231F20"/>
                                <w:spacing w:val="-3"/>
                                <w:sz w:val="16"/>
                                <w:szCs w:val="16"/>
                              </w:rPr>
                              <w:t>h</w:t>
                            </w:r>
                            <w:r>
                              <w:rPr>
                                <w:rFonts w:eastAsia="Arial"/>
                                <w:color w:val="231F20"/>
                                <w:spacing w:val="0"/>
                                <w:sz w:val="16"/>
                                <w:szCs w:val="16"/>
                              </w:rPr>
                              <w:t>t</w:t>
                            </w:r>
                            <w:r>
                              <w:rPr>
                                <w:rFonts w:eastAsia="Arial"/>
                                <w:color w:val="231F20"/>
                                <w:spacing w:val="-6"/>
                                <w:sz w:val="16"/>
                                <w:szCs w:val="16"/>
                              </w:rPr>
                              <w:t xml:space="preserve"> </w:t>
                            </w:r>
                            <w:r>
                              <w:rPr>
                                <w:rFonts w:eastAsia="Arial"/>
                                <w:color w:val="231F20"/>
                                <w:sz w:val="16"/>
                                <w:szCs w:val="16"/>
                              </w:rPr>
                              <w:t>i</w:t>
                            </w:r>
                            <w:r>
                              <w:rPr>
                                <w:rFonts w:eastAsia="Arial"/>
                                <w:color w:val="231F20"/>
                                <w:spacing w:val="0"/>
                                <w:sz w:val="16"/>
                                <w:szCs w:val="16"/>
                              </w:rPr>
                              <w:t>n</w:t>
                            </w:r>
                            <w:r>
                              <w:rPr>
                                <w:rFonts w:eastAsia="Arial"/>
                                <w:color w:val="231F20"/>
                                <w:spacing w:val="-6"/>
                                <w:sz w:val="16"/>
                                <w:szCs w:val="16"/>
                              </w:rPr>
                              <w:t xml:space="preserve"> </w:t>
                            </w:r>
                            <w:r>
                              <w:rPr>
                                <w:rFonts w:eastAsia="Arial"/>
                                <w:color w:val="231F20"/>
                                <w:spacing w:val="-1"/>
                                <w:sz w:val="16"/>
                                <w:szCs w:val="16"/>
                              </w:rPr>
                              <w:t>m</w:t>
                            </w:r>
                            <w:r>
                              <w:rPr>
                                <w:rFonts w:eastAsia="Arial"/>
                                <w:color w:val="231F20"/>
                                <w:sz w:val="16"/>
                                <w:szCs w:val="16"/>
                              </w:rPr>
                              <w:t>a</w:t>
                            </w:r>
                            <w:r>
                              <w:rPr>
                                <w:rFonts w:eastAsia="Arial"/>
                                <w:color w:val="231F20"/>
                                <w:spacing w:val="-3"/>
                                <w:sz w:val="16"/>
                                <w:szCs w:val="16"/>
                              </w:rPr>
                              <w:t>t</w:t>
                            </w:r>
                            <w:r>
                              <w:rPr>
                                <w:rFonts w:eastAsia="Arial"/>
                                <w:color w:val="231F20"/>
                                <w:spacing w:val="-1"/>
                                <w:sz w:val="16"/>
                                <w:szCs w:val="16"/>
                              </w:rPr>
                              <w:t>e</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a</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3"/>
                                <w:sz w:val="16"/>
                                <w:szCs w:val="16"/>
                              </w:rPr>
                              <w:t>b</w:t>
                            </w:r>
                            <w:r>
                              <w:rPr>
                                <w:rFonts w:eastAsia="Arial"/>
                                <w:color w:val="231F20"/>
                                <w:spacing w:val="0"/>
                                <w:sz w:val="16"/>
                                <w:szCs w:val="16"/>
                              </w:rPr>
                              <w:t>t</w:t>
                            </w:r>
                            <w:r>
                              <w:rPr>
                                <w:rFonts w:eastAsia="Arial"/>
                                <w:color w:val="231F20"/>
                                <w:sz w:val="16"/>
                                <w:szCs w:val="16"/>
                              </w:rPr>
                              <w:t>ai</w:t>
                            </w:r>
                            <w:r>
                              <w:rPr>
                                <w:rFonts w:eastAsia="Arial"/>
                                <w:color w:val="231F20"/>
                                <w:spacing w:val="-1"/>
                                <w:sz w:val="16"/>
                                <w:szCs w:val="16"/>
                              </w:rPr>
                              <w:t>ne</w:t>
                            </w:r>
                            <w:r>
                              <w:rPr>
                                <w:rFonts w:eastAsia="Arial"/>
                                <w:color w:val="231F20"/>
                                <w:spacing w:val="0"/>
                                <w:sz w:val="16"/>
                                <w:szCs w:val="16"/>
                              </w:rPr>
                              <w:t>d</w:t>
                            </w:r>
                            <w:r>
                              <w:rPr>
                                <w:rFonts w:eastAsia="Arial"/>
                                <w:color w:val="231F20"/>
                                <w:spacing w:val="-6"/>
                                <w:sz w:val="16"/>
                                <w:szCs w:val="16"/>
                              </w:rPr>
                              <w:t xml:space="preserve"> </w:t>
                            </w:r>
                            <w:r>
                              <w:rPr>
                                <w:rFonts w:eastAsia="Arial"/>
                                <w:color w:val="231F20"/>
                                <w:spacing w:val="0"/>
                                <w:sz w:val="16"/>
                                <w:szCs w:val="16"/>
                              </w:rPr>
                              <w:t>f</w:t>
                            </w:r>
                            <w:r>
                              <w:rPr>
                                <w:rFonts w:eastAsia="Arial"/>
                                <w:color w:val="231F20"/>
                                <w:spacing w:val="-1"/>
                                <w:sz w:val="16"/>
                                <w:szCs w:val="16"/>
                              </w:rPr>
                              <w:t>ro</w:t>
                            </w:r>
                            <w:r>
                              <w:rPr>
                                <w:rFonts w:eastAsia="Arial"/>
                                <w:color w:val="231F20"/>
                                <w:spacing w:val="0"/>
                                <w:sz w:val="16"/>
                                <w:szCs w:val="16"/>
                              </w:rPr>
                              <w:t>m</w:t>
                            </w:r>
                            <w:r>
                              <w:rPr>
                                <w:rFonts w:eastAsia="Arial"/>
                                <w:color w:val="231F20"/>
                                <w:spacing w:val="-6"/>
                                <w:sz w:val="16"/>
                                <w:szCs w:val="16"/>
                              </w:rPr>
                              <w:t xml:space="preserve"> </w:t>
                            </w:r>
                            <w:r>
                              <w:rPr>
                                <w:rFonts w:eastAsia="Arial"/>
                                <w:color w:val="231F20"/>
                                <w:sz w:val="16"/>
                                <w:szCs w:val="16"/>
                              </w:rPr>
                              <w:t>o</w:t>
                            </w:r>
                            <w:r>
                              <w:rPr>
                                <w:rFonts w:eastAsia="Arial"/>
                                <w:color w:val="231F20"/>
                                <w:spacing w:val="-1"/>
                                <w:sz w:val="16"/>
                                <w:szCs w:val="16"/>
                              </w:rPr>
                              <w:t>the</w:t>
                            </w:r>
                            <w:r>
                              <w:rPr>
                                <w:rFonts w:eastAsia="Arial"/>
                                <w:color w:val="231F20"/>
                                <w:spacing w:val="0"/>
                                <w:sz w:val="16"/>
                                <w:szCs w:val="16"/>
                              </w:rPr>
                              <w:t>r</w:t>
                            </w:r>
                            <w:r>
                              <w:rPr>
                                <w:rFonts w:eastAsia="Arial"/>
                                <w:color w:val="231F20"/>
                                <w:spacing w:val="-6"/>
                                <w:sz w:val="16"/>
                                <w:szCs w:val="16"/>
                              </w:rPr>
                              <w:t xml:space="preserve"> </w:t>
                            </w:r>
                            <w:r>
                              <w:rPr>
                                <w:rFonts w:eastAsia="Arial"/>
                                <w:color w:val="231F20"/>
                                <w:sz w:val="16"/>
                                <w:szCs w:val="16"/>
                              </w:rPr>
                              <w:t>a</w:t>
                            </w:r>
                            <w:r>
                              <w:rPr>
                                <w:rFonts w:eastAsia="Arial"/>
                                <w:color w:val="231F20"/>
                                <w:spacing w:val="-1"/>
                                <w:sz w:val="16"/>
                                <w:szCs w:val="16"/>
                              </w:rPr>
                              <w:t>ge</w:t>
                            </w:r>
                            <w:r>
                              <w:rPr>
                                <w:rFonts w:eastAsia="Arial"/>
                                <w:color w:val="231F20"/>
                                <w:sz w:val="16"/>
                                <w:szCs w:val="16"/>
                              </w:rPr>
                              <w:t>n</w:t>
                            </w:r>
                            <w:r>
                              <w:rPr>
                                <w:rFonts w:eastAsia="Arial"/>
                                <w:color w:val="231F20"/>
                                <w:spacing w:val="0"/>
                                <w:sz w:val="16"/>
                                <w:szCs w:val="16"/>
                              </w:rPr>
                              <w:t>c</w:t>
                            </w:r>
                            <w:r>
                              <w:rPr>
                                <w:rFonts w:eastAsia="Arial"/>
                                <w:color w:val="231F20"/>
                                <w:spacing w:val="-1"/>
                                <w:sz w:val="16"/>
                                <w:szCs w:val="16"/>
                              </w:rPr>
                              <w:t>ie</w:t>
                            </w:r>
                            <w:r>
                              <w:rPr>
                                <w:rFonts w:eastAsia="Arial"/>
                                <w:color w:val="231F20"/>
                                <w:sz w:val="16"/>
                                <w:szCs w:val="16"/>
                              </w:rPr>
                              <w:t>s</w:t>
                            </w:r>
                            <w:r>
                              <w:rPr>
                                <w:rFonts w:eastAsia="Arial"/>
                                <w:color w:val="231F20"/>
                                <w:spacing w:val="0"/>
                                <w:sz w:val="16"/>
                                <w:szCs w:val="16"/>
                              </w:rPr>
                              <w:t>,</w:t>
                            </w:r>
                            <w:r>
                              <w:rPr>
                                <w:rFonts w:eastAsia="Arial"/>
                                <w:color w:val="231F20"/>
                                <w:spacing w:val="-6"/>
                                <w:sz w:val="16"/>
                                <w:szCs w:val="16"/>
                              </w:rPr>
                              <w:t xml:space="preserve"> </w:t>
                            </w:r>
                            <w:r>
                              <w:rPr>
                                <w:rFonts w:eastAsia="Arial"/>
                                <w:color w:val="231F20"/>
                                <w:spacing w:val="-1"/>
                                <w:sz w:val="16"/>
                                <w:szCs w:val="16"/>
                              </w:rPr>
                              <w:t>p</w:t>
                            </w:r>
                            <w:r>
                              <w:rPr>
                                <w:rFonts w:eastAsia="Arial"/>
                                <w:color w:val="231F20"/>
                                <w:spacing w:val="1"/>
                                <w:sz w:val="16"/>
                                <w:szCs w:val="16"/>
                              </w:rPr>
                              <w:t>r</w:t>
                            </w:r>
                            <w:r>
                              <w:rPr>
                                <w:rFonts w:eastAsia="Arial"/>
                                <w:color w:val="231F20"/>
                                <w:spacing w:val="-1"/>
                                <w:sz w:val="16"/>
                                <w:szCs w:val="16"/>
                              </w:rPr>
                              <w:t>i</w:t>
                            </w:r>
                            <w:r>
                              <w:rPr>
                                <w:rFonts w:eastAsia="Arial"/>
                                <w:color w:val="231F20"/>
                                <w:spacing w:val="-3"/>
                                <w:sz w:val="16"/>
                                <w:szCs w:val="16"/>
                              </w:rPr>
                              <w:t>v</w:t>
                            </w:r>
                            <w:r>
                              <w:rPr>
                                <w:rFonts w:eastAsia="Arial"/>
                                <w:color w:val="231F20"/>
                                <w:sz w:val="16"/>
                                <w:szCs w:val="16"/>
                              </w:rPr>
                              <w:t>a</w:t>
                            </w:r>
                            <w:r>
                              <w:rPr>
                                <w:rFonts w:eastAsia="Arial"/>
                                <w:color w:val="231F20"/>
                                <w:spacing w:val="-3"/>
                                <w:sz w:val="16"/>
                                <w:szCs w:val="16"/>
                              </w:rPr>
                              <w:t>t</w:t>
                            </w:r>
                            <w:r>
                              <w:rPr>
                                <w:rFonts w:eastAsia="Arial"/>
                                <w:color w:val="231F20"/>
                                <w:spacing w:val="0"/>
                                <w:sz w:val="16"/>
                                <w:szCs w:val="16"/>
                              </w:rPr>
                              <w:t>e</w:t>
                            </w:r>
                            <w:r>
                              <w:rPr>
                                <w:rFonts w:eastAsia="Arial"/>
                                <w:color w:val="231F20"/>
                                <w:spacing w:val="-6"/>
                                <w:sz w:val="16"/>
                                <w:szCs w:val="16"/>
                              </w:rPr>
                              <w:t xml:space="preserve"> </w:t>
                            </w:r>
                            <w:r>
                              <w:rPr>
                                <w:rFonts w:eastAsia="Arial"/>
                                <w:color w:val="231F20"/>
                                <w:sz w:val="16"/>
                                <w:szCs w:val="16"/>
                              </w:rPr>
                              <w:t>i</w:t>
                            </w:r>
                            <w:r>
                              <w:rPr>
                                <w:rFonts w:eastAsia="Arial"/>
                                <w:color w:val="231F20"/>
                                <w:spacing w:val="-1"/>
                                <w:sz w:val="16"/>
                                <w:szCs w:val="16"/>
                              </w:rPr>
                              <w:t>n</w:t>
                            </w:r>
                            <w:r>
                              <w:rPr>
                                <w:rFonts w:eastAsia="Arial"/>
                                <w:color w:val="231F20"/>
                                <w:sz w:val="16"/>
                                <w:szCs w:val="16"/>
                              </w:rPr>
                              <w:t>d</w:t>
                            </w:r>
                            <w:r>
                              <w:rPr>
                                <w:rFonts w:eastAsia="Arial"/>
                                <w:color w:val="231F20"/>
                                <w:spacing w:val="-1"/>
                                <w:sz w:val="16"/>
                                <w:szCs w:val="16"/>
                              </w:rPr>
                              <w:t>ivi</w:t>
                            </w:r>
                            <w:r>
                              <w:rPr>
                                <w:rFonts w:eastAsia="Arial"/>
                                <w:color w:val="231F20"/>
                                <w:sz w:val="16"/>
                                <w:szCs w:val="16"/>
                              </w:rPr>
                              <w:t>dua</w:t>
                            </w:r>
                            <w:r>
                              <w:rPr>
                                <w:rFonts w:eastAsia="Arial"/>
                                <w:color w:val="231F20"/>
                                <w:spacing w:val="-1"/>
                                <w:sz w:val="16"/>
                                <w:szCs w:val="16"/>
                              </w:rPr>
                              <w:t>l</w:t>
                            </w:r>
                            <w:r>
                              <w:rPr>
                                <w:rFonts w:eastAsia="Arial"/>
                                <w:color w:val="231F20"/>
                                <w:spacing w:val="0"/>
                                <w:sz w:val="16"/>
                                <w:szCs w:val="16"/>
                              </w:rPr>
                              <w:t>s</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org</w:t>
                            </w:r>
                            <w:r>
                              <w:rPr>
                                <w:rFonts w:eastAsia="Arial"/>
                                <w:color w:val="231F20"/>
                                <w:sz w:val="16"/>
                                <w:szCs w:val="16"/>
                              </w:rPr>
                              <w:t>an</w:t>
                            </w:r>
                            <w:r>
                              <w:rPr>
                                <w:rFonts w:eastAsia="Arial"/>
                                <w:color w:val="231F20"/>
                                <w:spacing w:val="-1"/>
                                <w:sz w:val="16"/>
                                <w:szCs w:val="16"/>
                              </w:rPr>
                              <w:t>is</w:t>
                            </w:r>
                            <w:r>
                              <w:rPr>
                                <w:rFonts w:eastAsia="Arial"/>
                                <w:color w:val="231F20"/>
                                <w:sz w:val="16"/>
                                <w:szCs w:val="16"/>
                              </w:rPr>
                              <w:t>a</w:t>
                            </w:r>
                            <w:r>
                              <w:rPr>
                                <w:rFonts w:eastAsia="Arial"/>
                                <w:color w:val="231F20"/>
                                <w:spacing w:val="-1"/>
                                <w:sz w:val="16"/>
                                <w:szCs w:val="16"/>
                              </w:rPr>
                              <w:t>tio</w:t>
                            </w:r>
                            <w:r>
                              <w:rPr>
                                <w:rFonts w:eastAsia="Arial"/>
                                <w:color w:val="231F20"/>
                                <w:sz w:val="16"/>
                                <w:szCs w:val="16"/>
                              </w:rPr>
                              <w:t>ns</w:t>
                            </w:r>
                            <w:r>
                              <w:rPr>
                                <w:rFonts w:eastAsia="Arial"/>
                                <w:color w:val="231F20"/>
                                <w:spacing w:val="0"/>
                                <w:sz w:val="16"/>
                                <w:szCs w:val="16"/>
                              </w:rPr>
                              <w:t>,</w:t>
                            </w:r>
                            <w:r>
                              <w:rPr>
                                <w:rFonts w:eastAsia="Arial"/>
                                <w:color w:val="231F20"/>
                                <w:spacing w:val="-7"/>
                                <w:sz w:val="16"/>
                                <w:szCs w:val="16"/>
                              </w:rPr>
                              <w:t xml:space="preserve"> </w:t>
                            </w:r>
                            <w:r>
                              <w:rPr>
                                <w:rFonts w:eastAsia="Arial"/>
                                <w:color w:val="231F20"/>
                                <w:spacing w:val="-1"/>
                                <w:sz w:val="16"/>
                                <w:szCs w:val="16"/>
                              </w:rPr>
                              <w:t>belo</w:t>
                            </w:r>
                            <w:r>
                              <w:rPr>
                                <w:rFonts w:eastAsia="Arial"/>
                                <w:color w:val="231F20"/>
                                <w:sz w:val="16"/>
                                <w:szCs w:val="16"/>
                              </w:rPr>
                              <w:t>n</w:t>
                            </w:r>
                            <w:r>
                              <w:rPr>
                                <w:rFonts w:eastAsia="Arial"/>
                                <w:color w:val="231F20"/>
                                <w:spacing w:val="-1"/>
                                <w:sz w:val="16"/>
                                <w:szCs w:val="16"/>
                              </w:rPr>
                              <w:t>g</w:t>
                            </w:r>
                            <w:r>
                              <w:rPr>
                                <w:rFonts w:eastAsia="Arial"/>
                                <w:color w:val="231F20"/>
                                <w:spacing w:val="0"/>
                                <w:sz w:val="16"/>
                                <w:szCs w:val="16"/>
                              </w:rPr>
                              <w:t>s</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pacing w:val="-1"/>
                                <w:sz w:val="16"/>
                                <w:szCs w:val="16"/>
                              </w:rPr>
                              <w:t>thos</w:t>
                            </w:r>
                            <w:r>
                              <w:rPr>
                                <w:rFonts w:eastAsia="Arial"/>
                                <w:color w:val="231F20"/>
                                <w:spacing w:val="0"/>
                                <w:sz w:val="16"/>
                                <w:szCs w:val="16"/>
                              </w:rPr>
                              <w:t>e</w:t>
                            </w:r>
                            <w:r>
                              <w:rPr>
                                <w:rFonts w:eastAsia="Arial"/>
                                <w:color w:val="231F20"/>
                                <w:spacing w:val="-6"/>
                                <w:sz w:val="16"/>
                                <w:szCs w:val="16"/>
                              </w:rPr>
                              <w:t xml:space="preserve"> </w:t>
                            </w:r>
                            <w:r>
                              <w:rPr>
                                <w:rFonts w:eastAsia="Arial"/>
                                <w:color w:val="231F20"/>
                                <w:sz w:val="16"/>
                                <w:szCs w:val="16"/>
                              </w:rPr>
                              <w:t>a</w:t>
                            </w:r>
                            <w:r>
                              <w:rPr>
                                <w:rFonts w:eastAsia="Arial"/>
                                <w:color w:val="231F20"/>
                                <w:spacing w:val="-1"/>
                                <w:sz w:val="16"/>
                                <w:szCs w:val="16"/>
                              </w:rPr>
                              <w:t>ge</w:t>
                            </w:r>
                            <w:r>
                              <w:rPr>
                                <w:rFonts w:eastAsia="Arial"/>
                                <w:color w:val="231F20"/>
                                <w:sz w:val="16"/>
                                <w:szCs w:val="16"/>
                              </w:rPr>
                              <w:t>n</w:t>
                            </w:r>
                            <w:r>
                              <w:rPr>
                                <w:rFonts w:eastAsia="Arial"/>
                                <w:color w:val="231F20"/>
                                <w:spacing w:val="0"/>
                                <w:sz w:val="16"/>
                                <w:szCs w:val="16"/>
                              </w:rPr>
                              <w:t>c</w:t>
                            </w:r>
                            <w:r>
                              <w:rPr>
                                <w:rFonts w:eastAsia="Arial"/>
                                <w:color w:val="231F20"/>
                                <w:spacing w:val="-1"/>
                                <w:sz w:val="16"/>
                                <w:szCs w:val="16"/>
                              </w:rPr>
                              <w:t>ie</w:t>
                            </w:r>
                            <w:r>
                              <w:rPr>
                                <w:rFonts w:eastAsia="Arial"/>
                                <w:color w:val="231F20"/>
                                <w:sz w:val="16"/>
                                <w:szCs w:val="16"/>
                              </w:rPr>
                              <w:t>s</w:t>
                            </w:r>
                            <w:r>
                              <w:rPr>
                                <w:rFonts w:eastAsia="Arial"/>
                                <w:color w:val="231F20"/>
                                <w:spacing w:val="0"/>
                                <w:sz w:val="16"/>
                                <w:szCs w:val="16"/>
                              </w:rPr>
                              <w:t xml:space="preserve">, </w:t>
                            </w:r>
                            <w:r>
                              <w:rPr>
                                <w:rFonts w:eastAsia="Arial"/>
                                <w:color w:val="231F20"/>
                                <w:sz w:val="16"/>
                                <w:szCs w:val="16"/>
                              </w:rPr>
                              <w:t>i</w:t>
                            </w:r>
                            <w:r>
                              <w:rPr>
                                <w:rFonts w:eastAsia="Arial"/>
                                <w:color w:val="231F20"/>
                                <w:spacing w:val="-1"/>
                                <w:sz w:val="16"/>
                                <w:szCs w:val="16"/>
                              </w:rPr>
                              <w:t>n</w:t>
                            </w:r>
                            <w:r>
                              <w:rPr>
                                <w:rFonts w:eastAsia="Arial"/>
                                <w:color w:val="231F20"/>
                                <w:sz w:val="16"/>
                                <w:szCs w:val="16"/>
                              </w:rPr>
                              <w:t>d</w:t>
                            </w:r>
                            <w:r>
                              <w:rPr>
                                <w:rFonts w:eastAsia="Arial"/>
                                <w:color w:val="231F20"/>
                                <w:spacing w:val="-1"/>
                                <w:sz w:val="16"/>
                                <w:szCs w:val="16"/>
                              </w:rPr>
                              <w:t>ivi</w:t>
                            </w:r>
                            <w:r>
                              <w:rPr>
                                <w:rFonts w:eastAsia="Arial"/>
                                <w:color w:val="231F20"/>
                                <w:sz w:val="16"/>
                                <w:szCs w:val="16"/>
                              </w:rPr>
                              <w:t>dua</w:t>
                            </w:r>
                            <w:r>
                              <w:rPr>
                                <w:rFonts w:eastAsia="Arial"/>
                                <w:color w:val="231F20"/>
                                <w:spacing w:val="-1"/>
                                <w:sz w:val="16"/>
                                <w:szCs w:val="16"/>
                              </w:rPr>
                              <w:t>l</w:t>
                            </w:r>
                            <w:r>
                              <w:rPr>
                                <w:rFonts w:eastAsia="Arial"/>
                                <w:color w:val="231F20"/>
                                <w:spacing w:val="0"/>
                                <w:sz w:val="16"/>
                                <w:szCs w:val="16"/>
                              </w:rPr>
                              <w:t>s</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org</w:t>
                            </w:r>
                            <w:r>
                              <w:rPr>
                                <w:rFonts w:eastAsia="Arial"/>
                                <w:color w:val="231F20"/>
                                <w:sz w:val="16"/>
                                <w:szCs w:val="16"/>
                              </w:rPr>
                              <w:t>an</w:t>
                            </w:r>
                            <w:r>
                              <w:rPr>
                                <w:rFonts w:eastAsia="Arial"/>
                                <w:color w:val="231F20"/>
                                <w:spacing w:val="-1"/>
                                <w:sz w:val="16"/>
                                <w:szCs w:val="16"/>
                              </w:rPr>
                              <w:t>is</w:t>
                            </w:r>
                            <w:r>
                              <w:rPr>
                                <w:rFonts w:eastAsia="Arial"/>
                                <w:color w:val="231F20"/>
                                <w:sz w:val="16"/>
                                <w:szCs w:val="16"/>
                              </w:rPr>
                              <w:t>a</w:t>
                            </w:r>
                            <w:r>
                              <w:rPr>
                                <w:rFonts w:eastAsia="Arial"/>
                                <w:color w:val="231F20"/>
                                <w:spacing w:val="-1"/>
                                <w:sz w:val="16"/>
                                <w:szCs w:val="16"/>
                              </w:rPr>
                              <w:t>tio</w:t>
                            </w:r>
                            <w:r>
                              <w:rPr>
                                <w:rFonts w:eastAsia="Arial"/>
                                <w:color w:val="231F20"/>
                                <w:sz w:val="16"/>
                                <w:szCs w:val="16"/>
                              </w:rPr>
                              <w:t>ns</w:t>
                            </w:r>
                            <w:r>
                              <w:rPr>
                                <w:rFonts w:eastAsia="Arial"/>
                                <w:color w:val="231F20"/>
                                <w:spacing w:val="0"/>
                                <w:sz w:val="16"/>
                                <w:szCs w:val="16"/>
                              </w:rPr>
                              <w:t>.</w:t>
                            </w:r>
                            <w:r>
                              <w:rPr>
                                <w:rFonts w:eastAsia="Arial"/>
                                <w:color w:val="231F20"/>
                                <w:spacing w:val="-7"/>
                                <w:sz w:val="16"/>
                                <w:szCs w:val="16"/>
                              </w:rPr>
                              <w:t xml:space="preserve"> </w:t>
                            </w:r>
                            <w:r>
                              <w:rPr>
                                <w:rFonts w:eastAsia="Arial"/>
                                <w:color w:val="231F20"/>
                                <w:spacing w:val="0"/>
                                <w:sz w:val="16"/>
                                <w:szCs w:val="16"/>
                              </w:rPr>
                              <w:t>W</w:t>
                            </w:r>
                            <w:r>
                              <w:rPr>
                                <w:rFonts w:eastAsia="Arial"/>
                                <w:color w:val="231F20"/>
                                <w:spacing w:val="-1"/>
                                <w:sz w:val="16"/>
                                <w:szCs w:val="16"/>
                              </w:rPr>
                              <w:t>her</w:t>
                            </w:r>
                            <w:r>
                              <w:rPr>
                                <w:rFonts w:eastAsia="Arial"/>
                                <w:color w:val="231F20"/>
                                <w:spacing w:val="0"/>
                                <w:sz w:val="16"/>
                                <w:szCs w:val="16"/>
                              </w:rPr>
                              <w:t>e</w:t>
                            </w:r>
                            <w:r>
                              <w:rPr>
                                <w:rFonts w:eastAsia="Arial"/>
                                <w:color w:val="231F20"/>
                                <w:spacing w:val="-8"/>
                                <w:sz w:val="16"/>
                                <w:szCs w:val="16"/>
                              </w:rPr>
                              <w:t xml:space="preserve"> </w:t>
                            </w:r>
                            <w:r>
                              <w:rPr>
                                <w:rFonts w:eastAsia="Arial"/>
                                <w:color w:val="231F20"/>
                                <w:spacing w:val="-3"/>
                                <w:sz w:val="16"/>
                                <w:szCs w:val="16"/>
                              </w:rPr>
                              <w:t>y</w:t>
                            </w:r>
                            <w:r>
                              <w:rPr>
                                <w:rFonts w:eastAsia="Arial"/>
                                <w:color w:val="231F20"/>
                                <w:spacing w:val="-1"/>
                                <w:sz w:val="16"/>
                                <w:szCs w:val="16"/>
                              </w:rPr>
                              <w:t>o</w:t>
                            </w:r>
                            <w:r>
                              <w:rPr>
                                <w:rFonts w:eastAsia="Arial"/>
                                <w:color w:val="231F20"/>
                                <w:spacing w:val="0"/>
                                <w:sz w:val="16"/>
                                <w:szCs w:val="16"/>
                              </w:rPr>
                              <w:t>u</w:t>
                            </w:r>
                            <w:r>
                              <w:rPr>
                                <w:rFonts w:eastAsia="Arial"/>
                                <w:color w:val="231F20"/>
                                <w:spacing w:val="-6"/>
                                <w:sz w:val="16"/>
                                <w:szCs w:val="16"/>
                              </w:rPr>
                              <w:t xml:space="preserve"> </w:t>
                            </w:r>
                            <w:r>
                              <w:rPr>
                                <w:rFonts w:eastAsia="Arial"/>
                                <w:color w:val="231F20"/>
                                <w:spacing w:val="-3"/>
                                <w:sz w:val="16"/>
                                <w:szCs w:val="16"/>
                              </w:rPr>
                              <w:t>w</w:t>
                            </w:r>
                            <w:r>
                              <w:rPr>
                                <w:rFonts w:eastAsia="Arial"/>
                                <w:color w:val="231F20"/>
                                <w:sz w:val="16"/>
                                <w:szCs w:val="16"/>
                              </w:rPr>
                              <w:t>a</w:t>
                            </w:r>
                            <w:r>
                              <w:rPr>
                                <w:rFonts w:eastAsia="Arial"/>
                                <w:color w:val="231F20"/>
                                <w:spacing w:val="-3"/>
                                <w:sz w:val="16"/>
                                <w:szCs w:val="16"/>
                              </w:rPr>
                              <w:t>n</w:t>
                            </w:r>
                            <w:r>
                              <w:rPr>
                                <w:rFonts w:eastAsia="Arial"/>
                                <w:color w:val="231F20"/>
                                <w:spacing w:val="0"/>
                                <w:sz w:val="16"/>
                                <w:szCs w:val="16"/>
                              </w:rPr>
                              <w:t>t</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z w:val="16"/>
                                <w:szCs w:val="16"/>
                              </w:rPr>
                              <w:t>u</w:t>
                            </w:r>
                            <w:r>
                              <w:rPr>
                                <w:rFonts w:eastAsia="Arial"/>
                                <w:color w:val="231F20"/>
                                <w:spacing w:val="-1"/>
                                <w:sz w:val="16"/>
                                <w:szCs w:val="16"/>
                              </w:rPr>
                              <w:t>s</w:t>
                            </w:r>
                            <w:r>
                              <w:rPr>
                                <w:rFonts w:eastAsia="Arial"/>
                                <w:color w:val="231F20"/>
                                <w:spacing w:val="0"/>
                                <w:sz w:val="16"/>
                                <w:szCs w:val="16"/>
                              </w:rPr>
                              <w:t>e</w:t>
                            </w:r>
                            <w:r>
                              <w:rPr>
                                <w:rFonts w:eastAsia="Arial"/>
                                <w:color w:val="231F20"/>
                                <w:spacing w:val="-6"/>
                                <w:sz w:val="16"/>
                                <w:szCs w:val="16"/>
                              </w:rPr>
                              <w:t xml:space="preserve"> </w:t>
                            </w:r>
                            <w:r>
                              <w:rPr>
                                <w:rFonts w:eastAsia="Arial"/>
                                <w:color w:val="231F20"/>
                                <w:spacing w:val="-1"/>
                                <w:sz w:val="16"/>
                                <w:szCs w:val="16"/>
                              </w:rPr>
                              <w:t>the</w:t>
                            </w:r>
                            <w:r>
                              <w:rPr>
                                <w:rFonts w:eastAsia="Arial"/>
                                <w:color w:val="231F20"/>
                                <w:sz w:val="16"/>
                                <w:szCs w:val="16"/>
                              </w:rPr>
                              <w:t>i</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m</w:t>
                            </w:r>
                            <w:r>
                              <w:rPr>
                                <w:rFonts w:eastAsia="Arial"/>
                                <w:color w:val="231F20"/>
                                <w:sz w:val="16"/>
                                <w:szCs w:val="16"/>
                              </w:rPr>
                              <w:t>a</w:t>
                            </w:r>
                            <w:r>
                              <w:rPr>
                                <w:rFonts w:eastAsia="Arial"/>
                                <w:color w:val="231F20"/>
                                <w:spacing w:val="-3"/>
                                <w:sz w:val="16"/>
                                <w:szCs w:val="16"/>
                              </w:rPr>
                              <w:t>t</w:t>
                            </w:r>
                            <w:r>
                              <w:rPr>
                                <w:rFonts w:eastAsia="Arial"/>
                                <w:color w:val="231F20"/>
                                <w:spacing w:val="-1"/>
                                <w:sz w:val="16"/>
                                <w:szCs w:val="16"/>
                              </w:rPr>
                              <w:t>e</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a</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3"/>
                                <w:sz w:val="16"/>
                                <w:szCs w:val="16"/>
                              </w:rPr>
                              <w:t>y</w:t>
                            </w:r>
                            <w:r>
                              <w:rPr>
                                <w:rFonts w:eastAsia="Arial"/>
                                <w:color w:val="231F20"/>
                                <w:spacing w:val="-1"/>
                                <w:sz w:val="16"/>
                                <w:szCs w:val="16"/>
                              </w:rPr>
                              <w:t>o</w:t>
                            </w:r>
                            <w:r>
                              <w:rPr>
                                <w:rFonts w:eastAsia="Arial"/>
                                <w:color w:val="231F20"/>
                                <w:spacing w:val="0"/>
                                <w:sz w:val="16"/>
                                <w:szCs w:val="16"/>
                              </w:rPr>
                              <w:t>u</w:t>
                            </w:r>
                            <w:r>
                              <w:rPr>
                                <w:rFonts w:eastAsia="Arial"/>
                                <w:color w:val="231F20"/>
                                <w:spacing w:val="-6"/>
                                <w:sz w:val="16"/>
                                <w:szCs w:val="16"/>
                              </w:rPr>
                              <w:t xml:space="preserve"> </w:t>
                            </w:r>
                            <w:r>
                              <w:rPr>
                                <w:rFonts w:eastAsia="Arial"/>
                                <w:color w:val="231F20"/>
                                <w:spacing w:val="-1"/>
                                <w:sz w:val="16"/>
                                <w:szCs w:val="16"/>
                              </w:rPr>
                              <w:t>wi</w:t>
                            </w:r>
                            <w:r>
                              <w:rPr>
                                <w:rFonts w:eastAsia="Arial"/>
                                <w:color w:val="231F20"/>
                                <w:sz w:val="16"/>
                                <w:szCs w:val="16"/>
                              </w:rPr>
                              <w:t>l</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1"/>
                                <w:sz w:val="16"/>
                                <w:szCs w:val="16"/>
                              </w:rPr>
                              <w:t>nee</w:t>
                            </w:r>
                            <w:r>
                              <w:rPr>
                                <w:rFonts w:eastAsia="Arial"/>
                                <w:color w:val="231F20"/>
                                <w:spacing w:val="0"/>
                                <w:sz w:val="16"/>
                                <w:szCs w:val="16"/>
                              </w:rPr>
                              <w:t>d</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pacing w:val="1"/>
                                <w:sz w:val="16"/>
                                <w:szCs w:val="16"/>
                              </w:rPr>
                              <w:t>c</w:t>
                            </w:r>
                            <w:r>
                              <w:rPr>
                                <w:rFonts w:eastAsia="Arial"/>
                                <w:color w:val="231F20"/>
                                <w:spacing w:val="-1"/>
                                <w:sz w:val="16"/>
                                <w:szCs w:val="16"/>
                              </w:rPr>
                              <w:t>o</w:t>
                            </w:r>
                            <w:r>
                              <w:rPr>
                                <w:rFonts w:eastAsia="Arial"/>
                                <w:color w:val="231F20"/>
                                <w:spacing w:val="-3"/>
                                <w:sz w:val="16"/>
                                <w:szCs w:val="16"/>
                              </w:rPr>
                              <w:t>n</w:t>
                            </w:r>
                            <w:r>
                              <w:rPr>
                                <w:rFonts w:eastAsia="Arial"/>
                                <w:color w:val="231F20"/>
                                <w:spacing w:val="0"/>
                                <w:sz w:val="16"/>
                                <w:szCs w:val="16"/>
                              </w:rPr>
                              <w:t>t</w:t>
                            </w:r>
                            <w:r>
                              <w:rPr>
                                <w:rFonts w:eastAsia="Arial"/>
                                <w:color w:val="231F20"/>
                                <w:sz w:val="16"/>
                                <w:szCs w:val="16"/>
                              </w:rPr>
                              <w:t>a</w:t>
                            </w:r>
                            <w:r>
                              <w:rPr>
                                <w:rFonts w:eastAsia="Arial"/>
                                <w:color w:val="231F20"/>
                                <w:spacing w:val="0"/>
                                <w:sz w:val="16"/>
                                <w:szCs w:val="16"/>
                              </w:rPr>
                              <w:t>ct</w:t>
                            </w:r>
                            <w:r>
                              <w:rPr>
                                <w:rFonts w:eastAsia="Arial"/>
                                <w:color w:val="231F20"/>
                                <w:spacing w:val="-7"/>
                                <w:sz w:val="16"/>
                                <w:szCs w:val="16"/>
                              </w:rPr>
                              <w:t xml:space="preserve"> </w:t>
                            </w:r>
                            <w:r>
                              <w:rPr>
                                <w:rFonts w:eastAsia="Arial"/>
                                <w:color w:val="231F20"/>
                                <w:spacing w:val="-1"/>
                                <w:sz w:val="16"/>
                                <w:szCs w:val="16"/>
                              </w:rPr>
                              <w:t>the</w:t>
                            </w:r>
                            <w:r>
                              <w:rPr>
                                <w:rFonts w:eastAsia="Arial"/>
                                <w:color w:val="231F20"/>
                                <w:spacing w:val="0"/>
                                <w:sz w:val="16"/>
                                <w:szCs w:val="16"/>
                              </w:rPr>
                              <w:t>m</w:t>
                            </w:r>
                            <w:r>
                              <w:rPr>
                                <w:rFonts w:eastAsia="Arial"/>
                                <w:color w:val="231F20"/>
                                <w:spacing w:val="-6"/>
                                <w:sz w:val="16"/>
                                <w:szCs w:val="16"/>
                              </w:rPr>
                              <w:t xml:space="preserve"> </w:t>
                            </w:r>
                            <w:r>
                              <w:rPr>
                                <w:rFonts w:eastAsia="Arial"/>
                                <w:color w:val="231F20"/>
                                <w:sz w:val="16"/>
                                <w:szCs w:val="16"/>
                              </w:rPr>
                              <w:t>di</w:t>
                            </w:r>
                            <w:r>
                              <w:rPr>
                                <w:rFonts w:eastAsia="Arial"/>
                                <w:color w:val="231F20"/>
                                <w:spacing w:val="-1"/>
                                <w:sz w:val="16"/>
                                <w:szCs w:val="16"/>
                              </w:rPr>
                              <w:t>re</w:t>
                            </w:r>
                            <w:r>
                              <w:rPr>
                                <w:rFonts w:eastAsia="Arial"/>
                                <w:color w:val="231F20"/>
                                <w:spacing w:val="0"/>
                                <w:sz w:val="16"/>
                                <w:szCs w:val="16"/>
                              </w:rPr>
                              <w:t>c</w:t>
                            </w:r>
                            <w:r>
                              <w:rPr>
                                <w:rFonts w:eastAsia="Arial"/>
                                <w:color w:val="231F20"/>
                                <w:spacing w:val="-1"/>
                                <w:sz w:val="16"/>
                                <w:szCs w:val="16"/>
                              </w:rPr>
                              <w:t>t</w:t>
                            </w:r>
                            <w:r>
                              <w:rPr>
                                <w:rFonts w:eastAsia="Arial"/>
                                <w:color w:val="231F20"/>
                                <w:sz w:val="16"/>
                                <w:szCs w:val="16"/>
                              </w:rPr>
                              <w:t>l</w:t>
                            </w:r>
                            <w:r>
                              <w:rPr>
                                <w:rFonts w:eastAsia="Arial"/>
                                <w:color w:val="231F20"/>
                                <w:spacing w:val="-10"/>
                                <w:sz w:val="16"/>
                                <w:szCs w:val="16"/>
                              </w:rPr>
                              <w:t>y.</w:t>
                            </w:r>
                          </w:p>
                          <w:p w14:paraId="7133A914" w14:textId="77777777" w:rsidR="00497A34" w:rsidRDefault="00497A34" w:rsidP="00FA1C06">
                            <w:pPr>
                              <w:spacing w:after="0" w:line="287" w:lineRule="auto"/>
                              <w:ind w:left="101" w:right="563"/>
                              <w:rPr>
                                <w:rFonts w:eastAsia="Arial"/>
                                <w:color w:val="231F20"/>
                                <w:spacing w:val="-10"/>
                                <w:sz w:val="16"/>
                                <w:szCs w:val="16"/>
                              </w:rPr>
                            </w:pPr>
                          </w:p>
                          <w:p w14:paraId="65EA59C0" w14:textId="77777777" w:rsidR="00497A34" w:rsidRPr="005900FE" w:rsidRDefault="00497A34" w:rsidP="005900FE">
                            <w:pPr>
                              <w:pStyle w:val="NoSpacing"/>
                              <w:ind w:left="142"/>
                              <w:rPr>
                                <w:rStyle w:val="Strong"/>
                              </w:rPr>
                            </w:pPr>
                            <w:r>
                              <w:rPr>
                                <w:rFonts w:eastAsia="Arial"/>
                                <w:b/>
                                <w:bCs/>
                                <w:color w:val="231F20"/>
                                <w:spacing w:val="2"/>
                                <w:sz w:val="16"/>
                                <w:szCs w:val="16"/>
                              </w:rPr>
                              <w:t>Addendum</w:t>
                            </w:r>
                          </w:p>
                          <w:tbl>
                            <w:tblPr>
                              <w:tblW w:w="8222" w:type="dxa"/>
                              <w:tblInd w:w="25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1279"/>
                              <w:gridCol w:w="5515"/>
                              <w:gridCol w:w="1428"/>
                            </w:tblGrid>
                            <w:tr w:rsidR="00497A34" w:rsidRPr="002F6247" w14:paraId="7A444EE6" w14:textId="77777777" w:rsidTr="005732E3">
                              <w:trPr>
                                <w:trHeight w:val="60"/>
                              </w:trPr>
                              <w:tc>
                                <w:tcPr>
                                  <w:tcW w:w="1279" w:type="dxa"/>
                                  <w:shd w:val="clear" w:color="auto" w:fill="auto"/>
                                </w:tcPr>
                                <w:p w14:paraId="6A8213C2" w14:textId="77777777" w:rsidR="00497A34" w:rsidRPr="005732E3" w:rsidRDefault="00497A34" w:rsidP="005732E3">
                                  <w:pPr>
                                    <w:pStyle w:val="Table-Body"/>
                                  </w:pPr>
                                  <w:r w:rsidRPr="005732E3">
                                    <w:t>Page</w:t>
                                  </w:r>
                                </w:p>
                              </w:tc>
                              <w:tc>
                                <w:tcPr>
                                  <w:tcW w:w="5515" w:type="dxa"/>
                                </w:tcPr>
                                <w:p w14:paraId="1B3CE0BB" w14:textId="77777777" w:rsidR="00497A34" w:rsidRPr="005732E3" w:rsidRDefault="00497A34" w:rsidP="005732E3">
                                  <w:pPr>
                                    <w:pStyle w:val="Table-Body"/>
                                  </w:pPr>
                                  <w:r w:rsidRPr="005732E3">
                                    <w:t>Change</w:t>
                                  </w:r>
                                </w:p>
                              </w:tc>
                              <w:tc>
                                <w:tcPr>
                                  <w:tcW w:w="1428" w:type="dxa"/>
                                  <w:shd w:val="clear" w:color="auto" w:fill="auto"/>
                                </w:tcPr>
                                <w:p w14:paraId="098624F4" w14:textId="77777777" w:rsidR="00497A34" w:rsidRPr="005732E3" w:rsidRDefault="00497A34" w:rsidP="005732E3">
                                  <w:pPr>
                                    <w:pStyle w:val="Table-Body"/>
                                  </w:pPr>
                                  <w:r w:rsidRPr="005732E3">
                                    <w:t>Date</w:t>
                                  </w:r>
                                </w:p>
                              </w:tc>
                            </w:tr>
                            <w:tr w:rsidR="00497A34" w:rsidRPr="002F6247" w14:paraId="135340B2" w14:textId="77777777" w:rsidTr="005732E3">
                              <w:trPr>
                                <w:trHeight w:val="60"/>
                              </w:trPr>
                              <w:tc>
                                <w:tcPr>
                                  <w:tcW w:w="1279" w:type="dxa"/>
                                  <w:shd w:val="clear" w:color="auto" w:fill="auto"/>
                                </w:tcPr>
                                <w:p w14:paraId="2993B87B" w14:textId="77777777" w:rsidR="00497A34" w:rsidRPr="002F6247" w:rsidRDefault="00497A34" w:rsidP="005900FE">
                                  <w:pPr>
                                    <w:pStyle w:val="Table-Body"/>
                                  </w:pPr>
                                  <w:r>
                                    <w:t xml:space="preserve"> </w:t>
                                  </w:r>
                                </w:p>
                              </w:tc>
                              <w:tc>
                                <w:tcPr>
                                  <w:tcW w:w="5515" w:type="dxa"/>
                                </w:tcPr>
                                <w:p w14:paraId="231901F4" w14:textId="77777777" w:rsidR="00497A34" w:rsidRPr="002F6247" w:rsidRDefault="00497A34" w:rsidP="005900FE">
                                  <w:pPr>
                                    <w:pStyle w:val="Table-Body"/>
                                  </w:pPr>
                                </w:p>
                              </w:tc>
                              <w:tc>
                                <w:tcPr>
                                  <w:tcW w:w="1428" w:type="dxa"/>
                                  <w:shd w:val="clear" w:color="auto" w:fill="auto"/>
                                </w:tcPr>
                                <w:p w14:paraId="116CBB1F" w14:textId="77777777" w:rsidR="00497A34" w:rsidRPr="002F6247" w:rsidRDefault="00497A34" w:rsidP="005900FE">
                                  <w:pPr>
                                    <w:pStyle w:val="Table-Body"/>
                                  </w:pPr>
                                  <w:r>
                                    <w:t xml:space="preserve"> </w:t>
                                  </w:r>
                                </w:p>
                              </w:tc>
                            </w:tr>
                            <w:tr w:rsidR="00497A34" w:rsidRPr="002F6247" w14:paraId="0842B630" w14:textId="77777777" w:rsidTr="005732E3">
                              <w:trPr>
                                <w:trHeight w:val="60"/>
                              </w:trPr>
                              <w:tc>
                                <w:tcPr>
                                  <w:tcW w:w="1279" w:type="dxa"/>
                                  <w:shd w:val="clear" w:color="auto" w:fill="auto"/>
                                </w:tcPr>
                                <w:p w14:paraId="7BE5BB7C" w14:textId="77777777" w:rsidR="00497A34" w:rsidRPr="002F6247" w:rsidRDefault="00497A34" w:rsidP="005900FE">
                                  <w:pPr>
                                    <w:pStyle w:val="Table-Body"/>
                                  </w:pPr>
                                  <w:r>
                                    <w:t xml:space="preserve"> </w:t>
                                  </w:r>
                                </w:p>
                              </w:tc>
                              <w:tc>
                                <w:tcPr>
                                  <w:tcW w:w="5515" w:type="dxa"/>
                                </w:tcPr>
                                <w:p w14:paraId="3756878C" w14:textId="77777777" w:rsidR="00497A34" w:rsidRPr="002F6247" w:rsidRDefault="00497A34" w:rsidP="005900FE">
                                  <w:pPr>
                                    <w:pStyle w:val="Table-Body"/>
                                  </w:pPr>
                                </w:p>
                              </w:tc>
                              <w:tc>
                                <w:tcPr>
                                  <w:tcW w:w="1428" w:type="dxa"/>
                                  <w:shd w:val="clear" w:color="auto" w:fill="auto"/>
                                </w:tcPr>
                                <w:p w14:paraId="0D9AD74F" w14:textId="77777777" w:rsidR="00497A34" w:rsidRPr="002F6247" w:rsidRDefault="00497A34" w:rsidP="005900FE">
                                  <w:pPr>
                                    <w:pStyle w:val="Table-Body"/>
                                  </w:pPr>
                                  <w:r>
                                    <w:t xml:space="preserve"> </w:t>
                                  </w:r>
                                </w:p>
                              </w:tc>
                            </w:tr>
                          </w:tbl>
                          <w:p w14:paraId="025403AB" w14:textId="77777777" w:rsidR="00497A34" w:rsidRPr="005C1AB6" w:rsidRDefault="00497A34" w:rsidP="00FA1C06">
                            <w:pPr>
                              <w:spacing w:after="0" w:line="287" w:lineRule="auto"/>
                              <w:ind w:left="101" w:right="563"/>
                              <w:rPr>
                                <w:rFonts w:eastAsia="Arial"/>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9pt;margin-top:162pt;width:425.15pt;height:537.3pt;z-index:2516439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" filled="f" stroked="f">
                <v:textbox>
                  <w:txbxContent>
                    <w:p w14:paraId="665B4CC3" w14:textId="210C3959" w:rsidR="00497A34" w:rsidRPr="00704B7B" w:rsidRDefault="00497A34" w:rsidP="00DB470E">
                      <w:pPr>
                        <w:spacing w:before="37" w:after="0" w:line="409" w:lineRule="auto"/>
                        <w:ind w:left="101" w:right="-162"/>
                        <w:rPr>
                          <w:rFonts w:eastAsia="Arial"/>
                          <w:b/>
                          <w:bCs/>
                          <w:color w:val="231F20"/>
                          <w:spacing w:val="-3"/>
                          <w:sz w:val="18"/>
                          <w:szCs w:val="18"/>
                        </w:rPr>
                      </w:pPr>
                      <w:r w:rsidRPr="00704B7B">
                        <w:rPr>
                          <w:b/>
                          <w:bCs/>
                          <w:spacing w:val="-3"/>
                          <w:sz w:val="18"/>
                          <w:szCs w:val="18"/>
                        </w:rPr>
                        <w:t>Cover photo</w:t>
                      </w:r>
                      <w:r w:rsidRPr="007A7D87">
                        <w:rPr>
                          <w:b/>
                          <w:bCs/>
                          <w:sz w:val="18"/>
                          <w:szCs w:val="18"/>
                        </w:rPr>
                        <w:t>:</w:t>
                      </w:r>
                      <w:r w:rsidR="007A7D87" w:rsidRPr="007A7D87">
                        <w:rPr>
                          <w:b/>
                          <w:bCs/>
                          <w:sz w:val="18"/>
                          <w:szCs w:val="18"/>
                        </w:rPr>
                        <w:t xml:space="preserve"> </w:t>
                      </w:r>
                      <w:r w:rsidRPr="007A7D87">
                        <w:rPr>
                          <w:spacing w:val="-1"/>
                          <w:sz w:val="18"/>
                          <w:szCs w:val="18"/>
                        </w:rPr>
                        <w:t>P. Smith</w:t>
                      </w:r>
                    </w:p>
                    <w:p w14:paraId="579CBE43" w14:textId="77777777" w:rsidR="00497A34" w:rsidRDefault="00497A34" w:rsidP="00DB470E">
                      <w:pPr>
                        <w:spacing w:before="37" w:after="0" w:line="409" w:lineRule="auto"/>
                        <w:ind w:left="101" w:right="-162"/>
                        <w:rPr>
                          <w:rFonts w:eastAsia="Arial"/>
                          <w:b/>
                          <w:bCs/>
                          <w:color w:val="231F20"/>
                          <w:spacing w:val="1"/>
                          <w:sz w:val="18"/>
                          <w:szCs w:val="18"/>
                        </w:rPr>
                      </w:pPr>
                    </w:p>
                    <w:p w14:paraId="333BFFFC" w14:textId="77777777" w:rsidR="00497A34" w:rsidRDefault="00497A34" w:rsidP="00DB470E">
                      <w:pPr>
                        <w:spacing w:before="37" w:after="0" w:line="409" w:lineRule="auto"/>
                        <w:ind w:left="101" w:right="-162"/>
                        <w:rPr>
                          <w:rFonts w:eastAsia="Arial"/>
                          <w:sz w:val="18"/>
                          <w:szCs w:val="18"/>
                        </w:rPr>
                      </w:pPr>
                    </w:p>
                    <w:p w14:paraId="1FD832C0" w14:textId="77777777" w:rsidR="00497A34" w:rsidRDefault="00497A34" w:rsidP="00DB470E">
                      <w:pPr>
                        <w:spacing w:after="0" w:line="200" w:lineRule="exact"/>
                      </w:pPr>
                    </w:p>
                    <w:p w14:paraId="441FBF2D" w14:textId="3909D725" w:rsidR="00497A34" w:rsidRDefault="00497A34" w:rsidP="00DB470E">
                      <w:pPr>
                        <w:spacing w:after="0" w:line="240" w:lineRule="auto"/>
                        <w:ind w:left="101" w:right="-20"/>
                        <w:rPr>
                          <w:rFonts w:eastAsia="Arial"/>
                          <w:sz w:val="18"/>
                          <w:szCs w:val="18"/>
                        </w:rPr>
                      </w:pPr>
                      <w:r>
                        <w:rPr>
                          <w:rFonts w:eastAsia="Arial"/>
                          <w:color w:val="231F20"/>
                          <w:spacing w:val="-3"/>
                          <w:sz w:val="18"/>
                          <w:szCs w:val="18"/>
                        </w:rPr>
                        <w:t>R</w:t>
                      </w:r>
                      <w:r>
                        <w:rPr>
                          <w:rFonts w:eastAsia="Arial"/>
                          <w:color w:val="231F20"/>
                          <w:spacing w:val="0"/>
                          <w:sz w:val="18"/>
                          <w:szCs w:val="18"/>
                        </w:rPr>
                        <w:t>el</w:t>
                      </w:r>
                      <w:r>
                        <w:rPr>
                          <w:rFonts w:eastAsia="Arial"/>
                          <w:color w:val="231F20"/>
                          <w:spacing w:val="-1"/>
                          <w:sz w:val="18"/>
                          <w:szCs w:val="18"/>
                        </w:rPr>
                        <w:t>eas</w:t>
                      </w:r>
                      <w:r>
                        <w:rPr>
                          <w:rFonts w:eastAsia="Arial"/>
                          <w:color w:val="231F20"/>
                          <w:spacing w:val="0"/>
                          <w:sz w:val="18"/>
                          <w:szCs w:val="18"/>
                        </w:rPr>
                        <w:t>ed</w:t>
                      </w:r>
                      <w:r>
                        <w:rPr>
                          <w:rFonts w:eastAsia="Arial"/>
                          <w:color w:val="231F20"/>
                          <w:spacing w:val="-4"/>
                          <w:sz w:val="18"/>
                          <w:szCs w:val="18"/>
                        </w:rPr>
                        <w:t xml:space="preserve"> </w:t>
                      </w:r>
                      <w:r>
                        <w:rPr>
                          <w:rFonts w:eastAsia="Arial"/>
                          <w:color w:val="231F20"/>
                          <w:spacing w:val="-1"/>
                          <w:sz w:val="18"/>
                          <w:szCs w:val="18"/>
                        </w:rPr>
                        <w:t>i</w:t>
                      </w:r>
                      <w:r>
                        <w:rPr>
                          <w:rFonts w:eastAsia="Arial"/>
                          <w:color w:val="231F20"/>
                          <w:spacing w:val="0"/>
                          <w:sz w:val="18"/>
                          <w:szCs w:val="18"/>
                        </w:rPr>
                        <w:t>n</w:t>
                      </w:r>
                      <w:r>
                        <w:rPr>
                          <w:rFonts w:eastAsia="Arial"/>
                          <w:color w:val="231F20"/>
                          <w:spacing w:val="-4"/>
                          <w:sz w:val="18"/>
                          <w:szCs w:val="18"/>
                        </w:rPr>
                        <w:t xml:space="preserve"> </w:t>
                      </w:r>
                      <w:r>
                        <w:rPr>
                          <w:rFonts w:eastAsia="Arial"/>
                          <w:color w:val="231F20"/>
                          <w:spacing w:val="-1"/>
                          <w:sz w:val="18"/>
                          <w:szCs w:val="18"/>
                        </w:rPr>
                        <w:t>a</w:t>
                      </w:r>
                      <w:r>
                        <w:rPr>
                          <w:rFonts w:eastAsia="Arial"/>
                          <w:color w:val="231F20"/>
                          <w:spacing w:val="2"/>
                          <w:sz w:val="18"/>
                          <w:szCs w:val="18"/>
                        </w:rPr>
                        <w:t>cc</w:t>
                      </w:r>
                      <w:r>
                        <w:rPr>
                          <w:rFonts w:eastAsia="Arial"/>
                          <w:color w:val="231F20"/>
                          <w:spacing w:val="0"/>
                          <w:sz w:val="18"/>
                          <w:szCs w:val="18"/>
                        </w:rPr>
                        <w:t>or</w:t>
                      </w:r>
                      <w:r>
                        <w:rPr>
                          <w:rFonts w:eastAsia="Arial"/>
                          <w:color w:val="231F20"/>
                          <w:spacing w:val="-1"/>
                          <w:sz w:val="18"/>
                          <w:szCs w:val="18"/>
                        </w:rPr>
                        <w:t>dan</w:t>
                      </w:r>
                      <w:r>
                        <w:rPr>
                          <w:rFonts w:eastAsia="Arial"/>
                          <w:color w:val="231F20"/>
                          <w:spacing w:val="2"/>
                          <w:sz w:val="18"/>
                          <w:szCs w:val="18"/>
                        </w:rPr>
                        <w:t>c</w:t>
                      </w:r>
                      <w:r>
                        <w:rPr>
                          <w:rFonts w:eastAsia="Arial"/>
                          <w:color w:val="231F20"/>
                          <w:spacing w:val="0"/>
                          <w:sz w:val="18"/>
                          <w:szCs w:val="18"/>
                        </w:rPr>
                        <w:t>e</w:t>
                      </w:r>
                      <w:r>
                        <w:rPr>
                          <w:rFonts w:eastAsia="Arial"/>
                          <w:color w:val="231F20"/>
                          <w:spacing w:val="-4"/>
                          <w:sz w:val="18"/>
                          <w:szCs w:val="18"/>
                        </w:rPr>
                        <w:t xml:space="preserve"> </w:t>
                      </w:r>
                      <w:r>
                        <w:rPr>
                          <w:rFonts w:eastAsia="Arial"/>
                          <w:color w:val="231F20"/>
                          <w:spacing w:val="0"/>
                          <w:sz w:val="18"/>
                          <w:szCs w:val="18"/>
                        </w:rPr>
                        <w:t>w</w:t>
                      </w:r>
                      <w:r>
                        <w:rPr>
                          <w:rFonts w:eastAsia="Arial"/>
                          <w:color w:val="231F20"/>
                          <w:spacing w:val="-1"/>
                          <w:sz w:val="18"/>
                          <w:szCs w:val="18"/>
                        </w:rPr>
                        <w:t>i</w:t>
                      </w:r>
                      <w:r>
                        <w:rPr>
                          <w:rFonts w:eastAsia="Arial"/>
                          <w:color w:val="231F20"/>
                          <w:spacing w:val="0"/>
                          <w:sz w:val="18"/>
                          <w:szCs w:val="18"/>
                        </w:rPr>
                        <w:t>th</w:t>
                      </w:r>
                      <w:r>
                        <w:rPr>
                          <w:rFonts w:eastAsia="Arial"/>
                          <w:color w:val="231F20"/>
                          <w:spacing w:val="-4"/>
                          <w:sz w:val="18"/>
                          <w:szCs w:val="18"/>
                        </w:rPr>
                        <w:t xml:space="preserve"> </w:t>
                      </w:r>
                      <w:r>
                        <w:rPr>
                          <w:rFonts w:eastAsia="Arial"/>
                          <w:color w:val="231F20"/>
                          <w:spacing w:val="-1"/>
                          <w:sz w:val="18"/>
                          <w:szCs w:val="18"/>
                        </w:rPr>
                        <w:t>s</w:t>
                      </w:r>
                      <w:r>
                        <w:rPr>
                          <w:rFonts w:eastAsia="Arial"/>
                          <w:color w:val="231F20"/>
                          <w:spacing w:val="0"/>
                          <w:sz w:val="18"/>
                          <w:szCs w:val="18"/>
                        </w:rPr>
                        <w:t>e</w:t>
                      </w:r>
                      <w:r>
                        <w:rPr>
                          <w:rFonts w:eastAsia="Arial"/>
                          <w:color w:val="231F20"/>
                          <w:spacing w:val="1"/>
                          <w:sz w:val="18"/>
                          <w:szCs w:val="18"/>
                        </w:rPr>
                        <w:t>c</w:t>
                      </w:r>
                      <w:r>
                        <w:rPr>
                          <w:rFonts w:eastAsia="Arial"/>
                          <w:color w:val="231F20"/>
                          <w:spacing w:val="0"/>
                          <w:sz w:val="18"/>
                          <w:szCs w:val="18"/>
                        </w:rPr>
                        <w:t>tion</w:t>
                      </w:r>
                      <w:r>
                        <w:rPr>
                          <w:rFonts w:eastAsia="Arial"/>
                          <w:color w:val="231F20"/>
                          <w:spacing w:val="-4"/>
                          <w:sz w:val="18"/>
                          <w:szCs w:val="18"/>
                        </w:rPr>
                        <w:t xml:space="preserve"> </w:t>
                      </w:r>
                      <w:r>
                        <w:rPr>
                          <w:rFonts w:eastAsia="Arial"/>
                          <w:color w:val="231F20"/>
                          <w:spacing w:val="0"/>
                          <w:sz w:val="18"/>
                          <w:szCs w:val="18"/>
                        </w:rPr>
                        <w:t>25</w:t>
                      </w:r>
                      <w:r>
                        <w:rPr>
                          <w:rFonts w:eastAsia="Arial"/>
                          <w:color w:val="231F20"/>
                          <w:spacing w:val="-4"/>
                          <w:sz w:val="18"/>
                          <w:szCs w:val="18"/>
                        </w:rPr>
                        <w:t xml:space="preserve"> </w:t>
                      </w:r>
                      <w:r>
                        <w:rPr>
                          <w:rFonts w:eastAsia="Arial"/>
                          <w:color w:val="231F20"/>
                          <w:sz w:val="18"/>
                          <w:szCs w:val="18"/>
                        </w:rPr>
                        <w:t>o</w:t>
                      </w:r>
                      <w:r>
                        <w:rPr>
                          <w:rFonts w:eastAsia="Arial"/>
                          <w:color w:val="231F20"/>
                          <w:spacing w:val="0"/>
                          <w:sz w:val="18"/>
                          <w:szCs w:val="18"/>
                        </w:rPr>
                        <w:t>f</w:t>
                      </w:r>
                      <w:r>
                        <w:rPr>
                          <w:rFonts w:eastAsia="Arial"/>
                          <w:color w:val="231F20"/>
                          <w:spacing w:val="-4"/>
                          <w:sz w:val="18"/>
                          <w:szCs w:val="18"/>
                        </w:rPr>
                        <w:t xml:space="preserve"> </w:t>
                      </w:r>
                      <w:r>
                        <w:rPr>
                          <w:rFonts w:eastAsia="Arial"/>
                          <w:color w:val="231F20"/>
                          <w:spacing w:val="0"/>
                          <w:sz w:val="18"/>
                          <w:szCs w:val="18"/>
                        </w:rPr>
                        <w:t>t</w:t>
                      </w:r>
                      <w:r>
                        <w:rPr>
                          <w:rFonts w:eastAsia="Arial"/>
                          <w:color w:val="231F20"/>
                          <w:spacing w:val="-1"/>
                          <w:sz w:val="18"/>
                          <w:szCs w:val="18"/>
                        </w:rPr>
                        <w:t>h</w:t>
                      </w:r>
                      <w:r>
                        <w:rPr>
                          <w:rFonts w:eastAsia="Arial"/>
                          <w:color w:val="231F20"/>
                          <w:spacing w:val="0"/>
                          <w:sz w:val="18"/>
                          <w:szCs w:val="18"/>
                        </w:rPr>
                        <w:t>e</w:t>
                      </w:r>
                      <w:r>
                        <w:rPr>
                          <w:rFonts w:eastAsia="Arial"/>
                          <w:color w:val="231F20"/>
                          <w:spacing w:val="-4"/>
                          <w:sz w:val="18"/>
                          <w:szCs w:val="18"/>
                        </w:rPr>
                        <w:t xml:space="preserve"> </w:t>
                      </w:r>
                      <w:r>
                        <w:rPr>
                          <w:rFonts w:eastAsia="Arial"/>
                          <w:i/>
                          <w:color w:val="231F20"/>
                          <w:spacing w:val="-13"/>
                          <w:sz w:val="18"/>
                          <w:szCs w:val="18"/>
                        </w:rPr>
                        <w:t>T</w:t>
                      </w:r>
                      <w:r>
                        <w:rPr>
                          <w:rFonts w:eastAsia="Arial"/>
                          <w:i/>
                          <w:color w:val="231F20"/>
                          <w:spacing w:val="1"/>
                          <w:sz w:val="18"/>
                          <w:szCs w:val="18"/>
                        </w:rPr>
                        <w:t>r</w:t>
                      </w:r>
                      <w:r>
                        <w:rPr>
                          <w:rFonts w:eastAsia="Arial"/>
                          <w:i/>
                          <w:color w:val="231F20"/>
                          <w:spacing w:val="-1"/>
                          <w:sz w:val="18"/>
                          <w:szCs w:val="18"/>
                        </w:rPr>
                        <w:t>a</w:t>
                      </w:r>
                      <w:r>
                        <w:rPr>
                          <w:rFonts w:eastAsia="Arial"/>
                          <w:i/>
                          <w:color w:val="231F20"/>
                          <w:sz w:val="18"/>
                          <w:szCs w:val="18"/>
                        </w:rPr>
                        <w:t>n</w:t>
                      </w:r>
                      <w:r>
                        <w:rPr>
                          <w:rFonts w:eastAsia="Arial"/>
                          <w:i/>
                          <w:color w:val="231F20"/>
                          <w:spacing w:val="1"/>
                          <w:sz w:val="18"/>
                          <w:szCs w:val="18"/>
                        </w:rPr>
                        <w:t>s</w:t>
                      </w:r>
                      <w:r>
                        <w:rPr>
                          <w:rFonts w:eastAsia="Arial"/>
                          <w:i/>
                          <w:color w:val="231F20"/>
                          <w:spacing w:val="0"/>
                          <w:sz w:val="18"/>
                          <w:szCs w:val="18"/>
                        </w:rPr>
                        <w:t>po</w:t>
                      </w:r>
                      <w:r>
                        <w:rPr>
                          <w:rFonts w:eastAsia="Arial"/>
                          <w:i/>
                          <w:color w:val="231F20"/>
                          <w:spacing w:val="7"/>
                          <w:sz w:val="18"/>
                          <w:szCs w:val="18"/>
                        </w:rPr>
                        <w:t>r</w:t>
                      </w:r>
                      <w:r>
                        <w:rPr>
                          <w:rFonts w:eastAsia="Arial"/>
                          <w:i/>
                          <w:color w:val="231F20"/>
                          <w:spacing w:val="0"/>
                          <w:sz w:val="18"/>
                          <w:szCs w:val="18"/>
                        </w:rPr>
                        <w:t>t</w:t>
                      </w:r>
                      <w:r>
                        <w:rPr>
                          <w:rFonts w:eastAsia="Arial"/>
                          <w:i/>
                          <w:color w:val="231F20"/>
                          <w:spacing w:val="-6"/>
                          <w:sz w:val="18"/>
                          <w:szCs w:val="18"/>
                        </w:rPr>
                        <w:t xml:space="preserve"> </w:t>
                      </w:r>
                      <w:r>
                        <w:rPr>
                          <w:rFonts w:eastAsia="Arial"/>
                          <w:i/>
                          <w:color w:val="231F20"/>
                          <w:spacing w:val="0"/>
                          <w:sz w:val="18"/>
                          <w:szCs w:val="18"/>
                        </w:rPr>
                        <w:t>S</w:t>
                      </w:r>
                      <w:r>
                        <w:rPr>
                          <w:rFonts w:eastAsia="Arial"/>
                          <w:i/>
                          <w:color w:val="231F20"/>
                          <w:spacing w:val="-1"/>
                          <w:sz w:val="18"/>
                          <w:szCs w:val="18"/>
                        </w:rPr>
                        <w:t>afe</w:t>
                      </w:r>
                      <w:r>
                        <w:rPr>
                          <w:rFonts w:eastAsia="Arial"/>
                          <w:i/>
                          <w:color w:val="231F20"/>
                          <w:spacing w:val="2"/>
                          <w:sz w:val="18"/>
                          <w:szCs w:val="18"/>
                        </w:rPr>
                        <w:t>t</w:t>
                      </w:r>
                      <w:r>
                        <w:rPr>
                          <w:rFonts w:eastAsia="Arial"/>
                          <w:i/>
                          <w:color w:val="231F20"/>
                          <w:spacing w:val="0"/>
                          <w:sz w:val="18"/>
                          <w:szCs w:val="18"/>
                        </w:rPr>
                        <w:t>y</w:t>
                      </w:r>
                      <w:r>
                        <w:rPr>
                          <w:rFonts w:eastAsia="Arial"/>
                          <w:i/>
                          <w:color w:val="231F20"/>
                          <w:spacing w:val="-6"/>
                          <w:sz w:val="18"/>
                          <w:szCs w:val="18"/>
                        </w:rPr>
                        <w:t xml:space="preserve"> </w:t>
                      </w:r>
                      <w:r>
                        <w:rPr>
                          <w:rFonts w:eastAsia="Arial"/>
                          <w:i/>
                          <w:color w:val="231F20"/>
                          <w:spacing w:val="1"/>
                          <w:sz w:val="18"/>
                          <w:szCs w:val="18"/>
                        </w:rPr>
                        <w:t>I</w:t>
                      </w:r>
                      <w:r>
                        <w:rPr>
                          <w:rFonts w:eastAsia="Arial"/>
                          <w:i/>
                          <w:color w:val="231F20"/>
                          <w:spacing w:val="-3"/>
                          <w:sz w:val="18"/>
                          <w:szCs w:val="18"/>
                        </w:rPr>
                        <w:t>nve</w:t>
                      </w:r>
                      <w:r>
                        <w:rPr>
                          <w:rFonts w:eastAsia="Arial"/>
                          <w:i/>
                          <w:color w:val="231F20"/>
                          <w:spacing w:val="1"/>
                          <w:sz w:val="18"/>
                          <w:szCs w:val="18"/>
                        </w:rPr>
                        <w:t>s</w:t>
                      </w:r>
                      <w:r>
                        <w:rPr>
                          <w:rFonts w:eastAsia="Arial"/>
                          <w:i/>
                          <w:color w:val="231F20"/>
                          <w:spacing w:val="-1"/>
                          <w:sz w:val="18"/>
                          <w:szCs w:val="18"/>
                        </w:rPr>
                        <w:t>t</w:t>
                      </w:r>
                      <w:r>
                        <w:rPr>
                          <w:rFonts w:eastAsia="Arial"/>
                          <w:i/>
                          <w:color w:val="231F20"/>
                          <w:spacing w:val="0"/>
                          <w:sz w:val="18"/>
                          <w:szCs w:val="18"/>
                        </w:rPr>
                        <w:t>i</w:t>
                      </w:r>
                      <w:r>
                        <w:rPr>
                          <w:rFonts w:eastAsia="Arial"/>
                          <w:i/>
                          <w:color w:val="231F20"/>
                          <w:spacing w:val="-1"/>
                          <w:sz w:val="18"/>
                          <w:szCs w:val="18"/>
                        </w:rPr>
                        <w:t>gat</w:t>
                      </w:r>
                      <w:r>
                        <w:rPr>
                          <w:rFonts w:eastAsia="Arial"/>
                          <w:i/>
                          <w:color w:val="231F20"/>
                          <w:spacing w:val="0"/>
                          <w:sz w:val="18"/>
                          <w:szCs w:val="18"/>
                        </w:rPr>
                        <w:t>ion</w:t>
                      </w:r>
                      <w:r>
                        <w:rPr>
                          <w:rFonts w:eastAsia="Arial"/>
                          <w:i/>
                          <w:color w:val="231F20"/>
                          <w:spacing w:val="-5"/>
                          <w:sz w:val="18"/>
                          <w:szCs w:val="18"/>
                        </w:rPr>
                        <w:t xml:space="preserve"> </w:t>
                      </w:r>
                      <w:r>
                        <w:rPr>
                          <w:rFonts w:eastAsia="Arial"/>
                          <w:i/>
                          <w:color w:val="231F20"/>
                          <w:spacing w:val="-1"/>
                          <w:sz w:val="18"/>
                          <w:szCs w:val="18"/>
                        </w:rPr>
                        <w:t>A</w:t>
                      </w:r>
                      <w:r>
                        <w:rPr>
                          <w:rFonts w:eastAsia="Arial"/>
                          <w:i/>
                          <w:color w:val="231F20"/>
                          <w:spacing w:val="1"/>
                          <w:sz w:val="18"/>
                          <w:szCs w:val="18"/>
                        </w:rPr>
                        <w:t>c</w:t>
                      </w:r>
                      <w:r>
                        <w:rPr>
                          <w:rFonts w:eastAsia="Arial"/>
                          <w:i/>
                          <w:color w:val="231F20"/>
                          <w:spacing w:val="0"/>
                          <w:sz w:val="18"/>
                          <w:szCs w:val="18"/>
                        </w:rPr>
                        <w:t>t</w:t>
                      </w:r>
                      <w:r>
                        <w:rPr>
                          <w:rFonts w:eastAsia="Arial"/>
                          <w:i/>
                          <w:color w:val="231F20"/>
                          <w:spacing w:val="-6"/>
                          <w:sz w:val="18"/>
                          <w:szCs w:val="18"/>
                        </w:rPr>
                        <w:t xml:space="preserve"> </w:t>
                      </w:r>
                      <w:r>
                        <w:rPr>
                          <w:rFonts w:eastAsia="Arial"/>
                          <w:i/>
                          <w:color w:val="231F20"/>
                          <w:spacing w:val="1"/>
                          <w:sz w:val="18"/>
                          <w:szCs w:val="18"/>
                        </w:rPr>
                        <w:t>2</w:t>
                      </w:r>
                      <w:r>
                        <w:rPr>
                          <w:rFonts w:eastAsia="Arial"/>
                          <w:i/>
                          <w:color w:val="231F20"/>
                          <w:spacing w:val="4"/>
                          <w:sz w:val="18"/>
                          <w:szCs w:val="18"/>
                        </w:rPr>
                        <w:t>0</w:t>
                      </w:r>
                      <w:r>
                        <w:rPr>
                          <w:rFonts w:eastAsia="Arial"/>
                          <w:i/>
                          <w:color w:val="231F20"/>
                          <w:spacing w:val="1"/>
                          <w:sz w:val="18"/>
                          <w:szCs w:val="18"/>
                        </w:rPr>
                        <w:t>0</w:t>
                      </w:r>
                      <w:r>
                        <w:rPr>
                          <w:rFonts w:eastAsia="Arial"/>
                          <w:i/>
                          <w:color w:val="231F20"/>
                          <w:spacing w:val="0"/>
                          <w:sz w:val="18"/>
                          <w:szCs w:val="18"/>
                        </w:rPr>
                        <w:t>3</w:t>
                      </w:r>
                    </w:p>
                    <w:p w14:paraId="10F5E982" w14:textId="77777777" w:rsidR="00497A34" w:rsidRDefault="00497A34" w:rsidP="00DB470E">
                      <w:pPr>
                        <w:spacing w:after="0" w:line="200" w:lineRule="exact"/>
                      </w:pPr>
                    </w:p>
                    <w:p w14:paraId="450BD0A1" w14:textId="77777777" w:rsidR="00497A34" w:rsidRDefault="00497A34" w:rsidP="00DB470E">
                      <w:pPr>
                        <w:spacing w:after="0" w:line="200" w:lineRule="exact"/>
                      </w:pPr>
                    </w:p>
                    <w:p w14:paraId="714F975D" w14:textId="77777777" w:rsidR="00497A34" w:rsidRDefault="00497A34" w:rsidP="00DB470E">
                      <w:pPr>
                        <w:spacing w:after="0" w:line="200" w:lineRule="exact"/>
                      </w:pPr>
                    </w:p>
                    <w:p w14:paraId="156EB3B0" w14:textId="77777777" w:rsidR="00497A34" w:rsidRPr="00A62A05" w:rsidRDefault="00497A34" w:rsidP="00A62A05">
                      <w:pPr>
                        <w:pStyle w:val="PublishingInformation"/>
                        <w:rPr>
                          <w:b/>
                        </w:rPr>
                      </w:pPr>
                      <w:r w:rsidRPr="00A62A05">
                        <w:rPr>
                          <w:b/>
                          <w:spacing w:val="-3"/>
                        </w:rPr>
                        <w:t>P</w:t>
                      </w:r>
                      <w:r w:rsidRPr="00A62A05">
                        <w:rPr>
                          <w:b/>
                        </w:rPr>
                        <w:t>u</w:t>
                      </w:r>
                      <w:r w:rsidRPr="00A62A05">
                        <w:rPr>
                          <w:b/>
                          <w:spacing w:val="1"/>
                        </w:rPr>
                        <w:t>b</w:t>
                      </w:r>
                      <w:r w:rsidRPr="00A62A05">
                        <w:rPr>
                          <w:b/>
                        </w:rPr>
                        <w:t>l</w:t>
                      </w:r>
                      <w:r w:rsidRPr="00A62A05">
                        <w:rPr>
                          <w:b/>
                          <w:spacing w:val="1"/>
                        </w:rPr>
                        <w:t>i</w:t>
                      </w:r>
                      <w:r w:rsidRPr="00A62A05">
                        <w:rPr>
                          <w:b/>
                          <w:spacing w:val="-1"/>
                        </w:rPr>
                        <w:t>s</w:t>
                      </w:r>
                      <w:r w:rsidRPr="00A62A05">
                        <w:rPr>
                          <w:b/>
                        </w:rPr>
                        <w:t>hing</w:t>
                      </w:r>
                      <w:r w:rsidRPr="00A62A05">
                        <w:rPr>
                          <w:b/>
                          <w:spacing w:val="-12"/>
                        </w:rPr>
                        <w:t xml:space="preserve"> </w:t>
                      </w:r>
                      <w:r w:rsidRPr="00A62A05">
                        <w:rPr>
                          <w:b/>
                        </w:rPr>
                        <w:t>inf</w:t>
                      </w:r>
                      <w:r w:rsidRPr="00A62A05">
                        <w:rPr>
                          <w:b/>
                          <w:spacing w:val="1"/>
                        </w:rPr>
                        <w:t>o</w:t>
                      </w:r>
                      <w:r w:rsidRPr="00A62A05">
                        <w:rPr>
                          <w:b/>
                          <w:spacing w:val="3"/>
                        </w:rPr>
                        <w:t>r</w:t>
                      </w:r>
                      <w:r w:rsidRPr="00A62A05">
                        <w:rPr>
                          <w:b/>
                          <w:spacing w:val="1"/>
                        </w:rPr>
                        <w:t>ma</w:t>
                      </w:r>
                      <w:r w:rsidRPr="00A62A05">
                        <w:rPr>
                          <w:b/>
                          <w:spacing w:val="2"/>
                        </w:rPr>
                        <w:t>t</w:t>
                      </w:r>
                      <w:r w:rsidRPr="00A62A05">
                        <w:rPr>
                          <w:b/>
                        </w:rPr>
                        <w:t>ion</w:t>
                      </w:r>
                    </w:p>
                    <w:p w14:paraId="52F025CD" w14:textId="77777777" w:rsidR="00497A34" w:rsidRDefault="00497A34" w:rsidP="00DB470E">
                      <w:pPr>
                        <w:spacing w:before="6" w:after="0" w:line="140" w:lineRule="exact"/>
                        <w:rPr>
                          <w:sz w:val="14"/>
                          <w:szCs w:val="14"/>
                        </w:rPr>
                      </w:pPr>
                    </w:p>
                    <w:p w14:paraId="61E71285" w14:textId="77777777" w:rsidR="00497A34" w:rsidRDefault="00497A34" w:rsidP="00A62A05">
                      <w:pPr>
                        <w:pStyle w:val="PublishingInformation"/>
                      </w:pPr>
                      <w:r>
                        <w:rPr>
                          <w:b/>
                          <w:bCs/>
                          <w:spacing w:val="-3"/>
                        </w:rPr>
                        <w:t>P</w:t>
                      </w:r>
                      <w:r>
                        <w:rPr>
                          <w:b/>
                          <w:bCs/>
                        </w:rPr>
                        <w:t>u</w:t>
                      </w:r>
                      <w:r>
                        <w:rPr>
                          <w:b/>
                          <w:bCs/>
                          <w:spacing w:val="1"/>
                        </w:rPr>
                        <w:t>b</w:t>
                      </w:r>
                      <w:r>
                        <w:rPr>
                          <w:b/>
                          <w:bCs/>
                        </w:rPr>
                        <w:t>l</w:t>
                      </w:r>
                      <w:r>
                        <w:rPr>
                          <w:b/>
                          <w:bCs/>
                          <w:spacing w:val="1"/>
                        </w:rPr>
                        <w:t>i</w:t>
                      </w:r>
                      <w:r>
                        <w:rPr>
                          <w:b/>
                          <w:bCs/>
                          <w:spacing w:val="-1"/>
                        </w:rPr>
                        <w:t>s</w:t>
                      </w:r>
                      <w:r>
                        <w:rPr>
                          <w:b/>
                          <w:bCs/>
                          <w:spacing w:val="1"/>
                        </w:rPr>
                        <w:t>he</w:t>
                      </w:r>
                      <w:r>
                        <w:rPr>
                          <w:b/>
                          <w:bCs/>
                        </w:rPr>
                        <w:t>d</w:t>
                      </w:r>
                      <w:r>
                        <w:rPr>
                          <w:b/>
                          <w:bCs/>
                          <w:spacing w:val="-11"/>
                        </w:rPr>
                        <w:t xml:space="preserve"> </w:t>
                      </w:r>
                      <w:r>
                        <w:rPr>
                          <w:b/>
                          <w:bCs/>
                        </w:rPr>
                        <w:t>b</w:t>
                      </w:r>
                      <w:r>
                        <w:rPr>
                          <w:b/>
                          <w:bCs/>
                          <w:spacing w:val="-3"/>
                        </w:rPr>
                        <w:t>y</w:t>
                      </w:r>
                      <w:r>
                        <w:rPr>
                          <w:b/>
                          <w:bCs/>
                        </w:rPr>
                        <w:t>:</w:t>
                      </w:r>
                      <w:r>
                        <w:rPr>
                          <w:b/>
                          <w:bCs/>
                        </w:rPr>
                        <w:tab/>
                      </w:r>
                      <w:r>
                        <w:rPr>
                          <w:spacing w:val="-1"/>
                        </w:rPr>
                        <w:t>Aus</w:t>
                      </w:r>
                      <w:r>
                        <w:t>tr</w:t>
                      </w:r>
                      <w:r>
                        <w:rPr>
                          <w:spacing w:val="-1"/>
                        </w:rPr>
                        <w:t>alia</w:t>
                      </w:r>
                      <w:r>
                        <w:t>n</w:t>
                      </w:r>
                      <w:r>
                        <w:rPr>
                          <w:spacing w:val="-6"/>
                        </w:rPr>
                        <w:t xml:space="preserve"> </w:t>
                      </w:r>
                      <w:r>
                        <w:rPr>
                          <w:spacing w:val="-15"/>
                        </w:rPr>
                        <w:t>T</w:t>
                      </w:r>
                      <w:r>
                        <w:t>r</w:t>
                      </w:r>
                      <w:r>
                        <w:rPr>
                          <w:spacing w:val="-1"/>
                        </w:rPr>
                        <w:t>ans</w:t>
                      </w:r>
                      <w:r>
                        <w:t>po</w:t>
                      </w:r>
                      <w:r>
                        <w:rPr>
                          <w:spacing w:val="6"/>
                        </w:rPr>
                        <w:t>r</w:t>
                      </w:r>
                      <w:r>
                        <w:t>t</w:t>
                      </w:r>
                      <w:r>
                        <w:rPr>
                          <w:spacing w:val="-6"/>
                        </w:rPr>
                        <w:t xml:space="preserve"> </w:t>
                      </w:r>
                      <w:r>
                        <w:t>S</w:t>
                      </w:r>
                      <w:r>
                        <w:rPr>
                          <w:spacing w:val="-1"/>
                        </w:rPr>
                        <w:t>af</w:t>
                      </w:r>
                      <w:r>
                        <w:t>e</w:t>
                      </w:r>
                      <w:r>
                        <w:rPr>
                          <w:spacing w:val="3"/>
                        </w:rPr>
                        <w:t>t</w:t>
                      </w:r>
                      <w:r>
                        <w:t>y</w:t>
                      </w:r>
                      <w:r>
                        <w:rPr>
                          <w:spacing w:val="-6"/>
                        </w:rPr>
                        <w:t xml:space="preserve"> </w:t>
                      </w:r>
                      <w:r>
                        <w:t>B</w:t>
                      </w:r>
                      <w:r>
                        <w:rPr>
                          <w:spacing w:val="-1"/>
                        </w:rPr>
                        <w:t>ure</w:t>
                      </w:r>
                      <w:r>
                        <w:t>au</w:t>
                      </w:r>
                    </w:p>
                    <w:p w14:paraId="78BE6B7A" w14:textId="77777777" w:rsidR="00497A34" w:rsidRDefault="00497A34" w:rsidP="00A62A05">
                      <w:pPr>
                        <w:pStyle w:val="PublishingInformation"/>
                      </w:pPr>
                      <w:r>
                        <w:rPr>
                          <w:b/>
                          <w:bCs/>
                          <w:spacing w:val="-4"/>
                        </w:rPr>
                        <w:t>P</w:t>
                      </w:r>
                      <w:r>
                        <w:rPr>
                          <w:b/>
                          <w:bCs/>
                          <w:spacing w:val="1"/>
                        </w:rPr>
                        <w:t>o</w:t>
                      </w:r>
                      <w:r>
                        <w:rPr>
                          <w:b/>
                          <w:bCs/>
                        </w:rPr>
                        <w:t>s</w:t>
                      </w:r>
                      <w:r>
                        <w:rPr>
                          <w:b/>
                          <w:bCs/>
                          <w:spacing w:val="2"/>
                        </w:rPr>
                        <w:t>t</w:t>
                      </w:r>
                      <w:r>
                        <w:rPr>
                          <w:b/>
                          <w:bCs/>
                        </w:rPr>
                        <w:t>al</w:t>
                      </w:r>
                      <w:r>
                        <w:rPr>
                          <w:b/>
                          <w:bCs/>
                          <w:spacing w:val="-8"/>
                        </w:rPr>
                        <w:t xml:space="preserve"> </w:t>
                      </w:r>
                      <w:r>
                        <w:rPr>
                          <w:b/>
                          <w:bCs/>
                          <w:spacing w:val="1"/>
                        </w:rPr>
                        <w:t>add</w:t>
                      </w:r>
                      <w:r>
                        <w:rPr>
                          <w:b/>
                          <w:bCs/>
                        </w:rPr>
                        <w:t>r</w:t>
                      </w:r>
                      <w:r>
                        <w:rPr>
                          <w:b/>
                          <w:bCs/>
                          <w:spacing w:val="1"/>
                        </w:rPr>
                        <w:t>es</w:t>
                      </w:r>
                      <w:r>
                        <w:rPr>
                          <w:b/>
                          <w:bCs/>
                          <w:spacing w:val="-5"/>
                        </w:rPr>
                        <w:t>s</w:t>
                      </w:r>
                      <w:r>
                        <w:rPr>
                          <w:b/>
                          <w:bCs/>
                        </w:rPr>
                        <w:t>:</w:t>
                      </w:r>
                      <w:r>
                        <w:rPr>
                          <w:b/>
                          <w:bCs/>
                        </w:rPr>
                        <w:tab/>
                      </w:r>
                      <w:r>
                        <w:t>PO</w:t>
                      </w:r>
                      <w:r>
                        <w:rPr>
                          <w:spacing w:val="-7"/>
                        </w:rPr>
                        <w:t xml:space="preserve"> </w:t>
                      </w:r>
                      <w:r>
                        <w:t>B</w:t>
                      </w:r>
                      <w:r>
                        <w:rPr>
                          <w:spacing w:val="-4"/>
                        </w:rPr>
                        <w:t>o</w:t>
                      </w:r>
                      <w:r>
                        <w:t>x</w:t>
                      </w:r>
                      <w:r>
                        <w:rPr>
                          <w:spacing w:val="-5"/>
                        </w:rPr>
                        <w:t xml:space="preserve"> </w:t>
                      </w:r>
                      <w:r>
                        <w:rPr>
                          <w:spacing w:val="4"/>
                        </w:rPr>
                        <w:t>9</w:t>
                      </w:r>
                      <w:r>
                        <w:t>6</w:t>
                      </w:r>
                      <w:r>
                        <w:rPr>
                          <w:spacing w:val="-19"/>
                        </w:rPr>
                        <w:t>7</w:t>
                      </w:r>
                      <w:r>
                        <w:t>,</w:t>
                      </w:r>
                      <w:r>
                        <w:rPr>
                          <w:spacing w:val="-4"/>
                        </w:rPr>
                        <w:t xml:space="preserve"> </w:t>
                      </w:r>
                      <w:r>
                        <w:rPr>
                          <w:spacing w:val="-1"/>
                        </w:rPr>
                        <w:t>C</w:t>
                      </w:r>
                      <w:r>
                        <w:t>ivic</w:t>
                      </w:r>
                      <w:r>
                        <w:rPr>
                          <w:spacing w:val="-4"/>
                        </w:rPr>
                        <w:t xml:space="preserve"> </w:t>
                      </w:r>
                      <w:r>
                        <w:t>S</w:t>
                      </w:r>
                      <w:r>
                        <w:rPr>
                          <w:spacing w:val="-1"/>
                        </w:rPr>
                        <w:t>quar</w:t>
                      </w:r>
                      <w:r>
                        <w:t>e</w:t>
                      </w:r>
                      <w:r>
                        <w:rPr>
                          <w:spacing w:val="-5"/>
                        </w:rPr>
                        <w:t xml:space="preserve"> </w:t>
                      </w:r>
                      <w:r>
                        <w:rPr>
                          <w:spacing w:val="-4"/>
                        </w:rPr>
                        <w:t>A</w:t>
                      </w:r>
                      <w:r>
                        <w:t>CT</w:t>
                      </w:r>
                      <w:r>
                        <w:rPr>
                          <w:spacing w:val="-6"/>
                        </w:rPr>
                        <w:t xml:space="preserve"> </w:t>
                      </w:r>
                      <w:r>
                        <w:t>2</w:t>
                      </w:r>
                      <w:r>
                        <w:rPr>
                          <w:spacing w:val="2"/>
                        </w:rPr>
                        <w:t>60</w:t>
                      </w:r>
                      <w:r>
                        <w:t>8</w:t>
                      </w:r>
                    </w:p>
                    <w:p w14:paraId="3C2E2E7E" w14:textId="77777777" w:rsidR="00497A34" w:rsidRDefault="00497A34" w:rsidP="00A62A05">
                      <w:pPr>
                        <w:pStyle w:val="PublishingInformation"/>
                      </w:pPr>
                      <w:r>
                        <w:rPr>
                          <w:b/>
                          <w:bCs/>
                          <w:spacing w:val="3"/>
                        </w:rPr>
                        <w:t>O</w:t>
                      </w:r>
                      <w:r>
                        <w:rPr>
                          <w:b/>
                          <w:bCs/>
                          <w:spacing w:val="6"/>
                        </w:rPr>
                        <w:t>f</w:t>
                      </w:r>
                      <w:r>
                        <w:rPr>
                          <w:b/>
                          <w:bCs/>
                        </w:rPr>
                        <w:t>f</w:t>
                      </w:r>
                      <w:r>
                        <w:rPr>
                          <w:b/>
                          <w:bCs/>
                          <w:spacing w:val="1"/>
                        </w:rPr>
                        <w:t>i</w:t>
                      </w:r>
                      <w:r>
                        <w:rPr>
                          <w:b/>
                          <w:bCs/>
                          <w:spacing w:val="2"/>
                        </w:rPr>
                        <w:t>c</w:t>
                      </w:r>
                      <w:r>
                        <w:rPr>
                          <w:b/>
                          <w:bCs/>
                          <w:spacing w:val="-4"/>
                        </w:rPr>
                        <w:t>e</w:t>
                      </w:r>
                      <w:r>
                        <w:rPr>
                          <w:b/>
                          <w:bCs/>
                        </w:rPr>
                        <w:t>:</w:t>
                      </w:r>
                      <w:r>
                        <w:rPr>
                          <w:b/>
                          <w:bCs/>
                        </w:rPr>
                        <w:tab/>
                      </w:r>
                      <w:r>
                        <w:rPr>
                          <w:spacing w:val="-1"/>
                        </w:rPr>
                        <w:t>6</w:t>
                      </w:r>
                      <w:r>
                        <w:t>2</w:t>
                      </w:r>
                      <w:r>
                        <w:rPr>
                          <w:spacing w:val="-4"/>
                        </w:rPr>
                        <w:t xml:space="preserve"> </w:t>
                      </w:r>
                      <w:r>
                        <w:rPr>
                          <w:spacing w:val="1"/>
                        </w:rPr>
                        <w:t>N</w:t>
                      </w:r>
                      <w:r>
                        <w:t>o</w:t>
                      </w:r>
                      <w:r>
                        <w:rPr>
                          <w:spacing w:val="6"/>
                        </w:rPr>
                        <w:t>r</w:t>
                      </w:r>
                      <w:r>
                        <w:t>t</w:t>
                      </w:r>
                      <w:r>
                        <w:rPr>
                          <w:spacing w:val="-1"/>
                        </w:rPr>
                        <w:t>h</w:t>
                      </w:r>
                      <w:r>
                        <w:t>b</w:t>
                      </w:r>
                      <w:r>
                        <w:rPr>
                          <w:spacing w:val="-1"/>
                        </w:rPr>
                        <w:t>ou</w:t>
                      </w:r>
                      <w:r>
                        <w:rPr>
                          <w:spacing w:val="2"/>
                        </w:rPr>
                        <w:t>r</w:t>
                      </w:r>
                      <w:r>
                        <w:rPr>
                          <w:spacing w:val="-1"/>
                        </w:rPr>
                        <w:t>n</w:t>
                      </w:r>
                      <w:r>
                        <w:t>e</w:t>
                      </w:r>
                      <w:r>
                        <w:rPr>
                          <w:spacing w:val="-4"/>
                        </w:rPr>
                        <w:t xml:space="preserve"> </w:t>
                      </w:r>
                      <w:r>
                        <w:rPr>
                          <w:spacing w:val="-5"/>
                        </w:rPr>
                        <w:t>A</w:t>
                      </w:r>
                      <w:r>
                        <w:rPr>
                          <w:spacing w:val="-3"/>
                        </w:rPr>
                        <w:t>v</w:t>
                      </w:r>
                      <w:r>
                        <w:rPr>
                          <w:spacing w:val="-1"/>
                        </w:rPr>
                        <w:t>enu</w:t>
                      </w:r>
                      <w:r>
                        <w:t>e</w:t>
                      </w:r>
                      <w:r>
                        <w:rPr>
                          <w:spacing w:val="-5"/>
                        </w:rPr>
                        <w:t xml:space="preserve"> </w:t>
                      </w:r>
                      <w:r>
                        <w:t>C</w:t>
                      </w:r>
                      <w:r>
                        <w:rPr>
                          <w:spacing w:val="-1"/>
                        </w:rPr>
                        <w:t>an</w:t>
                      </w:r>
                      <w:r>
                        <w:t>b</w:t>
                      </w:r>
                      <w:r>
                        <w:rPr>
                          <w:spacing w:val="-1"/>
                        </w:rPr>
                        <w:t>e</w:t>
                      </w:r>
                      <w:r>
                        <w:rPr>
                          <w:spacing w:val="2"/>
                        </w:rPr>
                        <w:t>r</w:t>
                      </w:r>
                      <w:r>
                        <w:t>r</w:t>
                      </w:r>
                      <w:r>
                        <w:rPr>
                          <w:spacing w:val="-1"/>
                        </w:rPr>
                        <w:t>a</w:t>
                      </w:r>
                      <w:r>
                        <w:t>,</w:t>
                      </w:r>
                      <w:r>
                        <w:rPr>
                          <w:spacing w:val="-4"/>
                        </w:rPr>
                        <w:t xml:space="preserve"> </w:t>
                      </w:r>
                      <w:r>
                        <w:rPr>
                          <w:spacing w:val="-1"/>
                        </w:rPr>
                        <w:t>Aus</w:t>
                      </w:r>
                      <w:r>
                        <w:t>tr</w:t>
                      </w:r>
                      <w:r>
                        <w:rPr>
                          <w:spacing w:val="-1"/>
                        </w:rPr>
                        <w:t>alia</w:t>
                      </w:r>
                      <w:r>
                        <w:t>n</w:t>
                      </w:r>
                      <w:r>
                        <w:rPr>
                          <w:spacing w:val="-6"/>
                        </w:rPr>
                        <w:t xml:space="preserve"> </w:t>
                      </w:r>
                      <w:r>
                        <w:t>C</w:t>
                      </w:r>
                      <w:r>
                        <w:rPr>
                          <w:spacing w:val="-1"/>
                        </w:rPr>
                        <w:t>api</w:t>
                      </w:r>
                      <w:r>
                        <w:rPr>
                          <w:spacing w:val="1"/>
                        </w:rPr>
                        <w:t>t</w:t>
                      </w:r>
                      <w:r>
                        <w:rPr>
                          <w:spacing w:val="-1"/>
                        </w:rPr>
                        <w:t>a</w:t>
                      </w:r>
                      <w:r>
                        <w:t>l</w:t>
                      </w:r>
                      <w:r>
                        <w:rPr>
                          <w:spacing w:val="-4"/>
                        </w:rPr>
                        <w:t xml:space="preserve"> </w:t>
                      </w:r>
                      <w:r>
                        <w:rPr>
                          <w:spacing w:val="-15"/>
                        </w:rPr>
                        <w:t>T</w:t>
                      </w:r>
                      <w:r>
                        <w:rPr>
                          <w:spacing w:val="-1"/>
                        </w:rPr>
                        <w:t>e</w:t>
                      </w:r>
                      <w:r>
                        <w:rPr>
                          <w:spacing w:val="2"/>
                        </w:rPr>
                        <w:t>rr</w:t>
                      </w:r>
                      <w:r>
                        <w:rPr>
                          <w:spacing w:val="-1"/>
                        </w:rPr>
                        <w:t>i</w:t>
                      </w:r>
                      <w:r>
                        <w:t>to</w:t>
                      </w:r>
                      <w:r>
                        <w:rPr>
                          <w:spacing w:val="6"/>
                        </w:rPr>
                        <w:t>r</w:t>
                      </w:r>
                      <w:r>
                        <w:t>y</w:t>
                      </w:r>
                      <w:r>
                        <w:rPr>
                          <w:spacing w:val="-5"/>
                        </w:rPr>
                        <w:t xml:space="preserve"> </w:t>
                      </w:r>
                      <w:r>
                        <w:t>2</w:t>
                      </w:r>
                      <w:r>
                        <w:rPr>
                          <w:spacing w:val="2"/>
                        </w:rPr>
                        <w:t>6</w:t>
                      </w:r>
                      <w:r>
                        <w:rPr>
                          <w:spacing w:val="-5"/>
                        </w:rPr>
                        <w:t>0</w:t>
                      </w:r>
                      <w:r>
                        <w:t>1</w:t>
                      </w:r>
                    </w:p>
                    <w:p w14:paraId="52BA6553" w14:textId="77777777" w:rsidR="00497A34" w:rsidRDefault="00497A34" w:rsidP="00A62A05">
                      <w:pPr>
                        <w:pStyle w:val="PublishingInformation"/>
                      </w:pPr>
                      <w:r>
                        <w:rPr>
                          <w:b/>
                          <w:bCs/>
                          <w:spacing w:val="-13"/>
                        </w:rPr>
                        <w:t>T</w:t>
                      </w:r>
                      <w:r>
                        <w:rPr>
                          <w:b/>
                          <w:bCs/>
                        </w:rPr>
                        <w:t>e</w:t>
                      </w:r>
                      <w:r>
                        <w:rPr>
                          <w:b/>
                          <w:bCs/>
                          <w:spacing w:val="1"/>
                        </w:rPr>
                        <w:t>l</w:t>
                      </w:r>
                      <w:r>
                        <w:rPr>
                          <w:b/>
                          <w:bCs/>
                        </w:rPr>
                        <w:t>e</w:t>
                      </w:r>
                      <w:r>
                        <w:rPr>
                          <w:b/>
                          <w:bCs/>
                          <w:spacing w:val="1"/>
                        </w:rPr>
                        <w:t>p</w:t>
                      </w:r>
                      <w:r>
                        <w:rPr>
                          <w:b/>
                          <w:bCs/>
                        </w:rPr>
                        <w:t>ho</w:t>
                      </w:r>
                      <w:r>
                        <w:rPr>
                          <w:b/>
                          <w:bCs/>
                          <w:spacing w:val="1"/>
                        </w:rPr>
                        <w:t>n</w:t>
                      </w:r>
                      <w:r>
                        <w:rPr>
                          <w:b/>
                          <w:bCs/>
                          <w:spacing w:val="-4"/>
                        </w:rPr>
                        <w:t>e</w:t>
                      </w:r>
                      <w:r>
                        <w:rPr>
                          <w:b/>
                          <w:bCs/>
                        </w:rPr>
                        <w:t>:</w:t>
                      </w:r>
                      <w:r>
                        <w:rPr>
                          <w:b/>
                          <w:bCs/>
                        </w:rPr>
                        <w:tab/>
                      </w:r>
                      <w:r>
                        <w:rPr>
                          <w:spacing w:val="-7"/>
                        </w:rPr>
                        <w:t>1</w:t>
                      </w:r>
                      <w:r>
                        <w:rPr>
                          <w:spacing w:val="2"/>
                        </w:rPr>
                        <w:t>8</w:t>
                      </w:r>
                      <w:r>
                        <w:rPr>
                          <w:spacing w:val="3"/>
                        </w:rPr>
                        <w:t>0</w:t>
                      </w:r>
                      <w:r>
                        <w:t>0</w:t>
                      </w:r>
                      <w:r>
                        <w:rPr>
                          <w:spacing w:val="-4"/>
                        </w:rPr>
                        <w:t xml:space="preserve"> </w:t>
                      </w:r>
                      <w:r>
                        <w:t>020</w:t>
                      </w:r>
                      <w:r>
                        <w:rPr>
                          <w:spacing w:val="-4"/>
                        </w:rPr>
                        <w:t xml:space="preserve"> </w:t>
                      </w:r>
                      <w:r>
                        <w:rPr>
                          <w:spacing w:val="-6"/>
                        </w:rPr>
                        <w:t>61</w:t>
                      </w:r>
                      <w:r>
                        <w:rPr>
                          <w:spacing w:val="-1"/>
                        </w:rPr>
                        <w:t>6</w:t>
                      </w:r>
                      <w:r>
                        <w:t>,</w:t>
                      </w:r>
                      <w:r>
                        <w:rPr>
                          <w:spacing w:val="-4"/>
                        </w:rPr>
                        <w:t xml:space="preserve"> </w:t>
                      </w:r>
                      <w:r>
                        <w:rPr>
                          <w:spacing w:val="1"/>
                        </w:rPr>
                        <w:t>f</w:t>
                      </w:r>
                      <w:r>
                        <w:t>rom</w:t>
                      </w:r>
                      <w:r>
                        <w:rPr>
                          <w:spacing w:val="-4"/>
                        </w:rPr>
                        <w:t xml:space="preserve"> </w:t>
                      </w:r>
                      <w:r>
                        <w:rPr>
                          <w:spacing w:val="-3"/>
                        </w:rPr>
                        <w:t>ov</w:t>
                      </w:r>
                      <w:r>
                        <w:t>e</w:t>
                      </w:r>
                      <w:r>
                        <w:rPr>
                          <w:spacing w:val="1"/>
                        </w:rPr>
                        <w:t>r</w:t>
                      </w:r>
                      <w:r>
                        <w:rPr>
                          <w:spacing w:val="-1"/>
                        </w:rPr>
                        <w:t>sea</w:t>
                      </w:r>
                      <w:r>
                        <w:t>s</w:t>
                      </w:r>
                      <w:r>
                        <w:rPr>
                          <w:spacing w:val="-4"/>
                        </w:rPr>
                        <w:t xml:space="preserve"> </w:t>
                      </w:r>
                      <w:r>
                        <w:rPr>
                          <w:spacing w:val="2"/>
                        </w:rPr>
                        <w:t>+</w:t>
                      </w:r>
                      <w:r>
                        <w:rPr>
                          <w:spacing w:val="-6"/>
                        </w:rPr>
                        <w:t>6</w:t>
                      </w:r>
                      <w:r>
                        <w:t>1</w:t>
                      </w:r>
                      <w:r>
                        <w:rPr>
                          <w:spacing w:val="-5"/>
                        </w:rPr>
                        <w:t xml:space="preserve"> </w:t>
                      </w:r>
                      <w:r>
                        <w:t>2</w:t>
                      </w:r>
                      <w:r>
                        <w:rPr>
                          <w:spacing w:val="-4"/>
                        </w:rPr>
                        <w:t xml:space="preserve"> </w:t>
                      </w:r>
                      <w:r>
                        <w:rPr>
                          <w:spacing w:val="-1"/>
                        </w:rPr>
                        <w:t>6</w:t>
                      </w:r>
                      <w:r>
                        <w:t>257</w:t>
                      </w:r>
                      <w:r>
                        <w:rPr>
                          <w:spacing w:val="-4"/>
                        </w:rPr>
                        <w:t xml:space="preserve"> </w:t>
                      </w:r>
                      <w:r>
                        <w:rPr>
                          <w:spacing w:val="-13"/>
                        </w:rPr>
                        <w:t>4</w:t>
                      </w:r>
                      <w:r>
                        <w:rPr>
                          <w:spacing w:val="-8"/>
                        </w:rPr>
                        <w:t>1</w:t>
                      </w:r>
                      <w:r>
                        <w:rPr>
                          <w:spacing w:val="1"/>
                        </w:rPr>
                        <w:t>5</w:t>
                      </w:r>
                      <w:r>
                        <w:t xml:space="preserve">0 </w:t>
                      </w:r>
                      <w:r>
                        <w:rPr>
                          <w:spacing w:val="-5"/>
                        </w:rPr>
                        <w:t>(</w:t>
                      </w:r>
                      <w:r>
                        <w:rPr>
                          <w:spacing w:val="-3"/>
                        </w:rPr>
                        <w:t>2</w:t>
                      </w:r>
                      <w:r>
                        <w:t>4 h</w:t>
                      </w:r>
                      <w:r>
                        <w:rPr>
                          <w:spacing w:val="-1"/>
                        </w:rPr>
                        <w:t>ou</w:t>
                      </w:r>
                      <w:r>
                        <w:rPr>
                          <w:spacing w:val="1"/>
                        </w:rPr>
                        <w:t>r</w:t>
                      </w:r>
                      <w:r>
                        <w:rPr>
                          <w:spacing w:val="-10"/>
                        </w:rPr>
                        <w:t>s</w:t>
                      </w:r>
                      <w:r>
                        <w:t>)</w:t>
                      </w:r>
                    </w:p>
                    <w:p w14:paraId="53CDFAEA" w14:textId="77777777" w:rsidR="00497A34" w:rsidRDefault="00497A34" w:rsidP="00A62A05">
                      <w:pPr>
                        <w:pStyle w:val="PublishingInformation"/>
                      </w:pPr>
                      <w:r>
                        <w:tab/>
                      </w:r>
                      <w:r>
                        <w:rPr>
                          <w:spacing w:val="-1"/>
                        </w:rPr>
                        <w:t>A</w:t>
                      </w:r>
                      <w:r>
                        <w:rPr>
                          <w:spacing w:val="2"/>
                        </w:rPr>
                        <w:t>c</w:t>
                      </w:r>
                      <w:r>
                        <w:rPr>
                          <w:spacing w:val="1"/>
                        </w:rPr>
                        <w:t>c</w:t>
                      </w:r>
                      <w:r>
                        <w:t>i</w:t>
                      </w:r>
                      <w:r>
                        <w:rPr>
                          <w:spacing w:val="-1"/>
                        </w:rPr>
                        <w:t>de</w:t>
                      </w:r>
                      <w:r>
                        <w:t xml:space="preserve">nt </w:t>
                      </w:r>
                      <w:r>
                        <w:rPr>
                          <w:spacing w:val="-1"/>
                        </w:rPr>
                        <w:t>an</w:t>
                      </w:r>
                      <w:r>
                        <w:t xml:space="preserve">d </w:t>
                      </w:r>
                      <w:r>
                        <w:rPr>
                          <w:spacing w:val="-1"/>
                        </w:rPr>
                        <w:t>in</w:t>
                      </w:r>
                      <w:r>
                        <w:rPr>
                          <w:spacing w:val="1"/>
                        </w:rPr>
                        <w:t>c</w:t>
                      </w:r>
                      <w:r>
                        <w:t>i</w:t>
                      </w:r>
                      <w:r>
                        <w:rPr>
                          <w:spacing w:val="-1"/>
                        </w:rPr>
                        <w:t>de</w:t>
                      </w:r>
                      <w:r>
                        <w:t>nt not</w:t>
                      </w:r>
                      <w:r>
                        <w:rPr>
                          <w:spacing w:val="1"/>
                        </w:rPr>
                        <w:t>i</w:t>
                      </w:r>
                      <w:r>
                        <w:t>f</w:t>
                      </w:r>
                      <w:r>
                        <w:rPr>
                          <w:spacing w:val="1"/>
                        </w:rPr>
                        <w:t>i</w:t>
                      </w:r>
                      <w:r>
                        <w:rPr>
                          <w:spacing w:val="2"/>
                        </w:rPr>
                        <w:t>c</w:t>
                      </w:r>
                      <w:r>
                        <w:t>atio</w:t>
                      </w:r>
                      <w:r>
                        <w:rPr>
                          <w:spacing w:val="-5"/>
                        </w:rPr>
                        <w:t>n</w:t>
                      </w:r>
                      <w:r>
                        <w:t xml:space="preserve">: </w:t>
                      </w:r>
                      <w:r>
                        <w:rPr>
                          <w:spacing w:val="-7"/>
                        </w:rPr>
                        <w:t>1</w:t>
                      </w:r>
                      <w:r>
                        <w:rPr>
                          <w:spacing w:val="2"/>
                        </w:rPr>
                        <w:t>8</w:t>
                      </w:r>
                      <w:r>
                        <w:rPr>
                          <w:spacing w:val="3"/>
                        </w:rPr>
                        <w:t>0</w:t>
                      </w:r>
                      <w:r>
                        <w:t xml:space="preserve">0 </w:t>
                      </w:r>
                      <w:r>
                        <w:rPr>
                          <w:spacing w:val="-5"/>
                        </w:rPr>
                        <w:t>0</w:t>
                      </w:r>
                      <w:r>
                        <w:rPr>
                          <w:spacing w:val="-16"/>
                        </w:rPr>
                        <w:t>1</w:t>
                      </w:r>
                      <w:r>
                        <w:t>1 0</w:t>
                      </w:r>
                      <w:r>
                        <w:rPr>
                          <w:spacing w:val="4"/>
                        </w:rPr>
                        <w:t>3</w:t>
                      </w:r>
                      <w:r>
                        <w:t xml:space="preserve">4 </w:t>
                      </w:r>
                      <w:r>
                        <w:rPr>
                          <w:spacing w:val="-5"/>
                        </w:rPr>
                        <w:t>(</w:t>
                      </w:r>
                      <w:r>
                        <w:rPr>
                          <w:spacing w:val="-3"/>
                        </w:rPr>
                        <w:t>2</w:t>
                      </w:r>
                      <w:r>
                        <w:t>4 h</w:t>
                      </w:r>
                      <w:r>
                        <w:rPr>
                          <w:spacing w:val="-1"/>
                        </w:rPr>
                        <w:t>ou</w:t>
                      </w:r>
                      <w:r>
                        <w:rPr>
                          <w:spacing w:val="1"/>
                        </w:rPr>
                        <w:t>r</w:t>
                      </w:r>
                      <w:r>
                        <w:rPr>
                          <w:spacing w:val="-10"/>
                        </w:rPr>
                        <w:t>s</w:t>
                      </w:r>
                      <w:r>
                        <w:t>)</w:t>
                      </w:r>
                    </w:p>
                    <w:p w14:paraId="201FD414" w14:textId="77777777" w:rsidR="00497A34" w:rsidRDefault="00497A34" w:rsidP="00A62A05">
                      <w:pPr>
                        <w:pStyle w:val="PublishingInformation"/>
                      </w:pPr>
                      <w:r>
                        <w:rPr>
                          <w:b/>
                          <w:bCs/>
                          <w:spacing w:val="-5"/>
                        </w:rPr>
                        <w:t>F</w:t>
                      </w:r>
                      <w:r>
                        <w:rPr>
                          <w:b/>
                          <w:bCs/>
                        </w:rPr>
                        <w:t>a</w:t>
                      </w:r>
                      <w:r>
                        <w:rPr>
                          <w:b/>
                          <w:bCs/>
                          <w:spacing w:val="2"/>
                        </w:rPr>
                        <w:t>c</w:t>
                      </w:r>
                      <w:r>
                        <w:rPr>
                          <w:b/>
                          <w:bCs/>
                          <w:spacing w:val="-1"/>
                        </w:rPr>
                        <w:t>s</w:t>
                      </w:r>
                      <w:r>
                        <w:rPr>
                          <w:b/>
                          <w:bCs/>
                          <w:spacing w:val="1"/>
                        </w:rPr>
                        <w:t>i</w:t>
                      </w:r>
                      <w:r>
                        <w:rPr>
                          <w:b/>
                          <w:bCs/>
                        </w:rPr>
                        <w:t>mi</w:t>
                      </w:r>
                      <w:r>
                        <w:rPr>
                          <w:b/>
                          <w:bCs/>
                          <w:spacing w:val="1"/>
                        </w:rPr>
                        <w:t>l</w:t>
                      </w:r>
                      <w:r>
                        <w:rPr>
                          <w:b/>
                          <w:bCs/>
                          <w:spacing w:val="-4"/>
                        </w:rPr>
                        <w:t>e</w:t>
                      </w:r>
                      <w:r>
                        <w:rPr>
                          <w:b/>
                          <w:bCs/>
                        </w:rPr>
                        <w:t>:</w:t>
                      </w:r>
                      <w:r>
                        <w:t xml:space="preserve"> </w:t>
                      </w:r>
                      <w:r>
                        <w:tab/>
                        <w:t xml:space="preserve">02 </w:t>
                      </w:r>
                      <w:r>
                        <w:rPr>
                          <w:spacing w:val="-1"/>
                        </w:rPr>
                        <w:t>6</w:t>
                      </w:r>
                      <w:r>
                        <w:rPr>
                          <w:spacing w:val="-3"/>
                        </w:rPr>
                        <w:t>2</w:t>
                      </w:r>
                      <w:r>
                        <w:rPr>
                          <w:spacing w:val="-8"/>
                        </w:rPr>
                        <w:t>4</w:t>
                      </w:r>
                      <w:r>
                        <w:t xml:space="preserve">7 </w:t>
                      </w:r>
                      <w:r>
                        <w:rPr>
                          <w:spacing w:val="-8"/>
                        </w:rPr>
                        <w:t>3</w:t>
                      </w:r>
                      <w:r>
                        <w:rPr>
                          <w:spacing w:val="-16"/>
                        </w:rPr>
                        <w:t>1</w:t>
                      </w:r>
                      <w:r>
                        <w:rPr>
                          <w:spacing w:val="-11"/>
                        </w:rPr>
                        <w:t>1</w:t>
                      </w:r>
                      <w:r>
                        <w:rPr>
                          <w:spacing w:val="-19"/>
                        </w:rPr>
                        <w:t>7</w:t>
                      </w:r>
                      <w:r>
                        <w:t xml:space="preserve">, </w:t>
                      </w:r>
                      <w:r>
                        <w:rPr>
                          <w:spacing w:val="1"/>
                        </w:rPr>
                        <w:t>f</w:t>
                      </w:r>
                      <w:r>
                        <w:t xml:space="preserve">rom </w:t>
                      </w:r>
                      <w:r>
                        <w:rPr>
                          <w:spacing w:val="-3"/>
                        </w:rPr>
                        <w:t>ov</w:t>
                      </w:r>
                      <w:r>
                        <w:rPr>
                          <w:spacing w:val="-1"/>
                        </w:rPr>
                        <w:t>e</w:t>
                      </w:r>
                      <w:r>
                        <w:rPr>
                          <w:spacing w:val="1"/>
                        </w:rPr>
                        <w:t>r</w:t>
                      </w:r>
                      <w:r>
                        <w:rPr>
                          <w:spacing w:val="-1"/>
                        </w:rPr>
                        <w:t>sea</w:t>
                      </w:r>
                      <w:r>
                        <w:t xml:space="preserve">s </w:t>
                      </w:r>
                      <w:r>
                        <w:rPr>
                          <w:spacing w:val="2"/>
                        </w:rPr>
                        <w:t>+</w:t>
                      </w:r>
                      <w:r>
                        <w:rPr>
                          <w:spacing w:val="-6"/>
                        </w:rPr>
                        <w:t>6</w:t>
                      </w:r>
                      <w:r>
                        <w:t xml:space="preserve">1 2 </w:t>
                      </w:r>
                      <w:r>
                        <w:rPr>
                          <w:spacing w:val="-1"/>
                        </w:rPr>
                        <w:t>6</w:t>
                      </w:r>
                      <w:r>
                        <w:rPr>
                          <w:spacing w:val="-3"/>
                        </w:rPr>
                        <w:t>2</w:t>
                      </w:r>
                      <w:r>
                        <w:rPr>
                          <w:spacing w:val="-8"/>
                        </w:rPr>
                        <w:t>4</w:t>
                      </w:r>
                      <w:r>
                        <w:t xml:space="preserve">7 </w:t>
                      </w:r>
                      <w:r>
                        <w:rPr>
                          <w:spacing w:val="-8"/>
                        </w:rPr>
                        <w:t>3</w:t>
                      </w:r>
                      <w:r>
                        <w:rPr>
                          <w:spacing w:val="-16"/>
                        </w:rPr>
                        <w:t>1</w:t>
                      </w:r>
                      <w:r>
                        <w:rPr>
                          <w:spacing w:val="-11"/>
                        </w:rPr>
                        <w:t>1</w:t>
                      </w:r>
                      <w:r>
                        <w:t>7</w:t>
                      </w:r>
                    </w:p>
                    <w:p w14:paraId="0017BA6B" w14:textId="77777777" w:rsidR="00497A34" w:rsidRDefault="00497A34" w:rsidP="00A62A05">
                      <w:pPr>
                        <w:pStyle w:val="PublishingInformation"/>
                      </w:pPr>
                      <w:r>
                        <w:rPr>
                          <w:b/>
                          <w:bCs/>
                          <w:spacing w:val="1"/>
                        </w:rPr>
                        <w:t>Em</w:t>
                      </w:r>
                      <w:r>
                        <w:rPr>
                          <w:b/>
                          <w:bCs/>
                        </w:rPr>
                        <w:t>ai</w:t>
                      </w:r>
                      <w:r>
                        <w:rPr>
                          <w:b/>
                          <w:bCs/>
                          <w:spacing w:val="-3"/>
                        </w:rPr>
                        <w:t>l</w:t>
                      </w:r>
                      <w:r>
                        <w:rPr>
                          <w:b/>
                          <w:bCs/>
                        </w:rPr>
                        <w:t>:</w:t>
                      </w:r>
                      <w:r>
                        <w:rPr>
                          <w:b/>
                          <w:bCs/>
                        </w:rPr>
                        <w:tab/>
                      </w:r>
                      <w:hyperlink r:id="rId16">
                        <w:r>
                          <w:t>at</w:t>
                        </w:r>
                        <w:r>
                          <w:rPr>
                            <w:spacing w:val="-1"/>
                          </w:rPr>
                          <w:t>sbi</w:t>
                        </w:r>
                        <w:r>
                          <w:t>n</w:t>
                        </w:r>
                        <w:r>
                          <w:rPr>
                            <w:spacing w:val="-1"/>
                          </w:rPr>
                          <w:t>f</w:t>
                        </w:r>
                        <w:r>
                          <w:t>o</w:t>
                        </w:r>
                        <w:r>
                          <w:rPr>
                            <w:spacing w:val="-1"/>
                          </w:rPr>
                          <w:t>@</w:t>
                        </w:r>
                        <w:r>
                          <w:t>at</w:t>
                        </w:r>
                        <w:r>
                          <w:rPr>
                            <w:spacing w:val="-1"/>
                          </w:rPr>
                          <w:t>s</w:t>
                        </w:r>
                        <w:r>
                          <w:rPr>
                            <w:spacing w:val="-4"/>
                          </w:rPr>
                          <w:t>b</w:t>
                        </w:r>
                        <w:r>
                          <w:rPr>
                            <w:spacing w:val="-3"/>
                          </w:rPr>
                          <w:t>.</w:t>
                        </w:r>
                        <w:r>
                          <w:t>g</w:t>
                        </w:r>
                        <w:r>
                          <w:rPr>
                            <w:spacing w:val="-3"/>
                          </w:rPr>
                          <w:t>o</w:t>
                        </w:r>
                        <w:r>
                          <w:rPr>
                            <w:spacing w:val="-11"/>
                          </w:rPr>
                          <w:t>v</w:t>
                        </w:r>
                        <w:r>
                          <w:t>.au</w:t>
                        </w:r>
                      </w:hyperlink>
                    </w:p>
                    <w:p w14:paraId="2957425C" w14:textId="77777777" w:rsidR="00497A34" w:rsidRDefault="00497A34" w:rsidP="00A62A05">
                      <w:pPr>
                        <w:pStyle w:val="PublishingInformation"/>
                      </w:pPr>
                      <w:r>
                        <w:rPr>
                          <w:b/>
                          <w:bCs/>
                          <w:spacing w:val="1"/>
                        </w:rPr>
                        <w:t>I</w:t>
                      </w:r>
                      <w:r>
                        <w:rPr>
                          <w:b/>
                          <w:bCs/>
                        </w:rPr>
                        <w:t>n</w:t>
                      </w:r>
                      <w:r>
                        <w:rPr>
                          <w:b/>
                          <w:bCs/>
                          <w:spacing w:val="1"/>
                        </w:rPr>
                        <w:t>te</w:t>
                      </w:r>
                      <w:r>
                        <w:rPr>
                          <w:b/>
                          <w:bCs/>
                          <w:spacing w:val="2"/>
                        </w:rPr>
                        <w:t>r</w:t>
                      </w:r>
                      <w:r>
                        <w:rPr>
                          <w:b/>
                          <w:bCs/>
                          <w:spacing w:val="1"/>
                        </w:rPr>
                        <w:t>n</w:t>
                      </w:r>
                      <w:r>
                        <w:rPr>
                          <w:b/>
                          <w:bCs/>
                        </w:rPr>
                        <w:t>e</w:t>
                      </w:r>
                      <w:r>
                        <w:rPr>
                          <w:b/>
                          <w:bCs/>
                          <w:spacing w:val="-1"/>
                        </w:rPr>
                        <w:t>t</w:t>
                      </w:r>
                      <w:r>
                        <w:rPr>
                          <w:b/>
                          <w:bCs/>
                        </w:rPr>
                        <w:t>:</w:t>
                      </w:r>
                      <w:r>
                        <w:rPr>
                          <w:b/>
                          <w:bCs/>
                        </w:rPr>
                        <w:tab/>
                      </w:r>
                      <w:hyperlink r:id="rId17">
                        <w:r>
                          <w:rPr>
                            <w:spacing w:val="6"/>
                          </w:rPr>
                          <w:t>ww</w:t>
                        </w:r>
                        <w:r>
                          <w:rPr>
                            <w:spacing w:val="-8"/>
                          </w:rPr>
                          <w:t>w</w:t>
                        </w:r>
                        <w:r>
                          <w:t>.at</w:t>
                        </w:r>
                        <w:r>
                          <w:rPr>
                            <w:spacing w:val="-1"/>
                          </w:rPr>
                          <w:t>s</w:t>
                        </w:r>
                        <w:r>
                          <w:rPr>
                            <w:spacing w:val="-4"/>
                          </w:rPr>
                          <w:t>b</w:t>
                        </w:r>
                        <w:r>
                          <w:rPr>
                            <w:spacing w:val="-3"/>
                          </w:rPr>
                          <w:t>.</w:t>
                        </w:r>
                        <w:r>
                          <w:t>g</w:t>
                        </w:r>
                        <w:r>
                          <w:rPr>
                            <w:spacing w:val="-3"/>
                          </w:rPr>
                          <w:t>o</w:t>
                        </w:r>
                        <w:r>
                          <w:rPr>
                            <w:spacing w:val="-11"/>
                          </w:rPr>
                          <w:t>v</w:t>
                        </w:r>
                        <w:r>
                          <w:t>.au</w:t>
                        </w:r>
                      </w:hyperlink>
                    </w:p>
                    <w:p w14:paraId="139992B3" w14:textId="77777777" w:rsidR="00497A34" w:rsidRDefault="00497A34" w:rsidP="00DB470E">
                      <w:pPr>
                        <w:spacing w:before="6" w:after="0" w:line="180" w:lineRule="exact"/>
                        <w:rPr>
                          <w:sz w:val="18"/>
                          <w:szCs w:val="18"/>
                        </w:rPr>
                      </w:pPr>
                    </w:p>
                    <w:p w14:paraId="059DA4E3" w14:textId="77777777" w:rsidR="00497A34" w:rsidRDefault="00497A34" w:rsidP="00DB470E">
                      <w:pPr>
                        <w:spacing w:after="0" w:line="200" w:lineRule="exact"/>
                      </w:pPr>
                    </w:p>
                    <w:p w14:paraId="0BCB535D" w14:textId="77777777" w:rsidR="00497A34" w:rsidRDefault="00497A34" w:rsidP="00DB470E">
                      <w:pPr>
                        <w:spacing w:after="0" w:line="240" w:lineRule="auto"/>
                        <w:ind w:left="101" w:right="-20"/>
                        <w:rPr>
                          <w:rFonts w:eastAsia="Arial"/>
                          <w:color w:val="231F20"/>
                          <w:spacing w:val="0"/>
                          <w:sz w:val="18"/>
                          <w:szCs w:val="18"/>
                        </w:rPr>
                      </w:pPr>
                      <w:r>
                        <w:rPr>
                          <w:rFonts w:eastAsia="Arial"/>
                          <w:color w:val="231F20"/>
                          <w:spacing w:val="0"/>
                          <w:sz w:val="18"/>
                          <w:szCs w:val="18"/>
                        </w:rPr>
                        <w:t>©</w:t>
                      </w:r>
                      <w:r>
                        <w:rPr>
                          <w:rFonts w:eastAsia="Arial"/>
                          <w:color w:val="231F20"/>
                          <w:spacing w:val="-5"/>
                          <w:sz w:val="18"/>
                          <w:szCs w:val="18"/>
                        </w:rPr>
                        <w:t xml:space="preserve"> </w:t>
                      </w:r>
                      <w:r>
                        <w:rPr>
                          <w:rFonts w:eastAsia="Arial"/>
                          <w:color w:val="231F20"/>
                          <w:spacing w:val="1"/>
                          <w:sz w:val="18"/>
                          <w:szCs w:val="18"/>
                        </w:rPr>
                        <w:t>C</w:t>
                      </w:r>
                      <w:r>
                        <w:rPr>
                          <w:rFonts w:eastAsia="Arial"/>
                          <w:color w:val="231F20"/>
                          <w:spacing w:val="0"/>
                          <w:sz w:val="18"/>
                          <w:szCs w:val="18"/>
                        </w:rPr>
                        <w:t>o</w:t>
                      </w:r>
                      <w:r>
                        <w:rPr>
                          <w:rFonts w:eastAsia="Arial"/>
                          <w:color w:val="231F20"/>
                          <w:spacing w:val="-1"/>
                          <w:sz w:val="18"/>
                          <w:szCs w:val="18"/>
                        </w:rPr>
                        <w:t>m</w:t>
                      </w:r>
                      <w:r>
                        <w:rPr>
                          <w:rFonts w:eastAsia="Arial"/>
                          <w:color w:val="231F20"/>
                          <w:spacing w:val="0"/>
                          <w:sz w:val="18"/>
                          <w:szCs w:val="18"/>
                        </w:rPr>
                        <w:t>mo</w:t>
                      </w:r>
                      <w:r>
                        <w:rPr>
                          <w:rFonts w:eastAsia="Arial"/>
                          <w:color w:val="231F20"/>
                          <w:sz w:val="18"/>
                          <w:szCs w:val="18"/>
                        </w:rPr>
                        <w:t>nw</w:t>
                      </w:r>
                      <w:r>
                        <w:rPr>
                          <w:rFonts w:eastAsia="Arial"/>
                          <w:color w:val="231F20"/>
                          <w:spacing w:val="-1"/>
                          <w:sz w:val="18"/>
                          <w:szCs w:val="18"/>
                        </w:rPr>
                        <w:t>eal</w:t>
                      </w:r>
                      <w:r>
                        <w:rPr>
                          <w:rFonts w:eastAsia="Arial"/>
                          <w:color w:val="231F20"/>
                          <w:spacing w:val="0"/>
                          <w:sz w:val="18"/>
                          <w:szCs w:val="18"/>
                        </w:rPr>
                        <w:t>th</w:t>
                      </w:r>
                      <w:r>
                        <w:rPr>
                          <w:rFonts w:eastAsia="Arial"/>
                          <w:color w:val="231F20"/>
                          <w:spacing w:val="-4"/>
                          <w:sz w:val="18"/>
                          <w:szCs w:val="18"/>
                        </w:rPr>
                        <w:t xml:space="preserve"> </w:t>
                      </w:r>
                      <w:r>
                        <w:rPr>
                          <w:rFonts w:eastAsia="Arial"/>
                          <w:color w:val="231F20"/>
                          <w:sz w:val="18"/>
                          <w:szCs w:val="18"/>
                        </w:rPr>
                        <w:t>o</w:t>
                      </w:r>
                      <w:r>
                        <w:rPr>
                          <w:rFonts w:eastAsia="Arial"/>
                          <w:color w:val="231F20"/>
                          <w:spacing w:val="0"/>
                          <w:sz w:val="18"/>
                          <w:szCs w:val="18"/>
                        </w:rPr>
                        <w:t>f</w:t>
                      </w:r>
                      <w:r>
                        <w:rPr>
                          <w:rFonts w:eastAsia="Arial"/>
                          <w:color w:val="231F20"/>
                          <w:spacing w:val="-4"/>
                          <w:sz w:val="18"/>
                          <w:szCs w:val="18"/>
                        </w:rPr>
                        <w:t xml:space="preserve"> </w:t>
                      </w:r>
                      <w:r>
                        <w:rPr>
                          <w:rFonts w:eastAsia="Arial"/>
                          <w:color w:val="231F20"/>
                          <w:spacing w:val="-1"/>
                          <w:sz w:val="18"/>
                          <w:szCs w:val="18"/>
                        </w:rPr>
                        <w:t>Aus</w:t>
                      </w:r>
                      <w:r>
                        <w:rPr>
                          <w:rFonts w:eastAsia="Arial"/>
                          <w:color w:val="231F20"/>
                          <w:spacing w:val="0"/>
                          <w:sz w:val="18"/>
                          <w:szCs w:val="18"/>
                        </w:rPr>
                        <w:t>tr</w:t>
                      </w:r>
                      <w:r>
                        <w:rPr>
                          <w:rFonts w:eastAsia="Arial"/>
                          <w:color w:val="231F20"/>
                          <w:spacing w:val="-1"/>
                          <w:sz w:val="18"/>
                          <w:szCs w:val="18"/>
                        </w:rPr>
                        <w:t>ali</w:t>
                      </w:r>
                      <w:r>
                        <w:rPr>
                          <w:rFonts w:eastAsia="Arial"/>
                          <w:color w:val="231F20"/>
                          <w:spacing w:val="0"/>
                          <w:sz w:val="18"/>
                          <w:szCs w:val="18"/>
                        </w:rPr>
                        <w:t>a</w:t>
                      </w:r>
                      <w:r>
                        <w:rPr>
                          <w:rFonts w:eastAsia="Arial"/>
                          <w:color w:val="231F20"/>
                          <w:spacing w:val="-6"/>
                          <w:sz w:val="18"/>
                          <w:szCs w:val="18"/>
                        </w:rPr>
                        <w:t xml:space="preserve"> </w:t>
                      </w:r>
                      <w:r>
                        <w:rPr>
                          <w:rFonts w:eastAsia="Arial"/>
                          <w:color w:val="231F20"/>
                          <w:spacing w:val="0"/>
                          <w:sz w:val="18"/>
                          <w:szCs w:val="18"/>
                        </w:rPr>
                        <w:t>2</w:t>
                      </w:r>
                      <w:r>
                        <w:rPr>
                          <w:rFonts w:eastAsia="Arial"/>
                          <w:color w:val="231F20"/>
                          <w:spacing w:val="-5"/>
                          <w:sz w:val="18"/>
                          <w:szCs w:val="18"/>
                        </w:rPr>
                        <w:t>0</w:t>
                      </w:r>
                      <w:r>
                        <w:rPr>
                          <w:rFonts w:eastAsia="Arial"/>
                          <w:color w:val="231F20"/>
                          <w:spacing w:val="-9"/>
                          <w:sz w:val="18"/>
                          <w:szCs w:val="18"/>
                        </w:rPr>
                        <w:t>1</w:t>
                      </w:r>
                      <w:r>
                        <w:rPr>
                          <w:rFonts w:eastAsia="Arial"/>
                          <w:color w:val="231F20"/>
                          <w:spacing w:val="0"/>
                          <w:sz w:val="18"/>
                          <w:szCs w:val="18"/>
                        </w:rPr>
                        <w:t>6</w:t>
                      </w:r>
                    </w:p>
                    <w:p w14:paraId="1249C16C" w14:textId="77777777" w:rsidR="00497A34" w:rsidRDefault="00497A34" w:rsidP="00DB470E">
                      <w:pPr>
                        <w:spacing w:after="0" w:line="240" w:lineRule="auto"/>
                        <w:ind w:left="101" w:right="-20"/>
                        <w:rPr>
                          <w:rFonts w:eastAsia="Arial"/>
                          <w:sz w:val="18"/>
                          <w:szCs w:val="18"/>
                        </w:rPr>
                      </w:pPr>
                    </w:p>
                    <w:p w14:paraId="328E0D46" w14:textId="77777777" w:rsidR="00497A34" w:rsidRDefault="00497A34" w:rsidP="00DB470E">
                      <w:pPr>
                        <w:spacing w:after="0" w:line="240" w:lineRule="auto"/>
                        <w:ind w:left="101" w:right="-20"/>
                        <w:rPr>
                          <w:rFonts w:ascii="Times New Roman" w:eastAsia="Times New Roman" w:hAnsi="Times New Roman" w:cs="Times New Roman"/>
                        </w:rPr>
                      </w:pPr>
                      <w:r>
                        <w:rPr>
                          <w:noProof/>
                          <w:lang w:eastAsia="en-AU"/>
                        </w:rPr>
                        <w:drawing>
                          <wp:inline distT="0" distB="0" distL="0" distR="0" wp14:anchorId="4839A81D" wp14:editId="66F33FD8">
                            <wp:extent cx="742189" cy="257175"/>
                            <wp:effectExtent l="0" t="0" r="1270" b="9525"/>
                            <wp:docPr id="2" name="Picture 7" descr="Creative Commons BY" title="Creative Commons 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reative Commons BY" title="Creative Commons BY"/>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41680" cy="257175"/>
                                    </a:xfrm>
                                    <a:prstGeom prst="rect">
                                      <a:avLst/>
                                    </a:prstGeom>
                                    <a:noFill/>
                                    <a:ln>
                                      <a:noFill/>
                                    </a:ln>
                                  </pic:spPr>
                                </pic:pic>
                              </a:graphicData>
                            </a:graphic>
                          </wp:inline>
                        </w:drawing>
                      </w:r>
                    </w:p>
                    <w:p w14:paraId="0EA00362" w14:textId="77777777" w:rsidR="00497A34" w:rsidRDefault="00497A34" w:rsidP="00DB470E">
                      <w:pPr>
                        <w:spacing w:before="2" w:after="0" w:line="180" w:lineRule="exact"/>
                        <w:rPr>
                          <w:sz w:val="18"/>
                          <w:szCs w:val="18"/>
                        </w:rPr>
                      </w:pPr>
                    </w:p>
                    <w:p w14:paraId="2BAE8EFC" w14:textId="77777777" w:rsidR="00497A34" w:rsidRDefault="00497A34" w:rsidP="00DB470E">
                      <w:pPr>
                        <w:spacing w:after="0" w:line="240" w:lineRule="auto"/>
                        <w:ind w:left="101" w:right="-20"/>
                        <w:rPr>
                          <w:rFonts w:eastAsia="Arial"/>
                          <w:sz w:val="16"/>
                          <w:szCs w:val="16"/>
                        </w:rPr>
                      </w:pPr>
                      <w:r>
                        <w:rPr>
                          <w:rFonts w:eastAsia="Arial"/>
                          <w:b/>
                          <w:bCs/>
                          <w:color w:val="231F20"/>
                          <w:spacing w:val="2"/>
                          <w:sz w:val="16"/>
                          <w:szCs w:val="16"/>
                        </w:rPr>
                        <w:t>O</w:t>
                      </w:r>
                      <w:r>
                        <w:rPr>
                          <w:rFonts w:eastAsia="Arial"/>
                          <w:b/>
                          <w:bCs/>
                          <w:color w:val="231F20"/>
                          <w:spacing w:val="1"/>
                          <w:sz w:val="16"/>
                          <w:szCs w:val="16"/>
                        </w:rPr>
                        <w:t>wne</w:t>
                      </w:r>
                      <w:r>
                        <w:rPr>
                          <w:rFonts w:eastAsia="Arial"/>
                          <w:b/>
                          <w:bCs/>
                          <w:color w:val="231F20"/>
                          <w:spacing w:val="2"/>
                          <w:sz w:val="16"/>
                          <w:szCs w:val="16"/>
                        </w:rPr>
                        <w:t>r</w:t>
                      </w:r>
                      <w:r>
                        <w:rPr>
                          <w:rFonts w:eastAsia="Arial"/>
                          <w:b/>
                          <w:bCs/>
                          <w:color w:val="231F20"/>
                          <w:spacing w:val="0"/>
                          <w:sz w:val="16"/>
                          <w:szCs w:val="16"/>
                        </w:rPr>
                        <w:t>s</w:t>
                      </w:r>
                      <w:r>
                        <w:rPr>
                          <w:rFonts w:eastAsia="Arial"/>
                          <w:b/>
                          <w:bCs/>
                          <w:color w:val="231F20"/>
                          <w:spacing w:val="1"/>
                          <w:sz w:val="16"/>
                          <w:szCs w:val="16"/>
                        </w:rPr>
                        <w:t>hi</w:t>
                      </w:r>
                      <w:r>
                        <w:rPr>
                          <w:rFonts w:eastAsia="Arial"/>
                          <w:b/>
                          <w:bCs/>
                          <w:color w:val="231F20"/>
                          <w:spacing w:val="0"/>
                          <w:sz w:val="16"/>
                          <w:szCs w:val="16"/>
                        </w:rPr>
                        <w:t>p</w:t>
                      </w:r>
                      <w:r>
                        <w:rPr>
                          <w:rFonts w:eastAsia="Arial"/>
                          <w:b/>
                          <w:bCs/>
                          <w:color w:val="231F20"/>
                          <w:spacing w:val="-9"/>
                          <w:sz w:val="16"/>
                          <w:szCs w:val="16"/>
                        </w:rPr>
                        <w:t xml:space="preserve"> </w:t>
                      </w:r>
                      <w:r>
                        <w:rPr>
                          <w:rFonts w:eastAsia="Arial"/>
                          <w:b/>
                          <w:bCs/>
                          <w:color w:val="231F20"/>
                          <w:spacing w:val="1"/>
                          <w:sz w:val="16"/>
                          <w:szCs w:val="16"/>
                        </w:rPr>
                        <w:t>o</w:t>
                      </w:r>
                      <w:r>
                        <w:rPr>
                          <w:rFonts w:eastAsia="Arial"/>
                          <w:b/>
                          <w:bCs/>
                          <w:color w:val="231F20"/>
                          <w:spacing w:val="0"/>
                          <w:sz w:val="16"/>
                          <w:szCs w:val="16"/>
                        </w:rPr>
                        <w:t>f</w:t>
                      </w:r>
                      <w:r>
                        <w:rPr>
                          <w:rFonts w:eastAsia="Arial"/>
                          <w:b/>
                          <w:bCs/>
                          <w:color w:val="231F20"/>
                          <w:spacing w:val="-4"/>
                          <w:sz w:val="16"/>
                          <w:szCs w:val="16"/>
                        </w:rPr>
                        <w:t xml:space="preserve"> </w:t>
                      </w:r>
                      <w:r>
                        <w:rPr>
                          <w:rFonts w:eastAsia="Arial"/>
                          <w:b/>
                          <w:bCs/>
                          <w:color w:val="231F20"/>
                          <w:spacing w:val="1"/>
                          <w:sz w:val="16"/>
                          <w:szCs w:val="16"/>
                        </w:rPr>
                        <w:t>in</w:t>
                      </w:r>
                      <w:r>
                        <w:rPr>
                          <w:rFonts w:eastAsia="Arial"/>
                          <w:b/>
                          <w:bCs/>
                          <w:color w:val="231F20"/>
                          <w:spacing w:val="2"/>
                          <w:sz w:val="16"/>
                          <w:szCs w:val="16"/>
                        </w:rPr>
                        <w:t>t</w:t>
                      </w:r>
                      <w:r>
                        <w:rPr>
                          <w:rFonts w:eastAsia="Arial"/>
                          <w:b/>
                          <w:bCs/>
                          <w:color w:val="231F20"/>
                          <w:spacing w:val="1"/>
                          <w:sz w:val="16"/>
                          <w:szCs w:val="16"/>
                        </w:rPr>
                        <w:t>el</w:t>
                      </w:r>
                      <w:r>
                        <w:rPr>
                          <w:rFonts w:eastAsia="Arial"/>
                          <w:b/>
                          <w:bCs/>
                          <w:color w:val="231F20"/>
                          <w:spacing w:val="2"/>
                          <w:sz w:val="16"/>
                          <w:szCs w:val="16"/>
                        </w:rPr>
                        <w:t>l</w:t>
                      </w:r>
                      <w:r>
                        <w:rPr>
                          <w:rFonts w:eastAsia="Arial"/>
                          <w:b/>
                          <w:bCs/>
                          <w:color w:val="231F20"/>
                          <w:spacing w:val="1"/>
                          <w:sz w:val="16"/>
                          <w:szCs w:val="16"/>
                        </w:rPr>
                        <w:t>e</w:t>
                      </w:r>
                      <w:r>
                        <w:rPr>
                          <w:rFonts w:eastAsia="Arial"/>
                          <w:b/>
                          <w:bCs/>
                          <w:color w:val="231F20"/>
                          <w:spacing w:val="3"/>
                          <w:sz w:val="16"/>
                          <w:szCs w:val="16"/>
                        </w:rPr>
                        <w:t>c</w:t>
                      </w:r>
                      <w:r>
                        <w:rPr>
                          <w:rFonts w:eastAsia="Arial"/>
                          <w:b/>
                          <w:bCs/>
                          <w:color w:val="231F20"/>
                          <w:spacing w:val="1"/>
                          <w:sz w:val="16"/>
                          <w:szCs w:val="16"/>
                        </w:rPr>
                        <w:t>tua</w:t>
                      </w:r>
                      <w:r>
                        <w:rPr>
                          <w:rFonts w:eastAsia="Arial"/>
                          <w:b/>
                          <w:bCs/>
                          <w:color w:val="231F20"/>
                          <w:spacing w:val="0"/>
                          <w:sz w:val="16"/>
                          <w:szCs w:val="16"/>
                        </w:rPr>
                        <w:t>l</w:t>
                      </w:r>
                      <w:r>
                        <w:rPr>
                          <w:rFonts w:eastAsia="Arial"/>
                          <w:b/>
                          <w:bCs/>
                          <w:color w:val="231F20"/>
                          <w:spacing w:val="-8"/>
                          <w:sz w:val="16"/>
                          <w:szCs w:val="16"/>
                        </w:rPr>
                        <w:t xml:space="preserve"> </w:t>
                      </w:r>
                      <w:r>
                        <w:rPr>
                          <w:rFonts w:eastAsia="Arial"/>
                          <w:b/>
                          <w:bCs/>
                          <w:color w:val="231F20"/>
                          <w:spacing w:val="2"/>
                          <w:sz w:val="16"/>
                          <w:szCs w:val="16"/>
                        </w:rPr>
                        <w:t>p</w:t>
                      </w:r>
                      <w:r>
                        <w:rPr>
                          <w:rFonts w:eastAsia="Arial"/>
                          <w:b/>
                          <w:bCs/>
                          <w:color w:val="231F20"/>
                          <w:spacing w:val="0"/>
                          <w:sz w:val="16"/>
                          <w:szCs w:val="16"/>
                        </w:rPr>
                        <w:t>r</w:t>
                      </w:r>
                      <w:r>
                        <w:rPr>
                          <w:rFonts w:eastAsia="Arial"/>
                          <w:b/>
                          <w:bCs/>
                          <w:color w:val="231F20"/>
                          <w:spacing w:val="1"/>
                          <w:sz w:val="16"/>
                          <w:szCs w:val="16"/>
                        </w:rPr>
                        <w:t>o</w:t>
                      </w:r>
                      <w:r>
                        <w:rPr>
                          <w:rFonts w:eastAsia="Arial"/>
                          <w:b/>
                          <w:bCs/>
                          <w:color w:val="231F20"/>
                          <w:spacing w:val="2"/>
                          <w:sz w:val="16"/>
                          <w:szCs w:val="16"/>
                        </w:rPr>
                        <w:t>p</w:t>
                      </w:r>
                      <w:r>
                        <w:rPr>
                          <w:rFonts w:eastAsia="Arial"/>
                          <w:b/>
                          <w:bCs/>
                          <w:color w:val="231F20"/>
                          <w:spacing w:val="1"/>
                          <w:sz w:val="16"/>
                          <w:szCs w:val="16"/>
                        </w:rPr>
                        <w:t>e</w:t>
                      </w:r>
                      <w:r>
                        <w:rPr>
                          <w:rFonts w:eastAsia="Arial"/>
                          <w:b/>
                          <w:bCs/>
                          <w:color w:val="231F20"/>
                          <w:spacing w:val="7"/>
                          <w:sz w:val="16"/>
                          <w:szCs w:val="16"/>
                        </w:rPr>
                        <w:t>r</w:t>
                      </w:r>
                      <w:r>
                        <w:rPr>
                          <w:rFonts w:eastAsia="Arial"/>
                          <w:b/>
                          <w:bCs/>
                          <w:color w:val="231F20"/>
                          <w:spacing w:val="4"/>
                          <w:sz w:val="16"/>
                          <w:szCs w:val="16"/>
                        </w:rPr>
                        <w:t>t</w:t>
                      </w:r>
                      <w:r>
                        <w:rPr>
                          <w:rFonts w:eastAsia="Arial"/>
                          <w:b/>
                          <w:bCs/>
                          <w:color w:val="231F20"/>
                          <w:spacing w:val="0"/>
                          <w:sz w:val="16"/>
                          <w:szCs w:val="16"/>
                        </w:rPr>
                        <w:t>y</w:t>
                      </w:r>
                      <w:r>
                        <w:rPr>
                          <w:rFonts w:eastAsia="Arial"/>
                          <w:b/>
                          <w:bCs/>
                          <w:color w:val="231F20"/>
                          <w:spacing w:val="-6"/>
                          <w:sz w:val="16"/>
                          <w:szCs w:val="16"/>
                        </w:rPr>
                        <w:t xml:space="preserve"> </w:t>
                      </w:r>
                      <w:r>
                        <w:rPr>
                          <w:rFonts w:eastAsia="Arial"/>
                          <w:b/>
                          <w:bCs/>
                          <w:color w:val="231F20"/>
                          <w:spacing w:val="2"/>
                          <w:sz w:val="16"/>
                          <w:szCs w:val="16"/>
                        </w:rPr>
                        <w:t>r</w:t>
                      </w:r>
                      <w:r>
                        <w:rPr>
                          <w:rFonts w:eastAsia="Arial"/>
                          <w:b/>
                          <w:bCs/>
                          <w:color w:val="231F20"/>
                          <w:spacing w:val="1"/>
                          <w:sz w:val="16"/>
                          <w:szCs w:val="16"/>
                        </w:rPr>
                        <w:t>igh</w:t>
                      </w:r>
                      <w:r>
                        <w:rPr>
                          <w:rFonts w:eastAsia="Arial"/>
                          <w:b/>
                          <w:bCs/>
                          <w:color w:val="231F20"/>
                          <w:spacing w:val="3"/>
                          <w:sz w:val="16"/>
                          <w:szCs w:val="16"/>
                        </w:rPr>
                        <w:t>t</w:t>
                      </w:r>
                      <w:r>
                        <w:rPr>
                          <w:rFonts w:eastAsia="Arial"/>
                          <w:b/>
                          <w:bCs/>
                          <w:color w:val="231F20"/>
                          <w:spacing w:val="0"/>
                          <w:sz w:val="16"/>
                          <w:szCs w:val="16"/>
                        </w:rPr>
                        <w:t>s</w:t>
                      </w:r>
                      <w:r>
                        <w:rPr>
                          <w:rFonts w:eastAsia="Arial"/>
                          <w:b/>
                          <w:bCs/>
                          <w:color w:val="231F20"/>
                          <w:spacing w:val="-5"/>
                          <w:sz w:val="16"/>
                          <w:szCs w:val="16"/>
                        </w:rPr>
                        <w:t xml:space="preserve"> </w:t>
                      </w:r>
                      <w:r>
                        <w:rPr>
                          <w:rFonts w:eastAsia="Arial"/>
                          <w:b/>
                          <w:bCs/>
                          <w:color w:val="231F20"/>
                          <w:spacing w:val="1"/>
                          <w:sz w:val="16"/>
                          <w:szCs w:val="16"/>
                        </w:rPr>
                        <w:t>i</w:t>
                      </w:r>
                      <w:r>
                        <w:rPr>
                          <w:rFonts w:eastAsia="Arial"/>
                          <w:b/>
                          <w:bCs/>
                          <w:color w:val="231F20"/>
                          <w:spacing w:val="0"/>
                          <w:sz w:val="16"/>
                          <w:szCs w:val="16"/>
                        </w:rPr>
                        <w:t>n</w:t>
                      </w:r>
                      <w:r>
                        <w:rPr>
                          <w:rFonts w:eastAsia="Arial"/>
                          <w:b/>
                          <w:bCs/>
                          <w:color w:val="231F20"/>
                          <w:spacing w:val="-4"/>
                          <w:sz w:val="16"/>
                          <w:szCs w:val="16"/>
                        </w:rPr>
                        <w:t xml:space="preserve"> </w:t>
                      </w:r>
                      <w:r>
                        <w:rPr>
                          <w:rFonts w:eastAsia="Arial"/>
                          <w:b/>
                          <w:bCs/>
                          <w:color w:val="231F20"/>
                          <w:spacing w:val="2"/>
                          <w:sz w:val="16"/>
                          <w:szCs w:val="16"/>
                        </w:rPr>
                        <w:t>t</w:t>
                      </w:r>
                      <w:r>
                        <w:rPr>
                          <w:rFonts w:eastAsia="Arial"/>
                          <w:b/>
                          <w:bCs/>
                          <w:color w:val="231F20"/>
                          <w:spacing w:val="1"/>
                          <w:sz w:val="16"/>
                          <w:szCs w:val="16"/>
                        </w:rPr>
                        <w:t>h</w:t>
                      </w:r>
                      <w:r>
                        <w:rPr>
                          <w:rFonts w:eastAsia="Arial"/>
                          <w:b/>
                          <w:bCs/>
                          <w:color w:val="231F20"/>
                          <w:spacing w:val="2"/>
                          <w:sz w:val="16"/>
                          <w:szCs w:val="16"/>
                        </w:rPr>
                        <w:t>i</w:t>
                      </w:r>
                      <w:r>
                        <w:rPr>
                          <w:rFonts w:eastAsia="Arial"/>
                          <w:b/>
                          <w:bCs/>
                          <w:color w:val="231F20"/>
                          <w:spacing w:val="0"/>
                          <w:sz w:val="16"/>
                          <w:szCs w:val="16"/>
                        </w:rPr>
                        <w:t>s</w:t>
                      </w:r>
                      <w:r>
                        <w:rPr>
                          <w:rFonts w:eastAsia="Arial"/>
                          <w:b/>
                          <w:bCs/>
                          <w:color w:val="231F20"/>
                          <w:spacing w:val="-4"/>
                          <w:sz w:val="16"/>
                          <w:szCs w:val="16"/>
                        </w:rPr>
                        <w:t xml:space="preserve"> </w:t>
                      </w:r>
                      <w:r>
                        <w:rPr>
                          <w:rFonts w:eastAsia="Arial"/>
                          <w:b/>
                          <w:bCs/>
                          <w:color w:val="231F20"/>
                          <w:spacing w:val="1"/>
                          <w:sz w:val="16"/>
                          <w:szCs w:val="16"/>
                        </w:rPr>
                        <w:t>publi</w:t>
                      </w:r>
                      <w:r>
                        <w:rPr>
                          <w:rFonts w:eastAsia="Arial"/>
                          <w:b/>
                          <w:bCs/>
                          <w:color w:val="231F20"/>
                          <w:spacing w:val="2"/>
                          <w:sz w:val="16"/>
                          <w:szCs w:val="16"/>
                        </w:rPr>
                        <w:t>c</w:t>
                      </w:r>
                      <w:r>
                        <w:rPr>
                          <w:rFonts w:eastAsia="Arial"/>
                          <w:b/>
                          <w:bCs/>
                          <w:color w:val="231F20"/>
                          <w:spacing w:val="1"/>
                          <w:sz w:val="16"/>
                          <w:szCs w:val="16"/>
                        </w:rPr>
                        <w:t>a</w:t>
                      </w:r>
                      <w:r>
                        <w:rPr>
                          <w:rFonts w:eastAsia="Arial"/>
                          <w:b/>
                          <w:bCs/>
                          <w:color w:val="231F20"/>
                          <w:spacing w:val="2"/>
                          <w:sz w:val="16"/>
                          <w:szCs w:val="16"/>
                        </w:rPr>
                        <w:t>t</w:t>
                      </w:r>
                      <w:r>
                        <w:rPr>
                          <w:rFonts w:eastAsia="Arial"/>
                          <w:b/>
                          <w:bCs/>
                          <w:color w:val="231F20"/>
                          <w:spacing w:val="1"/>
                          <w:sz w:val="16"/>
                          <w:szCs w:val="16"/>
                        </w:rPr>
                        <w:t>io</w:t>
                      </w:r>
                      <w:r>
                        <w:rPr>
                          <w:rFonts w:eastAsia="Arial"/>
                          <w:b/>
                          <w:bCs/>
                          <w:color w:val="231F20"/>
                          <w:spacing w:val="0"/>
                          <w:sz w:val="16"/>
                          <w:szCs w:val="16"/>
                        </w:rPr>
                        <w:t>n</w:t>
                      </w:r>
                      <w:r>
                        <w:rPr>
                          <w:rFonts w:eastAsia="Arial"/>
                          <w:sz w:val="16"/>
                          <w:szCs w:val="16"/>
                        </w:rPr>
                        <w:br/>
                      </w:r>
                      <w:proofErr w:type="gramStart"/>
                      <w:r>
                        <w:rPr>
                          <w:rFonts w:eastAsia="Arial"/>
                          <w:color w:val="231F20"/>
                          <w:spacing w:val="0"/>
                          <w:sz w:val="16"/>
                          <w:szCs w:val="16"/>
                        </w:rPr>
                        <w:t>Unl</w:t>
                      </w:r>
                      <w:r>
                        <w:rPr>
                          <w:rFonts w:eastAsia="Arial"/>
                          <w:color w:val="231F20"/>
                          <w:spacing w:val="1"/>
                          <w:sz w:val="16"/>
                          <w:szCs w:val="16"/>
                        </w:rPr>
                        <w:t>es</w:t>
                      </w:r>
                      <w:r>
                        <w:rPr>
                          <w:rFonts w:eastAsia="Arial"/>
                          <w:color w:val="231F20"/>
                          <w:spacing w:val="0"/>
                          <w:sz w:val="16"/>
                          <w:szCs w:val="16"/>
                        </w:rPr>
                        <w:t>s</w:t>
                      </w:r>
                      <w:proofErr w:type="gramEnd"/>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t</w:t>
                      </w:r>
                      <w:r>
                        <w:rPr>
                          <w:rFonts w:eastAsia="Arial"/>
                          <w:color w:val="231F20"/>
                          <w:spacing w:val="0"/>
                          <w:sz w:val="16"/>
                          <w:szCs w:val="16"/>
                        </w:rPr>
                        <w:t>he</w:t>
                      </w:r>
                      <w:r>
                        <w:rPr>
                          <w:rFonts w:eastAsia="Arial"/>
                          <w:color w:val="231F20"/>
                          <w:spacing w:val="7"/>
                          <w:sz w:val="16"/>
                          <w:szCs w:val="16"/>
                        </w:rPr>
                        <w:t>r</w:t>
                      </w:r>
                      <w:r>
                        <w:rPr>
                          <w:rFonts w:eastAsia="Arial"/>
                          <w:color w:val="231F20"/>
                          <w:spacing w:val="1"/>
                          <w:sz w:val="16"/>
                          <w:szCs w:val="16"/>
                        </w:rPr>
                        <w:t>w</w:t>
                      </w:r>
                      <w:r>
                        <w:rPr>
                          <w:rFonts w:eastAsia="Arial"/>
                          <w:color w:val="231F20"/>
                          <w:spacing w:val="0"/>
                          <w:sz w:val="16"/>
                          <w:szCs w:val="16"/>
                        </w:rPr>
                        <w:t>ise</w:t>
                      </w:r>
                      <w:r>
                        <w:rPr>
                          <w:rFonts w:eastAsia="Arial"/>
                          <w:color w:val="231F20"/>
                          <w:spacing w:val="-3"/>
                          <w:sz w:val="16"/>
                          <w:szCs w:val="16"/>
                        </w:rPr>
                        <w:t xml:space="preserve"> </w:t>
                      </w:r>
                      <w:r>
                        <w:rPr>
                          <w:rFonts w:eastAsia="Arial"/>
                          <w:color w:val="231F20"/>
                          <w:spacing w:val="0"/>
                          <w:sz w:val="16"/>
                          <w:szCs w:val="16"/>
                        </w:rPr>
                        <w:t>n</w:t>
                      </w:r>
                      <w:r>
                        <w:rPr>
                          <w:rFonts w:eastAsia="Arial"/>
                          <w:color w:val="231F20"/>
                          <w:spacing w:val="-1"/>
                          <w:sz w:val="16"/>
                          <w:szCs w:val="16"/>
                        </w:rPr>
                        <w:t>ot</w:t>
                      </w:r>
                      <w:r>
                        <w:rPr>
                          <w:rFonts w:eastAsia="Arial"/>
                          <w:color w:val="231F20"/>
                          <w:spacing w:val="1"/>
                          <w:sz w:val="16"/>
                          <w:szCs w:val="16"/>
                        </w:rPr>
                        <w:t>e</w:t>
                      </w:r>
                      <w:r>
                        <w:rPr>
                          <w:rFonts w:eastAsia="Arial"/>
                          <w:color w:val="231F20"/>
                          <w:spacing w:val="-1"/>
                          <w:sz w:val="16"/>
                          <w:szCs w:val="16"/>
                        </w:rPr>
                        <w:t>d</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1"/>
                          <w:sz w:val="16"/>
                          <w:szCs w:val="16"/>
                        </w:rPr>
                        <w:t>y</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6"/>
                          <w:sz w:val="16"/>
                          <w:szCs w:val="16"/>
                        </w:rPr>
                        <w:t>(</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t</w:t>
                      </w:r>
                      <w:r>
                        <w:rPr>
                          <w:rFonts w:eastAsia="Arial"/>
                          <w:color w:val="231F20"/>
                          <w:spacing w:val="0"/>
                          <w:sz w:val="16"/>
                          <w:szCs w:val="16"/>
                        </w:rPr>
                        <w:t>her</w:t>
                      </w:r>
                      <w:r>
                        <w:rPr>
                          <w:rFonts w:eastAsia="Arial"/>
                          <w:color w:val="231F20"/>
                          <w:spacing w:val="-3"/>
                          <w:sz w:val="16"/>
                          <w:szCs w:val="16"/>
                        </w:rPr>
                        <w:t xml:space="preserve"> </w:t>
                      </w:r>
                      <w:r>
                        <w:rPr>
                          <w:rFonts w:eastAsia="Arial"/>
                          <w:color w:val="231F20"/>
                          <w:spacing w:val="0"/>
                          <w:sz w:val="16"/>
                          <w:szCs w:val="16"/>
                        </w:rPr>
                        <w:t>i</w:t>
                      </w:r>
                      <w:r>
                        <w:rPr>
                          <w:rFonts w:eastAsia="Arial"/>
                          <w:color w:val="231F20"/>
                          <w:spacing w:val="-1"/>
                          <w:sz w:val="16"/>
                          <w:szCs w:val="16"/>
                        </w:rPr>
                        <w:t>nt</w:t>
                      </w:r>
                      <w:r>
                        <w:rPr>
                          <w:rFonts w:eastAsia="Arial"/>
                          <w:color w:val="231F20"/>
                          <w:spacing w:val="0"/>
                          <w:sz w:val="16"/>
                          <w:szCs w:val="16"/>
                        </w:rPr>
                        <w:t>elle</w:t>
                      </w:r>
                      <w:r>
                        <w:rPr>
                          <w:rFonts w:eastAsia="Arial"/>
                          <w:color w:val="231F20"/>
                          <w:spacing w:val="2"/>
                          <w:sz w:val="16"/>
                          <w:szCs w:val="16"/>
                        </w:rPr>
                        <w:t>c</w:t>
                      </w:r>
                      <w:r>
                        <w:rPr>
                          <w:rFonts w:eastAsia="Arial"/>
                          <w:color w:val="231F20"/>
                          <w:spacing w:val="0"/>
                          <w:sz w:val="16"/>
                          <w:szCs w:val="16"/>
                        </w:rPr>
                        <w:t>tual</w:t>
                      </w:r>
                      <w:r>
                        <w:rPr>
                          <w:rFonts w:eastAsia="Arial"/>
                          <w:color w:val="231F20"/>
                          <w:spacing w:val="-4"/>
                          <w:sz w:val="16"/>
                          <w:szCs w:val="16"/>
                        </w:rPr>
                        <w:t xml:space="preserve"> </w:t>
                      </w:r>
                      <w:r>
                        <w:rPr>
                          <w:rFonts w:eastAsia="Arial"/>
                          <w:color w:val="231F20"/>
                          <w:spacing w:val="0"/>
                          <w:sz w:val="16"/>
                          <w:szCs w:val="16"/>
                        </w:rPr>
                        <w:t>pr</w:t>
                      </w:r>
                      <w:r>
                        <w:rPr>
                          <w:rFonts w:eastAsia="Arial"/>
                          <w:color w:val="231F20"/>
                          <w:spacing w:val="1"/>
                          <w:sz w:val="16"/>
                          <w:szCs w:val="16"/>
                        </w:rPr>
                        <w:t>op</w:t>
                      </w:r>
                      <w:r>
                        <w:rPr>
                          <w:rFonts w:eastAsia="Arial"/>
                          <w:color w:val="231F20"/>
                          <w:spacing w:val="0"/>
                          <w:sz w:val="16"/>
                          <w:szCs w:val="16"/>
                        </w:rPr>
                        <w:t>e</w:t>
                      </w:r>
                      <w:r>
                        <w:rPr>
                          <w:rFonts w:eastAsia="Arial"/>
                          <w:color w:val="231F20"/>
                          <w:spacing w:val="6"/>
                          <w:sz w:val="16"/>
                          <w:szCs w:val="16"/>
                        </w:rPr>
                        <w:t>r</w:t>
                      </w:r>
                      <w:r>
                        <w:rPr>
                          <w:rFonts w:eastAsia="Arial"/>
                          <w:color w:val="231F20"/>
                          <w:spacing w:val="4"/>
                          <w:sz w:val="16"/>
                          <w:szCs w:val="16"/>
                        </w:rPr>
                        <w:t>t</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1"/>
                          <w:sz w:val="16"/>
                          <w:szCs w:val="16"/>
                        </w:rPr>
                        <w:t>t</w:t>
                      </w:r>
                      <w:r>
                        <w:rPr>
                          <w:rFonts w:eastAsia="Arial"/>
                          <w:color w:val="231F20"/>
                          <w:spacing w:val="0"/>
                          <w:sz w:val="16"/>
                          <w:szCs w:val="16"/>
                        </w:rPr>
                        <w:t>s,</w:t>
                      </w:r>
                      <w:r>
                        <w:rPr>
                          <w:rFonts w:eastAsia="Arial"/>
                          <w:color w:val="231F20"/>
                          <w:spacing w:val="-4"/>
                          <w:sz w:val="16"/>
                          <w:szCs w:val="16"/>
                        </w:rPr>
                        <w:t xml:space="preserve"> </w:t>
                      </w:r>
                      <w:r>
                        <w:rPr>
                          <w:rFonts w:eastAsia="Arial"/>
                          <w:color w:val="231F20"/>
                          <w:spacing w:val="0"/>
                          <w:sz w:val="16"/>
                          <w:szCs w:val="16"/>
                        </w:rPr>
                        <w:t>if</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6"/>
                          <w:sz w:val="16"/>
                          <w:szCs w:val="16"/>
                        </w:rPr>
                        <w:t>y</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in</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0"/>
                          <w:sz w:val="16"/>
                          <w:szCs w:val="16"/>
                        </w:rPr>
                        <w:t>is</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w</w:t>
                      </w:r>
                      <w:r>
                        <w:rPr>
                          <w:rFonts w:eastAsia="Arial"/>
                          <w:color w:val="231F20"/>
                          <w:spacing w:val="0"/>
                          <w:sz w:val="16"/>
                          <w:szCs w:val="16"/>
                        </w:rPr>
                        <w:t>n</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b</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 xml:space="preserve">he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1"/>
                          <w:sz w:val="16"/>
                          <w:szCs w:val="16"/>
                        </w:rPr>
                        <w:t>nw</w:t>
                      </w:r>
                      <w:r>
                        <w:rPr>
                          <w:rFonts w:eastAsia="Arial"/>
                          <w:color w:val="231F20"/>
                          <w:spacing w:val="0"/>
                          <w:sz w:val="16"/>
                          <w:szCs w:val="16"/>
                        </w:rPr>
                        <w:t>eal</w:t>
                      </w:r>
                      <w:r>
                        <w:rPr>
                          <w:rFonts w:eastAsia="Arial"/>
                          <w:color w:val="231F20"/>
                          <w:spacing w:val="1"/>
                          <w:sz w:val="16"/>
                          <w:szCs w:val="16"/>
                        </w:rPr>
                        <w:t>t</w:t>
                      </w:r>
                      <w:r>
                        <w:rPr>
                          <w:rFonts w:eastAsia="Arial"/>
                          <w:color w:val="231F20"/>
                          <w:spacing w:val="0"/>
                          <w:sz w:val="16"/>
                          <w:szCs w:val="16"/>
                        </w:rPr>
                        <w:t>h</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pacing w:val="-1"/>
                          <w:sz w:val="16"/>
                          <w:szCs w:val="16"/>
                        </w:rPr>
                        <w:t>a</w:t>
                      </w:r>
                      <w:r>
                        <w:rPr>
                          <w:rFonts w:eastAsia="Arial"/>
                          <w:color w:val="231F20"/>
                          <w:spacing w:val="0"/>
                          <w:sz w:val="16"/>
                          <w:szCs w:val="16"/>
                        </w:rPr>
                        <w:t>.</w:t>
                      </w:r>
                    </w:p>
                    <w:p w14:paraId="62B01EDB" w14:textId="77777777" w:rsidR="00497A34" w:rsidRDefault="00497A34" w:rsidP="00DB470E">
                      <w:pPr>
                        <w:spacing w:before="9" w:after="0" w:line="140" w:lineRule="exact"/>
                        <w:rPr>
                          <w:sz w:val="14"/>
                          <w:szCs w:val="14"/>
                        </w:rPr>
                      </w:pPr>
                    </w:p>
                    <w:p w14:paraId="199C9213" w14:textId="77777777" w:rsidR="00497A34" w:rsidRDefault="00497A34" w:rsidP="00DB470E">
                      <w:pPr>
                        <w:spacing w:after="0" w:line="240" w:lineRule="auto"/>
                        <w:ind w:left="101" w:right="-20"/>
                        <w:rPr>
                          <w:rFonts w:eastAsia="Arial"/>
                          <w:sz w:val="16"/>
                          <w:szCs w:val="16"/>
                        </w:rPr>
                      </w:pPr>
                      <w:r>
                        <w:rPr>
                          <w:rFonts w:eastAsia="Arial"/>
                          <w:b/>
                          <w:bCs/>
                          <w:color w:val="231F20"/>
                          <w:spacing w:val="-1"/>
                          <w:sz w:val="16"/>
                          <w:szCs w:val="16"/>
                        </w:rPr>
                        <w:t>C</w:t>
                      </w:r>
                      <w:r>
                        <w:rPr>
                          <w:rFonts w:eastAsia="Arial"/>
                          <w:b/>
                          <w:bCs/>
                          <w:color w:val="231F20"/>
                          <w:spacing w:val="1"/>
                          <w:sz w:val="16"/>
                          <w:szCs w:val="16"/>
                        </w:rPr>
                        <w:t>rea</w:t>
                      </w:r>
                      <w:r>
                        <w:rPr>
                          <w:rFonts w:eastAsia="Arial"/>
                          <w:b/>
                          <w:bCs/>
                          <w:color w:val="231F20"/>
                          <w:spacing w:val="2"/>
                          <w:sz w:val="16"/>
                          <w:szCs w:val="16"/>
                        </w:rPr>
                        <w:t>t</w:t>
                      </w:r>
                      <w:r>
                        <w:rPr>
                          <w:rFonts w:eastAsia="Arial"/>
                          <w:b/>
                          <w:bCs/>
                          <w:color w:val="231F20"/>
                          <w:spacing w:val="1"/>
                          <w:sz w:val="16"/>
                          <w:szCs w:val="16"/>
                        </w:rPr>
                        <w:t>i</w:t>
                      </w:r>
                      <w:r>
                        <w:rPr>
                          <w:rFonts w:eastAsia="Arial"/>
                          <w:b/>
                          <w:bCs/>
                          <w:color w:val="231F20"/>
                          <w:sz w:val="16"/>
                          <w:szCs w:val="16"/>
                        </w:rPr>
                        <w:t>v</w:t>
                      </w:r>
                      <w:r>
                        <w:rPr>
                          <w:rFonts w:eastAsia="Arial"/>
                          <w:b/>
                          <w:bCs/>
                          <w:color w:val="231F20"/>
                          <w:spacing w:val="0"/>
                          <w:sz w:val="16"/>
                          <w:szCs w:val="16"/>
                        </w:rPr>
                        <w:t>e</w:t>
                      </w:r>
                      <w:r>
                        <w:rPr>
                          <w:rFonts w:eastAsia="Arial"/>
                          <w:b/>
                          <w:bCs/>
                          <w:color w:val="231F20"/>
                          <w:spacing w:val="-4"/>
                          <w:sz w:val="16"/>
                          <w:szCs w:val="16"/>
                        </w:rPr>
                        <w:t xml:space="preserve"> </w:t>
                      </w:r>
                      <w:r>
                        <w:rPr>
                          <w:rFonts w:eastAsia="Arial"/>
                          <w:b/>
                          <w:bCs/>
                          <w:color w:val="231F20"/>
                          <w:spacing w:val="0"/>
                          <w:sz w:val="16"/>
                          <w:szCs w:val="16"/>
                        </w:rPr>
                        <w:t>C</w:t>
                      </w:r>
                      <w:r>
                        <w:rPr>
                          <w:rFonts w:eastAsia="Arial"/>
                          <w:b/>
                          <w:bCs/>
                          <w:color w:val="231F20"/>
                          <w:spacing w:val="2"/>
                          <w:sz w:val="16"/>
                          <w:szCs w:val="16"/>
                        </w:rPr>
                        <w:t>om</w:t>
                      </w:r>
                      <w:r>
                        <w:rPr>
                          <w:rFonts w:eastAsia="Arial"/>
                          <w:b/>
                          <w:bCs/>
                          <w:color w:val="231F20"/>
                          <w:spacing w:val="1"/>
                          <w:sz w:val="16"/>
                          <w:szCs w:val="16"/>
                        </w:rPr>
                        <w:t>mon</w:t>
                      </w:r>
                      <w:r>
                        <w:rPr>
                          <w:rFonts w:eastAsia="Arial"/>
                          <w:b/>
                          <w:bCs/>
                          <w:color w:val="231F20"/>
                          <w:spacing w:val="0"/>
                          <w:sz w:val="16"/>
                          <w:szCs w:val="16"/>
                        </w:rPr>
                        <w:t>s</w:t>
                      </w:r>
                      <w:r>
                        <w:rPr>
                          <w:rFonts w:eastAsia="Arial"/>
                          <w:b/>
                          <w:bCs/>
                          <w:color w:val="231F20"/>
                          <w:spacing w:val="-5"/>
                          <w:sz w:val="16"/>
                          <w:szCs w:val="16"/>
                        </w:rPr>
                        <w:t xml:space="preserve"> </w:t>
                      </w:r>
                      <w:r>
                        <w:rPr>
                          <w:rFonts w:eastAsia="Arial"/>
                          <w:b/>
                          <w:bCs/>
                          <w:color w:val="231F20"/>
                          <w:spacing w:val="1"/>
                          <w:sz w:val="16"/>
                          <w:szCs w:val="16"/>
                        </w:rPr>
                        <w:t>li</w:t>
                      </w:r>
                      <w:r>
                        <w:rPr>
                          <w:rFonts w:eastAsia="Arial"/>
                          <w:b/>
                          <w:bCs/>
                          <w:color w:val="231F20"/>
                          <w:spacing w:val="2"/>
                          <w:sz w:val="16"/>
                          <w:szCs w:val="16"/>
                        </w:rPr>
                        <w:t>c</w:t>
                      </w:r>
                      <w:r>
                        <w:rPr>
                          <w:rFonts w:eastAsia="Arial"/>
                          <w:b/>
                          <w:bCs/>
                          <w:color w:val="231F20"/>
                          <w:spacing w:val="1"/>
                          <w:sz w:val="16"/>
                          <w:szCs w:val="16"/>
                        </w:rPr>
                        <w:t>en</w:t>
                      </w:r>
                      <w:r>
                        <w:rPr>
                          <w:rFonts w:eastAsia="Arial"/>
                          <w:b/>
                          <w:bCs/>
                          <w:color w:val="231F20"/>
                          <w:spacing w:val="2"/>
                          <w:sz w:val="16"/>
                          <w:szCs w:val="16"/>
                        </w:rPr>
                        <w:t>c</w:t>
                      </w:r>
                      <w:r>
                        <w:rPr>
                          <w:rFonts w:eastAsia="Arial"/>
                          <w:b/>
                          <w:bCs/>
                          <w:color w:val="231F20"/>
                          <w:spacing w:val="0"/>
                          <w:sz w:val="16"/>
                          <w:szCs w:val="16"/>
                        </w:rPr>
                        <w:t>e</w:t>
                      </w:r>
                      <w:r>
                        <w:rPr>
                          <w:rFonts w:eastAsia="Arial"/>
                          <w:sz w:val="16"/>
                          <w:szCs w:val="16"/>
                        </w:rPr>
                        <w:br/>
                      </w:r>
                      <w:r>
                        <w:rPr>
                          <w:rFonts w:eastAsia="Arial"/>
                          <w:color w:val="231F20"/>
                          <w:spacing w:val="1"/>
                          <w:sz w:val="16"/>
                          <w:szCs w:val="16"/>
                        </w:rPr>
                        <w:t>W</w:t>
                      </w:r>
                      <w:r>
                        <w:rPr>
                          <w:rFonts w:eastAsia="Arial"/>
                          <w:color w:val="231F20"/>
                          <w:spacing w:val="0"/>
                          <w:sz w:val="16"/>
                          <w:szCs w:val="16"/>
                        </w:rPr>
                        <w:t>i</w:t>
                      </w:r>
                      <w:r>
                        <w:rPr>
                          <w:rFonts w:eastAsia="Arial"/>
                          <w:color w:val="231F20"/>
                          <w:spacing w:val="1"/>
                          <w:sz w:val="16"/>
                          <w:szCs w:val="16"/>
                        </w:rPr>
                        <w:t>t</w:t>
                      </w:r>
                      <w:r>
                        <w:rPr>
                          <w:rFonts w:eastAsia="Arial"/>
                          <w:color w:val="231F20"/>
                          <w:spacing w:val="0"/>
                          <w:sz w:val="16"/>
                          <w:szCs w:val="16"/>
                        </w:rPr>
                        <w:t>h</w:t>
                      </w:r>
                      <w:r>
                        <w:rPr>
                          <w:rFonts w:eastAsia="Arial"/>
                          <w:color w:val="231F20"/>
                          <w:spacing w:val="-5"/>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ex</w:t>
                      </w:r>
                      <w:r>
                        <w:rPr>
                          <w:rFonts w:eastAsia="Arial"/>
                          <w:color w:val="231F20"/>
                          <w:spacing w:val="3"/>
                          <w:sz w:val="16"/>
                          <w:szCs w:val="16"/>
                        </w:rPr>
                        <w:t>c</w:t>
                      </w:r>
                      <w:r>
                        <w:rPr>
                          <w:rFonts w:eastAsia="Arial"/>
                          <w:color w:val="231F20"/>
                          <w:spacing w:val="0"/>
                          <w:sz w:val="16"/>
                          <w:szCs w:val="16"/>
                        </w:rPr>
                        <w:t>e</w:t>
                      </w:r>
                      <w:r>
                        <w:rPr>
                          <w:rFonts w:eastAsia="Arial"/>
                          <w:color w:val="231F20"/>
                          <w:spacing w:val="-1"/>
                          <w:sz w:val="16"/>
                          <w:szCs w:val="16"/>
                        </w:rPr>
                        <w:t>p</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2"/>
                          <w:sz w:val="16"/>
                          <w:szCs w:val="16"/>
                        </w:rPr>
                        <w:t>C</w:t>
                      </w:r>
                      <w:r>
                        <w:rPr>
                          <w:rFonts w:eastAsia="Arial"/>
                          <w:color w:val="231F20"/>
                          <w:spacing w:val="0"/>
                          <w:sz w:val="16"/>
                          <w:szCs w:val="16"/>
                        </w:rPr>
                        <w:t>o</w:t>
                      </w:r>
                      <w:r>
                        <w:rPr>
                          <w:rFonts w:eastAsia="Arial"/>
                          <w:color w:val="231F20"/>
                          <w:spacing w:val="-1"/>
                          <w:sz w:val="16"/>
                          <w:szCs w:val="16"/>
                        </w:rPr>
                        <w:t>a</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3"/>
                          <w:sz w:val="16"/>
                          <w:szCs w:val="16"/>
                        </w:rPr>
                        <w:t>A</w:t>
                      </w:r>
                      <w:r>
                        <w:rPr>
                          <w:rFonts w:eastAsia="Arial"/>
                          <w:color w:val="231F20"/>
                          <w:spacing w:val="2"/>
                          <w:sz w:val="16"/>
                          <w:szCs w:val="16"/>
                        </w:rPr>
                        <w:t>r</w:t>
                      </w:r>
                      <w:r>
                        <w:rPr>
                          <w:rFonts w:eastAsia="Arial"/>
                          <w:color w:val="231F20"/>
                          <w:spacing w:val="0"/>
                          <w:sz w:val="16"/>
                          <w:szCs w:val="16"/>
                        </w:rPr>
                        <w:t>ms,</w:t>
                      </w:r>
                      <w:r>
                        <w:rPr>
                          <w:rFonts w:eastAsia="Arial"/>
                          <w:color w:val="231F20"/>
                          <w:spacing w:val="-4"/>
                          <w:sz w:val="16"/>
                          <w:szCs w:val="16"/>
                        </w:rPr>
                        <w:t xml:space="preserve"> </w:t>
                      </w:r>
                      <w:r>
                        <w:rPr>
                          <w:rFonts w:eastAsia="Arial"/>
                          <w:color w:val="231F20"/>
                          <w:spacing w:val="-11"/>
                          <w:sz w:val="16"/>
                          <w:szCs w:val="16"/>
                        </w:rPr>
                        <w:t>A</w:t>
                      </w:r>
                      <w:r>
                        <w:rPr>
                          <w:rFonts w:eastAsia="Arial"/>
                          <w:color w:val="231F20"/>
                          <w:spacing w:val="0"/>
                          <w:sz w:val="16"/>
                          <w:szCs w:val="16"/>
                        </w:rPr>
                        <w:t>T</w:t>
                      </w:r>
                      <w:r>
                        <w:rPr>
                          <w:rFonts w:eastAsia="Arial"/>
                          <w:color w:val="231F20"/>
                          <w:spacing w:val="2"/>
                          <w:sz w:val="16"/>
                          <w:szCs w:val="16"/>
                        </w:rPr>
                        <w:t>S</w:t>
                      </w:r>
                      <w:r>
                        <w:rPr>
                          <w:rFonts w:eastAsia="Arial"/>
                          <w:color w:val="231F20"/>
                          <w:spacing w:val="0"/>
                          <w:sz w:val="16"/>
                          <w:szCs w:val="16"/>
                        </w:rPr>
                        <w:t>B</w:t>
                      </w:r>
                      <w:r>
                        <w:rPr>
                          <w:rFonts w:eastAsia="Arial"/>
                          <w:color w:val="231F20"/>
                          <w:spacing w:val="-7"/>
                          <w:sz w:val="16"/>
                          <w:szCs w:val="16"/>
                        </w:rPr>
                        <w:t xml:space="preserve"> </w:t>
                      </w:r>
                      <w:r>
                        <w:rPr>
                          <w:rFonts w:eastAsia="Arial"/>
                          <w:color w:val="231F20"/>
                          <w:spacing w:val="1"/>
                          <w:sz w:val="16"/>
                          <w:szCs w:val="16"/>
                        </w:rPr>
                        <w:t>log</w:t>
                      </w:r>
                      <w:r>
                        <w:rPr>
                          <w:rFonts w:eastAsia="Arial"/>
                          <w:color w:val="231F20"/>
                          <w:sz w:val="16"/>
                          <w:szCs w:val="16"/>
                        </w:rPr>
                        <w:t>o</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ph</w:t>
                      </w:r>
                      <w:r>
                        <w:rPr>
                          <w:rFonts w:eastAsia="Arial"/>
                          <w:color w:val="231F20"/>
                          <w:spacing w:val="-1"/>
                          <w:sz w:val="16"/>
                          <w:szCs w:val="16"/>
                        </w:rPr>
                        <w:t>ot</w:t>
                      </w:r>
                      <w:r>
                        <w:rPr>
                          <w:rFonts w:eastAsia="Arial"/>
                          <w:color w:val="231F20"/>
                          <w:spacing w:val="1"/>
                          <w:sz w:val="16"/>
                          <w:szCs w:val="16"/>
                        </w:rPr>
                        <w:t>o</w:t>
                      </w:r>
                      <w:r>
                        <w:rPr>
                          <w:rFonts w:eastAsia="Arial"/>
                          <w:color w:val="231F20"/>
                          <w:spacing w:val="0"/>
                          <w:sz w:val="16"/>
                          <w:szCs w:val="16"/>
                        </w:rPr>
                        <w:t>s</w:t>
                      </w:r>
                      <w:r>
                        <w:rPr>
                          <w:rFonts w:eastAsia="Arial"/>
                          <w:color w:val="231F20"/>
                          <w:spacing w:val="-3"/>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g</w:t>
                      </w:r>
                      <w:r>
                        <w:rPr>
                          <w:rFonts w:eastAsia="Arial"/>
                          <w:color w:val="231F20"/>
                          <w:spacing w:val="1"/>
                          <w:sz w:val="16"/>
                          <w:szCs w:val="16"/>
                        </w:rPr>
                        <w:t>r</w:t>
                      </w:r>
                      <w:r>
                        <w:rPr>
                          <w:rFonts w:eastAsia="Arial"/>
                          <w:color w:val="231F20"/>
                          <w:spacing w:val="0"/>
                          <w:sz w:val="16"/>
                          <w:szCs w:val="16"/>
                        </w:rPr>
                        <w:t>aphi</w:t>
                      </w:r>
                      <w:r>
                        <w:rPr>
                          <w:rFonts w:eastAsia="Arial"/>
                          <w:color w:val="231F20"/>
                          <w:spacing w:val="3"/>
                          <w:sz w:val="16"/>
                          <w:szCs w:val="16"/>
                        </w:rPr>
                        <w:t>c</w:t>
                      </w:r>
                      <w:r>
                        <w:rPr>
                          <w:rFonts w:eastAsia="Arial"/>
                          <w:color w:val="231F20"/>
                          <w:spacing w:val="0"/>
                          <w:sz w:val="16"/>
                          <w:szCs w:val="16"/>
                        </w:rPr>
                        <w:t>s</w:t>
                      </w:r>
                      <w:r>
                        <w:rPr>
                          <w:rFonts w:eastAsia="Arial"/>
                          <w:color w:val="231F20"/>
                          <w:spacing w:val="-3"/>
                          <w:sz w:val="16"/>
                          <w:szCs w:val="16"/>
                        </w:rPr>
                        <w:t xml:space="preserve"> </w:t>
                      </w:r>
                      <w:r>
                        <w:rPr>
                          <w:rFonts w:eastAsia="Arial"/>
                          <w:color w:val="231F20"/>
                          <w:spacing w:val="0"/>
                          <w:sz w:val="16"/>
                          <w:szCs w:val="16"/>
                        </w:rPr>
                        <w:t>in</w:t>
                      </w:r>
                      <w:r>
                        <w:rPr>
                          <w:rFonts w:eastAsia="Arial"/>
                          <w:color w:val="231F20"/>
                          <w:spacing w:val="-3"/>
                          <w:sz w:val="16"/>
                          <w:szCs w:val="16"/>
                        </w:rPr>
                        <w:t xml:space="preserve"> </w:t>
                      </w:r>
                      <w:r>
                        <w:rPr>
                          <w:rFonts w:eastAsia="Arial"/>
                          <w:color w:val="231F20"/>
                          <w:spacing w:val="1"/>
                          <w:sz w:val="16"/>
                          <w:szCs w:val="16"/>
                        </w:rPr>
                        <w:t>w</w:t>
                      </w:r>
                      <w:r>
                        <w:rPr>
                          <w:rFonts w:eastAsia="Arial"/>
                          <w:color w:val="231F20"/>
                          <w:spacing w:val="0"/>
                          <w:sz w:val="16"/>
                          <w:szCs w:val="16"/>
                        </w:rPr>
                        <w:t>hi</w:t>
                      </w:r>
                      <w:r>
                        <w:rPr>
                          <w:rFonts w:eastAsia="Arial"/>
                          <w:color w:val="231F20"/>
                          <w:spacing w:val="2"/>
                          <w:sz w:val="16"/>
                          <w:szCs w:val="16"/>
                        </w:rPr>
                        <w:t>c</w:t>
                      </w:r>
                      <w:r>
                        <w:rPr>
                          <w:rFonts w:eastAsia="Arial"/>
                          <w:color w:val="231F20"/>
                          <w:spacing w:val="0"/>
                          <w:sz w:val="16"/>
                          <w:szCs w:val="16"/>
                        </w:rPr>
                        <w:t>h</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hird</w:t>
                      </w:r>
                      <w:r>
                        <w:rPr>
                          <w:rFonts w:eastAsia="Arial"/>
                          <w:color w:val="231F20"/>
                          <w:spacing w:val="-3"/>
                          <w:sz w:val="16"/>
                          <w:szCs w:val="16"/>
                        </w:rPr>
                        <w:t xml:space="preserve"> </w:t>
                      </w:r>
                      <w:r>
                        <w:rPr>
                          <w:rFonts w:eastAsia="Arial"/>
                          <w:color w:val="231F20"/>
                          <w:spacing w:val="0"/>
                          <w:sz w:val="16"/>
                          <w:szCs w:val="16"/>
                        </w:rPr>
                        <w:t>pa</w:t>
                      </w:r>
                      <w:r>
                        <w:rPr>
                          <w:rFonts w:eastAsia="Arial"/>
                          <w:color w:val="231F20"/>
                          <w:spacing w:val="6"/>
                          <w:sz w:val="16"/>
                          <w:szCs w:val="16"/>
                        </w:rPr>
                        <w:t>r</w:t>
                      </w:r>
                      <w:r>
                        <w:rPr>
                          <w:rFonts w:eastAsia="Arial"/>
                          <w:color w:val="231F20"/>
                          <w:spacing w:val="4"/>
                          <w:sz w:val="16"/>
                          <w:szCs w:val="16"/>
                        </w:rPr>
                        <w:t>t</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0"/>
                          <w:sz w:val="16"/>
                          <w:szCs w:val="16"/>
                        </w:rPr>
                        <w:t>h</w:t>
                      </w:r>
                      <w:r>
                        <w:rPr>
                          <w:rFonts w:eastAsia="Arial"/>
                          <w:color w:val="231F20"/>
                          <w:spacing w:val="1"/>
                          <w:sz w:val="16"/>
                          <w:szCs w:val="16"/>
                        </w:rPr>
                        <w:t>o</w:t>
                      </w:r>
                      <w:r>
                        <w:rPr>
                          <w:rFonts w:eastAsia="Arial"/>
                          <w:color w:val="231F20"/>
                          <w:spacing w:val="0"/>
                          <w:sz w:val="16"/>
                          <w:szCs w:val="16"/>
                        </w:rPr>
                        <w:t>lds</w:t>
                      </w:r>
                      <w:r>
                        <w:rPr>
                          <w:rFonts w:eastAsia="Arial"/>
                          <w:color w:val="231F20"/>
                          <w:spacing w:val="-3"/>
                          <w:sz w:val="16"/>
                          <w:szCs w:val="16"/>
                        </w:rPr>
                        <w:t xml:space="preserve">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1"/>
                          <w:sz w:val="16"/>
                          <w:szCs w:val="16"/>
                        </w:rPr>
                        <w:t>y</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1"/>
                          <w:sz w:val="16"/>
                          <w:szCs w:val="16"/>
                        </w:rPr>
                        <w:t>t</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his 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i</w:t>
                      </w:r>
                      <w:r>
                        <w:rPr>
                          <w:rFonts w:eastAsia="Arial"/>
                          <w:color w:val="231F20"/>
                          <w:sz w:val="16"/>
                          <w:szCs w:val="16"/>
                        </w:rPr>
                        <w:t xml:space="preserve">s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ens</w:t>
                      </w:r>
                      <w:r>
                        <w:rPr>
                          <w:rFonts w:eastAsia="Arial"/>
                          <w:color w:val="231F20"/>
                          <w:spacing w:val="1"/>
                          <w:sz w:val="16"/>
                          <w:szCs w:val="16"/>
                        </w:rPr>
                        <w:t>e</w:t>
                      </w:r>
                      <w:r>
                        <w:rPr>
                          <w:rFonts w:eastAsia="Arial"/>
                          <w:color w:val="231F20"/>
                          <w:sz w:val="16"/>
                          <w:szCs w:val="16"/>
                        </w:rPr>
                        <w:t xml:space="preserve">d </w:t>
                      </w:r>
                      <w:r>
                        <w:rPr>
                          <w:rFonts w:eastAsia="Arial"/>
                          <w:color w:val="231F20"/>
                          <w:spacing w:val="0"/>
                          <w:sz w:val="16"/>
                          <w:szCs w:val="16"/>
                        </w:rPr>
                        <w:t>unde</w:t>
                      </w:r>
                      <w:r>
                        <w:rPr>
                          <w:rFonts w:eastAsia="Arial"/>
                          <w:color w:val="231F20"/>
                          <w:sz w:val="16"/>
                          <w:szCs w:val="16"/>
                        </w:rPr>
                        <w:t xml:space="preserve">r a </w:t>
                      </w:r>
                      <w:r>
                        <w:rPr>
                          <w:rFonts w:eastAsia="Arial"/>
                          <w:color w:val="231F20"/>
                          <w:spacing w:val="0"/>
                          <w:sz w:val="16"/>
                          <w:szCs w:val="16"/>
                        </w:rPr>
                        <w:t>Cre</w:t>
                      </w:r>
                      <w:r>
                        <w:rPr>
                          <w:rFonts w:eastAsia="Arial"/>
                          <w:color w:val="231F20"/>
                          <w:spacing w:val="-1"/>
                          <w:sz w:val="16"/>
                          <w:szCs w:val="16"/>
                        </w:rPr>
                        <w:t>a</w:t>
                      </w:r>
                      <w:r>
                        <w:rPr>
                          <w:rFonts w:eastAsia="Arial"/>
                          <w:color w:val="231F20"/>
                          <w:spacing w:val="1"/>
                          <w:sz w:val="16"/>
                          <w:szCs w:val="16"/>
                        </w:rPr>
                        <w:t>t</w:t>
                      </w:r>
                      <w:r>
                        <w:rPr>
                          <w:rFonts w:eastAsia="Arial"/>
                          <w:color w:val="231F20"/>
                          <w:spacing w:val="0"/>
                          <w:sz w:val="16"/>
                          <w:szCs w:val="16"/>
                        </w:rPr>
                        <w:t>i</w:t>
                      </w:r>
                      <w:r>
                        <w:rPr>
                          <w:rFonts w:eastAsia="Arial"/>
                          <w:color w:val="231F20"/>
                          <w:sz w:val="16"/>
                          <w:szCs w:val="16"/>
                        </w:rPr>
                        <w:t xml:space="preserve">ve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0"/>
                          <w:sz w:val="16"/>
                          <w:szCs w:val="16"/>
                        </w:rPr>
                        <w:t>n</w:t>
                      </w:r>
                      <w:r>
                        <w:rPr>
                          <w:rFonts w:eastAsia="Arial"/>
                          <w:color w:val="231F20"/>
                          <w:sz w:val="16"/>
                          <w:szCs w:val="16"/>
                        </w:rPr>
                        <w:t xml:space="preserve">s </w:t>
                      </w:r>
                      <w:r>
                        <w:rPr>
                          <w:rFonts w:eastAsia="Arial"/>
                          <w:color w:val="231F20"/>
                          <w:spacing w:val="0"/>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3.</w:t>
                      </w:r>
                      <w:r>
                        <w:rPr>
                          <w:rFonts w:eastAsia="Arial"/>
                          <w:color w:val="231F20"/>
                          <w:sz w:val="16"/>
                          <w:szCs w:val="16"/>
                        </w:rPr>
                        <w:t xml:space="preserve">0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z w:val="16"/>
                          <w:szCs w:val="16"/>
                        </w:rPr>
                        <w:t xml:space="preserve">a </w:t>
                      </w:r>
                      <w:r>
                        <w:rPr>
                          <w:rFonts w:eastAsia="Arial"/>
                          <w:color w:val="231F20"/>
                          <w:spacing w:val="0"/>
                          <w:sz w:val="16"/>
                          <w:szCs w:val="16"/>
                        </w:rPr>
                        <w:t>li</w:t>
                      </w:r>
                      <w:r>
                        <w:rPr>
                          <w:rFonts w:eastAsia="Arial"/>
                          <w:color w:val="231F20"/>
                          <w:spacing w:val="2"/>
                          <w:sz w:val="16"/>
                          <w:szCs w:val="16"/>
                        </w:rPr>
                        <w:t>c</w:t>
                      </w:r>
                      <w:r>
                        <w:rPr>
                          <w:rFonts w:eastAsia="Arial"/>
                          <w:color w:val="231F20"/>
                          <w:spacing w:val="0"/>
                          <w:sz w:val="16"/>
                          <w:szCs w:val="16"/>
                        </w:rPr>
                        <w:t>en</w:t>
                      </w:r>
                      <w:r>
                        <w:rPr>
                          <w:rFonts w:eastAsia="Arial"/>
                          <w:color w:val="231F20"/>
                          <w:spacing w:val="3"/>
                          <w:sz w:val="16"/>
                          <w:szCs w:val="16"/>
                        </w:rPr>
                        <w:t>c</w:t>
                      </w:r>
                      <w:r>
                        <w:rPr>
                          <w:rFonts w:eastAsia="Arial"/>
                          <w:color w:val="231F20"/>
                          <w:sz w:val="16"/>
                          <w:szCs w:val="16"/>
                        </w:rPr>
                        <w:t>e</w:t>
                      </w:r>
                      <w:r>
                        <w:rPr>
                          <w:rFonts w:eastAsia="Arial"/>
                          <w:color w:val="231F20"/>
                          <w:spacing w:val="0"/>
                          <w:sz w:val="16"/>
                          <w:szCs w:val="16"/>
                        </w:rPr>
                        <w:t>.</w:t>
                      </w:r>
                    </w:p>
                    <w:p w14:paraId="269CA691" w14:textId="77777777" w:rsidR="00497A34" w:rsidRDefault="00497A34" w:rsidP="00DB470E">
                      <w:pPr>
                        <w:spacing w:before="9" w:after="0" w:line="140" w:lineRule="exact"/>
                        <w:rPr>
                          <w:sz w:val="14"/>
                          <w:szCs w:val="14"/>
                        </w:rPr>
                      </w:pPr>
                    </w:p>
                    <w:p w14:paraId="62AEBCF9" w14:textId="77777777" w:rsidR="00497A34" w:rsidRDefault="00497A34" w:rsidP="00DB470E">
                      <w:pPr>
                        <w:spacing w:after="0" w:line="287" w:lineRule="auto"/>
                        <w:ind w:left="101" w:right="186"/>
                        <w:rPr>
                          <w:rFonts w:eastAsia="Arial"/>
                          <w:sz w:val="16"/>
                          <w:szCs w:val="16"/>
                        </w:rPr>
                      </w:pPr>
                      <w:r>
                        <w:rPr>
                          <w:rFonts w:eastAsia="Arial"/>
                          <w:color w:val="231F20"/>
                          <w:spacing w:val="0"/>
                          <w:sz w:val="16"/>
                          <w:szCs w:val="16"/>
                        </w:rPr>
                        <w:t>Cre</w:t>
                      </w:r>
                      <w:r>
                        <w:rPr>
                          <w:rFonts w:eastAsia="Arial"/>
                          <w:color w:val="231F20"/>
                          <w:spacing w:val="-1"/>
                          <w:sz w:val="16"/>
                          <w:szCs w:val="16"/>
                        </w:rPr>
                        <w:t>a</w:t>
                      </w:r>
                      <w:r>
                        <w:rPr>
                          <w:rFonts w:eastAsia="Arial"/>
                          <w:color w:val="231F20"/>
                          <w:spacing w:val="1"/>
                          <w:sz w:val="16"/>
                          <w:szCs w:val="16"/>
                        </w:rPr>
                        <w:t>t</w:t>
                      </w:r>
                      <w:r>
                        <w:rPr>
                          <w:rFonts w:eastAsia="Arial"/>
                          <w:color w:val="231F20"/>
                          <w:spacing w:val="0"/>
                          <w:sz w:val="16"/>
                          <w:szCs w:val="16"/>
                        </w:rPr>
                        <w:t>i</w:t>
                      </w:r>
                      <w:r>
                        <w:rPr>
                          <w:rFonts w:eastAsia="Arial"/>
                          <w:color w:val="231F20"/>
                          <w:sz w:val="16"/>
                          <w:szCs w:val="16"/>
                        </w:rPr>
                        <w:t xml:space="preserve">ve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0"/>
                          <w:sz w:val="16"/>
                          <w:szCs w:val="16"/>
                        </w:rPr>
                        <w:t>n</w:t>
                      </w:r>
                      <w:r>
                        <w:rPr>
                          <w:rFonts w:eastAsia="Arial"/>
                          <w:color w:val="231F20"/>
                          <w:sz w:val="16"/>
                          <w:szCs w:val="16"/>
                        </w:rPr>
                        <w:t xml:space="preserve">s </w:t>
                      </w:r>
                      <w:r>
                        <w:rPr>
                          <w:rFonts w:eastAsia="Arial"/>
                          <w:color w:val="231F20"/>
                          <w:spacing w:val="0"/>
                          <w:sz w:val="16"/>
                          <w:szCs w:val="16"/>
                        </w:rPr>
                        <w:t>A</w:t>
                      </w:r>
                      <w:r>
                        <w:rPr>
                          <w:rFonts w:eastAsia="Arial"/>
                          <w:color w:val="231F20"/>
                          <w:spacing w:val="4"/>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3.</w:t>
                      </w:r>
                      <w:r>
                        <w:rPr>
                          <w:rFonts w:eastAsia="Arial"/>
                          <w:color w:val="231F20"/>
                          <w:sz w:val="16"/>
                          <w:szCs w:val="16"/>
                        </w:rPr>
                        <w:t xml:space="preserve">0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z w:val="16"/>
                          <w:szCs w:val="16"/>
                        </w:rPr>
                        <w:t xml:space="preserve">a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w:t>
                      </w:r>
                      <w:r>
                        <w:rPr>
                          <w:rFonts w:eastAsia="Arial"/>
                          <w:color w:val="231F20"/>
                          <w:spacing w:val="3"/>
                          <w:sz w:val="16"/>
                          <w:szCs w:val="16"/>
                        </w:rPr>
                        <w:t>c</w:t>
                      </w:r>
                      <w:r>
                        <w:rPr>
                          <w:rFonts w:eastAsia="Arial"/>
                          <w:color w:val="231F20"/>
                          <w:sz w:val="16"/>
                          <w:szCs w:val="16"/>
                        </w:rPr>
                        <w:t xml:space="preserve">e </w:t>
                      </w:r>
                      <w:r>
                        <w:rPr>
                          <w:rFonts w:eastAsia="Arial"/>
                          <w:color w:val="231F20"/>
                          <w:spacing w:val="0"/>
                          <w:sz w:val="16"/>
                          <w:szCs w:val="16"/>
                        </w:rPr>
                        <w:t>i</w:t>
                      </w:r>
                      <w:r>
                        <w:rPr>
                          <w:rFonts w:eastAsia="Arial"/>
                          <w:color w:val="231F20"/>
                          <w:sz w:val="16"/>
                          <w:szCs w:val="16"/>
                        </w:rPr>
                        <w:t xml:space="preserve">s a </w:t>
                      </w:r>
                      <w:r>
                        <w:rPr>
                          <w:rFonts w:eastAsia="Arial"/>
                          <w:color w:val="231F20"/>
                          <w:spacing w:val="0"/>
                          <w:sz w:val="16"/>
                          <w:szCs w:val="16"/>
                        </w:rPr>
                        <w:t>s</w:t>
                      </w:r>
                      <w:r>
                        <w:rPr>
                          <w:rFonts w:eastAsia="Arial"/>
                          <w:color w:val="231F20"/>
                          <w:spacing w:val="2"/>
                          <w:sz w:val="16"/>
                          <w:szCs w:val="16"/>
                        </w:rPr>
                        <w:t>t</w:t>
                      </w:r>
                      <w:r>
                        <w:rPr>
                          <w:rFonts w:eastAsia="Arial"/>
                          <w:color w:val="231F20"/>
                          <w:spacing w:val="0"/>
                          <w:sz w:val="16"/>
                          <w:szCs w:val="16"/>
                        </w:rPr>
                        <w:t>andar</w:t>
                      </w:r>
                      <w:r>
                        <w:rPr>
                          <w:rFonts w:eastAsia="Arial"/>
                          <w:color w:val="231F20"/>
                          <w:sz w:val="16"/>
                          <w:szCs w:val="16"/>
                        </w:rPr>
                        <w:t xml:space="preserve">d </w:t>
                      </w:r>
                      <w:r>
                        <w:rPr>
                          <w:rFonts w:eastAsia="Arial"/>
                          <w:color w:val="231F20"/>
                          <w:spacing w:val="0"/>
                          <w:sz w:val="16"/>
                          <w:szCs w:val="16"/>
                        </w:rPr>
                        <w:t>f</w:t>
                      </w:r>
                      <w:r>
                        <w:rPr>
                          <w:rFonts w:eastAsia="Arial"/>
                          <w:color w:val="231F20"/>
                          <w:spacing w:val="1"/>
                          <w:sz w:val="16"/>
                          <w:szCs w:val="16"/>
                        </w:rPr>
                        <w:t>o</w:t>
                      </w:r>
                      <w:r>
                        <w:rPr>
                          <w:rFonts w:eastAsia="Arial"/>
                          <w:color w:val="231F20"/>
                          <w:spacing w:val="2"/>
                          <w:sz w:val="16"/>
                          <w:szCs w:val="16"/>
                        </w:rPr>
                        <w:t>r</w:t>
                      </w:r>
                      <w:r>
                        <w:rPr>
                          <w:rFonts w:eastAsia="Arial"/>
                          <w:color w:val="231F20"/>
                          <w:sz w:val="16"/>
                          <w:szCs w:val="16"/>
                        </w:rPr>
                        <w:t xml:space="preserve">m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ens</w:t>
                      </w:r>
                      <w:r>
                        <w:rPr>
                          <w:rFonts w:eastAsia="Arial"/>
                          <w:color w:val="231F20"/>
                          <w:sz w:val="16"/>
                          <w:szCs w:val="16"/>
                        </w:rPr>
                        <w:t xml:space="preserve">e </w:t>
                      </w:r>
                      <w:r>
                        <w:rPr>
                          <w:rFonts w:eastAsia="Arial"/>
                          <w:color w:val="231F20"/>
                          <w:spacing w:val="0"/>
                          <w:sz w:val="16"/>
                          <w:szCs w:val="16"/>
                        </w:rPr>
                        <w:t>agreeme</w:t>
                      </w:r>
                      <w:r>
                        <w:rPr>
                          <w:rFonts w:eastAsia="Arial"/>
                          <w:color w:val="231F20"/>
                          <w:spacing w:val="-1"/>
                          <w:sz w:val="16"/>
                          <w:szCs w:val="16"/>
                        </w:rPr>
                        <w:t>n</w:t>
                      </w:r>
                      <w:r>
                        <w:rPr>
                          <w:rFonts w:eastAsia="Arial"/>
                          <w:color w:val="231F20"/>
                          <w:sz w:val="16"/>
                          <w:szCs w:val="16"/>
                        </w:rPr>
                        <w:t xml:space="preserve">t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z w:val="16"/>
                          <w:szCs w:val="16"/>
                        </w:rPr>
                        <w:t xml:space="preserve">t </w:t>
                      </w:r>
                      <w:r>
                        <w:rPr>
                          <w:rFonts w:eastAsia="Arial"/>
                          <w:color w:val="231F20"/>
                          <w:spacing w:val="0"/>
                          <w:sz w:val="16"/>
                          <w:szCs w:val="16"/>
                        </w:rPr>
                        <w:t>al</w:t>
                      </w:r>
                      <w:r>
                        <w:rPr>
                          <w:rFonts w:eastAsia="Arial"/>
                          <w:color w:val="231F20"/>
                          <w:spacing w:val="1"/>
                          <w:sz w:val="16"/>
                          <w:szCs w:val="16"/>
                        </w:rPr>
                        <w:t>l</w:t>
                      </w:r>
                      <w:r>
                        <w:rPr>
                          <w:rFonts w:eastAsia="Arial"/>
                          <w:color w:val="231F20"/>
                          <w:spacing w:val="-1"/>
                          <w:sz w:val="16"/>
                          <w:szCs w:val="16"/>
                        </w:rPr>
                        <w:t>o</w:t>
                      </w:r>
                      <w:r>
                        <w:rPr>
                          <w:rFonts w:eastAsia="Arial"/>
                          <w:color w:val="231F20"/>
                          <w:spacing w:val="0"/>
                          <w:sz w:val="16"/>
                          <w:szCs w:val="16"/>
                        </w:rPr>
                        <w:t>w</w:t>
                      </w:r>
                      <w:r>
                        <w:rPr>
                          <w:rFonts w:eastAsia="Arial"/>
                          <w:color w:val="231F20"/>
                          <w:sz w:val="16"/>
                          <w:szCs w:val="16"/>
                        </w:rPr>
                        <w:t>s y</w:t>
                      </w:r>
                      <w:r>
                        <w:rPr>
                          <w:rFonts w:eastAsia="Arial"/>
                          <w:color w:val="231F20"/>
                          <w:spacing w:val="0"/>
                          <w:sz w:val="16"/>
                          <w:szCs w:val="16"/>
                        </w:rPr>
                        <w:t>o</w:t>
                      </w:r>
                      <w:r>
                        <w:rPr>
                          <w:rFonts w:eastAsia="Arial"/>
                          <w:color w:val="231F20"/>
                          <w:sz w:val="16"/>
                          <w:szCs w:val="16"/>
                        </w:rPr>
                        <w:t xml:space="preserve">u </w:t>
                      </w:r>
                      <w:r>
                        <w:rPr>
                          <w:rFonts w:eastAsia="Arial"/>
                          <w:color w:val="231F20"/>
                          <w:spacing w:val="-1"/>
                          <w:sz w:val="16"/>
                          <w:szCs w:val="16"/>
                        </w:rPr>
                        <w:t>t</w:t>
                      </w:r>
                      <w:r>
                        <w:rPr>
                          <w:rFonts w:eastAsia="Arial"/>
                          <w:color w:val="231F20"/>
                          <w:sz w:val="16"/>
                          <w:szCs w:val="16"/>
                        </w:rPr>
                        <w:t xml:space="preserve">o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9"/>
                          <w:sz w:val="16"/>
                          <w:szCs w:val="16"/>
                        </w:rPr>
                        <w:t>y</w:t>
                      </w:r>
                      <w:r>
                        <w:rPr>
                          <w:rFonts w:eastAsia="Arial"/>
                          <w:color w:val="231F20"/>
                          <w:spacing w:val="-1"/>
                          <w:sz w:val="16"/>
                          <w:szCs w:val="16"/>
                        </w:rPr>
                        <w:t>,</w:t>
                      </w:r>
                      <w:r>
                        <w:rPr>
                          <w:rFonts w:eastAsia="Arial"/>
                          <w:color w:val="231F20"/>
                          <w:spacing w:val="0"/>
                          <w:sz w:val="16"/>
                          <w:szCs w:val="16"/>
                        </w:rPr>
                        <w:t xml:space="preserve"> </w:t>
                      </w:r>
                      <w:r>
                        <w:rPr>
                          <w:rFonts w:eastAsia="Arial"/>
                          <w:color w:val="231F20"/>
                          <w:spacing w:val="-1"/>
                          <w:sz w:val="16"/>
                          <w:szCs w:val="16"/>
                        </w:rPr>
                        <w:t>d</w:t>
                      </w:r>
                      <w:r>
                        <w:rPr>
                          <w:rFonts w:eastAsia="Arial"/>
                          <w:color w:val="231F20"/>
                          <w:spacing w:val="0"/>
                          <w:sz w:val="16"/>
                          <w:szCs w:val="16"/>
                        </w:rPr>
                        <w:t>is</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z w:val="16"/>
                          <w:szCs w:val="16"/>
                        </w:rPr>
                        <w:t>e</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1"/>
                          <w:sz w:val="16"/>
                          <w:szCs w:val="16"/>
                        </w:rPr>
                        <w:t>tr</w:t>
                      </w:r>
                      <w:r>
                        <w:rPr>
                          <w:rFonts w:eastAsia="Arial"/>
                          <w:color w:val="231F20"/>
                          <w:spacing w:val="0"/>
                          <w:sz w:val="16"/>
                          <w:szCs w:val="16"/>
                        </w:rPr>
                        <w:t>ansmit</w:t>
                      </w:r>
                      <w:r>
                        <w:rPr>
                          <w:rFonts w:eastAsia="Arial"/>
                          <w:color w:val="231F20"/>
                          <w:spacing w:val="-4"/>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ada</w:t>
                      </w:r>
                      <w:r>
                        <w:rPr>
                          <w:rFonts w:eastAsia="Arial"/>
                          <w:color w:val="231F20"/>
                          <w:spacing w:val="-1"/>
                          <w:sz w:val="16"/>
                          <w:szCs w:val="16"/>
                        </w:rPr>
                        <w:t>p</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0"/>
                          <w:sz w:val="16"/>
                          <w:szCs w:val="16"/>
                        </w:rPr>
                        <w:t>pr</w:t>
                      </w:r>
                      <w:r>
                        <w:rPr>
                          <w:rFonts w:eastAsia="Arial"/>
                          <w:color w:val="231F20"/>
                          <w:sz w:val="16"/>
                          <w:szCs w:val="16"/>
                        </w:rPr>
                        <w:t>o</w:t>
                      </w:r>
                      <w:r>
                        <w:rPr>
                          <w:rFonts w:eastAsia="Arial"/>
                          <w:color w:val="231F20"/>
                          <w:spacing w:val="0"/>
                          <w:sz w:val="16"/>
                          <w:szCs w:val="16"/>
                        </w:rPr>
                        <w:t>v</w:t>
                      </w:r>
                      <w:r>
                        <w:rPr>
                          <w:rFonts w:eastAsia="Arial"/>
                          <w:color w:val="231F20"/>
                          <w:spacing w:val="1"/>
                          <w:sz w:val="16"/>
                          <w:szCs w:val="16"/>
                        </w:rPr>
                        <w:t>i</w:t>
                      </w:r>
                      <w:r>
                        <w:rPr>
                          <w:rFonts w:eastAsia="Arial"/>
                          <w:color w:val="231F20"/>
                          <w:spacing w:val="0"/>
                          <w:sz w:val="16"/>
                          <w:szCs w:val="16"/>
                        </w:rPr>
                        <w:t>d</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pacing w:val="0"/>
                          <w:sz w:val="16"/>
                          <w:szCs w:val="16"/>
                        </w:rPr>
                        <w:t>t</w:t>
                      </w:r>
                      <w:r>
                        <w:rPr>
                          <w:rFonts w:eastAsia="Arial"/>
                          <w:color w:val="231F20"/>
                          <w:spacing w:val="-4"/>
                          <w:sz w:val="16"/>
                          <w:szCs w:val="16"/>
                        </w:rPr>
                        <w:t xml:space="preserve"> </w:t>
                      </w:r>
                      <w:r>
                        <w:rPr>
                          <w:rFonts w:eastAsia="Arial"/>
                          <w:color w:val="231F20"/>
                          <w:sz w:val="16"/>
                          <w:szCs w:val="16"/>
                        </w:rPr>
                        <w:t>y</w:t>
                      </w:r>
                      <w:r>
                        <w:rPr>
                          <w:rFonts w:eastAsia="Arial"/>
                          <w:color w:val="231F20"/>
                          <w:spacing w:val="0"/>
                          <w:sz w:val="16"/>
                          <w:szCs w:val="16"/>
                        </w:rPr>
                        <w:t>ou</w:t>
                      </w:r>
                      <w:r>
                        <w:rPr>
                          <w:rFonts w:eastAsia="Arial"/>
                          <w:color w:val="231F20"/>
                          <w:spacing w:val="-3"/>
                          <w:sz w:val="16"/>
                          <w:szCs w:val="16"/>
                        </w:rPr>
                        <w:t xml:space="preserve"> </w:t>
                      </w:r>
                      <w:r>
                        <w:rPr>
                          <w:rFonts w:eastAsia="Arial"/>
                          <w:color w:val="231F20"/>
                          <w:spacing w:val="-1"/>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pacing w:val="0"/>
                          <w:sz w:val="16"/>
                          <w:szCs w:val="16"/>
                        </w:rPr>
                        <w:t>e</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1"/>
                          <w:sz w:val="16"/>
                          <w:szCs w:val="16"/>
                        </w:rPr>
                        <w:t>w</w:t>
                      </w:r>
                      <w:r>
                        <w:rPr>
                          <w:rFonts w:eastAsia="Arial"/>
                          <w:color w:val="231F20"/>
                          <w:spacing w:val="1"/>
                          <w:sz w:val="16"/>
                          <w:szCs w:val="16"/>
                        </w:rPr>
                        <w:t>o</w:t>
                      </w:r>
                      <w:r>
                        <w:rPr>
                          <w:rFonts w:eastAsia="Arial"/>
                          <w:color w:val="231F20"/>
                          <w:spacing w:val="2"/>
                          <w:sz w:val="16"/>
                          <w:szCs w:val="16"/>
                        </w:rPr>
                        <w:t>r</w:t>
                      </w:r>
                      <w:r>
                        <w:rPr>
                          <w:rFonts w:eastAsia="Arial"/>
                          <w:color w:val="231F20"/>
                          <w:spacing w:val="0"/>
                          <w:sz w:val="16"/>
                          <w:szCs w:val="16"/>
                        </w:rPr>
                        <w:t>k.</w:t>
                      </w:r>
                      <w:r>
                        <w:rPr>
                          <w:rFonts w:eastAsia="Arial"/>
                          <w:color w:val="231F20"/>
                          <w:spacing w:val="-3"/>
                          <w:sz w:val="16"/>
                          <w:szCs w:val="16"/>
                        </w:rPr>
                        <w:t xml:space="preserve"> </w:t>
                      </w:r>
                    </w:p>
                    <w:p w14:paraId="6494946A" w14:textId="77777777" w:rsidR="00497A34" w:rsidRDefault="00497A34" w:rsidP="00DB470E">
                      <w:pPr>
                        <w:spacing w:before="4" w:after="0" w:line="110" w:lineRule="exact"/>
                        <w:rPr>
                          <w:sz w:val="11"/>
                          <w:szCs w:val="11"/>
                        </w:rPr>
                      </w:pPr>
                    </w:p>
                    <w:p w14:paraId="330E9F4B" w14:textId="77777777" w:rsidR="00497A34" w:rsidRDefault="00497A34" w:rsidP="00DB470E">
                      <w:pPr>
                        <w:spacing w:after="0" w:line="287" w:lineRule="auto"/>
                        <w:ind w:left="101" w:right="580"/>
                        <w:rPr>
                          <w:rFonts w:eastAsia="Arial"/>
                          <w:sz w:val="16"/>
                          <w:szCs w:val="16"/>
                        </w:rPr>
                      </w:pPr>
                      <w:r>
                        <w:rPr>
                          <w:rFonts w:eastAsia="Arial"/>
                          <w:color w:val="231F20"/>
                          <w:spacing w:val="1"/>
                          <w:sz w:val="16"/>
                          <w:szCs w:val="16"/>
                        </w:rPr>
                        <w:t>T</w:t>
                      </w:r>
                      <w:r>
                        <w:rPr>
                          <w:rFonts w:eastAsia="Arial"/>
                          <w:color w:val="231F20"/>
                          <w:spacing w:val="0"/>
                          <w:sz w:val="16"/>
                          <w:szCs w:val="16"/>
                        </w:rPr>
                        <w:t>he</w:t>
                      </w:r>
                      <w:r>
                        <w:rPr>
                          <w:rFonts w:eastAsia="Arial"/>
                          <w:color w:val="231F20"/>
                          <w:spacing w:val="-4"/>
                          <w:sz w:val="16"/>
                          <w:szCs w:val="16"/>
                        </w:rPr>
                        <w:t xml:space="preserve"> </w:t>
                      </w:r>
                      <w:r>
                        <w:rPr>
                          <w:rFonts w:eastAsia="Arial"/>
                          <w:color w:val="231F20"/>
                          <w:spacing w:val="-11"/>
                          <w:sz w:val="16"/>
                          <w:szCs w:val="16"/>
                        </w:rPr>
                        <w:t>A</w:t>
                      </w:r>
                      <w:r>
                        <w:rPr>
                          <w:rFonts w:eastAsia="Arial"/>
                          <w:color w:val="231F20"/>
                          <w:spacing w:val="0"/>
                          <w:sz w:val="16"/>
                          <w:szCs w:val="16"/>
                        </w:rPr>
                        <w:t>T</w:t>
                      </w:r>
                      <w:r>
                        <w:rPr>
                          <w:rFonts w:eastAsia="Arial"/>
                          <w:color w:val="231F20"/>
                          <w:spacing w:val="2"/>
                          <w:sz w:val="16"/>
                          <w:szCs w:val="16"/>
                        </w:rPr>
                        <w:t>S</w:t>
                      </w:r>
                      <w:r>
                        <w:rPr>
                          <w:rFonts w:eastAsia="Arial"/>
                          <w:color w:val="231F20"/>
                          <w:spacing w:val="0"/>
                          <w:sz w:val="16"/>
                          <w:szCs w:val="16"/>
                        </w:rPr>
                        <w:t>B</w:t>
                      </w:r>
                      <w:r>
                        <w:rPr>
                          <w:rFonts w:eastAsia="Arial"/>
                          <w:color w:val="231F20"/>
                          <w:spacing w:val="-6"/>
                          <w:sz w:val="16"/>
                          <w:szCs w:val="16"/>
                        </w:rPr>
                        <w:t>’</w:t>
                      </w:r>
                      <w:r>
                        <w:rPr>
                          <w:rFonts w:eastAsia="Arial"/>
                          <w:color w:val="231F20"/>
                          <w:spacing w:val="0"/>
                          <w:sz w:val="16"/>
                          <w:szCs w:val="16"/>
                        </w:rPr>
                        <w:t>s</w:t>
                      </w:r>
                      <w:r>
                        <w:rPr>
                          <w:rFonts w:eastAsia="Arial"/>
                          <w:color w:val="231F20"/>
                          <w:spacing w:val="-7"/>
                          <w:sz w:val="16"/>
                          <w:szCs w:val="16"/>
                        </w:rPr>
                        <w:t xml:space="preserve"> </w:t>
                      </w:r>
                      <w:r>
                        <w:rPr>
                          <w:rFonts w:eastAsia="Arial"/>
                          <w:color w:val="231F20"/>
                          <w:spacing w:val="0"/>
                          <w:sz w:val="16"/>
                          <w:szCs w:val="16"/>
                        </w:rPr>
                        <w:t>pr</w:t>
                      </w:r>
                      <w:r>
                        <w:rPr>
                          <w:rFonts w:eastAsia="Arial"/>
                          <w:color w:val="231F20"/>
                          <w:spacing w:val="-1"/>
                          <w:sz w:val="16"/>
                          <w:szCs w:val="16"/>
                        </w:rPr>
                        <w:t>e</w:t>
                      </w:r>
                      <w:r>
                        <w:rPr>
                          <w:rFonts w:eastAsia="Arial"/>
                          <w:color w:val="231F20"/>
                          <w:spacing w:val="0"/>
                          <w:sz w:val="16"/>
                          <w:szCs w:val="16"/>
                        </w:rPr>
                        <w:t>feren</w:t>
                      </w:r>
                      <w:r>
                        <w:rPr>
                          <w:rFonts w:eastAsia="Arial"/>
                          <w:color w:val="231F20"/>
                          <w:spacing w:val="3"/>
                          <w:sz w:val="16"/>
                          <w:szCs w:val="16"/>
                        </w:rPr>
                        <w:t>c</w:t>
                      </w:r>
                      <w:r>
                        <w:rPr>
                          <w:rFonts w:eastAsia="Arial"/>
                          <w:color w:val="231F20"/>
                          <w:spacing w:val="0"/>
                          <w:sz w:val="16"/>
                          <w:szCs w:val="16"/>
                        </w:rPr>
                        <w:t>e</w:t>
                      </w:r>
                      <w:r>
                        <w:rPr>
                          <w:rFonts w:eastAsia="Arial"/>
                          <w:color w:val="231F20"/>
                          <w:spacing w:val="-3"/>
                          <w:sz w:val="16"/>
                          <w:szCs w:val="16"/>
                        </w:rPr>
                        <w:t xml:space="preserve"> </w:t>
                      </w:r>
                      <w:r>
                        <w:rPr>
                          <w:rFonts w:eastAsia="Arial"/>
                          <w:color w:val="231F20"/>
                          <w:spacing w:val="0"/>
                          <w:sz w:val="16"/>
                          <w:szCs w:val="16"/>
                        </w:rPr>
                        <w:t>is</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pacing w:val="0"/>
                          <w:sz w:val="16"/>
                          <w:szCs w:val="16"/>
                        </w:rPr>
                        <w:t>t</w:t>
                      </w:r>
                      <w:r>
                        <w:rPr>
                          <w:rFonts w:eastAsia="Arial"/>
                          <w:color w:val="231F20"/>
                          <w:spacing w:val="-4"/>
                          <w:sz w:val="16"/>
                          <w:szCs w:val="16"/>
                        </w:rPr>
                        <w:t xml:space="preserve"> </w:t>
                      </w:r>
                      <w:r>
                        <w:rPr>
                          <w:rFonts w:eastAsia="Arial"/>
                          <w:color w:val="231F20"/>
                          <w:sz w:val="16"/>
                          <w:szCs w:val="16"/>
                        </w:rPr>
                        <w:t>y</w:t>
                      </w:r>
                      <w:r>
                        <w:rPr>
                          <w:rFonts w:eastAsia="Arial"/>
                          <w:color w:val="231F20"/>
                          <w:spacing w:val="0"/>
                          <w:sz w:val="16"/>
                          <w:szCs w:val="16"/>
                        </w:rPr>
                        <w:t>ou</w:t>
                      </w:r>
                      <w:r>
                        <w:rPr>
                          <w:rFonts w:eastAsia="Arial"/>
                          <w:color w:val="231F20"/>
                          <w:spacing w:val="-3"/>
                          <w:sz w:val="16"/>
                          <w:szCs w:val="16"/>
                        </w:rPr>
                        <w:t xml:space="preserve"> </w:t>
                      </w:r>
                      <w:r>
                        <w:rPr>
                          <w:rFonts w:eastAsia="Arial"/>
                          <w:color w:val="231F20"/>
                          <w:spacing w:val="-1"/>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pacing w:val="0"/>
                          <w:sz w:val="16"/>
                          <w:szCs w:val="16"/>
                        </w:rPr>
                        <w:t>e</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7"/>
                          <w:sz w:val="16"/>
                          <w:szCs w:val="16"/>
                        </w:rPr>
                        <w:t>(</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0"/>
                          <w:sz w:val="16"/>
                          <w:szCs w:val="16"/>
                        </w:rPr>
                        <w:t>m</w:t>
                      </w:r>
                      <w:r>
                        <w:rPr>
                          <w:rFonts w:eastAsia="Arial"/>
                          <w:color w:val="231F20"/>
                          <w:spacing w:val="-1"/>
                          <w:sz w:val="16"/>
                          <w:szCs w:val="16"/>
                        </w:rPr>
                        <w:t>at</w:t>
                      </w:r>
                      <w:r>
                        <w:rPr>
                          <w:rFonts w:eastAsia="Arial"/>
                          <w:color w:val="231F20"/>
                          <w:spacing w:val="0"/>
                          <w:sz w:val="16"/>
                          <w:szCs w:val="16"/>
                        </w:rPr>
                        <w:t>e</w:t>
                      </w:r>
                      <w:r>
                        <w:rPr>
                          <w:rFonts w:eastAsia="Arial"/>
                          <w:color w:val="231F20"/>
                          <w:spacing w:val="2"/>
                          <w:sz w:val="16"/>
                          <w:szCs w:val="16"/>
                        </w:rPr>
                        <w:t>r</w:t>
                      </w:r>
                      <w:r>
                        <w:rPr>
                          <w:rFonts w:eastAsia="Arial"/>
                          <w:color w:val="231F20"/>
                          <w:spacing w:val="0"/>
                          <w:sz w:val="16"/>
                          <w:szCs w:val="16"/>
                        </w:rPr>
                        <w:t>ial</w:t>
                      </w:r>
                      <w:r>
                        <w:rPr>
                          <w:rFonts w:eastAsia="Arial"/>
                          <w:color w:val="231F20"/>
                          <w:spacing w:val="-3"/>
                          <w:sz w:val="16"/>
                          <w:szCs w:val="16"/>
                        </w:rPr>
                        <w:t xml:space="preserve"> </w:t>
                      </w:r>
                      <w:r>
                        <w:rPr>
                          <w:rFonts w:eastAsia="Arial"/>
                          <w:color w:val="231F20"/>
                          <w:spacing w:val="0"/>
                          <w:sz w:val="16"/>
                          <w:szCs w:val="16"/>
                        </w:rPr>
                        <w:t>sour</w:t>
                      </w:r>
                      <w:r>
                        <w:rPr>
                          <w:rFonts w:eastAsia="Arial"/>
                          <w:color w:val="231F20"/>
                          <w:spacing w:val="3"/>
                          <w:sz w:val="16"/>
                          <w:szCs w:val="16"/>
                        </w:rPr>
                        <w:t>c</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w:t>
                      </w:r>
                      <w:r>
                        <w:rPr>
                          <w:rFonts w:eastAsia="Arial"/>
                          <w:color w:val="231F20"/>
                          <w:spacing w:val="1"/>
                          <w:sz w:val="16"/>
                          <w:szCs w:val="16"/>
                        </w:rPr>
                        <w:t>f</w:t>
                      </w:r>
                      <w:r>
                        <w:rPr>
                          <w:rFonts w:eastAsia="Arial"/>
                          <w:color w:val="231F20"/>
                          <w:spacing w:val="0"/>
                          <w:sz w:val="16"/>
                          <w:szCs w:val="16"/>
                        </w:rPr>
                        <w:t>r</w:t>
                      </w:r>
                      <w:r>
                        <w:rPr>
                          <w:rFonts w:eastAsia="Arial"/>
                          <w:color w:val="231F20"/>
                          <w:spacing w:val="1"/>
                          <w:sz w:val="16"/>
                          <w:szCs w:val="16"/>
                        </w:rPr>
                        <w:t>o</w:t>
                      </w:r>
                      <w:r>
                        <w:rPr>
                          <w:rFonts w:eastAsia="Arial"/>
                          <w:color w:val="231F20"/>
                          <w:spacing w:val="0"/>
                          <w:sz w:val="16"/>
                          <w:szCs w:val="16"/>
                        </w:rPr>
                        <w:t>m</w:t>
                      </w:r>
                      <w:r>
                        <w:rPr>
                          <w:rFonts w:eastAsia="Arial"/>
                          <w:color w:val="231F20"/>
                          <w:spacing w:val="-3"/>
                          <w:sz w:val="16"/>
                          <w:szCs w:val="16"/>
                        </w:rPr>
                        <w:t xml:space="preserve"> </w:t>
                      </w:r>
                      <w:r>
                        <w:rPr>
                          <w:rFonts w:eastAsia="Arial"/>
                          <w:color w:val="231F20"/>
                          <w:spacing w:val="0"/>
                          <w:sz w:val="16"/>
                          <w:szCs w:val="16"/>
                        </w:rPr>
                        <w:t>i</w:t>
                      </w:r>
                      <w:r>
                        <w:rPr>
                          <w:rFonts w:eastAsia="Arial"/>
                          <w:color w:val="231F20"/>
                          <w:spacing w:val="-5"/>
                          <w:sz w:val="16"/>
                          <w:szCs w:val="16"/>
                        </w:rPr>
                        <w:t>t</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using</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0"/>
                          <w:sz w:val="16"/>
                          <w:szCs w:val="16"/>
                        </w:rPr>
                        <w:t>f</w:t>
                      </w:r>
                      <w:r>
                        <w:rPr>
                          <w:rFonts w:eastAsia="Arial"/>
                          <w:color w:val="231F20"/>
                          <w:spacing w:val="1"/>
                          <w:sz w:val="16"/>
                          <w:szCs w:val="16"/>
                        </w:rPr>
                        <w:t>o</w:t>
                      </w:r>
                      <w:r>
                        <w:rPr>
                          <w:rFonts w:eastAsia="Arial"/>
                          <w:color w:val="231F20"/>
                          <w:spacing w:val="0"/>
                          <w:sz w:val="16"/>
                          <w:szCs w:val="16"/>
                        </w:rPr>
                        <w:t>l</w:t>
                      </w:r>
                      <w:r>
                        <w:rPr>
                          <w:rFonts w:eastAsia="Arial"/>
                          <w:color w:val="231F20"/>
                          <w:spacing w:val="1"/>
                          <w:sz w:val="16"/>
                          <w:szCs w:val="16"/>
                        </w:rPr>
                        <w:t>l</w:t>
                      </w:r>
                      <w:r>
                        <w:rPr>
                          <w:rFonts w:eastAsia="Arial"/>
                          <w:color w:val="231F20"/>
                          <w:spacing w:val="-1"/>
                          <w:sz w:val="16"/>
                          <w:szCs w:val="16"/>
                        </w:rPr>
                        <w:t>o</w:t>
                      </w:r>
                      <w:r>
                        <w:rPr>
                          <w:rFonts w:eastAsia="Arial"/>
                          <w:color w:val="231F20"/>
                          <w:spacing w:val="1"/>
                          <w:sz w:val="16"/>
                          <w:szCs w:val="16"/>
                        </w:rPr>
                        <w:t>w</w:t>
                      </w:r>
                      <w:r>
                        <w:rPr>
                          <w:rFonts w:eastAsia="Arial"/>
                          <w:color w:val="231F20"/>
                          <w:spacing w:val="0"/>
                          <w:sz w:val="16"/>
                          <w:szCs w:val="16"/>
                        </w:rPr>
                        <w:t xml:space="preserve">ing </w:t>
                      </w:r>
                      <w:r>
                        <w:rPr>
                          <w:rFonts w:eastAsia="Arial"/>
                          <w:color w:val="231F20"/>
                          <w:spacing w:val="-1"/>
                          <w:sz w:val="16"/>
                          <w:szCs w:val="16"/>
                        </w:rPr>
                        <w:t>w</w:t>
                      </w:r>
                      <w:r>
                        <w:rPr>
                          <w:rFonts w:eastAsia="Arial"/>
                          <w:color w:val="231F20"/>
                          <w:spacing w:val="1"/>
                          <w:sz w:val="16"/>
                          <w:szCs w:val="16"/>
                        </w:rPr>
                        <w:t>o</w:t>
                      </w:r>
                      <w:r>
                        <w:rPr>
                          <w:rFonts w:eastAsia="Arial"/>
                          <w:color w:val="231F20"/>
                          <w:spacing w:val="0"/>
                          <w:sz w:val="16"/>
                          <w:szCs w:val="16"/>
                        </w:rPr>
                        <w:t>r</w:t>
                      </w:r>
                      <w:r>
                        <w:rPr>
                          <w:rFonts w:eastAsia="Arial"/>
                          <w:color w:val="231F20"/>
                          <w:spacing w:val="-1"/>
                          <w:sz w:val="16"/>
                          <w:szCs w:val="16"/>
                        </w:rPr>
                        <w:t>d</w:t>
                      </w:r>
                      <w:r>
                        <w:rPr>
                          <w:rFonts w:eastAsia="Arial"/>
                          <w:color w:val="231F20"/>
                          <w:spacing w:val="0"/>
                          <w:sz w:val="16"/>
                          <w:szCs w:val="16"/>
                        </w:rPr>
                        <w:t>in</w:t>
                      </w:r>
                      <w:r>
                        <w:rPr>
                          <w:rFonts w:eastAsia="Arial"/>
                          <w:color w:val="231F20"/>
                          <w:spacing w:val="-3"/>
                          <w:sz w:val="16"/>
                          <w:szCs w:val="16"/>
                        </w:rPr>
                        <w:t>g</w:t>
                      </w:r>
                      <w:r>
                        <w:rPr>
                          <w:rFonts w:eastAsia="Arial"/>
                          <w:color w:val="231F20"/>
                          <w:spacing w:val="0"/>
                          <w:sz w:val="16"/>
                          <w:szCs w:val="16"/>
                        </w:rPr>
                        <w:t>:</w:t>
                      </w:r>
                      <w:r>
                        <w:rPr>
                          <w:rFonts w:eastAsia="Arial"/>
                          <w:sz w:val="16"/>
                          <w:szCs w:val="16"/>
                        </w:rPr>
                        <w:t xml:space="preserve"> </w:t>
                      </w:r>
                      <w:r>
                        <w:rPr>
                          <w:rFonts w:eastAsia="Arial"/>
                          <w:i/>
                          <w:color w:val="231F20"/>
                          <w:spacing w:val="2"/>
                          <w:sz w:val="16"/>
                          <w:szCs w:val="16"/>
                        </w:rPr>
                        <w:t>S</w:t>
                      </w:r>
                      <w:r>
                        <w:rPr>
                          <w:rFonts w:eastAsia="Arial"/>
                          <w:i/>
                          <w:color w:val="231F20"/>
                          <w:spacing w:val="0"/>
                          <w:sz w:val="16"/>
                          <w:szCs w:val="16"/>
                        </w:rPr>
                        <w:t>ou</w:t>
                      </w:r>
                      <w:r>
                        <w:rPr>
                          <w:rFonts w:eastAsia="Arial"/>
                          <w:i/>
                          <w:color w:val="231F20"/>
                          <w:spacing w:val="1"/>
                          <w:sz w:val="16"/>
                          <w:szCs w:val="16"/>
                        </w:rPr>
                        <w:t>rc</w:t>
                      </w:r>
                      <w:r>
                        <w:rPr>
                          <w:rFonts w:eastAsia="Arial"/>
                          <w:i/>
                          <w:color w:val="231F20"/>
                          <w:spacing w:val="-4"/>
                          <w:sz w:val="16"/>
                          <w:szCs w:val="16"/>
                        </w:rPr>
                        <w:t>e</w:t>
                      </w:r>
                      <w:r>
                        <w:rPr>
                          <w:rFonts w:eastAsia="Arial"/>
                          <w:i/>
                          <w:color w:val="231F20"/>
                          <w:spacing w:val="0"/>
                          <w:sz w:val="16"/>
                          <w:szCs w:val="16"/>
                        </w:rPr>
                        <w:t>:</w:t>
                      </w:r>
                      <w:r>
                        <w:rPr>
                          <w:rFonts w:eastAsia="Arial"/>
                          <w:i/>
                          <w:color w:val="231F20"/>
                          <w:spacing w:val="-4"/>
                          <w:sz w:val="16"/>
                          <w:szCs w:val="16"/>
                        </w:rPr>
                        <w:t xml:space="preserve"> </w:t>
                      </w:r>
                      <w:r>
                        <w:rPr>
                          <w:rFonts w:eastAsia="Arial"/>
                          <w:color w:val="231F20"/>
                          <w:spacing w:val="0"/>
                          <w:sz w:val="16"/>
                          <w:szCs w:val="16"/>
                        </w:rPr>
                        <w:t>Au</w:t>
                      </w:r>
                      <w:r>
                        <w:rPr>
                          <w:rFonts w:eastAsia="Arial"/>
                          <w:color w:val="231F20"/>
                          <w:spacing w:val="-1"/>
                          <w:sz w:val="16"/>
                          <w:szCs w:val="16"/>
                        </w:rPr>
                        <w:t>s</w:t>
                      </w:r>
                      <w:r>
                        <w:rPr>
                          <w:rFonts w:eastAsia="Arial"/>
                          <w:color w:val="231F20"/>
                          <w:spacing w:val="1"/>
                          <w:sz w:val="16"/>
                          <w:szCs w:val="16"/>
                        </w:rPr>
                        <w:t>tr</w:t>
                      </w:r>
                      <w:r>
                        <w:rPr>
                          <w:rFonts w:eastAsia="Arial"/>
                          <w:color w:val="231F20"/>
                          <w:spacing w:val="0"/>
                          <w:sz w:val="16"/>
                          <w:szCs w:val="16"/>
                        </w:rPr>
                        <w:t>alian</w:t>
                      </w:r>
                      <w:r>
                        <w:rPr>
                          <w:rFonts w:eastAsia="Arial"/>
                          <w:color w:val="231F20"/>
                          <w:spacing w:val="-4"/>
                          <w:sz w:val="16"/>
                          <w:szCs w:val="16"/>
                        </w:rPr>
                        <w:t xml:space="preserve"> </w:t>
                      </w:r>
                      <w:r>
                        <w:rPr>
                          <w:rFonts w:eastAsia="Arial"/>
                          <w:color w:val="231F20"/>
                          <w:spacing w:val="-12"/>
                          <w:sz w:val="16"/>
                          <w:szCs w:val="16"/>
                        </w:rPr>
                        <w:t>T</w:t>
                      </w:r>
                      <w:r>
                        <w:rPr>
                          <w:rFonts w:eastAsia="Arial"/>
                          <w:color w:val="231F20"/>
                          <w:spacing w:val="1"/>
                          <w:sz w:val="16"/>
                          <w:szCs w:val="16"/>
                        </w:rPr>
                        <w:t>r</w:t>
                      </w:r>
                      <w:r>
                        <w:rPr>
                          <w:rFonts w:eastAsia="Arial"/>
                          <w:color w:val="231F20"/>
                          <w:spacing w:val="0"/>
                          <w:sz w:val="16"/>
                          <w:szCs w:val="16"/>
                        </w:rPr>
                        <w:t>ans</w:t>
                      </w:r>
                      <w:r>
                        <w:rPr>
                          <w:rFonts w:eastAsia="Arial"/>
                          <w:color w:val="231F20"/>
                          <w:spacing w:val="1"/>
                          <w:sz w:val="16"/>
                          <w:szCs w:val="16"/>
                        </w:rPr>
                        <w:t>po</w:t>
                      </w:r>
                      <w:r>
                        <w:rPr>
                          <w:rFonts w:eastAsia="Arial"/>
                          <w:color w:val="231F20"/>
                          <w:spacing w:val="6"/>
                          <w:sz w:val="16"/>
                          <w:szCs w:val="16"/>
                        </w:rPr>
                        <w:t>r</w:t>
                      </w:r>
                      <w:r>
                        <w:rPr>
                          <w:rFonts w:eastAsia="Arial"/>
                          <w:color w:val="231F20"/>
                          <w:spacing w:val="0"/>
                          <w:sz w:val="16"/>
                          <w:szCs w:val="16"/>
                        </w:rPr>
                        <w:t>t</w:t>
                      </w:r>
                      <w:r>
                        <w:rPr>
                          <w:rFonts w:eastAsia="Arial"/>
                          <w:color w:val="231F20"/>
                          <w:spacing w:val="-4"/>
                          <w:sz w:val="16"/>
                          <w:szCs w:val="16"/>
                        </w:rPr>
                        <w:t xml:space="preserve"> </w:t>
                      </w:r>
                      <w:r>
                        <w:rPr>
                          <w:rFonts w:eastAsia="Arial"/>
                          <w:color w:val="231F20"/>
                          <w:spacing w:val="0"/>
                          <w:sz w:val="16"/>
                          <w:szCs w:val="16"/>
                        </w:rPr>
                        <w:t>S</w:t>
                      </w:r>
                      <w:r>
                        <w:rPr>
                          <w:rFonts w:eastAsia="Arial"/>
                          <w:color w:val="231F20"/>
                          <w:spacing w:val="-1"/>
                          <w:sz w:val="16"/>
                          <w:szCs w:val="16"/>
                        </w:rPr>
                        <w:t>a</w:t>
                      </w:r>
                      <w:r>
                        <w:rPr>
                          <w:rFonts w:eastAsia="Arial"/>
                          <w:color w:val="231F20"/>
                          <w:spacing w:val="0"/>
                          <w:sz w:val="16"/>
                          <w:szCs w:val="16"/>
                        </w:rPr>
                        <w:t>f</w:t>
                      </w:r>
                      <w:r>
                        <w:rPr>
                          <w:rFonts w:eastAsia="Arial"/>
                          <w:color w:val="231F20"/>
                          <w:spacing w:val="-1"/>
                          <w:sz w:val="16"/>
                          <w:szCs w:val="16"/>
                        </w:rPr>
                        <w:t>e</w:t>
                      </w:r>
                      <w:r>
                        <w:rPr>
                          <w:rFonts w:eastAsia="Arial"/>
                          <w:color w:val="231F20"/>
                          <w:spacing w:val="4"/>
                          <w:sz w:val="16"/>
                          <w:szCs w:val="16"/>
                        </w:rPr>
                        <w:t>t</w:t>
                      </w:r>
                      <w:r>
                        <w:rPr>
                          <w:rFonts w:eastAsia="Arial"/>
                          <w:color w:val="231F20"/>
                          <w:spacing w:val="0"/>
                          <w:sz w:val="16"/>
                          <w:szCs w:val="16"/>
                        </w:rPr>
                        <w:t>y</w:t>
                      </w:r>
                      <w:r>
                        <w:rPr>
                          <w:rFonts w:eastAsia="Arial"/>
                          <w:color w:val="231F20"/>
                          <w:spacing w:val="-5"/>
                          <w:sz w:val="16"/>
                          <w:szCs w:val="16"/>
                        </w:rPr>
                        <w:t xml:space="preserve"> </w:t>
                      </w:r>
                      <w:r>
                        <w:rPr>
                          <w:rFonts w:eastAsia="Arial"/>
                          <w:color w:val="231F20"/>
                          <w:spacing w:val="0"/>
                          <w:sz w:val="16"/>
                          <w:szCs w:val="16"/>
                        </w:rPr>
                        <w:t>Bure</w:t>
                      </w:r>
                      <w:r>
                        <w:rPr>
                          <w:rFonts w:eastAsia="Arial"/>
                          <w:color w:val="231F20"/>
                          <w:spacing w:val="-1"/>
                          <w:sz w:val="16"/>
                          <w:szCs w:val="16"/>
                        </w:rPr>
                        <w:t>a</w:t>
                      </w:r>
                      <w:r>
                        <w:rPr>
                          <w:rFonts w:eastAsia="Arial"/>
                          <w:color w:val="231F20"/>
                          <w:spacing w:val="0"/>
                          <w:sz w:val="16"/>
                          <w:szCs w:val="16"/>
                        </w:rPr>
                        <w:t>u</w:t>
                      </w:r>
                    </w:p>
                    <w:p w14:paraId="5301D297" w14:textId="77777777" w:rsidR="00497A34" w:rsidRDefault="00497A34" w:rsidP="00DB470E">
                      <w:pPr>
                        <w:spacing w:before="9" w:after="0" w:line="140" w:lineRule="exact"/>
                        <w:rPr>
                          <w:sz w:val="14"/>
                          <w:szCs w:val="14"/>
                        </w:rPr>
                      </w:pPr>
                    </w:p>
                    <w:p w14:paraId="07F8DC9A" w14:textId="77777777" w:rsidR="00497A34" w:rsidRDefault="00497A34" w:rsidP="00FA1C06">
                      <w:pPr>
                        <w:spacing w:after="0" w:line="287" w:lineRule="auto"/>
                        <w:ind w:left="101" w:right="563"/>
                        <w:rPr>
                          <w:rFonts w:eastAsia="Arial"/>
                          <w:color w:val="231F20"/>
                          <w:spacing w:val="-10"/>
                          <w:sz w:val="16"/>
                          <w:szCs w:val="16"/>
                        </w:rPr>
                      </w:pPr>
                      <w:r>
                        <w:rPr>
                          <w:rFonts w:eastAsia="Arial"/>
                          <w:color w:val="231F20"/>
                          <w:spacing w:val="0"/>
                          <w:sz w:val="16"/>
                          <w:szCs w:val="16"/>
                        </w:rPr>
                        <w:t>C</w:t>
                      </w:r>
                      <w:r>
                        <w:rPr>
                          <w:rFonts w:eastAsia="Arial"/>
                          <w:color w:val="231F20"/>
                          <w:spacing w:val="-1"/>
                          <w:sz w:val="16"/>
                          <w:szCs w:val="16"/>
                        </w:rPr>
                        <w:t>o</w:t>
                      </w:r>
                      <w:r>
                        <w:rPr>
                          <w:rFonts w:eastAsia="Arial"/>
                          <w:color w:val="231F20"/>
                          <w:spacing w:val="-4"/>
                          <w:sz w:val="16"/>
                          <w:szCs w:val="16"/>
                        </w:rPr>
                        <w:t>p</w:t>
                      </w:r>
                      <w:r>
                        <w:rPr>
                          <w:rFonts w:eastAsia="Arial"/>
                          <w:color w:val="231F20"/>
                          <w:spacing w:val="-1"/>
                          <w:sz w:val="16"/>
                          <w:szCs w:val="16"/>
                        </w:rPr>
                        <w:t>y</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g</w:t>
                      </w:r>
                      <w:r>
                        <w:rPr>
                          <w:rFonts w:eastAsia="Arial"/>
                          <w:color w:val="231F20"/>
                          <w:spacing w:val="-3"/>
                          <w:sz w:val="16"/>
                          <w:szCs w:val="16"/>
                        </w:rPr>
                        <w:t>h</w:t>
                      </w:r>
                      <w:r>
                        <w:rPr>
                          <w:rFonts w:eastAsia="Arial"/>
                          <w:color w:val="231F20"/>
                          <w:spacing w:val="0"/>
                          <w:sz w:val="16"/>
                          <w:szCs w:val="16"/>
                        </w:rPr>
                        <w:t>t</w:t>
                      </w:r>
                      <w:r>
                        <w:rPr>
                          <w:rFonts w:eastAsia="Arial"/>
                          <w:color w:val="231F20"/>
                          <w:spacing w:val="-6"/>
                          <w:sz w:val="16"/>
                          <w:szCs w:val="16"/>
                        </w:rPr>
                        <w:t xml:space="preserve"> </w:t>
                      </w:r>
                      <w:r>
                        <w:rPr>
                          <w:rFonts w:eastAsia="Arial"/>
                          <w:color w:val="231F20"/>
                          <w:sz w:val="16"/>
                          <w:szCs w:val="16"/>
                        </w:rPr>
                        <w:t>i</w:t>
                      </w:r>
                      <w:r>
                        <w:rPr>
                          <w:rFonts w:eastAsia="Arial"/>
                          <w:color w:val="231F20"/>
                          <w:spacing w:val="0"/>
                          <w:sz w:val="16"/>
                          <w:szCs w:val="16"/>
                        </w:rPr>
                        <w:t>n</w:t>
                      </w:r>
                      <w:r>
                        <w:rPr>
                          <w:rFonts w:eastAsia="Arial"/>
                          <w:color w:val="231F20"/>
                          <w:spacing w:val="-6"/>
                          <w:sz w:val="16"/>
                          <w:szCs w:val="16"/>
                        </w:rPr>
                        <w:t xml:space="preserve"> </w:t>
                      </w:r>
                      <w:r>
                        <w:rPr>
                          <w:rFonts w:eastAsia="Arial"/>
                          <w:color w:val="231F20"/>
                          <w:spacing w:val="-1"/>
                          <w:sz w:val="16"/>
                          <w:szCs w:val="16"/>
                        </w:rPr>
                        <w:t>m</w:t>
                      </w:r>
                      <w:r>
                        <w:rPr>
                          <w:rFonts w:eastAsia="Arial"/>
                          <w:color w:val="231F20"/>
                          <w:sz w:val="16"/>
                          <w:szCs w:val="16"/>
                        </w:rPr>
                        <w:t>a</w:t>
                      </w:r>
                      <w:r>
                        <w:rPr>
                          <w:rFonts w:eastAsia="Arial"/>
                          <w:color w:val="231F20"/>
                          <w:spacing w:val="-3"/>
                          <w:sz w:val="16"/>
                          <w:szCs w:val="16"/>
                        </w:rPr>
                        <w:t>t</w:t>
                      </w:r>
                      <w:r>
                        <w:rPr>
                          <w:rFonts w:eastAsia="Arial"/>
                          <w:color w:val="231F20"/>
                          <w:spacing w:val="-1"/>
                          <w:sz w:val="16"/>
                          <w:szCs w:val="16"/>
                        </w:rPr>
                        <w:t>e</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a</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3"/>
                          <w:sz w:val="16"/>
                          <w:szCs w:val="16"/>
                        </w:rPr>
                        <w:t>b</w:t>
                      </w:r>
                      <w:r>
                        <w:rPr>
                          <w:rFonts w:eastAsia="Arial"/>
                          <w:color w:val="231F20"/>
                          <w:spacing w:val="0"/>
                          <w:sz w:val="16"/>
                          <w:szCs w:val="16"/>
                        </w:rPr>
                        <w:t>t</w:t>
                      </w:r>
                      <w:r>
                        <w:rPr>
                          <w:rFonts w:eastAsia="Arial"/>
                          <w:color w:val="231F20"/>
                          <w:sz w:val="16"/>
                          <w:szCs w:val="16"/>
                        </w:rPr>
                        <w:t>ai</w:t>
                      </w:r>
                      <w:r>
                        <w:rPr>
                          <w:rFonts w:eastAsia="Arial"/>
                          <w:color w:val="231F20"/>
                          <w:spacing w:val="-1"/>
                          <w:sz w:val="16"/>
                          <w:szCs w:val="16"/>
                        </w:rPr>
                        <w:t>ne</w:t>
                      </w:r>
                      <w:r>
                        <w:rPr>
                          <w:rFonts w:eastAsia="Arial"/>
                          <w:color w:val="231F20"/>
                          <w:spacing w:val="0"/>
                          <w:sz w:val="16"/>
                          <w:szCs w:val="16"/>
                        </w:rPr>
                        <w:t>d</w:t>
                      </w:r>
                      <w:r>
                        <w:rPr>
                          <w:rFonts w:eastAsia="Arial"/>
                          <w:color w:val="231F20"/>
                          <w:spacing w:val="-6"/>
                          <w:sz w:val="16"/>
                          <w:szCs w:val="16"/>
                        </w:rPr>
                        <w:t xml:space="preserve"> </w:t>
                      </w:r>
                      <w:r>
                        <w:rPr>
                          <w:rFonts w:eastAsia="Arial"/>
                          <w:color w:val="231F20"/>
                          <w:spacing w:val="0"/>
                          <w:sz w:val="16"/>
                          <w:szCs w:val="16"/>
                        </w:rPr>
                        <w:t>f</w:t>
                      </w:r>
                      <w:r>
                        <w:rPr>
                          <w:rFonts w:eastAsia="Arial"/>
                          <w:color w:val="231F20"/>
                          <w:spacing w:val="-1"/>
                          <w:sz w:val="16"/>
                          <w:szCs w:val="16"/>
                        </w:rPr>
                        <w:t>ro</w:t>
                      </w:r>
                      <w:r>
                        <w:rPr>
                          <w:rFonts w:eastAsia="Arial"/>
                          <w:color w:val="231F20"/>
                          <w:spacing w:val="0"/>
                          <w:sz w:val="16"/>
                          <w:szCs w:val="16"/>
                        </w:rPr>
                        <w:t>m</w:t>
                      </w:r>
                      <w:r>
                        <w:rPr>
                          <w:rFonts w:eastAsia="Arial"/>
                          <w:color w:val="231F20"/>
                          <w:spacing w:val="-6"/>
                          <w:sz w:val="16"/>
                          <w:szCs w:val="16"/>
                        </w:rPr>
                        <w:t xml:space="preserve"> </w:t>
                      </w:r>
                      <w:r>
                        <w:rPr>
                          <w:rFonts w:eastAsia="Arial"/>
                          <w:color w:val="231F20"/>
                          <w:sz w:val="16"/>
                          <w:szCs w:val="16"/>
                        </w:rPr>
                        <w:t>o</w:t>
                      </w:r>
                      <w:r>
                        <w:rPr>
                          <w:rFonts w:eastAsia="Arial"/>
                          <w:color w:val="231F20"/>
                          <w:spacing w:val="-1"/>
                          <w:sz w:val="16"/>
                          <w:szCs w:val="16"/>
                        </w:rPr>
                        <w:t>the</w:t>
                      </w:r>
                      <w:r>
                        <w:rPr>
                          <w:rFonts w:eastAsia="Arial"/>
                          <w:color w:val="231F20"/>
                          <w:spacing w:val="0"/>
                          <w:sz w:val="16"/>
                          <w:szCs w:val="16"/>
                        </w:rPr>
                        <w:t>r</w:t>
                      </w:r>
                      <w:r>
                        <w:rPr>
                          <w:rFonts w:eastAsia="Arial"/>
                          <w:color w:val="231F20"/>
                          <w:spacing w:val="-6"/>
                          <w:sz w:val="16"/>
                          <w:szCs w:val="16"/>
                        </w:rPr>
                        <w:t xml:space="preserve"> </w:t>
                      </w:r>
                      <w:r>
                        <w:rPr>
                          <w:rFonts w:eastAsia="Arial"/>
                          <w:color w:val="231F20"/>
                          <w:sz w:val="16"/>
                          <w:szCs w:val="16"/>
                        </w:rPr>
                        <w:t>a</w:t>
                      </w:r>
                      <w:r>
                        <w:rPr>
                          <w:rFonts w:eastAsia="Arial"/>
                          <w:color w:val="231F20"/>
                          <w:spacing w:val="-1"/>
                          <w:sz w:val="16"/>
                          <w:szCs w:val="16"/>
                        </w:rPr>
                        <w:t>ge</w:t>
                      </w:r>
                      <w:r>
                        <w:rPr>
                          <w:rFonts w:eastAsia="Arial"/>
                          <w:color w:val="231F20"/>
                          <w:sz w:val="16"/>
                          <w:szCs w:val="16"/>
                        </w:rPr>
                        <w:t>n</w:t>
                      </w:r>
                      <w:r>
                        <w:rPr>
                          <w:rFonts w:eastAsia="Arial"/>
                          <w:color w:val="231F20"/>
                          <w:spacing w:val="0"/>
                          <w:sz w:val="16"/>
                          <w:szCs w:val="16"/>
                        </w:rPr>
                        <w:t>c</w:t>
                      </w:r>
                      <w:r>
                        <w:rPr>
                          <w:rFonts w:eastAsia="Arial"/>
                          <w:color w:val="231F20"/>
                          <w:spacing w:val="-1"/>
                          <w:sz w:val="16"/>
                          <w:szCs w:val="16"/>
                        </w:rPr>
                        <w:t>ie</w:t>
                      </w:r>
                      <w:r>
                        <w:rPr>
                          <w:rFonts w:eastAsia="Arial"/>
                          <w:color w:val="231F20"/>
                          <w:sz w:val="16"/>
                          <w:szCs w:val="16"/>
                        </w:rPr>
                        <w:t>s</w:t>
                      </w:r>
                      <w:r>
                        <w:rPr>
                          <w:rFonts w:eastAsia="Arial"/>
                          <w:color w:val="231F20"/>
                          <w:spacing w:val="0"/>
                          <w:sz w:val="16"/>
                          <w:szCs w:val="16"/>
                        </w:rPr>
                        <w:t>,</w:t>
                      </w:r>
                      <w:r>
                        <w:rPr>
                          <w:rFonts w:eastAsia="Arial"/>
                          <w:color w:val="231F20"/>
                          <w:spacing w:val="-6"/>
                          <w:sz w:val="16"/>
                          <w:szCs w:val="16"/>
                        </w:rPr>
                        <w:t xml:space="preserve"> </w:t>
                      </w:r>
                      <w:r>
                        <w:rPr>
                          <w:rFonts w:eastAsia="Arial"/>
                          <w:color w:val="231F20"/>
                          <w:spacing w:val="-1"/>
                          <w:sz w:val="16"/>
                          <w:szCs w:val="16"/>
                        </w:rPr>
                        <w:t>p</w:t>
                      </w:r>
                      <w:r>
                        <w:rPr>
                          <w:rFonts w:eastAsia="Arial"/>
                          <w:color w:val="231F20"/>
                          <w:spacing w:val="1"/>
                          <w:sz w:val="16"/>
                          <w:szCs w:val="16"/>
                        </w:rPr>
                        <w:t>r</w:t>
                      </w:r>
                      <w:r>
                        <w:rPr>
                          <w:rFonts w:eastAsia="Arial"/>
                          <w:color w:val="231F20"/>
                          <w:spacing w:val="-1"/>
                          <w:sz w:val="16"/>
                          <w:szCs w:val="16"/>
                        </w:rPr>
                        <w:t>i</w:t>
                      </w:r>
                      <w:r>
                        <w:rPr>
                          <w:rFonts w:eastAsia="Arial"/>
                          <w:color w:val="231F20"/>
                          <w:spacing w:val="-3"/>
                          <w:sz w:val="16"/>
                          <w:szCs w:val="16"/>
                        </w:rPr>
                        <w:t>v</w:t>
                      </w:r>
                      <w:r>
                        <w:rPr>
                          <w:rFonts w:eastAsia="Arial"/>
                          <w:color w:val="231F20"/>
                          <w:sz w:val="16"/>
                          <w:szCs w:val="16"/>
                        </w:rPr>
                        <w:t>a</w:t>
                      </w:r>
                      <w:r>
                        <w:rPr>
                          <w:rFonts w:eastAsia="Arial"/>
                          <w:color w:val="231F20"/>
                          <w:spacing w:val="-3"/>
                          <w:sz w:val="16"/>
                          <w:szCs w:val="16"/>
                        </w:rPr>
                        <w:t>t</w:t>
                      </w:r>
                      <w:r>
                        <w:rPr>
                          <w:rFonts w:eastAsia="Arial"/>
                          <w:color w:val="231F20"/>
                          <w:spacing w:val="0"/>
                          <w:sz w:val="16"/>
                          <w:szCs w:val="16"/>
                        </w:rPr>
                        <w:t>e</w:t>
                      </w:r>
                      <w:r>
                        <w:rPr>
                          <w:rFonts w:eastAsia="Arial"/>
                          <w:color w:val="231F20"/>
                          <w:spacing w:val="-6"/>
                          <w:sz w:val="16"/>
                          <w:szCs w:val="16"/>
                        </w:rPr>
                        <w:t xml:space="preserve"> </w:t>
                      </w:r>
                      <w:r>
                        <w:rPr>
                          <w:rFonts w:eastAsia="Arial"/>
                          <w:color w:val="231F20"/>
                          <w:sz w:val="16"/>
                          <w:szCs w:val="16"/>
                        </w:rPr>
                        <w:t>i</w:t>
                      </w:r>
                      <w:r>
                        <w:rPr>
                          <w:rFonts w:eastAsia="Arial"/>
                          <w:color w:val="231F20"/>
                          <w:spacing w:val="-1"/>
                          <w:sz w:val="16"/>
                          <w:szCs w:val="16"/>
                        </w:rPr>
                        <w:t>n</w:t>
                      </w:r>
                      <w:r>
                        <w:rPr>
                          <w:rFonts w:eastAsia="Arial"/>
                          <w:color w:val="231F20"/>
                          <w:sz w:val="16"/>
                          <w:szCs w:val="16"/>
                        </w:rPr>
                        <w:t>d</w:t>
                      </w:r>
                      <w:r>
                        <w:rPr>
                          <w:rFonts w:eastAsia="Arial"/>
                          <w:color w:val="231F20"/>
                          <w:spacing w:val="-1"/>
                          <w:sz w:val="16"/>
                          <w:szCs w:val="16"/>
                        </w:rPr>
                        <w:t>ivi</w:t>
                      </w:r>
                      <w:r>
                        <w:rPr>
                          <w:rFonts w:eastAsia="Arial"/>
                          <w:color w:val="231F20"/>
                          <w:sz w:val="16"/>
                          <w:szCs w:val="16"/>
                        </w:rPr>
                        <w:t>dua</w:t>
                      </w:r>
                      <w:r>
                        <w:rPr>
                          <w:rFonts w:eastAsia="Arial"/>
                          <w:color w:val="231F20"/>
                          <w:spacing w:val="-1"/>
                          <w:sz w:val="16"/>
                          <w:szCs w:val="16"/>
                        </w:rPr>
                        <w:t>l</w:t>
                      </w:r>
                      <w:r>
                        <w:rPr>
                          <w:rFonts w:eastAsia="Arial"/>
                          <w:color w:val="231F20"/>
                          <w:spacing w:val="0"/>
                          <w:sz w:val="16"/>
                          <w:szCs w:val="16"/>
                        </w:rPr>
                        <w:t>s</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org</w:t>
                      </w:r>
                      <w:r>
                        <w:rPr>
                          <w:rFonts w:eastAsia="Arial"/>
                          <w:color w:val="231F20"/>
                          <w:sz w:val="16"/>
                          <w:szCs w:val="16"/>
                        </w:rPr>
                        <w:t>an</w:t>
                      </w:r>
                      <w:r>
                        <w:rPr>
                          <w:rFonts w:eastAsia="Arial"/>
                          <w:color w:val="231F20"/>
                          <w:spacing w:val="-1"/>
                          <w:sz w:val="16"/>
                          <w:szCs w:val="16"/>
                        </w:rPr>
                        <w:t>is</w:t>
                      </w:r>
                      <w:r>
                        <w:rPr>
                          <w:rFonts w:eastAsia="Arial"/>
                          <w:color w:val="231F20"/>
                          <w:sz w:val="16"/>
                          <w:szCs w:val="16"/>
                        </w:rPr>
                        <w:t>a</w:t>
                      </w:r>
                      <w:r>
                        <w:rPr>
                          <w:rFonts w:eastAsia="Arial"/>
                          <w:color w:val="231F20"/>
                          <w:spacing w:val="-1"/>
                          <w:sz w:val="16"/>
                          <w:szCs w:val="16"/>
                        </w:rPr>
                        <w:t>tio</w:t>
                      </w:r>
                      <w:r>
                        <w:rPr>
                          <w:rFonts w:eastAsia="Arial"/>
                          <w:color w:val="231F20"/>
                          <w:sz w:val="16"/>
                          <w:szCs w:val="16"/>
                        </w:rPr>
                        <w:t>ns</w:t>
                      </w:r>
                      <w:r>
                        <w:rPr>
                          <w:rFonts w:eastAsia="Arial"/>
                          <w:color w:val="231F20"/>
                          <w:spacing w:val="0"/>
                          <w:sz w:val="16"/>
                          <w:szCs w:val="16"/>
                        </w:rPr>
                        <w:t>,</w:t>
                      </w:r>
                      <w:r>
                        <w:rPr>
                          <w:rFonts w:eastAsia="Arial"/>
                          <w:color w:val="231F20"/>
                          <w:spacing w:val="-7"/>
                          <w:sz w:val="16"/>
                          <w:szCs w:val="16"/>
                        </w:rPr>
                        <w:t xml:space="preserve"> </w:t>
                      </w:r>
                      <w:r>
                        <w:rPr>
                          <w:rFonts w:eastAsia="Arial"/>
                          <w:color w:val="231F20"/>
                          <w:spacing w:val="-1"/>
                          <w:sz w:val="16"/>
                          <w:szCs w:val="16"/>
                        </w:rPr>
                        <w:t>belo</w:t>
                      </w:r>
                      <w:r>
                        <w:rPr>
                          <w:rFonts w:eastAsia="Arial"/>
                          <w:color w:val="231F20"/>
                          <w:sz w:val="16"/>
                          <w:szCs w:val="16"/>
                        </w:rPr>
                        <w:t>n</w:t>
                      </w:r>
                      <w:r>
                        <w:rPr>
                          <w:rFonts w:eastAsia="Arial"/>
                          <w:color w:val="231F20"/>
                          <w:spacing w:val="-1"/>
                          <w:sz w:val="16"/>
                          <w:szCs w:val="16"/>
                        </w:rPr>
                        <w:t>g</w:t>
                      </w:r>
                      <w:r>
                        <w:rPr>
                          <w:rFonts w:eastAsia="Arial"/>
                          <w:color w:val="231F20"/>
                          <w:spacing w:val="0"/>
                          <w:sz w:val="16"/>
                          <w:szCs w:val="16"/>
                        </w:rPr>
                        <w:t>s</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pacing w:val="-1"/>
                          <w:sz w:val="16"/>
                          <w:szCs w:val="16"/>
                        </w:rPr>
                        <w:t>thos</w:t>
                      </w:r>
                      <w:r>
                        <w:rPr>
                          <w:rFonts w:eastAsia="Arial"/>
                          <w:color w:val="231F20"/>
                          <w:spacing w:val="0"/>
                          <w:sz w:val="16"/>
                          <w:szCs w:val="16"/>
                        </w:rPr>
                        <w:t>e</w:t>
                      </w:r>
                      <w:r>
                        <w:rPr>
                          <w:rFonts w:eastAsia="Arial"/>
                          <w:color w:val="231F20"/>
                          <w:spacing w:val="-6"/>
                          <w:sz w:val="16"/>
                          <w:szCs w:val="16"/>
                        </w:rPr>
                        <w:t xml:space="preserve"> </w:t>
                      </w:r>
                      <w:r>
                        <w:rPr>
                          <w:rFonts w:eastAsia="Arial"/>
                          <w:color w:val="231F20"/>
                          <w:sz w:val="16"/>
                          <w:szCs w:val="16"/>
                        </w:rPr>
                        <w:t>a</w:t>
                      </w:r>
                      <w:r>
                        <w:rPr>
                          <w:rFonts w:eastAsia="Arial"/>
                          <w:color w:val="231F20"/>
                          <w:spacing w:val="-1"/>
                          <w:sz w:val="16"/>
                          <w:szCs w:val="16"/>
                        </w:rPr>
                        <w:t>ge</w:t>
                      </w:r>
                      <w:r>
                        <w:rPr>
                          <w:rFonts w:eastAsia="Arial"/>
                          <w:color w:val="231F20"/>
                          <w:sz w:val="16"/>
                          <w:szCs w:val="16"/>
                        </w:rPr>
                        <w:t>n</w:t>
                      </w:r>
                      <w:r>
                        <w:rPr>
                          <w:rFonts w:eastAsia="Arial"/>
                          <w:color w:val="231F20"/>
                          <w:spacing w:val="0"/>
                          <w:sz w:val="16"/>
                          <w:szCs w:val="16"/>
                        </w:rPr>
                        <w:t>c</w:t>
                      </w:r>
                      <w:r>
                        <w:rPr>
                          <w:rFonts w:eastAsia="Arial"/>
                          <w:color w:val="231F20"/>
                          <w:spacing w:val="-1"/>
                          <w:sz w:val="16"/>
                          <w:szCs w:val="16"/>
                        </w:rPr>
                        <w:t>ie</w:t>
                      </w:r>
                      <w:r>
                        <w:rPr>
                          <w:rFonts w:eastAsia="Arial"/>
                          <w:color w:val="231F20"/>
                          <w:sz w:val="16"/>
                          <w:szCs w:val="16"/>
                        </w:rPr>
                        <w:t>s</w:t>
                      </w:r>
                      <w:r>
                        <w:rPr>
                          <w:rFonts w:eastAsia="Arial"/>
                          <w:color w:val="231F20"/>
                          <w:spacing w:val="0"/>
                          <w:sz w:val="16"/>
                          <w:szCs w:val="16"/>
                        </w:rPr>
                        <w:t xml:space="preserve">, </w:t>
                      </w:r>
                      <w:r>
                        <w:rPr>
                          <w:rFonts w:eastAsia="Arial"/>
                          <w:color w:val="231F20"/>
                          <w:sz w:val="16"/>
                          <w:szCs w:val="16"/>
                        </w:rPr>
                        <w:t>i</w:t>
                      </w:r>
                      <w:r>
                        <w:rPr>
                          <w:rFonts w:eastAsia="Arial"/>
                          <w:color w:val="231F20"/>
                          <w:spacing w:val="-1"/>
                          <w:sz w:val="16"/>
                          <w:szCs w:val="16"/>
                        </w:rPr>
                        <w:t>n</w:t>
                      </w:r>
                      <w:r>
                        <w:rPr>
                          <w:rFonts w:eastAsia="Arial"/>
                          <w:color w:val="231F20"/>
                          <w:sz w:val="16"/>
                          <w:szCs w:val="16"/>
                        </w:rPr>
                        <w:t>d</w:t>
                      </w:r>
                      <w:r>
                        <w:rPr>
                          <w:rFonts w:eastAsia="Arial"/>
                          <w:color w:val="231F20"/>
                          <w:spacing w:val="-1"/>
                          <w:sz w:val="16"/>
                          <w:szCs w:val="16"/>
                        </w:rPr>
                        <w:t>ivi</w:t>
                      </w:r>
                      <w:r>
                        <w:rPr>
                          <w:rFonts w:eastAsia="Arial"/>
                          <w:color w:val="231F20"/>
                          <w:sz w:val="16"/>
                          <w:szCs w:val="16"/>
                        </w:rPr>
                        <w:t>dua</w:t>
                      </w:r>
                      <w:r>
                        <w:rPr>
                          <w:rFonts w:eastAsia="Arial"/>
                          <w:color w:val="231F20"/>
                          <w:spacing w:val="-1"/>
                          <w:sz w:val="16"/>
                          <w:szCs w:val="16"/>
                        </w:rPr>
                        <w:t>l</w:t>
                      </w:r>
                      <w:r>
                        <w:rPr>
                          <w:rFonts w:eastAsia="Arial"/>
                          <w:color w:val="231F20"/>
                          <w:spacing w:val="0"/>
                          <w:sz w:val="16"/>
                          <w:szCs w:val="16"/>
                        </w:rPr>
                        <w:t>s</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org</w:t>
                      </w:r>
                      <w:r>
                        <w:rPr>
                          <w:rFonts w:eastAsia="Arial"/>
                          <w:color w:val="231F20"/>
                          <w:sz w:val="16"/>
                          <w:szCs w:val="16"/>
                        </w:rPr>
                        <w:t>an</w:t>
                      </w:r>
                      <w:r>
                        <w:rPr>
                          <w:rFonts w:eastAsia="Arial"/>
                          <w:color w:val="231F20"/>
                          <w:spacing w:val="-1"/>
                          <w:sz w:val="16"/>
                          <w:szCs w:val="16"/>
                        </w:rPr>
                        <w:t>is</w:t>
                      </w:r>
                      <w:r>
                        <w:rPr>
                          <w:rFonts w:eastAsia="Arial"/>
                          <w:color w:val="231F20"/>
                          <w:sz w:val="16"/>
                          <w:szCs w:val="16"/>
                        </w:rPr>
                        <w:t>a</w:t>
                      </w:r>
                      <w:r>
                        <w:rPr>
                          <w:rFonts w:eastAsia="Arial"/>
                          <w:color w:val="231F20"/>
                          <w:spacing w:val="-1"/>
                          <w:sz w:val="16"/>
                          <w:szCs w:val="16"/>
                        </w:rPr>
                        <w:t>tio</w:t>
                      </w:r>
                      <w:r>
                        <w:rPr>
                          <w:rFonts w:eastAsia="Arial"/>
                          <w:color w:val="231F20"/>
                          <w:sz w:val="16"/>
                          <w:szCs w:val="16"/>
                        </w:rPr>
                        <w:t>ns</w:t>
                      </w:r>
                      <w:r>
                        <w:rPr>
                          <w:rFonts w:eastAsia="Arial"/>
                          <w:color w:val="231F20"/>
                          <w:spacing w:val="0"/>
                          <w:sz w:val="16"/>
                          <w:szCs w:val="16"/>
                        </w:rPr>
                        <w:t>.</w:t>
                      </w:r>
                      <w:r>
                        <w:rPr>
                          <w:rFonts w:eastAsia="Arial"/>
                          <w:color w:val="231F20"/>
                          <w:spacing w:val="-7"/>
                          <w:sz w:val="16"/>
                          <w:szCs w:val="16"/>
                        </w:rPr>
                        <w:t xml:space="preserve"> </w:t>
                      </w:r>
                      <w:r>
                        <w:rPr>
                          <w:rFonts w:eastAsia="Arial"/>
                          <w:color w:val="231F20"/>
                          <w:spacing w:val="0"/>
                          <w:sz w:val="16"/>
                          <w:szCs w:val="16"/>
                        </w:rPr>
                        <w:t>W</w:t>
                      </w:r>
                      <w:r>
                        <w:rPr>
                          <w:rFonts w:eastAsia="Arial"/>
                          <w:color w:val="231F20"/>
                          <w:spacing w:val="-1"/>
                          <w:sz w:val="16"/>
                          <w:szCs w:val="16"/>
                        </w:rPr>
                        <w:t>her</w:t>
                      </w:r>
                      <w:r>
                        <w:rPr>
                          <w:rFonts w:eastAsia="Arial"/>
                          <w:color w:val="231F20"/>
                          <w:spacing w:val="0"/>
                          <w:sz w:val="16"/>
                          <w:szCs w:val="16"/>
                        </w:rPr>
                        <w:t>e</w:t>
                      </w:r>
                      <w:r>
                        <w:rPr>
                          <w:rFonts w:eastAsia="Arial"/>
                          <w:color w:val="231F20"/>
                          <w:spacing w:val="-8"/>
                          <w:sz w:val="16"/>
                          <w:szCs w:val="16"/>
                        </w:rPr>
                        <w:t xml:space="preserve"> </w:t>
                      </w:r>
                      <w:r>
                        <w:rPr>
                          <w:rFonts w:eastAsia="Arial"/>
                          <w:color w:val="231F20"/>
                          <w:spacing w:val="-3"/>
                          <w:sz w:val="16"/>
                          <w:szCs w:val="16"/>
                        </w:rPr>
                        <w:t>y</w:t>
                      </w:r>
                      <w:r>
                        <w:rPr>
                          <w:rFonts w:eastAsia="Arial"/>
                          <w:color w:val="231F20"/>
                          <w:spacing w:val="-1"/>
                          <w:sz w:val="16"/>
                          <w:szCs w:val="16"/>
                        </w:rPr>
                        <w:t>o</w:t>
                      </w:r>
                      <w:r>
                        <w:rPr>
                          <w:rFonts w:eastAsia="Arial"/>
                          <w:color w:val="231F20"/>
                          <w:spacing w:val="0"/>
                          <w:sz w:val="16"/>
                          <w:szCs w:val="16"/>
                        </w:rPr>
                        <w:t>u</w:t>
                      </w:r>
                      <w:r>
                        <w:rPr>
                          <w:rFonts w:eastAsia="Arial"/>
                          <w:color w:val="231F20"/>
                          <w:spacing w:val="-6"/>
                          <w:sz w:val="16"/>
                          <w:szCs w:val="16"/>
                        </w:rPr>
                        <w:t xml:space="preserve"> </w:t>
                      </w:r>
                      <w:r>
                        <w:rPr>
                          <w:rFonts w:eastAsia="Arial"/>
                          <w:color w:val="231F20"/>
                          <w:spacing w:val="-3"/>
                          <w:sz w:val="16"/>
                          <w:szCs w:val="16"/>
                        </w:rPr>
                        <w:t>w</w:t>
                      </w:r>
                      <w:r>
                        <w:rPr>
                          <w:rFonts w:eastAsia="Arial"/>
                          <w:color w:val="231F20"/>
                          <w:sz w:val="16"/>
                          <w:szCs w:val="16"/>
                        </w:rPr>
                        <w:t>a</w:t>
                      </w:r>
                      <w:r>
                        <w:rPr>
                          <w:rFonts w:eastAsia="Arial"/>
                          <w:color w:val="231F20"/>
                          <w:spacing w:val="-3"/>
                          <w:sz w:val="16"/>
                          <w:szCs w:val="16"/>
                        </w:rPr>
                        <w:t>n</w:t>
                      </w:r>
                      <w:r>
                        <w:rPr>
                          <w:rFonts w:eastAsia="Arial"/>
                          <w:color w:val="231F20"/>
                          <w:spacing w:val="0"/>
                          <w:sz w:val="16"/>
                          <w:szCs w:val="16"/>
                        </w:rPr>
                        <w:t>t</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z w:val="16"/>
                          <w:szCs w:val="16"/>
                        </w:rPr>
                        <w:t>u</w:t>
                      </w:r>
                      <w:r>
                        <w:rPr>
                          <w:rFonts w:eastAsia="Arial"/>
                          <w:color w:val="231F20"/>
                          <w:spacing w:val="-1"/>
                          <w:sz w:val="16"/>
                          <w:szCs w:val="16"/>
                        </w:rPr>
                        <w:t>s</w:t>
                      </w:r>
                      <w:r>
                        <w:rPr>
                          <w:rFonts w:eastAsia="Arial"/>
                          <w:color w:val="231F20"/>
                          <w:spacing w:val="0"/>
                          <w:sz w:val="16"/>
                          <w:szCs w:val="16"/>
                        </w:rPr>
                        <w:t>e</w:t>
                      </w:r>
                      <w:r>
                        <w:rPr>
                          <w:rFonts w:eastAsia="Arial"/>
                          <w:color w:val="231F20"/>
                          <w:spacing w:val="-6"/>
                          <w:sz w:val="16"/>
                          <w:szCs w:val="16"/>
                        </w:rPr>
                        <w:t xml:space="preserve"> </w:t>
                      </w:r>
                      <w:r>
                        <w:rPr>
                          <w:rFonts w:eastAsia="Arial"/>
                          <w:color w:val="231F20"/>
                          <w:spacing w:val="-1"/>
                          <w:sz w:val="16"/>
                          <w:szCs w:val="16"/>
                        </w:rPr>
                        <w:t>the</w:t>
                      </w:r>
                      <w:r>
                        <w:rPr>
                          <w:rFonts w:eastAsia="Arial"/>
                          <w:color w:val="231F20"/>
                          <w:sz w:val="16"/>
                          <w:szCs w:val="16"/>
                        </w:rPr>
                        <w:t>i</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m</w:t>
                      </w:r>
                      <w:r>
                        <w:rPr>
                          <w:rFonts w:eastAsia="Arial"/>
                          <w:color w:val="231F20"/>
                          <w:sz w:val="16"/>
                          <w:szCs w:val="16"/>
                        </w:rPr>
                        <w:t>a</w:t>
                      </w:r>
                      <w:r>
                        <w:rPr>
                          <w:rFonts w:eastAsia="Arial"/>
                          <w:color w:val="231F20"/>
                          <w:spacing w:val="-3"/>
                          <w:sz w:val="16"/>
                          <w:szCs w:val="16"/>
                        </w:rPr>
                        <w:t>t</w:t>
                      </w:r>
                      <w:r>
                        <w:rPr>
                          <w:rFonts w:eastAsia="Arial"/>
                          <w:color w:val="231F20"/>
                          <w:spacing w:val="-1"/>
                          <w:sz w:val="16"/>
                          <w:szCs w:val="16"/>
                        </w:rPr>
                        <w:t>e</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a</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3"/>
                          <w:sz w:val="16"/>
                          <w:szCs w:val="16"/>
                        </w:rPr>
                        <w:t>y</w:t>
                      </w:r>
                      <w:r>
                        <w:rPr>
                          <w:rFonts w:eastAsia="Arial"/>
                          <w:color w:val="231F20"/>
                          <w:spacing w:val="-1"/>
                          <w:sz w:val="16"/>
                          <w:szCs w:val="16"/>
                        </w:rPr>
                        <w:t>o</w:t>
                      </w:r>
                      <w:r>
                        <w:rPr>
                          <w:rFonts w:eastAsia="Arial"/>
                          <w:color w:val="231F20"/>
                          <w:spacing w:val="0"/>
                          <w:sz w:val="16"/>
                          <w:szCs w:val="16"/>
                        </w:rPr>
                        <w:t>u</w:t>
                      </w:r>
                      <w:r>
                        <w:rPr>
                          <w:rFonts w:eastAsia="Arial"/>
                          <w:color w:val="231F20"/>
                          <w:spacing w:val="-6"/>
                          <w:sz w:val="16"/>
                          <w:szCs w:val="16"/>
                        </w:rPr>
                        <w:t xml:space="preserve"> </w:t>
                      </w:r>
                      <w:r>
                        <w:rPr>
                          <w:rFonts w:eastAsia="Arial"/>
                          <w:color w:val="231F20"/>
                          <w:spacing w:val="-1"/>
                          <w:sz w:val="16"/>
                          <w:szCs w:val="16"/>
                        </w:rPr>
                        <w:t>wi</w:t>
                      </w:r>
                      <w:r>
                        <w:rPr>
                          <w:rFonts w:eastAsia="Arial"/>
                          <w:color w:val="231F20"/>
                          <w:sz w:val="16"/>
                          <w:szCs w:val="16"/>
                        </w:rPr>
                        <w:t>l</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1"/>
                          <w:sz w:val="16"/>
                          <w:szCs w:val="16"/>
                        </w:rPr>
                        <w:t>nee</w:t>
                      </w:r>
                      <w:r>
                        <w:rPr>
                          <w:rFonts w:eastAsia="Arial"/>
                          <w:color w:val="231F20"/>
                          <w:spacing w:val="0"/>
                          <w:sz w:val="16"/>
                          <w:szCs w:val="16"/>
                        </w:rPr>
                        <w:t>d</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pacing w:val="1"/>
                          <w:sz w:val="16"/>
                          <w:szCs w:val="16"/>
                        </w:rPr>
                        <w:t>c</w:t>
                      </w:r>
                      <w:r>
                        <w:rPr>
                          <w:rFonts w:eastAsia="Arial"/>
                          <w:color w:val="231F20"/>
                          <w:spacing w:val="-1"/>
                          <w:sz w:val="16"/>
                          <w:szCs w:val="16"/>
                        </w:rPr>
                        <w:t>o</w:t>
                      </w:r>
                      <w:r>
                        <w:rPr>
                          <w:rFonts w:eastAsia="Arial"/>
                          <w:color w:val="231F20"/>
                          <w:spacing w:val="-3"/>
                          <w:sz w:val="16"/>
                          <w:szCs w:val="16"/>
                        </w:rPr>
                        <w:t>n</w:t>
                      </w:r>
                      <w:r>
                        <w:rPr>
                          <w:rFonts w:eastAsia="Arial"/>
                          <w:color w:val="231F20"/>
                          <w:spacing w:val="0"/>
                          <w:sz w:val="16"/>
                          <w:szCs w:val="16"/>
                        </w:rPr>
                        <w:t>t</w:t>
                      </w:r>
                      <w:r>
                        <w:rPr>
                          <w:rFonts w:eastAsia="Arial"/>
                          <w:color w:val="231F20"/>
                          <w:sz w:val="16"/>
                          <w:szCs w:val="16"/>
                        </w:rPr>
                        <w:t>a</w:t>
                      </w:r>
                      <w:r>
                        <w:rPr>
                          <w:rFonts w:eastAsia="Arial"/>
                          <w:color w:val="231F20"/>
                          <w:spacing w:val="0"/>
                          <w:sz w:val="16"/>
                          <w:szCs w:val="16"/>
                        </w:rPr>
                        <w:t>ct</w:t>
                      </w:r>
                      <w:r>
                        <w:rPr>
                          <w:rFonts w:eastAsia="Arial"/>
                          <w:color w:val="231F20"/>
                          <w:spacing w:val="-7"/>
                          <w:sz w:val="16"/>
                          <w:szCs w:val="16"/>
                        </w:rPr>
                        <w:t xml:space="preserve"> </w:t>
                      </w:r>
                      <w:r>
                        <w:rPr>
                          <w:rFonts w:eastAsia="Arial"/>
                          <w:color w:val="231F20"/>
                          <w:spacing w:val="-1"/>
                          <w:sz w:val="16"/>
                          <w:szCs w:val="16"/>
                        </w:rPr>
                        <w:t>the</w:t>
                      </w:r>
                      <w:r>
                        <w:rPr>
                          <w:rFonts w:eastAsia="Arial"/>
                          <w:color w:val="231F20"/>
                          <w:spacing w:val="0"/>
                          <w:sz w:val="16"/>
                          <w:szCs w:val="16"/>
                        </w:rPr>
                        <w:t>m</w:t>
                      </w:r>
                      <w:r>
                        <w:rPr>
                          <w:rFonts w:eastAsia="Arial"/>
                          <w:color w:val="231F20"/>
                          <w:spacing w:val="-6"/>
                          <w:sz w:val="16"/>
                          <w:szCs w:val="16"/>
                        </w:rPr>
                        <w:t xml:space="preserve"> </w:t>
                      </w:r>
                      <w:r>
                        <w:rPr>
                          <w:rFonts w:eastAsia="Arial"/>
                          <w:color w:val="231F20"/>
                          <w:sz w:val="16"/>
                          <w:szCs w:val="16"/>
                        </w:rPr>
                        <w:t>di</w:t>
                      </w:r>
                      <w:r>
                        <w:rPr>
                          <w:rFonts w:eastAsia="Arial"/>
                          <w:color w:val="231F20"/>
                          <w:spacing w:val="-1"/>
                          <w:sz w:val="16"/>
                          <w:szCs w:val="16"/>
                        </w:rPr>
                        <w:t>re</w:t>
                      </w:r>
                      <w:r>
                        <w:rPr>
                          <w:rFonts w:eastAsia="Arial"/>
                          <w:color w:val="231F20"/>
                          <w:spacing w:val="0"/>
                          <w:sz w:val="16"/>
                          <w:szCs w:val="16"/>
                        </w:rPr>
                        <w:t>c</w:t>
                      </w:r>
                      <w:r>
                        <w:rPr>
                          <w:rFonts w:eastAsia="Arial"/>
                          <w:color w:val="231F20"/>
                          <w:spacing w:val="-1"/>
                          <w:sz w:val="16"/>
                          <w:szCs w:val="16"/>
                        </w:rPr>
                        <w:t>t</w:t>
                      </w:r>
                      <w:r>
                        <w:rPr>
                          <w:rFonts w:eastAsia="Arial"/>
                          <w:color w:val="231F20"/>
                          <w:sz w:val="16"/>
                          <w:szCs w:val="16"/>
                        </w:rPr>
                        <w:t>l</w:t>
                      </w:r>
                      <w:r>
                        <w:rPr>
                          <w:rFonts w:eastAsia="Arial"/>
                          <w:color w:val="231F20"/>
                          <w:spacing w:val="-10"/>
                          <w:sz w:val="16"/>
                          <w:szCs w:val="16"/>
                        </w:rPr>
                        <w:t>y.</w:t>
                      </w:r>
                    </w:p>
                    <w:p w14:paraId="7133A914" w14:textId="77777777" w:rsidR="00497A34" w:rsidRDefault="00497A34" w:rsidP="00FA1C06">
                      <w:pPr>
                        <w:spacing w:after="0" w:line="287" w:lineRule="auto"/>
                        <w:ind w:left="101" w:right="563"/>
                        <w:rPr>
                          <w:rFonts w:eastAsia="Arial"/>
                          <w:color w:val="231F20"/>
                          <w:spacing w:val="-10"/>
                          <w:sz w:val="16"/>
                          <w:szCs w:val="16"/>
                        </w:rPr>
                      </w:pPr>
                    </w:p>
                    <w:p w14:paraId="65EA59C0" w14:textId="77777777" w:rsidR="00497A34" w:rsidRPr="005900FE" w:rsidRDefault="00497A34" w:rsidP="005900FE">
                      <w:pPr>
                        <w:pStyle w:val="NoSpacing"/>
                        <w:ind w:left="142"/>
                        <w:rPr>
                          <w:rStyle w:val="Strong"/>
                        </w:rPr>
                      </w:pPr>
                      <w:r>
                        <w:rPr>
                          <w:rFonts w:eastAsia="Arial"/>
                          <w:b/>
                          <w:bCs/>
                          <w:color w:val="231F20"/>
                          <w:spacing w:val="2"/>
                          <w:sz w:val="16"/>
                          <w:szCs w:val="16"/>
                        </w:rPr>
                        <w:t>Addendum</w:t>
                      </w:r>
                    </w:p>
                    <w:tbl>
                      <w:tblPr>
                        <w:tblW w:w="8222" w:type="dxa"/>
                        <w:tblInd w:w="25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1279"/>
                        <w:gridCol w:w="5515"/>
                        <w:gridCol w:w="1428"/>
                      </w:tblGrid>
                      <w:tr w:rsidR="00497A34" w:rsidRPr="002F6247" w14:paraId="7A444EE6" w14:textId="77777777" w:rsidTr="005732E3">
                        <w:trPr>
                          <w:trHeight w:val="60"/>
                        </w:trPr>
                        <w:tc>
                          <w:tcPr>
                            <w:tcW w:w="1279" w:type="dxa"/>
                            <w:shd w:val="clear" w:color="auto" w:fill="auto"/>
                          </w:tcPr>
                          <w:p w14:paraId="6A8213C2" w14:textId="77777777" w:rsidR="00497A34" w:rsidRPr="005732E3" w:rsidRDefault="00497A34" w:rsidP="005732E3">
                            <w:pPr>
                              <w:pStyle w:val="Table-Body"/>
                            </w:pPr>
                            <w:r w:rsidRPr="005732E3">
                              <w:t>Page</w:t>
                            </w:r>
                          </w:p>
                        </w:tc>
                        <w:tc>
                          <w:tcPr>
                            <w:tcW w:w="5515" w:type="dxa"/>
                          </w:tcPr>
                          <w:p w14:paraId="1B3CE0BB" w14:textId="77777777" w:rsidR="00497A34" w:rsidRPr="005732E3" w:rsidRDefault="00497A34" w:rsidP="005732E3">
                            <w:pPr>
                              <w:pStyle w:val="Table-Body"/>
                            </w:pPr>
                            <w:r w:rsidRPr="005732E3">
                              <w:t>Change</w:t>
                            </w:r>
                          </w:p>
                        </w:tc>
                        <w:tc>
                          <w:tcPr>
                            <w:tcW w:w="1428" w:type="dxa"/>
                            <w:shd w:val="clear" w:color="auto" w:fill="auto"/>
                          </w:tcPr>
                          <w:p w14:paraId="098624F4" w14:textId="77777777" w:rsidR="00497A34" w:rsidRPr="005732E3" w:rsidRDefault="00497A34" w:rsidP="005732E3">
                            <w:pPr>
                              <w:pStyle w:val="Table-Body"/>
                            </w:pPr>
                            <w:r w:rsidRPr="005732E3">
                              <w:t>Date</w:t>
                            </w:r>
                          </w:p>
                        </w:tc>
                      </w:tr>
                      <w:tr w:rsidR="00497A34" w:rsidRPr="002F6247" w14:paraId="135340B2" w14:textId="77777777" w:rsidTr="005732E3">
                        <w:trPr>
                          <w:trHeight w:val="60"/>
                        </w:trPr>
                        <w:tc>
                          <w:tcPr>
                            <w:tcW w:w="1279" w:type="dxa"/>
                            <w:shd w:val="clear" w:color="auto" w:fill="auto"/>
                          </w:tcPr>
                          <w:p w14:paraId="2993B87B" w14:textId="77777777" w:rsidR="00497A34" w:rsidRPr="002F6247" w:rsidRDefault="00497A34" w:rsidP="005900FE">
                            <w:pPr>
                              <w:pStyle w:val="Table-Body"/>
                            </w:pPr>
                            <w:r>
                              <w:t xml:space="preserve"> </w:t>
                            </w:r>
                          </w:p>
                        </w:tc>
                        <w:tc>
                          <w:tcPr>
                            <w:tcW w:w="5515" w:type="dxa"/>
                          </w:tcPr>
                          <w:p w14:paraId="231901F4" w14:textId="77777777" w:rsidR="00497A34" w:rsidRPr="002F6247" w:rsidRDefault="00497A34" w:rsidP="005900FE">
                            <w:pPr>
                              <w:pStyle w:val="Table-Body"/>
                            </w:pPr>
                          </w:p>
                        </w:tc>
                        <w:tc>
                          <w:tcPr>
                            <w:tcW w:w="1428" w:type="dxa"/>
                            <w:shd w:val="clear" w:color="auto" w:fill="auto"/>
                          </w:tcPr>
                          <w:p w14:paraId="116CBB1F" w14:textId="77777777" w:rsidR="00497A34" w:rsidRPr="002F6247" w:rsidRDefault="00497A34" w:rsidP="005900FE">
                            <w:pPr>
                              <w:pStyle w:val="Table-Body"/>
                            </w:pPr>
                            <w:r>
                              <w:t xml:space="preserve"> </w:t>
                            </w:r>
                          </w:p>
                        </w:tc>
                      </w:tr>
                      <w:tr w:rsidR="00497A34" w:rsidRPr="002F6247" w14:paraId="0842B630" w14:textId="77777777" w:rsidTr="005732E3">
                        <w:trPr>
                          <w:trHeight w:val="60"/>
                        </w:trPr>
                        <w:tc>
                          <w:tcPr>
                            <w:tcW w:w="1279" w:type="dxa"/>
                            <w:shd w:val="clear" w:color="auto" w:fill="auto"/>
                          </w:tcPr>
                          <w:p w14:paraId="7BE5BB7C" w14:textId="77777777" w:rsidR="00497A34" w:rsidRPr="002F6247" w:rsidRDefault="00497A34" w:rsidP="005900FE">
                            <w:pPr>
                              <w:pStyle w:val="Table-Body"/>
                            </w:pPr>
                            <w:r>
                              <w:t xml:space="preserve"> </w:t>
                            </w:r>
                          </w:p>
                        </w:tc>
                        <w:tc>
                          <w:tcPr>
                            <w:tcW w:w="5515" w:type="dxa"/>
                          </w:tcPr>
                          <w:p w14:paraId="3756878C" w14:textId="77777777" w:rsidR="00497A34" w:rsidRPr="002F6247" w:rsidRDefault="00497A34" w:rsidP="005900FE">
                            <w:pPr>
                              <w:pStyle w:val="Table-Body"/>
                            </w:pPr>
                          </w:p>
                        </w:tc>
                        <w:tc>
                          <w:tcPr>
                            <w:tcW w:w="1428" w:type="dxa"/>
                            <w:shd w:val="clear" w:color="auto" w:fill="auto"/>
                          </w:tcPr>
                          <w:p w14:paraId="0D9AD74F" w14:textId="77777777" w:rsidR="00497A34" w:rsidRPr="002F6247" w:rsidRDefault="00497A34" w:rsidP="005900FE">
                            <w:pPr>
                              <w:pStyle w:val="Table-Body"/>
                            </w:pPr>
                            <w:r>
                              <w:t xml:space="preserve"> </w:t>
                            </w:r>
                          </w:p>
                        </w:tc>
                      </w:tr>
                    </w:tbl>
                    <w:p w14:paraId="025403AB" w14:textId="77777777" w:rsidR="00497A34" w:rsidRPr="005C1AB6" w:rsidRDefault="00497A34" w:rsidP="00FA1C06">
                      <w:pPr>
                        <w:spacing w:after="0" w:line="287" w:lineRule="auto"/>
                        <w:ind w:left="101" w:right="563"/>
                        <w:rPr>
                          <w:rFonts w:eastAsia="Arial"/>
                          <w:sz w:val="16"/>
                          <w:szCs w:val="16"/>
                        </w:rPr>
                      </w:pPr>
                    </w:p>
                  </w:txbxContent>
                </v:textbox>
                <w10:wrap type="square" anchorx="margin" anchory="margin"/>
              </v:shape>
            </w:pict>
          </mc:Fallback>
        </mc:AlternateContent>
      </w:r>
    </w:p>
    <w:p w14:paraId="4AFA3BD4" w14:textId="77777777" w:rsidR="004C3E6C" w:rsidRPr="00D45101" w:rsidRDefault="004C3E6C" w:rsidP="00547FC3">
      <w:pPr>
        <w:rPr>
          <w:color w:val="00A5D3"/>
          <w:sz w:val="48"/>
          <w:szCs w:val="48"/>
        </w:rPr>
        <w:sectPr w:rsidR="004C3E6C" w:rsidRPr="00D45101" w:rsidSect="00945BFF">
          <w:headerReference w:type="even" r:id="rId18"/>
          <w:headerReference w:type="default" r:id="rId19"/>
          <w:footerReference w:type="default" r:id="rId20"/>
          <w:headerReference w:type="first" r:id="rId21"/>
          <w:pgSz w:w="11906" w:h="16838" w:code="9"/>
          <w:pgMar w:top="1701" w:right="1701" w:bottom="1134" w:left="1701" w:header="709" w:footer="709" w:gutter="0"/>
          <w:cols w:space="708"/>
          <w:docGrid w:linePitch="360"/>
        </w:sectPr>
      </w:pPr>
    </w:p>
    <w:p w14:paraId="7CD60A8E" w14:textId="77777777" w:rsidR="004C3E6C" w:rsidRPr="00D45101" w:rsidRDefault="00DB470E" w:rsidP="00980902">
      <w:pPr>
        <w:pStyle w:val="NOTOC-Heading1"/>
      </w:pPr>
      <w:r w:rsidRPr="00D45101">
        <w:lastRenderedPageBreak/>
        <w:t>Safety summary</w:t>
      </w:r>
    </w:p>
    <w:p w14:paraId="3A5FE1EC" w14:textId="77777777" w:rsidR="00242271" w:rsidRPr="00D45101" w:rsidRDefault="00787401" w:rsidP="00242271">
      <w:pPr>
        <w:pStyle w:val="NOTOC-Heading2"/>
      </w:pPr>
      <w:r w:rsidRPr="00D45101">
        <w:rPr>
          <w:noProof/>
          <w:lang w:eastAsia="en-AU"/>
        </w:rPr>
        <mc:AlternateContent>
          <mc:Choice Requires="wps">
            <w:drawing>
              <wp:anchor distT="0" distB="0" distL="114300" distR="114300" simplePos="0" relativeHeight="251641855" behindDoc="1" locked="0" layoutInCell="1" allowOverlap="1" wp14:anchorId="1CD5AF34" wp14:editId="4CAF1DBB">
                <wp:simplePos x="0" y="0"/>
                <wp:positionH relativeFrom="column">
                  <wp:posOffset>3695065</wp:posOffset>
                </wp:positionH>
                <wp:positionV relativeFrom="paragraph">
                  <wp:posOffset>95250</wp:posOffset>
                </wp:positionV>
                <wp:extent cx="2160270" cy="1642110"/>
                <wp:effectExtent l="0" t="0" r="0" b="0"/>
                <wp:wrapSquare wrapText="left"/>
                <wp:docPr id="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0270" cy="16421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47BB83" w14:textId="77777777" w:rsidR="00497A34" w:rsidRDefault="00497A34" w:rsidP="00787401">
                            <w:pPr>
                              <w:pStyle w:val="Caption"/>
                            </w:pPr>
                            <w:r>
                              <w:t>Road-train truck at collision site</w:t>
                            </w:r>
                          </w:p>
                          <w:p w14:paraId="03F15335" w14:textId="77777777" w:rsidR="00497A34" w:rsidRDefault="00497A34" w:rsidP="00787401">
                            <w:r>
                              <w:rPr>
                                <w:noProof/>
                                <w:lang w:eastAsia="en-AU"/>
                              </w:rPr>
                              <w:drawing>
                                <wp:inline distT="0" distB="0" distL="0" distR="0" wp14:anchorId="1CE51D1C" wp14:editId="2DB68AB7">
                                  <wp:extent cx="1942702" cy="1180892"/>
                                  <wp:effectExtent l="0" t="0" r="635" b="635"/>
                                  <wp:docPr id="13" name="Picture 2" descr="Photo shows road-train truck, post collision on fire at collision site" title="Safety summary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1942702" cy="1180892"/>
                                          </a:xfrm>
                                          <a:prstGeom prst="rect">
                                            <a:avLst/>
                                          </a:prstGeom>
                                          <a:noFill/>
                                          <a:ln w="9525">
                                            <a:noFill/>
                                            <a:miter lim="800000"/>
                                            <a:headEnd/>
                                            <a:tailEnd/>
                                          </a:ln>
                                        </pic:spPr>
                                      </pic:pic>
                                    </a:graphicData>
                                  </a:graphic>
                                </wp:inline>
                              </w:drawing>
                            </w:r>
                          </w:p>
                          <w:p w14:paraId="5C11B7B9" w14:textId="77777777" w:rsidR="00497A34" w:rsidRPr="00D566F9" w:rsidRDefault="00497A34" w:rsidP="00125B58">
                            <w:pPr>
                              <w:pStyle w:val="ImageSource"/>
                              <w:spacing w:after="0"/>
                              <w:rPr>
                                <w:rStyle w:val="ImageSourceChar"/>
                                <w:spacing w:val="-2"/>
                              </w:rPr>
                            </w:pPr>
                            <w:r w:rsidRPr="00D566F9">
                              <w:rPr>
                                <w:rStyle w:val="ImageSourceChar"/>
                                <w:spacing w:val="-2"/>
                              </w:rPr>
                              <w:t>Source: P. Smith</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xmlns:w15="http://schemas.microsoft.com/office/word/2012/wordml">
            <w:pict>
              <v:shape w14:anchorId="1CD5AF34" id="Text Box 11" o:spid="_x0000_s1029" type="#_x0000_t202" style="position:absolute;margin-left:290.95pt;margin-top:7.5pt;width:170.1pt;height:129.3pt;z-index:-251674625;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" stroked="f">
                <v:textbox>
                  <w:txbxContent>
                    <w:p w14:paraId="3D47BB83" w14:textId="77777777" w:rsidR="00497A34" w:rsidRDefault="00497A34" w:rsidP="00787401">
                      <w:pPr>
                        <w:pStyle w:val="Caption"/>
                      </w:pPr>
                      <w:r>
                        <w:t>Road-train truck at collision site</w:t>
                      </w:r>
                    </w:p>
                    <w:p w14:paraId="03F15335" w14:textId="77777777" w:rsidR="00497A34" w:rsidRDefault="00497A34" w:rsidP="00787401">
                      <w:r>
                        <w:rPr>
                          <w:noProof/>
                          <w:lang w:eastAsia="en-AU"/>
                        </w:rPr>
                        <w:drawing>
                          <wp:inline distT="0" distB="0" distL="0" distR="0" wp14:anchorId="1CE51D1C" wp14:editId="2DB68AB7">
                            <wp:extent cx="1942702" cy="1180892"/>
                            <wp:effectExtent l="0" t="0" r="635" b="635"/>
                            <wp:docPr id="13" name="Picture 2" descr="Photo shows road-train truck, post collision on fire at collision site" title="Safety summary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1942702" cy="1180892"/>
                                    </a:xfrm>
                                    <a:prstGeom prst="rect">
                                      <a:avLst/>
                                    </a:prstGeom>
                                    <a:noFill/>
                                    <a:ln w="9525">
                                      <a:noFill/>
                                      <a:miter lim="800000"/>
                                      <a:headEnd/>
                                      <a:tailEnd/>
                                    </a:ln>
                                  </pic:spPr>
                                </pic:pic>
                              </a:graphicData>
                            </a:graphic>
                          </wp:inline>
                        </w:drawing>
                      </w:r>
                    </w:p>
                    <w:p w14:paraId="5C11B7B9" w14:textId="77777777" w:rsidR="00497A34" w:rsidRPr="00D566F9" w:rsidRDefault="00497A34" w:rsidP="00125B58">
                      <w:pPr>
                        <w:pStyle w:val="ImageSource"/>
                        <w:spacing w:after="0"/>
                        <w:rPr>
                          <w:rStyle w:val="ImageSourceChar"/>
                          <w:spacing w:val="-2"/>
                        </w:rPr>
                      </w:pPr>
                      <w:r w:rsidRPr="00D566F9">
                        <w:rPr>
                          <w:rStyle w:val="ImageSourceChar"/>
                          <w:spacing w:val="-2"/>
                        </w:rPr>
                        <w:t>Source: P. Smith</w:t>
                      </w:r>
                    </w:p>
                  </w:txbxContent>
                </v:textbox>
                <w10:wrap type="square" side="left"/>
              </v:shape>
            </w:pict>
          </mc:Fallback>
        </mc:AlternateContent>
      </w:r>
      <w:r w:rsidR="00242271" w:rsidRPr="00D45101">
        <w:t xml:space="preserve">What </w:t>
      </w:r>
      <w:proofErr w:type="gramStart"/>
      <w:r w:rsidR="00242271" w:rsidRPr="00D45101">
        <w:t>happened</w:t>
      </w:r>
      <w:proofErr w:type="gramEnd"/>
    </w:p>
    <w:p w14:paraId="0B6AE9CA" w14:textId="3456AD64" w:rsidR="00C85FB7" w:rsidRPr="00D45101" w:rsidRDefault="00FC36CB" w:rsidP="00C85FB7">
      <w:pPr>
        <w:pStyle w:val="ReportBody"/>
      </w:pPr>
      <w:r w:rsidRPr="00D45101">
        <w:t>On 23 September 2015</w:t>
      </w:r>
      <w:r w:rsidR="009F17AC" w:rsidRPr="00D45101">
        <w:t>,</w:t>
      </w:r>
      <w:r w:rsidR="00ED7B58" w:rsidRPr="00D45101">
        <w:t xml:space="preserve"> </w:t>
      </w:r>
      <w:r w:rsidRPr="00D45101">
        <w:t>an eastbound road-train truck</w:t>
      </w:r>
      <w:r w:rsidR="00C85FB7" w:rsidRPr="00D45101">
        <w:t xml:space="preserve">, hauling </w:t>
      </w:r>
      <w:r w:rsidR="0005556C" w:rsidRPr="00D45101">
        <w:t>grain</w:t>
      </w:r>
      <w:r w:rsidR="00C85FB7" w:rsidRPr="00D45101">
        <w:t>,</w:t>
      </w:r>
      <w:r w:rsidRPr="00D45101">
        <w:t xml:space="preserve"> </w:t>
      </w:r>
      <w:r w:rsidR="009F17AC" w:rsidRPr="00D45101">
        <w:t xml:space="preserve">collided </w:t>
      </w:r>
      <w:r w:rsidR="003C72FD">
        <w:t>into</w:t>
      </w:r>
      <w:r w:rsidRPr="00D45101">
        <w:t xml:space="preserve"> the side of </w:t>
      </w:r>
      <w:r w:rsidR="00C85FB7" w:rsidRPr="00D45101">
        <w:t xml:space="preserve">Pacific National grain </w:t>
      </w:r>
      <w:r w:rsidRPr="00D45101">
        <w:t>train 8834N</w:t>
      </w:r>
      <w:r w:rsidR="00ED7B58" w:rsidRPr="00D45101">
        <w:t>,</w:t>
      </w:r>
      <w:r w:rsidRPr="00D45101">
        <w:t xml:space="preserve"> </w:t>
      </w:r>
      <w:r w:rsidR="00E451C5" w:rsidRPr="00D45101">
        <w:t xml:space="preserve">(travelling on the main line between Narromine and Peak Hill) </w:t>
      </w:r>
      <w:r w:rsidRPr="00D45101">
        <w:t xml:space="preserve">at the Tullamore </w:t>
      </w:r>
      <w:r w:rsidR="005F736D" w:rsidRPr="00D45101">
        <w:t xml:space="preserve">– Narromine Road </w:t>
      </w:r>
      <w:r w:rsidR="00A5673B" w:rsidRPr="00D45101">
        <w:t>railway</w:t>
      </w:r>
      <w:r w:rsidRPr="00D45101">
        <w:t xml:space="preserve"> crossing, about 4 km southwest of Narromine, in New South Wales. </w:t>
      </w:r>
      <w:r w:rsidR="00951A66" w:rsidRPr="00D45101">
        <w:t xml:space="preserve">The </w:t>
      </w:r>
      <w:r w:rsidR="00387791" w:rsidRPr="00D45101">
        <w:t xml:space="preserve">railway </w:t>
      </w:r>
      <w:r w:rsidR="002D2E21" w:rsidRPr="00D45101">
        <w:t>crossing</w:t>
      </w:r>
      <w:r w:rsidR="00951A66" w:rsidRPr="00D45101">
        <w:t xml:space="preserve"> was controlled by flashing lights</w:t>
      </w:r>
      <w:r w:rsidR="00804B95" w:rsidRPr="00D45101">
        <w:t>,</w:t>
      </w:r>
      <w:r w:rsidR="00951A66" w:rsidRPr="00D45101">
        <w:t xml:space="preserve"> an audible warning device (bell)</w:t>
      </w:r>
      <w:r w:rsidR="006622CC" w:rsidRPr="00D45101">
        <w:t>;</w:t>
      </w:r>
      <w:r w:rsidR="00951A66" w:rsidRPr="00D45101">
        <w:t xml:space="preserve"> </w:t>
      </w:r>
      <w:r w:rsidR="00CE0F13">
        <w:t xml:space="preserve">passive </w:t>
      </w:r>
      <w:r w:rsidR="00951A66" w:rsidRPr="00D45101">
        <w:t xml:space="preserve">warning signs </w:t>
      </w:r>
      <w:r w:rsidR="006622CC">
        <w:t xml:space="preserve">installed on the road </w:t>
      </w:r>
      <w:r w:rsidR="006622CC" w:rsidRPr="00D45101">
        <w:t>approach</w:t>
      </w:r>
      <w:r w:rsidR="006622CC">
        <w:t>es</w:t>
      </w:r>
      <w:r w:rsidR="006622CC" w:rsidRPr="00D45101">
        <w:t xml:space="preserve"> </w:t>
      </w:r>
      <w:r w:rsidR="00951A66" w:rsidRPr="00D45101">
        <w:t xml:space="preserve">and road </w:t>
      </w:r>
      <w:r w:rsidR="006622CC">
        <w:t xml:space="preserve">surface </w:t>
      </w:r>
      <w:r w:rsidR="00951A66" w:rsidRPr="00D45101">
        <w:t>markings</w:t>
      </w:r>
      <w:r w:rsidR="00E451C5" w:rsidRPr="00D45101">
        <w:t>.</w:t>
      </w:r>
    </w:p>
    <w:p w14:paraId="1F978FB3" w14:textId="582CD259" w:rsidR="00C85FB7" w:rsidRPr="00D45101" w:rsidRDefault="00C85FB7" w:rsidP="00C85FB7">
      <w:pPr>
        <w:pStyle w:val="ReportBody"/>
      </w:pPr>
      <w:r w:rsidRPr="00D45101">
        <w:t>The collision and a post-impact fire destroyed the prime mover</w:t>
      </w:r>
      <w:r w:rsidR="00A11FDD" w:rsidRPr="00D45101">
        <w:t xml:space="preserve"> and one of the </w:t>
      </w:r>
      <w:r w:rsidR="0005127A" w:rsidRPr="00D45101">
        <w:t xml:space="preserve">two </w:t>
      </w:r>
      <w:r w:rsidR="00A11FDD" w:rsidRPr="00D45101">
        <w:t>trailers</w:t>
      </w:r>
      <w:r w:rsidRPr="00D45101">
        <w:t xml:space="preserve">; the truck driver was fatally injured. </w:t>
      </w:r>
      <w:r w:rsidR="00ED7B58" w:rsidRPr="00D45101">
        <w:t>T</w:t>
      </w:r>
      <w:r w:rsidRPr="00D45101">
        <w:t xml:space="preserve">he crew of the train were </w:t>
      </w:r>
      <w:r w:rsidR="009065A5">
        <w:t xml:space="preserve">physically </w:t>
      </w:r>
      <w:r w:rsidR="00ED7B58" w:rsidRPr="00D45101">
        <w:t>unhurt</w:t>
      </w:r>
      <w:r w:rsidR="00A11FDD" w:rsidRPr="00D45101">
        <w:t>.</w:t>
      </w:r>
      <w:r w:rsidRPr="00D45101">
        <w:t xml:space="preserve"> </w:t>
      </w:r>
      <w:r w:rsidR="006622CC">
        <w:t xml:space="preserve">As a result of the impact two </w:t>
      </w:r>
      <w:r w:rsidR="002B2C86" w:rsidRPr="00D45101">
        <w:t>wagon</w:t>
      </w:r>
      <w:r w:rsidR="006622CC">
        <w:t>s</w:t>
      </w:r>
      <w:r w:rsidR="00E451C5" w:rsidRPr="00D45101">
        <w:t>,</w:t>
      </w:r>
      <w:r w:rsidR="006622CC">
        <w:t xml:space="preserve"> were damaged, one of</w:t>
      </w:r>
      <w:r w:rsidRPr="00D45101">
        <w:t xml:space="preserve"> which derailed. </w:t>
      </w:r>
      <w:r w:rsidR="00ED7B58" w:rsidRPr="00D45101">
        <w:t xml:space="preserve">Some </w:t>
      </w:r>
      <w:r w:rsidR="007F5AE4" w:rsidRPr="00D45101">
        <w:t xml:space="preserve">of the </w:t>
      </w:r>
      <w:r w:rsidR="00DE2DAC" w:rsidRPr="00D45101">
        <w:t>railway crossing</w:t>
      </w:r>
      <w:r w:rsidRPr="00D45101">
        <w:t xml:space="preserve"> infrastructure (flashing lights) was </w:t>
      </w:r>
      <w:r w:rsidR="00ED7B58" w:rsidRPr="00D45101">
        <w:t>destroyed</w:t>
      </w:r>
      <w:r w:rsidR="00E451C5" w:rsidRPr="00D45101">
        <w:t xml:space="preserve"> and required replacement</w:t>
      </w:r>
      <w:r w:rsidRPr="00D45101">
        <w:t>.</w:t>
      </w:r>
    </w:p>
    <w:p w14:paraId="14708B0A" w14:textId="77777777" w:rsidR="00242271" w:rsidRPr="00D45101" w:rsidRDefault="00242271" w:rsidP="00980902">
      <w:pPr>
        <w:pStyle w:val="NOTOC-Heading2"/>
      </w:pPr>
      <w:r w:rsidRPr="00D45101">
        <w:t xml:space="preserve">What the </w:t>
      </w:r>
      <w:r w:rsidRPr="00D45101">
        <w:rPr>
          <w:rStyle w:val="Heading2Char"/>
          <w:b/>
          <w:bCs/>
        </w:rPr>
        <w:t>ATSB</w:t>
      </w:r>
      <w:r w:rsidRPr="00D45101">
        <w:t xml:space="preserve"> found</w:t>
      </w:r>
    </w:p>
    <w:p w14:paraId="77CAD7DF" w14:textId="2A229A9A" w:rsidR="00705906" w:rsidRPr="00D45101" w:rsidRDefault="002B2C86" w:rsidP="002B2C86">
      <w:pPr>
        <w:pStyle w:val="ReportBody"/>
      </w:pPr>
      <w:r w:rsidRPr="00D45101">
        <w:t xml:space="preserve">The ATSB found that the driver of the road-train </w:t>
      </w:r>
      <w:r w:rsidR="009E529F" w:rsidRPr="00D45101">
        <w:t xml:space="preserve">truck </w:t>
      </w:r>
      <w:r w:rsidR="006622CC" w:rsidRPr="006622CC">
        <w:t>was probably travelling too fast for the prevailing conditions</w:t>
      </w:r>
      <w:r w:rsidR="006622CC">
        <w:t xml:space="preserve">, and </w:t>
      </w:r>
      <w:r w:rsidRPr="00D45101">
        <w:t xml:space="preserve">entered the </w:t>
      </w:r>
      <w:r w:rsidR="009E529F" w:rsidRPr="00D45101">
        <w:t xml:space="preserve">Tullamore </w:t>
      </w:r>
      <w:r w:rsidR="005F736D" w:rsidRPr="00D45101">
        <w:t xml:space="preserve">– Narromine </w:t>
      </w:r>
      <w:r w:rsidR="009E529F" w:rsidRPr="00D45101">
        <w:t xml:space="preserve">Road </w:t>
      </w:r>
      <w:r w:rsidR="00387791" w:rsidRPr="00D45101">
        <w:t>railway</w:t>
      </w:r>
      <w:r w:rsidRPr="00D45101">
        <w:t xml:space="preserve"> crossing while </w:t>
      </w:r>
      <w:r w:rsidR="009F17AC" w:rsidRPr="00D45101">
        <w:t>it was active</w:t>
      </w:r>
      <w:r w:rsidR="001D01F4">
        <w:t>,</w:t>
      </w:r>
      <w:r w:rsidR="009F17AC" w:rsidRPr="00D45101">
        <w:t xml:space="preserve"> and </w:t>
      </w:r>
      <w:r w:rsidRPr="00D45101">
        <w:t xml:space="preserve">the </w:t>
      </w:r>
      <w:r w:rsidR="00387791" w:rsidRPr="00D45101">
        <w:t>flashing</w:t>
      </w:r>
      <w:r w:rsidRPr="00D45101">
        <w:t xml:space="preserve"> </w:t>
      </w:r>
      <w:r w:rsidR="00387791" w:rsidRPr="00D45101">
        <w:t>lights were</w:t>
      </w:r>
      <w:r w:rsidRPr="00D45101">
        <w:t xml:space="preserve"> operating.</w:t>
      </w:r>
      <w:r w:rsidR="00A56EFA" w:rsidRPr="00D45101">
        <w:t xml:space="preserve"> </w:t>
      </w:r>
      <w:r w:rsidR="002D2E21" w:rsidRPr="00D45101">
        <w:t>It was</w:t>
      </w:r>
      <w:r w:rsidR="009E529F" w:rsidRPr="00D45101">
        <w:t xml:space="preserve"> </w:t>
      </w:r>
      <w:r w:rsidR="00FE35E5" w:rsidRPr="00D45101">
        <w:t xml:space="preserve">concluded that the </w:t>
      </w:r>
      <w:r w:rsidR="00804B95" w:rsidRPr="00D45101">
        <w:t xml:space="preserve">truck </w:t>
      </w:r>
      <w:r w:rsidR="00FE35E5" w:rsidRPr="00D45101">
        <w:t xml:space="preserve">driver’s </w:t>
      </w:r>
      <w:r w:rsidR="00FC3B7C" w:rsidRPr="00D45101">
        <w:t>attention</w:t>
      </w:r>
      <w:r w:rsidR="00FE35E5" w:rsidRPr="00D45101">
        <w:t xml:space="preserve"> w</w:t>
      </w:r>
      <w:r w:rsidR="00FC3B7C" w:rsidRPr="00D45101">
        <w:t>as</w:t>
      </w:r>
      <w:r w:rsidR="00FE35E5" w:rsidRPr="00D45101">
        <w:t xml:space="preserve"> probably focussed on negotiating </w:t>
      </w:r>
      <w:r w:rsidR="009F17AC" w:rsidRPr="00D45101">
        <w:t>the</w:t>
      </w:r>
      <w:r w:rsidR="00FE35E5" w:rsidRPr="00D45101">
        <w:t xml:space="preserve"> sweeping right-hand curve</w:t>
      </w:r>
      <w:r w:rsidR="009F17AC" w:rsidRPr="00D45101">
        <w:t xml:space="preserve"> that preceded the crossing</w:t>
      </w:r>
      <w:r w:rsidR="009E529F" w:rsidRPr="00D45101">
        <w:t>,</w:t>
      </w:r>
      <w:r w:rsidR="00FE35E5" w:rsidRPr="00D45101">
        <w:t xml:space="preserve"> at a critical time when </w:t>
      </w:r>
      <w:r w:rsidR="009E529F" w:rsidRPr="00D45101">
        <w:t xml:space="preserve">he needed to check </w:t>
      </w:r>
      <w:r w:rsidR="00384869" w:rsidRPr="00D45101">
        <w:t xml:space="preserve">for </w:t>
      </w:r>
      <w:r w:rsidR="009E529F" w:rsidRPr="00D45101">
        <w:t xml:space="preserve">the </w:t>
      </w:r>
      <w:r w:rsidR="009F17AC" w:rsidRPr="00D45101">
        <w:t xml:space="preserve">activation </w:t>
      </w:r>
      <w:r w:rsidR="009E529F" w:rsidRPr="00D45101">
        <w:t>of</w:t>
      </w:r>
      <w:r w:rsidR="00FE35E5" w:rsidRPr="00D45101">
        <w:t xml:space="preserve"> the </w:t>
      </w:r>
      <w:r w:rsidR="009F17AC" w:rsidRPr="00D45101">
        <w:t>crossing</w:t>
      </w:r>
      <w:r w:rsidR="009E529F" w:rsidRPr="00D45101">
        <w:t>.</w:t>
      </w:r>
      <w:r w:rsidR="00FE35E5" w:rsidRPr="00D45101">
        <w:t xml:space="preserve"> </w:t>
      </w:r>
      <w:r w:rsidR="00DC0086" w:rsidRPr="00D45101">
        <w:t>It is likely that w</w:t>
      </w:r>
      <w:r w:rsidR="009E529F" w:rsidRPr="00D45101">
        <w:t xml:space="preserve">hen the driver </w:t>
      </w:r>
      <w:r w:rsidR="00ED7B58" w:rsidRPr="00D45101">
        <w:t>perceive</w:t>
      </w:r>
      <w:r w:rsidR="00DC0086" w:rsidRPr="00D45101">
        <w:t>d</w:t>
      </w:r>
      <w:r w:rsidR="00387791" w:rsidRPr="00D45101">
        <w:t xml:space="preserve"> that</w:t>
      </w:r>
      <w:r w:rsidR="009E529F" w:rsidRPr="00D45101">
        <w:t xml:space="preserve"> the flashing lights were </w:t>
      </w:r>
      <w:r w:rsidR="00384869" w:rsidRPr="00D45101">
        <w:t>operating,</w:t>
      </w:r>
      <w:r w:rsidR="009E529F" w:rsidRPr="00D45101">
        <w:t xml:space="preserve"> he was too close to the crossing to stop</w:t>
      </w:r>
      <w:r w:rsidR="002D2E21" w:rsidRPr="00D45101">
        <w:t>,</w:t>
      </w:r>
      <w:r w:rsidR="009E529F" w:rsidRPr="00D45101">
        <w:t xml:space="preserve"> </w:t>
      </w:r>
      <w:r w:rsidR="00387791" w:rsidRPr="00D45101">
        <w:t>and</w:t>
      </w:r>
      <w:r w:rsidR="009E529F" w:rsidRPr="00D45101">
        <w:t xml:space="preserve"> </w:t>
      </w:r>
      <w:r w:rsidR="00F212A6" w:rsidRPr="00D45101">
        <w:t>collided</w:t>
      </w:r>
      <w:r w:rsidR="00387791" w:rsidRPr="00D45101">
        <w:t xml:space="preserve"> </w:t>
      </w:r>
      <w:r w:rsidR="00F212A6" w:rsidRPr="00D45101">
        <w:t>with</w:t>
      </w:r>
      <w:r w:rsidR="00387791" w:rsidRPr="00D45101">
        <w:t xml:space="preserve"> the </w:t>
      </w:r>
      <w:r w:rsidR="009E529F" w:rsidRPr="00D45101">
        <w:t>train.</w:t>
      </w:r>
      <w:r w:rsidR="005A68CE" w:rsidRPr="00D45101">
        <w:t xml:space="preserve"> </w:t>
      </w:r>
    </w:p>
    <w:p w14:paraId="4103924F" w14:textId="0BEB698D" w:rsidR="00705906" w:rsidRPr="00D45101" w:rsidRDefault="00705906" w:rsidP="002B2C86">
      <w:pPr>
        <w:pStyle w:val="ReportBody"/>
      </w:pPr>
      <w:r w:rsidRPr="00D45101">
        <w:t xml:space="preserve">The ATSB identified a number of </w:t>
      </w:r>
      <w:r w:rsidR="003C72FD">
        <w:t xml:space="preserve">areas of potential improvement </w:t>
      </w:r>
      <w:r w:rsidRPr="00D45101">
        <w:t>related to</w:t>
      </w:r>
      <w:r w:rsidR="00F50333" w:rsidRPr="00D45101">
        <w:t xml:space="preserve"> </w:t>
      </w:r>
      <w:r w:rsidR="009672D7">
        <w:t xml:space="preserve">road </w:t>
      </w:r>
      <w:r w:rsidR="00F50333" w:rsidRPr="00D45101">
        <w:t xml:space="preserve">design </w:t>
      </w:r>
      <w:r w:rsidR="003C72FD">
        <w:t>(</w:t>
      </w:r>
      <w:r w:rsidR="00F50333" w:rsidRPr="00D45101">
        <w:t xml:space="preserve">signage and standards associated with </w:t>
      </w:r>
      <w:r w:rsidR="009672D7">
        <w:t>railway</w:t>
      </w:r>
      <w:r w:rsidR="009672D7" w:rsidRPr="00D45101">
        <w:t xml:space="preserve"> </w:t>
      </w:r>
      <w:r w:rsidR="00F50333" w:rsidRPr="00D45101">
        <w:t>crossing traffic control</w:t>
      </w:r>
      <w:r w:rsidR="003C72FD">
        <w:t>)</w:t>
      </w:r>
      <w:r w:rsidR="00F50333" w:rsidRPr="00D45101">
        <w:t xml:space="preserve"> especially with respect to curved approaches</w:t>
      </w:r>
      <w:r w:rsidR="001D01F4">
        <w:t>, before</w:t>
      </w:r>
      <w:r w:rsidR="001D01F4" w:rsidRPr="00D45101">
        <w:t xml:space="preserve"> </w:t>
      </w:r>
      <w:r w:rsidR="001D01F4">
        <w:t xml:space="preserve">railway </w:t>
      </w:r>
      <w:r w:rsidR="00F50333" w:rsidRPr="00D45101">
        <w:t>crossings.</w:t>
      </w:r>
    </w:p>
    <w:p w14:paraId="6473FA92" w14:textId="77777777" w:rsidR="00242271" w:rsidRPr="00D45101" w:rsidRDefault="00242271" w:rsidP="00242271">
      <w:pPr>
        <w:pStyle w:val="NOTOC-Heading2"/>
      </w:pPr>
      <w:r w:rsidRPr="00D45101">
        <w:t xml:space="preserve">What's been done </w:t>
      </w:r>
      <w:r w:rsidR="00E5415C" w:rsidRPr="00D45101">
        <w:t xml:space="preserve">as a </w:t>
      </w:r>
      <w:proofErr w:type="gramStart"/>
      <w:r w:rsidR="00E5415C" w:rsidRPr="00D45101">
        <w:t>result</w:t>
      </w:r>
      <w:proofErr w:type="gramEnd"/>
    </w:p>
    <w:p w14:paraId="2501699F" w14:textId="1B435400" w:rsidR="00A16FE8" w:rsidRDefault="00A16FE8" w:rsidP="00A01AD7">
      <w:pPr>
        <w:pStyle w:val="ReportBody"/>
      </w:pPr>
      <w:proofErr w:type="spellStart"/>
      <w:r w:rsidRPr="00A16FE8">
        <w:t>Furney</w:t>
      </w:r>
      <w:proofErr w:type="spellEnd"/>
      <w:r w:rsidRPr="00A16FE8">
        <w:t xml:space="preserve"> Flour Mills</w:t>
      </w:r>
      <w:r w:rsidR="00753F3B">
        <w:t>,</w:t>
      </w:r>
      <w:r w:rsidRPr="00A16FE8">
        <w:t xml:space="preserve"> the Narromine Shire Council, </w:t>
      </w:r>
      <w:r w:rsidR="00B47268">
        <w:t xml:space="preserve">and </w:t>
      </w:r>
      <w:r w:rsidR="00DC7C10">
        <w:t>Standards Australia</w:t>
      </w:r>
      <w:r w:rsidR="00753F3B">
        <w:t xml:space="preserve"> </w:t>
      </w:r>
      <w:r>
        <w:t xml:space="preserve">have </w:t>
      </w:r>
      <w:r w:rsidR="009672D7">
        <w:t>implemented a range of initiatives</w:t>
      </w:r>
      <w:r w:rsidR="0051061A" w:rsidRPr="0051061A">
        <w:t xml:space="preserve"> </w:t>
      </w:r>
      <w:r>
        <w:t>to reduce the risk of a similar occurrence in the future</w:t>
      </w:r>
      <w:r w:rsidR="001D01F4">
        <w:t>,</w:t>
      </w:r>
      <w:r>
        <w:t xml:space="preserve"> includ</w:t>
      </w:r>
      <w:r w:rsidR="001D01F4">
        <w:t>ing</w:t>
      </w:r>
      <w:r>
        <w:t>:</w:t>
      </w:r>
    </w:p>
    <w:p w14:paraId="50AE489E" w14:textId="36DDC6BC" w:rsidR="00A16FE8" w:rsidRDefault="009672D7" w:rsidP="00753F3B">
      <w:pPr>
        <w:pStyle w:val="ReportBody"/>
        <w:numPr>
          <w:ilvl w:val="0"/>
          <w:numId w:val="32"/>
        </w:numPr>
        <w:spacing w:after="60"/>
        <w:ind w:left="357" w:hanging="357"/>
      </w:pPr>
      <w:r>
        <w:t xml:space="preserve">enhanced </w:t>
      </w:r>
      <w:r w:rsidR="00864BF0">
        <w:t>e</w:t>
      </w:r>
      <w:r w:rsidR="00A16FE8">
        <w:t>mployee training and medical assessment initiatives</w:t>
      </w:r>
    </w:p>
    <w:p w14:paraId="3881C881" w14:textId="2C9B1B84" w:rsidR="00864BF0" w:rsidRDefault="009672D7" w:rsidP="00753F3B">
      <w:pPr>
        <w:pStyle w:val="ReportBody"/>
        <w:numPr>
          <w:ilvl w:val="0"/>
          <w:numId w:val="32"/>
        </w:numPr>
        <w:spacing w:after="60"/>
        <w:ind w:left="357" w:hanging="357"/>
      </w:pPr>
      <w:r>
        <w:t>provision of a</w:t>
      </w:r>
      <w:r w:rsidR="00A16FE8">
        <w:t xml:space="preserve">dditional </w:t>
      </w:r>
      <w:r>
        <w:t xml:space="preserve">(road) approach </w:t>
      </w:r>
      <w:r w:rsidR="00864BF0">
        <w:t>passive</w:t>
      </w:r>
      <w:r w:rsidR="00A16FE8">
        <w:t xml:space="preserve"> warning sign</w:t>
      </w:r>
      <w:r w:rsidR="00864BF0">
        <w:t>s</w:t>
      </w:r>
      <w:r>
        <w:t>,</w:t>
      </w:r>
      <w:r w:rsidR="00A16FE8">
        <w:t xml:space="preserve"> </w:t>
      </w:r>
      <w:r>
        <w:t xml:space="preserve">(W7-4) plus </w:t>
      </w:r>
      <w:r w:rsidR="00A16FE8">
        <w:t xml:space="preserve">a review of </w:t>
      </w:r>
      <w:r w:rsidR="00864BF0">
        <w:t xml:space="preserve">road alignment and </w:t>
      </w:r>
      <w:r w:rsidR="00A16FE8">
        <w:t xml:space="preserve">railway crossing </w:t>
      </w:r>
      <w:r>
        <w:t xml:space="preserve">road </w:t>
      </w:r>
      <w:r w:rsidR="00A16FE8">
        <w:t>approach speeds</w:t>
      </w:r>
    </w:p>
    <w:p w14:paraId="7F6AB82D" w14:textId="7572F5B3" w:rsidR="00864BF0" w:rsidRDefault="009672D7" w:rsidP="00753F3B">
      <w:pPr>
        <w:pStyle w:val="ReportBody"/>
        <w:numPr>
          <w:ilvl w:val="0"/>
          <w:numId w:val="32"/>
        </w:numPr>
        <w:spacing w:after="60"/>
        <w:ind w:left="357" w:hanging="357"/>
      </w:pPr>
      <w:proofErr w:type="gramStart"/>
      <w:r>
        <w:t>a</w:t>
      </w:r>
      <w:proofErr w:type="gramEnd"/>
      <w:r w:rsidR="00864BF0">
        <w:t xml:space="preserve"> review of AS 1742.7-2016, with respect to railway crossing </w:t>
      </w:r>
      <w:r w:rsidR="001D01F4">
        <w:t>approaches</w:t>
      </w:r>
      <w:r w:rsidR="00875A40">
        <w:t>,</w:t>
      </w:r>
      <w:r w:rsidR="001D01F4">
        <w:t xml:space="preserve"> </w:t>
      </w:r>
      <w:r w:rsidR="00875A40">
        <w:t xml:space="preserve">in particular curved approaches, </w:t>
      </w:r>
      <w:r w:rsidR="001D01F4">
        <w:t xml:space="preserve">and </w:t>
      </w:r>
      <w:r w:rsidR="00875A40">
        <w:t xml:space="preserve">the </w:t>
      </w:r>
      <w:r w:rsidR="001D01F4">
        <w:t xml:space="preserve">location of </w:t>
      </w:r>
      <w:r w:rsidR="00864BF0">
        <w:t>signage</w:t>
      </w:r>
      <w:r>
        <w:t>.</w:t>
      </w:r>
    </w:p>
    <w:p w14:paraId="28AF445C" w14:textId="77777777" w:rsidR="00242271" w:rsidRPr="00D45101" w:rsidRDefault="00242271" w:rsidP="00242271">
      <w:pPr>
        <w:pStyle w:val="NOTOC-Heading2"/>
      </w:pPr>
      <w:r w:rsidRPr="00D45101">
        <w:t>Safety message</w:t>
      </w:r>
    </w:p>
    <w:p w14:paraId="66DE5589" w14:textId="38798BBB" w:rsidR="0010216A" w:rsidRPr="00D45101" w:rsidRDefault="0010216A" w:rsidP="0010216A">
      <w:pPr>
        <w:pStyle w:val="ReportBody"/>
      </w:pPr>
      <w:r w:rsidRPr="00D45101">
        <w:t>Although the road rules (</w:t>
      </w:r>
      <w:r w:rsidRPr="00D45101">
        <w:rPr>
          <w:i/>
        </w:rPr>
        <w:t>NSW - Road Rules 2014</w:t>
      </w:r>
      <w:r w:rsidRPr="00D45101">
        <w:t xml:space="preserve">) make motorists primarily responsible for avoiding a collision with a train </w:t>
      </w:r>
      <w:r w:rsidR="00A11FDD" w:rsidRPr="00D45101">
        <w:t>at</w:t>
      </w:r>
      <w:r w:rsidRPr="00D45101">
        <w:t xml:space="preserve"> </w:t>
      </w:r>
      <w:r w:rsidR="00472FDE" w:rsidRPr="00D45101">
        <w:t>railway crossing</w:t>
      </w:r>
      <w:r w:rsidR="0005127A" w:rsidRPr="00D45101">
        <w:t>s</w:t>
      </w:r>
      <w:r w:rsidRPr="00D45101">
        <w:t xml:space="preserve">, prudent road </w:t>
      </w:r>
      <w:r w:rsidR="00A11FDD" w:rsidRPr="00D45101">
        <w:t xml:space="preserve">design </w:t>
      </w:r>
      <w:r w:rsidRPr="00D45101">
        <w:t>and</w:t>
      </w:r>
      <w:r w:rsidR="00A11FDD" w:rsidRPr="00D45101">
        <w:t>/or</w:t>
      </w:r>
      <w:r w:rsidRPr="00D45101">
        <w:t xml:space="preserve"> </w:t>
      </w:r>
      <w:r w:rsidR="00A11FDD" w:rsidRPr="00D45101">
        <w:t xml:space="preserve">advance warning of </w:t>
      </w:r>
      <w:r w:rsidR="0005127A" w:rsidRPr="00D45101">
        <w:t xml:space="preserve">a </w:t>
      </w:r>
      <w:r w:rsidR="007F5AE4" w:rsidRPr="00D45101">
        <w:t>train’s</w:t>
      </w:r>
      <w:r w:rsidR="00A11FDD" w:rsidRPr="00D45101">
        <w:t xml:space="preserve"> </w:t>
      </w:r>
      <w:r w:rsidR="007F5AE4" w:rsidRPr="00D45101">
        <w:t xml:space="preserve">presence </w:t>
      </w:r>
      <w:r w:rsidR="00A11FDD" w:rsidRPr="00D45101">
        <w:t xml:space="preserve">at </w:t>
      </w:r>
      <w:r w:rsidR="00472FDE" w:rsidRPr="00D45101">
        <w:t>railway crossing</w:t>
      </w:r>
      <w:r w:rsidR="0005127A" w:rsidRPr="00D45101">
        <w:t>s</w:t>
      </w:r>
      <w:r w:rsidRPr="00D45101">
        <w:t xml:space="preserve"> </w:t>
      </w:r>
      <w:r w:rsidR="00A11FDD" w:rsidRPr="00D45101">
        <w:t>should be considered as a strategy to lower</w:t>
      </w:r>
      <w:r w:rsidRPr="00D45101">
        <w:t xml:space="preserve"> the risk of road and rail vehicle </w:t>
      </w:r>
      <w:r w:rsidR="0052048B" w:rsidRPr="00D45101">
        <w:t>collisions</w:t>
      </w:r>
      <w:r w:rsidRPr="00D45101">
        <w:t>.</w:t>
      </w:r>
    </w:p>
    <w:p w14:paraId="7A8459FC" w14:textId="01D3B9E4" w:rsidR="0010216A" w:rsidRPr="00D45101" w:rsidRDefault="00A11FDD" w:rsidP="0010216A">
      <w:pPr>
        <w:pStyle w:val="ReportBody"/>
      </w:pPr>
      <w:r w:rsidRPr="00D45101">
        <w:t>R</w:t>
      </w:r>
      <w:r w:rsidR="0010216A" w:rsidRPr="00D45101">
        <w:t xml:space="preserve">oad and rail authorities should consider </w:t>
      </w:r>
      <w:r w:rsidR="0052048B" w:rsidRPr="00D45101">
        <w:t xml:space="preserve">added </w:t>
      </w:r>
      <w:r w:rsidR="0010216A" w:rsidRPr="00D45101">
        <w:t xml:space="preserve">measures to enhance the situational awareness of motorists </w:t>
      </w:r>
      <w:r w:rsidR="0052048B" w:rsidRPr="00D45101">
        <w:t>approaching</w:t>
      </w:r>
      <w:r w:rsidR="0010216A" w:rsidRPr="00D45101">
        <w:t xml:space="preserve"> </w:t>
      </w:r>
      <w:r w:rsidR="00472FDE" w:rsidRPr="00D45101">
        <w:t>railway crossing</w:t>
      </w:r>
      <w:r w:rsidR="0010216A" w:rsidRPr="00D45101">
        <w:t>s</w:t>
      </w:r>
      <w:r w:rsidR="00B4565F" w:rsidRPr="00D45101">
        <w:t>,</w:t>
      </w:r>
      <w:r w:rsidR="0010216A" w:rsidRPr="00D45101">
        <w:t xml:space="preserve"> </w:t>
      </w:r>
      <w:r w:rsidR="0052048B" w:rsidRPr="00D45101">
        <w:t>especially</w:t>
      </w:r>
      <w:r w:rsidR="0010216A" w:rsidRPr="00D45101">
        <w:t xml:space="preserve"> </w:t>
      </w:r>
      <w:r w:rsidR="00933C3C" w:rsidRPr="00D45101">
        <w:t xml:space="preserve">at </w:t>
      </w:r>
      <w:r w:rsidR="0010216A" w:rsidRPr="00D45101">
        <w:t xml:space="preserve">locations </w:t>
      </w:r>
      <w:r w:rsidR="00804B95" w:rsidRPr="00D45101">
        <w:t xml:space="preserve">with </w:t>
      </w:r>
      <w:r w:rsidR="0010216A" w:rsidRPr="00D45101">
        <w:t xml:space="preserve">restricted sighting </w:t>
      </w:r>
      <w:r w:rsidR="00B4565F" w:rsidRPr="00D45101">
        <w:t>due</w:t>
      </w:r>
      <w:r w:rsidR="0010216A" w:rsidRPr="00D45101">
        <w:t xml:space="preserve"> </w:t>
      </w:r>
      <w:r w:rsidR="00B4565F" w:rsidRPr="00D45101">
        <w:t xml:space="preserve">to </w:t>
      </w:r>
      <w:r w:rsidR="0010216A" w:rsidRPr="00D45101">
        <w:t xml:space="preserve">curved </w:t>
      </w:r>
      <w:r w:rsidR="00933C3C" w:rsidRPr="00D45101">
        <w:t xml:space="preserve">approach </w:t>
      </w:r>
      <w:r w:rsidR="0010216A" w:rsidRPr="00D45101">
        <w:t>road</w:t>
      </w:r>
      <w:r w:rsidR="00B4565F" w:rsidRPr="00D45101">
        <w:t>s</w:t>
      </w:r>
      <w:r w:rsidR="0010216A" w:rsidRPr="00D45101">
        <w:t xml:space="preserve">. </w:t>
      </w:r>
    </w:p>
    <w:p w14:paraId="427D03FF" w14:textId="672C7F1D" w:rsidR="0010216A" w:rsidRPr="00D45101" w:rsidRDefault="0010216A" w:rsidP="0010216A">
      <w:pPr>
        <w:pStyle w:val="ReportBody"/>
      </w:pPr>
      <w:r w:rsidRPr="00D45101">
        <w:t xml:space="preserve">It is imperative that </w:t>
      </w:r>
      <w:r w:rsidR="006622CC">
        <w:t>road vehicle drivers</w:t>
      </w:r>
      <w:r w:rsidR="006622CC" w:rsidRPr="00D45101">
        <w:t xml:space="preserve"> </w:t>
      </w:r>
      <w:r w:rsidR="00A11FDD" w:rsidRPr="00D45101">
        <w:t xml:space="preserve">always </w:t>
      </w:r>
      <w:r w:rsidRPr="00D45101">
        <w:t xml:space="preserve">approach </w:t>
      </w:r>
      <w:r w:rsidR="00472FDE" w:rsidRPr="00D45101">
        <w:t>railway crossing</w:t>
      </w:r>
      <w:r w:rsidRPr="00D45101">
        <w:t xml:space="preserve">s </w:t>
      </w:r>
      <w:r w:rsidR="004806EB" w:rsidRPr="00D45101">
        <w:t>with</w:t>
      </w:r>
      <w:r w:rsidRPr="00D45101">
        <w:t xml:space="preserve"> extreme</w:t>
      </w:r>
      <w:r w:rsidR="00B4565F" w:rsidRPr="00D45101">
        <w:t xml:space="preserve"> care</w:t>
      </w:r>
      <w:r w:rsidR="00497A34">
        <w:t>. T</w:t>
      </w:r>
      <w:r w:rsidR="006622CC" w:rsidRPr="006622CC">
        <w:t>he level of care and attention required increases as road vehicle gross mass increases</w:t>
      </w:r>
      <w:r w:rsidRPr="00D45101">
        <w:t>.</w:t>
      </w:r>
    </w:p>
    <w:p w14:paraId="510F1365" w14:textId="77777777" w:rsidR="00932302" w:rsidRPr="00D45101" w:rsidRDefault="00932302" w:rsidP="00EF08BE">
      <w:pPr>
        <w:pStyle w:val="Heading1"/>
      </w:pPr>
      <w:bookmarkStart w:id="0" w:name="_Toc456698578"/>
      <w:r w:rsidRPr="00D45101">
        <w:lastRenderedPageBreak/>
        <w:t>Contents</w:t>
      </w:r>
      <w:bookmarkEnd w:id="0"/>
    </w:p>
    <w:p w14:paraId="4D856CE6" w14:textId="2F7BB9EA" w:rsidR="009065A5" w:rsidRDefault="00932302">
      <w:pPr>
        <w:pStyle w:val="TOC1"/>
        <w:rPr>
          <w:rFonts w:asciiTheme="minorHAnsi" w:eastAsiaTheme="minorEastAsia" w:hAnsiTheme="minorHAnsi" w:cstheme="minorBidi"/>
          <w:b w:val="0"/>
          <w:spacing w:val="0"/>
          <w:sz w:val="22"/>
          <w:szCs w:val="22"/>
          <w:lang w:eastAsia="en-AU"/>
        </w:rPr>
      </w:pPr>
      <w:r w:rsidRPr="00D45101">
        <w:rPr>
          <w:noProof w:val="0"/>
        </w:rPr>
        <w:fldChar w:fldCharType="begin"/>
      </w:r>
      <w:r w:rsidRPr="00D45101">
        <w:rPr>
          <w:noProof w:val="0"/>
        </w:rPr>
        <w:instrText xml:space="preserve"> TOC \o "1-3" \h \z \u </w:instrText>
      </w:r>
      <w:r w:rsidRPr="00D45101">
        <w:rPr>
          <w:noProof w:val="0"/>
        </w:rPr>
        <w:fldChar w:fldCharType="separate"/>
      </w:r>
      <w:r w:rsidR="007A7D87">
        <w:fldChar w:fldCharType="begin"/>
      </w:r>
      <w:r w:rsidR="007A7D87">
        <w:instrText xml:space="preserve"> HYPERLINK \l "_Toc456698579" </w:instrText>
      </w:r>
      <w:r w:rsidR="007A7D87">
        <w:fldChar w:fldCharType="separate"/>
      </w:r>
      <w:r w:rsidR="009065A5" w:rsidRPr="001B2B36">
        <w:rPr>
          <w:rStyle w:val="Hyperlink"/>
        </w:rPr>
        <w:t>The occurrence</w:t>
      </w:r>
      <w:r w:rsidR="009065A5">
        <w:rPr>
          <w:webHidden/>
        </w:rPr>
        <w:tab/>
      </w:r>
      <w:r w:rsidR="009065A5">
        <w:rPr>
          <w:webHidden/>
        </w:rPr>
        <w:fldChar w:fldCharType="begin"/>
      </w:r>
      <w:r w:rsidR="009065A5">
        <w:rPr>
          <w:webHidden/>
        </w:rPr>
        <w:instrText xml:space="preserve"> PAGEREF _Toc456698579 \h </w:instrText>
      </w:r>
      <w:r w:rsidR="009065A5">
        <w:rPr>
          <w:webHidden/>
        </w:rPr>
      </w:r>
      <w:r w:rsidR="009065A5">
        <w:rPr>
          <w:webHidden/>
        </w:rPr>
        <w:fldChar w:fldCharType="separate"/>
      </w:r>
      <w:r w:rsidR="009065A5">
        <w:rPr>
          <w:webHidden/>
        </w:rPr>
        <w:t>1</w:t>
      </w:r>
      <w:r w:rsidR="009065A5">
        <w:rPr>
          <w:webHidden/>
        </w:rPr>
        <w:fldChar w:fldCharType="end"/>
      </w:r>
      <w:r w:rsidR="007A7D87">
        <w:fldChar w:fldCharType="end"/>
      </w:r>
    </w:p>
    <w:p w14:paraId="12AFA29A" w14:textId="77777777" w:rsidR="009065A5" w:rsidRDefault="007A7D87">
      <w:pPr>
        <w:pStyle w:val="TOC2"/>
        <w:rPr>
          <w:rFonts w:asciiTheme="minorHAnsi" w:eastAsiaTheme="minorEastAsia" w:hAnsiTheme="minorHAnsi" w:cstheme="minorBidi"/>
          <w:spacing w:val="0"/>
          <w:sz w:val="22"/>
          <w:szCs w:val="22"/>
          <w:lang w:eastAsia="en-AU"/>
        </w:rPr>
      </w:pPr>
      <w:hyperlink w:anchor="_Toc456698580" w:history="1">
        <w:r w:rsidR="009065A5" w:rsidRPr="001B2B36">
          <w:rPr>
            <w:rStyle w:val="Hyperlink"/>
          </w:rPr>
          <w:t>Post-occurrence</w:t>
        </w:r>
        <w:r w:rsidR="009065A5">
          <w:rPr>
            <w:webHidden/>
          </w:rPr>
          <w:tab/>
        </w:r>
        <w:r w:rsidR="009065A5">
          <w:rPr>
            <w:webHidden/>
          </w:rPr>
          <w:fldChar w:fldCharType="begin"/>
        </w:r>
        <w:r w:rsidR="009065A5">
          <w:rPr>
            <w:webHidden/>
          </w:rPr>
          <w:instrText xml:space="preserve"> PAGEREF _Toc456698580 \h </w:instrText>
        </w:r>
        <w:r w:rsidR="009065A5">
          <w:rPr>
            <w:webHidden/>
          </w:rPr>
        </w:r>
        <w:r w:rsidR="009065A5">
          <w:rPr>
            <w:webHidden/>
          </w:rPr>
          <w:fldChar w:fldCharType="separate"/>
        </w:r>
        <w:r w:rsidR="009065A5">
          <w:rPr>
            <w:webHidden/>
          </w:rPr>
          <w:t>6</w:t>
        </w:r>
        <w:r w:rsidR="009065A5">
          <w:rPr>
            <w:webHidden/>
          </w:rPr>
          <w:fldChar w:fldCharType="end"/>
        </w:r>
      </w:hyperlink>
    </w:p>
    <w:p w14:paraId="76FDA8C3" w14:textId="77777777" w:rsidR="009065A5" w:rsidRDefault="007A7D87">
      <w:pPr>
        <w:pStyle w:val="TOC1"/>
        <w:rPr>
          <w:rFonts w:asciiTheme="minorHAnsi" w:eastAsiaTheme="minorEastAsia" w:hAnsiTheme="minorHAnsi" w:cstheme="minorBidi"/>
          <w:b w:val="0"/>
          <w:spacing w:val="0"/>
          <w:sz w:val="22"/>
          <w:szCs w:val="22"/>
          <w:lang w:eastAsia="en-AU"/>
        </w:rPr>
      </w:pPr>
      <w:hyperlink w:anchor="_Toc456698581" w:history="1">
        <w:r w:rsidR="009065A5" w:rsidRPr="001B2B36">
          <w:rPr>
            <w:rStyle w:val="Hyperlink"/>
          </w:rPr>
          <w:t>Context</w:t>
        </w:r>
        <w:r w:rsidR="009065A5">
          <w:rPr>
            <w:webHidden/>
          </w:rPr>
          <w:tab/>
        </w:r>
        <w:r w:rsidR="009065A5">
          <w:rPr>
            <w:webHidden/>
          </w:rPr>
          <w:fldChar w:fldCharType="begin"/>
        </w:r>
        <w:r w:rsidR="009065A5">
          <w:rPr>
            <w:webHidden/>
          </w:rPr>
          <w:instrText xml:space="preserve"> PAGEREF _Toc456698581 \h </w:instrText>
        </w:r>
        <w:r w:rsidR="009065A5">
          <w:rPr>
            <w:webHidden/>
          </w:rPr>
        </w:r>
        <w:r w:rsidR="009065A5">
          <w:rPr>
            <w:webHidden/>
          </w:rPr>
          <w:fldChar w:fldCharType="separate"/>
        </w:r>
        <w:r w:rsidR="009065A5">
          <w:rPr>
            <w:webHidden/>
          </w:rPr>
          <w:t>7</w:t>
        </w:r>
        <w:r w:rsidR="009065A5">
          <w:rPr>
            <w:webHidden/>
          </w:rPr>
          <w:fldChar w:fldCharType="end"/>
        </w:r>
      </w:hyperlink>
    </w:p>
    <w:p w14:paraId="7C40313B" w14:textId="77777777" w:rsidR="009065A5" w:rsidRDefault="007A7D87">
      <w:pPr>
        <w:pStyle w:val="TOC2"/>
        <w:rPr>
          <w:rFonts w:asciiTheme="minorHAnsi" w:eastAsiaTheme="minorEastAsia" w:hAnsiTheme="minorHAnsi" w:cstheme="minorBidi"/>
          <w:spacing w:val="0"/>
          <w:sz w:val="22"/>
          <w:szCs w:val="22"/>
          <w:lang w:eastAsia="en-AU"/>
        </w:rPr>
      </w:pPr>
      <w:hyperlink w:anchor="_Toc456698582" w:history="1">
        <w:r w:rsidR="009065A5" w:rsidRPr="001B2B36">
          <w:rPr>
            <w:rStyle w:val="Hyperlink"/>
          </w:rPr>
          <w:t>Location</w:t>
        </w:r>
        <w:r w:rsidR="009065A5">
          <w:rPr>
            <w:webHidden/>
          </w:rPr>
          <w:tab/>
        </w:r>
        <w:r w:rsidR="009065A5">
          <w:rPr>
            <w:webHidden/>
          </w:rPr>
          <w:fldChar w:fldCharType="begin"/>
        </w:r>
        <w:r w:rsidR="009065A5">
          <w:rPr>
            <w:webHidden/>
          </w:rPr>
          <w:instrText xml:space="preserve"> PAGEREF _Toc456698582 \h </w:instrText>
        </w:r>
        <w:r w:rsidR="009065A5">
          <w:rPr>
            <w:webHidden/>
          </w:rPr>
        </w:r>
        <w:r w:rsidR="009065A5">
          <w:rPr>
            <w:webHidden/>
          </w:rPr>
          <w:fldChar w:fldCharType="separate"/>
        </w:r>
        <w:r w:rsidR="009065A5">
          <w:rPr>
            <w:webHidden/>
          </w:rPr>
          <w:t>7</w:t>
        </w:r>
        <w:r w:rsidR="009065A5">
          <w:rPr>
            <w:webHidden/>
          </w:rPr>
          <w:fldChar w:fldCharType="end"/>
        </w:r>
      </w:hyperlink>
    </w:p>
    <w:p w14:paraId="45AD8FF5" w14:textId="77777777" w:rsidR="009065A5" w:rsidRDefault="007A7D87">
      <w:pPr>
        <w:pStyle w:val="TOC2"/>
        <w:rPr>
          <w:rFonts w:asciiTheme="minorHAnsi" w:eastAsiaTheme="minorEastAsia" w:hAnsiTheme="minorHAnsi" w:cstheme="minorBidi"/>
          <w:spacing w:val="0"/>
          <w:sz w:val="22"/>
          <w:szCs w:val="22"/>
          <w:lang w:eastAsia="en-AU"/>
        </w:rPr>
      </w:pPr>
      <w:hyperlink w:anchor="_Toc456698583" w:history="1">
        <w:r w:rsidR="009065A5" w:rsidRPr="001B2B36">
          <w:rPr>
            <w:rStyle w:val="Hyperlink"/>
          </w:rPr>
          <w:t>Train and Crew</w:t>
        </w:r>
        <w:r w:rsidR="009065A5">
          <w:rPr>
            <w:webHidden/>
          </w:rPr>
          <w:tab/>
        </w:r>
        <w:r w:rsidR="009065A5">
          <w:rPr>
            <w:webHidden/>
          </w:rPr>
          <w:fldChar w:fldCharType="begin"/>
        </w:r>
        <w:r w:rsidR="009065A5">
          <w:rPr>
            <w:webHidden/>
          </w:rPr>
          <w:instrText xml:space="preserve"> PAGEREF _Toc456698583 \h </w:instrText>
        </w:r>
        <w:r w:rsidR="009065A5">
          <w:rPr>
            <w:webHidden/>
          </w:rPr>
        </w:r>
        <w:r w:rsidR="009065A5">
          <w:rPr>
            <w:webHidden/>
          </w:rPr>
          <w:fldChar w:fldCharType="separate"/>
        </w:r>
        <w:r w:rsidR="009065A5">
          <w:rPr>
            <w:webHidden/>
          </w:rPr>
          <w:t>7</w:t>
        </w:r>
        <w:r w:rsidR="009065A5">
          <w:rPr>
            <w:webHidden/>
          </w:rPr>
          <w:fldChar w:fldCharType="end"/>
        </w:r>
      </w:hyperlink>
    </w:p>
    <w:p w14:paraId="2E7876A8" w14:textId="77777777" w:rsidR="009065A5" w:rsidRDefault="007A7D87">
      <w:pPr>
        <w:pStyle w:val="TOC2"/>
        <w:rPr>
          <w:rFonts w:asciiTheme="minorHAnsi" w:eastAsiaTheme="minorEastAsia" w:hAnsiTheme="minorHAnsi" w:cstheme="minorBidi"/>
          <w:spacing w:val="0"/>
          <w:sz w:val="22"/>
          <w:szCs w:val="22"/>
          <w:lang w:eastAsia="en-AU"/>
        </w:rPr>
      </w:pPr>
      <w:hyperlink w:anchor="_Toc456698584" w:history="1">
        <w:r w:rsidR="009065A5" w:rsidRPr="001B2B36">
          <w:rPr>
            <w:rStyle w:val="Hyperlink"/>
          </w:rPr>
          <w:t>Road-train truck information</w:t>
        </w:r>
        <w:r w:rsidR="009065A5">
          <w:rPr>
            <w:webHidden/>
          </w:rPr>
          <w:tab/>
        </w:r>
        <w:r w:rsidR="009065A5">
          <w:rPr>
            <w:webHidden/>
          </w:rPr>
          <w:fldChar w:fldCharType="begin"/>
        </w:r>
        <w:r w:rsidR="009065A5">
          <w:rPr>
            <w:webHidden/>
          </w:rPr>
          <w:instrText xml:space="preserve"> PAGEREF _Toc456698584 \h </w:instrText>
        </w:r>
        <w:r w:rsidR="009065A5">
          <w:rPr>
            <w:webHidden/>
          </w:rPr>
        </w:r>
        <w:r w:rsidR="009065A5">
          <w:rPr>
            <w:webHidden/>
          </w:rPr>
          <w:fldChar w:fldCharType="separate"/>
        </w:r>
        <w:r w:rsidR="009065A5">
          <w:rPr>
            <w:webHidden/>
          </w:rPr>
          <w:t>7</w:t>
        </w:r>
        <w:r w:rsidR="009065A5">
          <w:rPr>
            <w:webHidden/>
          </w:rPr>
          <w:fldChar w:fldCharType="end"/>
        </w:r>
      </w:hyperlink>
    </w:p>
    <w:p w14:paraId="5E6CDDE7" w14:textId="77777777" w:rsidR="009065A5" w:rsidRDefault="007A7D87">
      <w:pPr>
        <w:pStyle w:val="TOC2"/>
        <w:rPr>
          <w:rFonts w:asciiTheme="minorHAnsi" w:eastAsiaTheme="minorEastAsia" w:hAnsiTheme="minorHAnsi" w:cstheme="minorBidi"/>
          <w:spacing w:val="0"/>
          <w:sz w:val="22"/>
          <w:szCs w:val="22"/>
          <w:lang w:eastAsia="en-AU"/>
        </w:rPr>
      </w:pPr>
      <w:hyperlink w:anchor="_Toc456698585" w:history="1">
        <w:r w:rsidR="009065A5" w:rsidRPr="001B2B36">
          <w:rPr>
            <w:rStyle w:val="Hyperlink"/>
          </w:rPr>
          <w:t>Truck driver information</w:t>
        </w:r>
        <w:r w:rsidR="009065A5">
          <w:rPr>
            <w:webHidden/>
          </w:rPr>
          <w:tab/>
        </w:r>
        <w:r w:rsidR="009065A5">
          <w:rPr>
            <w:webHidden/>
          </w:rPr>
          <w:fldChar w:fldCharType="begin"/>
        </w:r>
        <w:r w:rsidR="009065A5">
          <w:rPr>
            <w:webHidden/>
          </w:rPr>
          <w:instrText xml:space="preserve"> PAGEREF _Toc456698585 \h </w:instrText>
        </w:r>
        <w:r w:rsidR="009065A5">
          <w:rPr>
            <w:webHidden/>
          </w:rPr>
        </w:r>
        <w:r w:rsidR="009065A5">
          <w:rPr>
            <w:webHidden/>
          </w:rPr>
          <w:fldChar w:fldCharType="separate"/>
        </w:r>
        <w:r w:rsidR="009065A5">
          <w:rPr>
            <w:webHidden/>
          </w:rPr>
          <w:t>8</w:t>
        </w:r>
        <w:r w:rsidR="009065A5">
          <w:rPr>
            <w:webHidden/>
          </w:rPr>
          <w:fldChar w:fldCharType="end"/>
        </w:r>
      </w:hyperlink>
    </w:p>
    <w:p w14:paraId="1189BCB7" w14:textId="77777777" w:rsidR="009065A5" w:rsidRDefault="007A7D87">
      <w:pPr>
        <w:pStyle w:val="TOC2"/>
        <w:rPr>
          <w:rFonts w:asciiTheme="minorHAnsi" w:eastAsiaTheme="minorEastAsia" w:hAnsiTheme="minorHAnsi" w:cstheme="minorBidi"/>
          <w:spacing w:val="0"/>
          <w:sz w:val="22"/>
          <w:szCs w:val="22"/>
          <w:lang w:eastAsia="en-AU"/>
        </w:rPr>
      </w:pPr>
      <w:hyperlink w:anchor="_Toc456698586" w:history="1">
        <w:r w:rsidR="009065A5" w:rsidRPr="001B2B36">
          <w:rPr>
            <w:rStyle w:val="Hyperlink"/>
          </w:rPr>
          <w:t>Environmental conditions</w:t>
        </w:r>
        <w:r w:rsidR="009065A5">
          <w:rPr>
            <w:webHidden/>
          </w:rPr>
          <w:tab/>
        </w:r>
        <w:r w:rsidR="009065A5">
          <w:rPr>
            <w:webHidden/>
          </w:rPr>
          <w:fldChar w:fldCharType="begin"/>
        </w:r>
        <w:r w:rsidR="009065A5">
          <w:rPr>
            <w:webHidden/>
          </w:rPr>
          <w:instrText xml:space="preserve"> PAGEREF _Toc456698586 \h </w:instrText>
        </w:r>
        <w:r w:rsidR="009065A5">
          <w:rPr>
            <w:webHidden/>
          </w:rPr>
        </w:r>
        <w:r w:rsidR="009065A5">
          <w:rPr>
            <w:webHidden/>
          </w:rPr>
          <w:fldChar w:fldCharType="separate"/>
        </w:r>
        <w:r w:rsidR="009065A5">
          <w:rPr>
            <w:webHidden/>
          </w:rPr>
          <w:t>8</w:t>
        </w:r>
        <w:r w:rsidR="009065A5">
          <w:rPr>
            <w:webHidden/>
          </w:rPr>
          <w:fldChar w:fldCharType="end"/>
        </w:r>
      </w:hyperlink>
    </w:p>
    <w:p w14:paraId="6C196B21" w14:textId="77777777" w:rsidR="009065A5" w:rsidRDefault="007A7D87">
      <w:pPr>
        <w:pStyle w:val="TOC2"/>
        <w:rPr>
          <w:rFonts w:asciiTheme="minorHAnsi" w:eastAsiaTheme="minorEastAsia" w:hAnsiTheme="minorHAnsi" w:cstheme="minorBidi"/>
          <w:spacing w:val="0"/>
          <w:sz w:val="22"/>
          <w:szCs w:val="22"/>
          <w:lang w:eastAsia="en-AU"/>
        </w:rPr>
      </w:pPr>
      <w:hyperlink w:anchor="_Toc456698587" w:history="1">
        <w:r w:rsidR="009065A5" w:rsidRPr="001B2B36">
          <w:rPr>
            <w:rStyle w:val="Hyperlink"/>
          </w:rPr>
          <w:t>Railway crossing protection and risk control</w:t>
        </w:r>
        <w:r w:rsidR="009065A5">
          <w:rPr>
            <w:webHidden/>
          </w:rPr>
          <w:tab/>
        </w:r>
        <w:r w:rsidR="009065A5">
          <w:rPr>
            <w:webHidden/>
          </w:rPr>
          <w:fldChar w:fldCharType="begin"/>
        </w:r>
        <w:r w:rsidR="009065A5">
          <w:rPr>
            <w:webHidden/>
          </w:rPr>
          <w:instrText xml:space="preserve"> PAGEREF _Toc456698587 \h </w:instrText>
        </w:r>
        <w:r w:rsidR="009065A5">
          <w:rPr>
            <w:webHidden/>
          </w:rPr>
        </w:r>
        <w:r w:rsidR="009065A5">
          <w:rPr>
            <w:webHidden/>
          </w:rPr>
          <w:fldChar w:fldCharType="separate"/>
        </w:r>
        <w:r w:rsidR="009065A5">
          <w:rPr>
            <w:webHidden/>
          </w:rPr>
          <w:t>8</w:t>
        </w:r>
        <w:r w:rsidR="009065A5">
          <w:rPr>
            <w:webHidden/>
          </w:rPr>
          <w:fldChar w:fldCharType="end"/>
        </w:r>
      </w:hyperlink>
    </w:p>
    <w:p w14:paraId="262FC91A" w14:textId="77777777" w:rsidR="009065A5" w:rsidRDefault="007A7D87">
      <w:pPr>
        <w:pStyle w:val="TOC3"/>
        <w:rPr>
          <w:rFonts w:asciiTheme="minorHAnsi" w:eastAsiaTheme="minorEastAsia" w:hAnsiTheme="minorHAnsi" w:cstheme="minorBidi"/>
          <w:spacing w:val="0"/>
          <w:sz w:val="22"/>
          <w:szCs w:val="22"/>
          <w:lang w:eastAsia="en-AU"/>
        </w:rPr>
      </w:pPr>
      <w:hyperlink w:anchor="_Toc456698588" w:history="1">
        <w:r w:rsidR="009065A5" w:rsidRPr="001B2B36">
          <w:rPr>
            <w:rStyle w:val="Hyperlink"/>
          </w:rPr>
          <w:t>Traffic control at the Tullamore - Narromine Road railway crossing</w:t>
        </w:r>
        <w:r w:rsidR="009065A5">
          <w:rPr>
            <w:webHidden/>
          </w:rPr>
          <w:tab/>
        </w:r>
        <w:r w:rsidR="009065A5">
          <w:rPr>
            <w:webHidden/>
          </w:rPr>
          <w:fldChar w:fldCharType="begin"/>
        </w:r>
        <w:r w:rsidR="009065A5">
          <w:rPr>
            <w:webHidden/>
          </w:rPr>
          <w:instrText xml:space="preserve"> PAGEREF _Toc456698588 \h </w:instrText>
        </w:r>
        <w:r w:rsidR="009065A5">
          <w:rPr>
            <w:webHidden/>
          </w:rPr>
        </w:r>
        <w:r w:rsidR="009065A5">
          <w:rPr>
            <w:webHidden/>
          </w:rPr>
          <w:fldChar w:fldCharType="separate"/>
        </w:r>
        <w:r w:rsidR="009065A5">
          <w:rPr>
            <w:webHidden/>
          </w:rPr>
          <w:t>9</w:t>
        </w:r>
        <w:r w:rsidR="009065A5">
          <w:rPr>
            <w:webHidden/>
          </w:rPr>
          <w:fldChar w:fldCharType="end"/>
        </w:r>
      </w:hyperlink>
    </w:p>
    <w:p w14:paraId="1242A485" w14:textId="77777777" w:rsidR="009065A5" w:rsidRDefault="007A7D87">
      <w:pPr>
        <w:pStyle w:val="TOC2"/>
        <w:rPr>
          <w:rFonts w:asciiTheme="minorHAnsi" w:eastAsiaTheme="minorEastAsia" w:hAnsiTheme="minorHAnsi" w:cstheme="minorBidi"/>
          <w:spacing w:val="0"/>
          <w:sz w:val="22"/>
          <w:szCs w:val="22"/>
          <w:lang w:eastAsia="en-AU"/>
        </w:rPr>
      </w:pPr>
      <w:hyperlink w:anchor="_Toc456698589" w:history="1">
        <w:r w:rsidR="009065A5" w:rsidRPr="001B2B36">
          <w:rPr>
            <w:rStyle w:val="Hyperlink"/>
          </w:rPr>
          <w:t>ALCAM survey, Tullamore – Narromine Road railway crossing</w:t>
        </w:r>
        <w:r w:rsidR="009065A5">
          <w:rPr>
            <w:webHidden/>
          </w:rPr>
          <w:tab/>
        </w:r>
        <w:r w:rsidR="009065A5">
          <w:rPr>
            <w:webHidden/>
          </w:rPr>
          <w:fldChar w:fldCharType="begin"/>
        </w:r>
        <w:r w:rsidR="009065A5">
          <w:rPr>
            <w:webHidden/>
          </w:rPr>
          <w:instrText xml:space="preserve"> PAGEREF _Toc456698589 \h </w:instrText>
        </w:r>
        <w:r w:rsidR="009065A5">
          <w:rPr>
            <w:webHidden/>
          </w:rPr>
        </w:r>
        <w:r w:rsidR="009065A5">
          <w:rPr>
            <w:webHidden/>
          </w:rPr>
          <w:fldChar w:fldCharType="separate"/>
        </w:r>
        <w:r w:rsidR="009065A5">
          <w:rPr>
            <w:webHidden/>
          </w:rPr>
          <w:t>12</w:t>
        </w:r>
        <w:r w:rsidR="009065A5">
          <w:rPr>
            <w:webHidden/>
          </w:rPr>
          <w:fldChar w:fldCharType="end"/>
        </w:r>
      </w:hyperlink>
    </w:p>
    <w:p w14:paraId="21AE2D07" w14:textId="77777777" w:rsidR="009065A5" w:rsidRDefault="007A7D87">
      <w:pPr>
        <w:pStyle w:val="TOC2"/>
        <w:rPr>
          <w:rFonts w:asciiTheme="minorHAnsi" w:eastAsiaTheme="minorEastAsia" w:hAnsiTheme="minorHAnsi" w:cstheme="minorBidi"/>
          <w:spacing w:val="0"/>
          <w:sz w:val="22"/>
          <w:szCs w:val="22"/>
          <w:lang w:eastAsia="en-AU"/>
        </w:rPr>
      </w:pPr>
      <w:hyperlink w:anchor="_Toc456698590" w:history="1">
        <w:r w:rsidR="009065A5" w:rsidRPr="001B2B36">
          <w:rPr>
            <w:rStyle w:val="Hyperlink"/>
          </w:rPr>
          <w:t>Previous occurrences</w:t>
        </w:r>
        <w:r w:rsidR="009065A5">
          <w:rPr>
            <w:webHidden/>
          </w:rPr>
          <w:tab/>
        </w:r>
        <w:r w:rsidR="009065A5">
          <w:rPr>
            <w:webHidden/>
          </w:rPr>
          <w:fldChar w:fldCharType="begin"/>
        </w:r>
        <w:r w:rsidR="009065A5">
          <w:rPr>
            <w:webHidden/>
          </w:rPr>
          <w:instrText xml:space="preserve"> PAGEREF _Toc456698590 \h </w:instrText>
        </w:r>
        <w:r w:rsidR="009065A5">
          <w:rPr>
            <w:webHidden/>
          </w:rPr>
        </w:r>
        <w:r w:rsidR="009065A5">
          <w:rPr>
            <w:webHidden/>
          </w:rPr>
          <w:fldChar w:fldCharType="separate"/>
        </w:r>
        <w:r w:rsidR="009065A5">
          <w:rPr>
            <w:webHidden/>
          </w:rPr>
          <w:t>13</w:t>
        </w:r>
        <w:r w:rsidR="009065A5">
          <w:rPr>
            <w:webHidden/>
          </w:rPr>
          <w:fldChar w:fldCharType="end"/>
        </w:r>
      </w:hyperlink>
    </w:p>
    <w:p w14:paraId="32022D8D" w14:textId="77777777" w:rsidR="009065A5" w:rsidRDefault="007A7D87">
      <w:pPr>
        <w:pStyle w:val="TOC2"/>
        <w:rPr>
          <w:rFonts w:asciiTheme="minorHAnsi" w:eastAsiaTheme="minorEastAsia" w:hAnsiTheme="minorHAnsi" w:cstheme="minorBidi"/>
          <w:spacing w:val="0"/>
          <w:sz w:val="22"/>
          <w:szCs w:val="22"/>
          <w:lang w:eastAsia="en-AU"/>
        </w:rPr>
      </w:pPr>
      <w:hyperlink w:anchor="_Toc456698591" w:history="1">
        <w:r w:rsidR="009065A5" w:rsidRPr="001B2B36">
          <w:rPr>
            <w:rStyle w:val="Hyperlink"/>
          </w:rPr>
          <w:t>Rail/Road interface coordination planning</w:t>
        </w:r>
        <w:r w:rsidR="009065A5">
          <w:rPr>
            <w:webHidden/>
          </w:rPr>
          <w:tab/>
        </w:r>
        <w:r w:rsidR="009065A5">
          <w:rPr>
            <w:webHidden/>
          </w:rPr>
          <w:fldChar w:fldCharType="begin"/>
        </w:r>
        <w:r w:rsidR="009065A5">
          <w:rPr>
            <w:webHidden/>
          </w:rPr>
          <w:instrText xml:space="preserve"> PAGEREF _Toc456698591 \h </w:instrText>
        </w:r>
        <w:r w:rsidR="009065A5">
          <w:rPr>
            <w:webHidden/>
          </w:rPr>
        </w:r>
        <w:r w:rsidR="009065A5">
          <w:rPr>
            <w:webHidden/>
          </w:rPr>
          <w:fldChar w:fldCharType="separate"/>
        </w:r>
        <w:r w:rsidR="009065A5">
          <w:rPr>
            <w:webHidden/>
          </w:rPr>
          <w:t>13</w:t>
        </w:r>
        <w:r w:rsidR="009065A5">
          <w:rPr>
            <w:webHidden/>
          </w:rPr>
          <w:fldChar w:fldCharType="end"/>
        </w:r>
      </w:hyperlink>
    </w:p>
    <w:p w14:paraId="189A430E" w14:textId="77777777" w:rsidR="009065A5" w:rsidRDefault="007A7D87">
      <w:pPr>
        <w:pStyle w:val="TOC1"/>
        <w:rPr>
          <w:rFonts w:asciiTheme="minorHAnsi" w:eastAsiaTheme="minorEastAsia" w:hAnsiTheme="minorHAnsi" w:cstheme="minorBidi"/>
          <w:b w:val="0"/>
          <w:spacing w:val="0"/>
          <w:sz w:val="22"/>
          <w:szCs w:val="22"/>
          <w:lang w:eastAsia="en-AU"/>
        </w:rPr>
      </w:pPr>
      <w:hyperlink w:anchor="_Toc456698592" w:history="1">
        <w:r w:rsidR="009065A5" w:rsidRPr="001B2B36">
          <w:rPr>
            <w:rStyle w:val="Hyperlink"/>
          </w:rPr>
          <w:t>Safety analysis</w:t>
        </w:r>
        <w:r w:rsidR="009065A5">
          <w:rPr>
            <w:webHidden/>
          </w:rPr>
          <w:tab/>
        </w:r>
        <w:r w:rsidR="009065A5">
          <w:rPr>
            <w:webHidden/>
          </w:rPr>
          <w:fldChar w:fldCharType="begin"/>
        </w:r>
        <w:r w:rsidR="009065A5">
          <w:rPr>
            <w:webHidden/>
          </w:rPr>
          <w:instrText xml:space="preserve"> PAGEREF _Toc456698592 \h </w:instrText>
        </w:r>
        <w:r w:rsidR="009065A5">
          <w:rPr>
            <w:webHidden/>
          </w:rPr>
        </w:r>
        <w:r w:rsidR="009065A5">
          <w:rPr>
            <w:webHidden/>
          </w:rPr>
          <w:fldChar w:fldCharType="separate"/>
        </w:r>
        <w:r w:rsidR="009065A5">
          <w:rPr>
            <w:webHidden/>
          </w:rPr>
          <w:t>14</w:t>
        </w:r>
        <w:r w:rsidR="009065A5">
          <w:rPr>
            <w:webHidden/>
          </w:rPr>
          <w:fldChar w:fldCharType="end"/>
        </w:r>
      </w:hyperlink>
    </w:p>
    <w:p w14:paraId="710B38D7" w14:textId="77777777" w:rsidR="009065A5" w:rsidRDefault="007A7D87">
      <w:pPr>
        <w:pStyle w:val="TOC2"/>
        <w:rPr>
          <w:rFonts w:asciiTheme="minorHAnsi" w:eastAsiaTheme="minorEastAsia" w:hAnsiTheme="minorHAnsi" w:cstheme="minorBidi"/>
          <w:spacing w:val="0"/>
          <w:sz w:val="22"/>
          <w:szCs w:val="22"/>
          <w:lang w:eastAsia="en-AU"/>
        </w:rPr>
      </w:pPr>
      <w:hyperlink w:anchor="_Toc456698593" w:history="1">
        <w:r w:rsidR="009065A5" w:rsidRPr="001B2B36">
          <w:rPr>
            <w:rStyle w:val="Hyperlink"/>
          </w:rPr>
          <w:t>Introduction</w:t>
        </w:r>
        <w:r w:rsidR="009065A5">
          <w:rPr>
            <w:webHidden/>
          </w:rPr>
          <w:tab/>
        </w:r>
        <w:r w:rsidR="009065A5">
          <w:rPr>
            <w:webHidden/>
          </w:rPr>
          <w:fldChar w:fldCharType="begin"/>
        </w:r>
        <w:r w:rsidR="009065A5">
          <w:rPr>
            <w:webHidden/>
          </w:rPr>
          <w:instrText xml:space="preserve"> PAGEREF _Toc456698593 \h </w:instrText>
        </w:r>
        <w:r w:rsidR="009065A5">
          <w:rPr>
            <w:webHidden/>
          </w:rPr>
        </w:r>
        <w:r w:rsidR="009065A5">
          <w:rPr>
            <w:webHidden/>
          </w:rPr>
          <w:fldChar w:fldCharType="separate"/>
        </w:r>
        <w:r w:rsidR="009065A5">
          <w:rPr>
            <w:webHidden/>
          </w:rPr>
          <w:t>14</w:t>
        </w:r>
        <w:r w:rsidR="009065A5">
          <w:rPr>
            <w:webHidden/>
          </w:rPr>
          <w:fldChar w:fldCharType="end"/>
        </w:r>
      </w:hyperlink>
    </w:p>
    <w:p w14:paraId="56907841" w14:textId="77777777" w:rsidR="009065A5" w:rsidRDefault="007A7D87">
      <w:pPr>
        <w:pStyle w:val="TOC2"/>
        <w:rPr>
          <w:rFonts w:asciiTheme="minorHAnsi" w:eastAsiaTheme="minorEastAsia" w:hAnsiTheme="minorHAnsi" w:cstheme="minorBidi"/>
          <w:spacing w:val="0"/>
          <w:sz w:val="22"/>
          <w:szCs w:val="22"/>
          <w:lang w:eastAsia="en-AU"/>
        </w:rPr>
      </w:pPr>
      <w:hyperlink w:anchor="_Toc456698594" w:history="1">
        <w:r w:rsidR="009065A5" w:rsidRPr="001B2B36">
          <w:rPr>
            <w:rStyle w:val="Hyperlink"/>
          </w:rPr>
          <w:t>Factors influencing the truck driver’s behaviour</w:t>
        </w:r>
        <w:r w:rsidR="009065A5">
          <w:rPr>
            <w:webHidden/>
          </w:rPr>
          <w:tab/>
        </w:r>
        <w:r w:rsidR="009065A5">
          <w:rPr>
            <w:webHidden/>
          </w:rPr>
          <w:fldChar w:fldCharType="begin"/>
        </w:r>
        <w:r w:rsidR="009065A5">
          <w:rPr>
            <w:webHidden/>
          </w:rPr>
          <w:instrText xml:space="preserve"> PAGEREF _Toc456698594 \h </w:instrText>
        </w:r>
        <w:r w:rsidR="009065A5">
          <w:rPr>
            <w:webHidden/>
          </w:rPr>
        </w:r>
        <w:r w:rsidR="009065A5">
          <w:rPr>
            <w:webHidden/>
          </w:rPr>
          <w:fldChar w:fldCharType="separate"/>
        </w:r>
        <w:r w:rsidR="009065A5">
          <w:rPr>
            <w:webHidden/>
          </w:rPr>
          <w:t>14</w:t>
        </w:r>
        <w:r w:rsidR="009065A5">
          <w:rPr>
            <w:webHidden/>
          </w:rPr>
          <w:fldChar w:fldCharType="end"/>
        </w:r>
      </w:hyperlink>
    </w:p>
    <w:p w14:paraId="7F624208" w14:textId="77777777" w:rsidR="009065A5" w:rsidRDefault="007A7D87">
      <w:pPr>
        <w:pStyle w:val="TOC3"/>
        <w:rPr>
          <w:rFonts w:asciiTheme="minorHAnsi" w:eastAsiaTheme="minorEastAsia" w:hAnsiTheme="minorHAnsi" w:cstheme="minorBidi"/>
          <w:spacing w:val="0"/>
          <w:sz w:val="22"/>
          <w:szCs w:val="22"/>
          <w:lang w:eastAsia="en-AU"/>
        </w:rPr>
      </w:pPr>
      <w:hyperlink w:anchor="_Toc456698595" w:history="1">
        <w:r w:rsidR="009065A5" w:rsidRPr="001B2B36">
          <w:rPr>
            <w:rStyle w:val="Hyperlink"/>
          </w:rPr>
          <w:t>Driver competence</w:t>
        </w:r>
        <w:r w:rsidR="009065A5">
          <w:rPr>
            <w:webHidden/>
          </w:rPr>
          <w:tab/>
        </w:r>
        <w:r w:rsidR="009065A5">
          <w:rPr>
            <w:webHidden/>
          </w:rPr>
          <w:fldChar w:fldCharType="begin"/>
        </w:r>
        <w:r w:rsidR="009065A5">
          <w:rPr>
            <w:webHidden/>
          </w:rPr>
          <w:instrText xml:space="preserve"> PAGEREF _Toc456698595 \h </w:instrText>
        </w:r>
        <w:r w:rsidR="009065A5">
          <w:rPr>
            <w:webHidden/>
          </w:rPr>
        </w:r>
        <w:r w:rsidR="009065A5">
          <w:rPr>
            <w:webHidden/>
          </w:rPr>
          <w:fldChar w:fldCharType="separate"/>
        </w:r>
        <w:r w:rsidR="009065A5">
          <w:rPr>
            <w:webHidden/>
          </w:rPr>
          <w:t>14</w:t>
        </w:r>
        <w:r w:rsidR="009065A5">
          <w:rPr>
            <w:webHidden/>
          </w:rPr>
          <w:fldChar w:fldCharType="end"/>
        </w:r>
      </w:hyperlink>
    </w:p>
    <w:p w14:paraId="778C26BD" w14:textId="77777777" w:rsidR="009065A5" w:rsidRDefault="007A7D87">
      <w:pPr>
        <w:pStyle w:val="TOC3"/>
        <w:rPr>
          <w:rFonts w:asciiTheme="minorHAnsi" w:eastAsiaTheme="minorEastAsia" w:hAnsiTheme="minorHAnsi" w:cstheme="minorBidi"/>
          <w:spacing w:val="0"/>
          <w:sz w:val="22"/>
          <w:szCs w:val="22"/>
          <w:lang w:eastAsia="en-AU"/>
        </w:rPr>
      </w:pPr>
      <w:hyperlink w:anchor="_Toc456698596" w:history="1">
        <w:r w:rsidR="009065A5" w:rsidRPr="001B2B36">
          <w:rPr>
            <w:rStyle w:val="Hyperlink"/>
          </w:rPr>
          <w:t>Medical and toxicology</w:t>
        </w:r>
        <w:r w:rsidR="009065A5">
          <w:rPr>
            <w:webHidden/>
          </w:rPr>
          <w:tab/>
        </w:r>
        <w:r w:rsidR="009065A5">
          <w:rPr>
            <w:webHidden/>
          </w:rPr>
          <w:fldChar w:fldCharType="begin"/>
        </w:r>
        <w:r w:rsidR="009065A5">
          <w:rPr>
            <w:webHidden/>
          </w:rPr>
          <w:instrText xml:space="preserve"> PAGEREF _Toc456698596 \h </w:instrText>
        </w:r>
        <w:r w:rsidR="009065A5">
          <w:rPr>
            <w:webHidden/>
          </w:rPr>
        </w:r>
        <w:r w:rsidR="009065A5">
          <w:rPr>
            <w:webHidden/>
          </w:rPr>
          <w:fldChar w:fldCharType="separate"/>
        </w:r>
        <w:r w:rsidR="009065A5">
          <w:rPr>
            <w:webHidden/>
          </w:rPr>
          <w:t>15</w:t>
        </w:r>
        <w:r w:rsidR="009065A5">
          <w:rPr>
            <w:webHidden/>
          </w:rPr>
          <w:fldChar w:fldCharType="end"/>
        </w:r>
      </w:hyperlink>
    </w:p>
    <w:p w14:paraId="56B707FC" w14:textId="77777777" w:rsidR="009065A5" w:rsidRDefault="007A7D87">
      <w:pPr>
        <w:pStyle w:val="TOC3"/>
        <w:rPr>
          <w:rFonts w:asciiTheme="minorHAnsi" w:eastAsiaTheme="minorEastAsia" w:hAnsiTheme="minorHAnsi" w:cstheme="minorBidi"/>
          <w:spacing w:val="0"/>
          <w:sz w:val="22"/>
          <w:szCs w:val="22"/>
          <w:lang w:eastAsia="en-AU"/>
        </w:rPr>
      </w:pPr>
      <w:hyperlink w:anchor="_Toc456698597" w:history="1">
        <w:r w:rsidR="009065A5" w:rsidRPr="001B2B36">
          <w:rPr>
            <w:rStyle w:val="Hyperlink"/>
          </w:rPr>
          <w:t>Fatigue</w:t>
        </w:r>
        <w:r w:rsidR="009065A5">
          <w:rPr>
            <w:webHidden/>
          </w:rPr>
          <w:tab/>
        </w:r>
        <w:r w:rsidR="009065A5">
          <w:rPr>
            <w:webHidden/>
          </w:rPr>
          <w:fldChar w:fldCharType="begin"/>
        </w:r>
        <w:r w:rsidR="009065A5">
          <w:rPr>
            <w:webHidden/>
          </w:rPr>
          <w:instrText xml:space="preserve"> PAGEREF _Toc456698597 \h </w:instrText>
        </w:r>
        <w:r w:rsidR="009065A5">
          <w:rPr>
            <w:webHidden/>
          </w:rPr>
        </w:r>
        <w:r w:rsidR="009065A5">
          <w:rPr>
            <w:webHidden/>
          </w:rPr>
          <w:fldChar w:fldCharType="separate"/>
        </w:r>
        <w:r w:rsidR="009065A5">
          <w:rPr>
            <w:webHidden/>
          </w:rPr>
          <w:t>15</w:t>
        </w:r>
        <w:r w:rsidR="009065A5">
          <w:rPr>
            <w:webHidden/>
          </w:rPr>
          <w:fldChar w:fldCharType="end"/>
        </w:r>
      </w:hyperlink>
    </w:p>
    <w:p w14:paraId="46BA3AF8" w14:textId="77777777" w:rsidR="009065A5" w:rsidRDefault="007A7D87">
      <w:pPr>
        <w:pStyle w:val="TOC3"/>
        <w:rPr>
          <w:rFonts w:asciiTheme="minorHAnsi" w:eastAsiaTheme="minorEastAsia" w:hAnsiTheme="minorHAnsi" w:cstheme="minorBidi"/>
          <w:spacing w:val="0"/>
          <w:sz w:val="22"/>
          <w:szCs w:val="22"/>
          <w:lang w:eastAsia="en-AU"/>
        </w:rPr>
      </w:pPr>
      <w:hyperlink w:anchor="_Toc456698598" w:history="1">
        <w:r w:rsidR="009065A5" w:rsidRPr="001B2B36">
          <w:rPr>
            <w:rStyle w:val="Hyperlink"/>
          </w:rPr>
          <w:t>Conspicuity</w:t>
        </w:r>
        <w:r w:rsidR="009065A5">
          <w:rPr>
            <w:webHidden/>
          </w:rPr>
          <w:tab/>
        </w:r>
        <w:r w:rsidR="009065A5">
          <w:rPr>
            <w:webHidden/>
          </w:rPr>
          <w:fldChar w:fldCharType="begin"/>
        </w:r>
        <w:r w:rsidR="009065A5">
          <w:rPr>
            <w:webHidden/>
          </w:rPr>
          <w:instrText xml:space="preserve"> PAGEREF _Toc456698598 \h </w:instrText>
        </w:r>
        <w:r w:rsidR="009065A5">
          <w:rPr>
            <w:webHidden/>
          </w:rPr>
        </w:r>
        <w:r w:rsidR="009065A5">
          <w:rPr>
            <w:webHidden/>
          </w:rPr>
          <w:fldChar w:fldCharType="separate"/>
        </w:r>
        <w:r w:rsidR="009065A5">
          <w:rPr>
            <w:webHidden/>
          </w:rPr>
          <w:t>16</w:t>
        </w:r>
        <w:r w:rsidR="009065A5">
          <w:rPr>
            <w:webHidden/>
          </w:rPr>
          <w:fldChar w:fldCharType="end"/>
        </w:r>
      </w:hyperlink>
    </w:p>
    <w:p w14:paraId="71750F90" w14:textId="77777777" w:rsidR="009065A5" w:rsidRDefault="007A7D87">
      <w:pPr>
        <w:pStyle w:val="TOC3"/>
        <w:rPr>
          <w:rFonts w:asciiTheme="minorHAnsi" w:eastAsiaTheme="minorEastAsia" w:hAnsiTheme="minorHAnsi" w:cstheme="minorBidi"/>
          <w:spacing w:val="0"/>
          <w:sz w:val="22"/>
          <w:szCs w:val="22"/>
          <w:lang w:eastAsia="en-AU"/>
        </w:rPr>
      </w:pPr>
      <w:hyperlink w:anchor="_Toc456698599" w:history="1">
        <w:r w:rsidR="009065A5" w:rsidRPr="001B2B36">
          <w:rPr>
            <w:rStyle w:val="Hyperlink"/>
          </w:rPr>
          <w:t>Expectancy</w:t>
        </w:r>
        <w:r w:rsidR="009065A5">
          <w:rPr>
            <w:webHidden/>
          </w:rPr>
          <w:tab/>
        </w:r>
        <w:r w:rsidR="009065A5">
          <w:rPr>
            <w:webHidden/>
          </w:rPr>
          <w:fldChar w:fldCharType="begin"/>
        </w:r>
        <w:r w:rsidR="009065A5">
          <w:rPr>
            <w:webHidden/>
          </w:rPr>
          <w:instrText xml:space="preserve"> PAGEREF _Toc456698599 \h </w:instrText>
        </w:r>
        <w:r w:rsidR="009065A5">
          <w:rPr>
            <w:webHidden/>
          </w:rPr>
        </w:r>
        <w:r w:rsidR="009065A5">
          <w:rPr>
            <w:webHidden/>
          </w:rPr>
          <w:fldChar w:fldCharType="separate"/>
        </w:r>
        <w:r w:rsidR="009065A5">
          <w:rPr>
            <w:webHidden/>
          </w:rPr>
          <w:t>18</w:t>
        </w:r>
        <w:r w:rsidR="009065A5">
          <w:rPr>
            <w:webHidden/>
          </w:rPr>
          <w:fldChar w:fldCharType="end"/>
        </w:r>
      </w:hyperlink>
    </w:p>
    <w:p w14:paraId="32E2EE7D" w14:textId="77777777" w:rsidR="009065A5" w:rsidRDefault="007A7D87">
      <w:pPr>
        <w:pStyle w:val="TOC3"/>
        <w:rPr>
          <w:rFonts w:asciiTheme="minorHAnsi" w:eastAsiaTheme="minorEastAsia" w:hAnsiTheme="minorHAnsi" w:cstheme="minorBidi"/>
          <w:spacing w:val="0"/>
          <w:sz w:val="22"/>
          <w:szCs w:val="22"/>
          <w:lang w:eastAsia="en-AU"/>
        </w:rPr>
      </w:pPr>
      <w:hyperlink w:anchor="_Toc456698600" w:history="1">
        <w:r w:rsidR="009065A5" w:rsidRPr="001B2B36">
          <w:rPr>
            <w:rStyle w:val="Hyperlink"/>
          </w:rPr>
          <w:t>Distraction and workload</w:t>
        </w:r>
        <w:r w:rsidR="009065A5">
          <w:rPr>
            <w:webHidden/>
          </w:rPr>
          <w:tab/>
        </w:r>
        <w:r w:rsidR="009065A5">
          <w:rPr>
            <w:webHidden/>
          </w:rPr>
          <w:fldChar w:fldCharType="begin"/>
        </w:r>
        <w:r w:rsidR="009065A5">
          <w:rPr>
            <w:webHidden/>
          </w:rPr>
          <w:instrText xml:space="preserve"> PAGEREF _Toc456698600 \h </w:instrText>
        </w:r>
        <w:r w:rsidR="009065A5">
          <w:rPr>
            <w:webHidden/>
          </w:rPr>
        </w:r>
        <w:r w:rsidR="009065A5">
          <w:rPr>
            <w:webHidden/>
          </w:rPr>
          <w:fldChar w:fldCharType="separate"/>
        </w:r>
        <w:r w:rsidR="009065A5">
          <w:rPr>
            <w:webHidden/>
          </w:rPr>
          <w:t>18</w:t>
        </w:r>
        <w:r w:rsidR="009065A5">
          <w:rPr>
            <w:webHidden/>
          </w:rPr>
          <w:fldChar w:fldCharType="end"/>
        </w:r>
      </w:hyperlink>
    </w:p>
    <w:p w14:paraId="46E40FE5" w14:textId="77777777" w:rsidR="009065A5" w:rsidRDefault="007A7D87">
      <w:pPr>
        <w:pStyle w:val="TOC2"/>
        <w:rPr>
          <w:rFonts w:asciiTheme="minorHAnsi" w:eastAsiaTheme="minorEastAsia" w:hAnsiTheme="minorHAnsi" w:cstheme="minorBidi"/>
          <w:spacing w:val="0"/>
          <w:sz w:val="22"/>
          <w:szCs w:val="22"/>
          <w:lang w:eastAsia="en-AU"/>
        </w:rPr>
      </w:pPr>
      <w:hyperlink w:anchor="_Toc456698601" w:history="1">
        <w:r w:rsidR="009065A5" w:rsidRPr="001B2B36">
          <w:rPr>
            <w:rStyle w:val="Hyperlink"/>
          </w:rPr>
          <w:t>Austroads - Railway crossings and heavy vehicle studies</w:t>
        </w:r>
        <w:r w:rsidR="009065A5">
          <w:rPr>
            <w:webHidden/>
          </w:rPr>
          <w:tab/>
        </w:r>
        <w:r w:rsidR="009065A5">
          <w:rPr>
            <w:webHidden/>
          </w:rPr>
          <w:fldChar w:fldCharType="begin"/>
        </w:r>
        <w:r w:rsidR="009065A5">
          <w:rPr>
            <w:webHidden/>
          </w:rPr>
          <w:instrText xml:space="preserve"> PAGEREF _Toc456698601 \h </w:instrText>
        </w:r>
        <w:r w:rsidR="009065A5">
          <w:rPr>
            <w:webHidden/>
          </w:rPr>
        </w:r>
        <w:r w:rsidR="009065A5">
          <w:rPr>
            <w:webHidden/>
          </w:rPr>
          <w:fldChar w:fldCharType="separate"/>
        </w:r>
        <w:r w:rsidR="009065A5">
          <w:rPr>
            <w:webHidden/>
          </w:rPr>
          <w:t>20</w:t>
        </w:r>
        <w:r w:rsidR="009065A5">
          <w:rPr>
            <w:webHidden/>
          </w:rPr>
          <w:fldChar w:fldCharType="end"/>
        </w:r>
      </w:hyperlink>
    </w:p>
    <w:p w14:paraId="36429FE8" w14:textId="77777777" w:rsidR="009065A5" w:rsidRDefault="007A7D87">
      <w:pPr>
        <w:pStyle w:val="TOC1"/>
        <w:rPr>
          <w:rFonts w:asciiTheme="minorHAnsi" w:eastAsiaTheme="minorEastAsia" w:hAnsiTheme="minorHAnsi" w:cstheme="minorBidi"/>
          <w:b w:val="0"/>
          <w:spacing w:val="0"/>
          <w:sz w:val="22"/>
          <w:szCs w:val="22"/>
          <w:lang w:eastAsia="en-AU"/>
        </w:rPr>
      </w:pPr>
      <w:hyperlink w:anchor="_Toc456698602" w:history="1">
        <w:r w:rsidR="009065A5" w:rsidRPr="001B2B36">
          <w:rPr>
            <w:rStyle w:val="Hyperlink"/>
          </w:rPr>
          <w:t>Findings</w:t>
        </w:r>
        <w:r w:rsidR="009065A5">
          <w:rPr>
            <w:webHidden/>
          </w:rPr>
          <w:tab/>
        </w:r>
        <w:r w:rsidR="009065A5">
          <w:rPr>
            <w:webHidden/>
          </w:rPr>
          <w:fldChar w:fldCharType="begin"/>
        </w:r>
        <w:r w:rsidR="009065A5">
          <w:rPr>
            <w:webHidden/>
          </w:rPr>
          <w:instrText xml:space="preserve"> PAGEREF _Toc456698602 \h </w:instrText>
        </w:r>
        <w:r w:rsidR="009065A5">
          <w:rPr>
            <w:webHidden/>
          </w:rPr>
        </w:r>
        <w:r w:rsidR="009065A5">
          <w:rPr>
            <w:webHidden/>
          </w:rPr>
          <w:fldChar w:fldCharType="separate"/>
        </w:r>
        <w:r w:rsidR="009065A5">
          <w:rPr>
            <w:webHidden/>
          </w:rPr>
          <w:t>22</w:t>
        </w:r>
        <w:r w:rsidR="009065A5">
          <w:rPr>
            <w:webHidden/>
          </w:rPr>
          <w:fldChar w:fldCharType="end"/>
        </w:r>
      </w:hyperlink>
    </w:p>
    <w:p w14:paraId="34FD4759" w14:textId="77777777" w:rsidR="009065A5" w:rsidRDefault="007A7D87">
      <w:pPr>
        <w:pStyle w:val="TOC2"/>
        <w:rPr>
          <w:rFonts w:asciiTheme="minorHAnsi" w:eastAsiaTheme="minorEastAsia" w:hAnsiTheme="minorHAnsi" w:cstheme="minorBidi"/>
          <w:spacing w:val="0"/>
          <w:sz w:val="22"/>
          <w:szCs w:val="22"/>
          <w:lang w:eastAsia="en-AU"/>
        </w:rPr>
      </w:pPr>
      <w:hyperlink w:anchor="_Toc456698603" w:history="1">
        <w:r w:rsidR="009065A5" w:rsidRPr="001B2B36">
          <w:rPr>
            <w:rStyle w:val="Hyperlink"/>
          </w:rPr>
          <w:t>Contributing factors</w:t>
        </w:r>
        <w:r w:rsidR="009065A5">
          <w:rPr>
            <w:webHidden/>
          </w:rPr>
          <w:tab/>
        </w:r>
        <w:r w:rsidR="009065A5">
          <w:rPr>
            <w:webHidden/>
          </w:rPr>
          <w:fldChar w:fldCharType="begin"/>
        </w:r>
        <w:r w:rsidR="009065A5">
          <w:rPr>
            <w:webHidden/>
          </w:rPr>
          <w:instrText xml:space="preserve"> PAGEREF _Toc456698603 \h </w:instrText>
        </w:r>
        <w:r w:rsidR="009065A5">
          <w:rPr>
            <w:webHidden/>
          </w:rPr>
        </w:r>
        <w:r w:rsidR="009065A5">
          <w:rPr>
            <w:webHidden/>
          </w:rPr>
          <w:fldChar w:fldCharType="separate"/>
        </w:r>
        <w:r w:rsidR="009065A5">
          <w:rPr>
            <w:webHidden/>
          </w:rPr>
          <w:t>22</w:t>
        </w:r>
        <w:r w:rsidR="009065A5">
          <w:rPr>
            <w:webHidden/>
          </w:rPr>
          <w:fldChar w:fldCharType="end"/>
        </w:r>
      </w:hyperlink>
    </w:p>
    <w:p w14:paraId="73A6E06B" w14:textId="77777777" w:rsidR="009065A5" w:rsidRDefault="007A7D87">
      <w:pPr>
        <w:pStyle w:val="TOC2"/>
        <w:rPr>
          <w:rFonts w:asciiTheme="minorHAnsi" w:eastAsiaTheme="minorEastAsia" w:hAnsiTheme="minorHAnsi" w:cstheme="minorBidi"/>
          <w:spacing w:val="0"/>
          <w:sz w:val="22"/>
          <w:szCs w:val="22"/>
          <w:lang w:eastAsia="en-AU"/>
        </w:rPr>
      </w:pPr>
      <w:hyperlink w:anchor="_Toc456698604" w:history="1">
        <w:r w:rsidR="009065A5" w:rsidRPr="001B2B36">
          <w:rPr>
            <w:rStyle w:val="Hyperlink"/>
          </w:rPr>
          <w:t>Other factors that increased risk</w:t>
        </w:r>
        <w:r w:rsidR="009065A5">
          <w:rPr>
            <w:webHidden/>
          </w:rPr>
          <w:tab/>
        </w:r>
        <w:r w:rsidR="009065A5">
          <w:rPr>
            <w:webHidden/>
          </w:rPr>
          <w:fldChar w:fldCharType="begin"/>
        </w:r>
        <w:r w:rsidR="009065A5">
          <w:rPr>
            <w:webHidden/>
          </w:rPr>
          <w:instrText xml:space="preserve"> PAGEREF _Toc456698604 \h </w:instrText>
        </w:r>
        <w:r w:rsidR="009065A5">
          <w:rPr>
            <w:webHidden/>
          </w:rPr>
        </w:r>
        <w:r w:rsidR="009065A5">
          <w:rPr>
            <w:webHidden/>
          </w:rPr>
          <w:fldChar w:fldCharType="separate"/>
        </w:r>
        <w:r w:rsidR="009065A5">
          <w:rPr>
            <w:webHidden/>
          </w:rPr>
          <w:t>22</w:t>
        </w:r>
        <w:r w:rsidR="009065A5">
          <w:rPr>
            <w:webHidden/>
          </w:rPr>
          <w:fldChar w:fldCharType="end"/>
        </w:r>
      </w:hyperlink>
    </w:p>
    <w:p w14:paraId="63FC66D3" w14:textId="77777777" w:rsidR="009065A5" w:rsidRDefault="007A7D87">
      <w:pPr>
        <w:pStyle w:val="TOC2"/>
        <w:rPr>
          <w:rFonts w:asciiTheme="minorHAnsi" w:eastAsiaTheme="minorEastAsia" w:hAnsiTheme="minorHAnsi" w:cstheme="minorBidi"/>
          <w:spacing w:val="0"/>
          <w:sz w:val="22"/>
          <w:szCs w:val="22"/>
          <w:lang w:eastAsia="en-AU"/>
        </w:rPr>
      </w:pPr>
      <w:hyperlink w:anchor="_Toc456698605" w:history="1">
        <w:r w:rsidR="009065A5" w:rsidRPr="001B2B36">
          <w:rPr>
            <w:rStyle w:val="Hyperlink"/>
          </w:rPr>
          <w:t>Other findings</w:t>
        </w:r>
        <w:r w:rsidR="009065A5">
          <w:rPr>
            <w:webHidden/>
          </w:rPr>
          <w:tab/>
        </w:r>
        <w:r w:rsidR="009065A5">
          <w:rPr>
            <w:webHidden/>
          </w:rPr>
          <w:fldChar w:fldCharType="begin"/>
        </w:r>
        <w:r w:rsidR="009065A5">
          <w:rPr>
            <w:webHidden/>
          </w:rPr>
          <w:instrText xml:space="preserve"> PAGEREF _Toc456698605 \h </w:instrText>
        </w:r>
        <w:r w:rsidR="009065A5">
          <w:rPr>
            <w:webHidden/>
          </w:rPr>
        </w:r>
        <w:r w:rsidR="009065A5">
          <w:rPr>
            <w:webHidden/>
          </w:rPr>
          <w:fldChar w:fldCharType="separate"/>
        </w:r>
        <w:r w:rsidR="009065A5">
          <w:rPr>
            <w:webHidden/>
          </w:rPr>
          <w:t>22</w:t>
        </w:r>
        <w:r w:rsidR="009065A5">
          <w:rPr>
            <w:webHidden/>
          </w:rPr>
          <w:fldChar w:fldCharType="end"/>
        </w:r>
      </w:hyperlink>
    </w:p>
    <w:p w14:paraId="65019387" w14:textId="77777777" w:rsidR="009065A5" w:rsidRDefault="007A7D87">
      <w:pPr>
        <w:pStyle w:val="TOC1"/>
        <w:rPr>
          <w:rFonts w:asciiTheme="minorHAnsi" w:eastAsiaTheme="minorEastAsia" w:hAnsiTheme="minorHAnsi" w:cstheme="minorBidi"/>
          <w:b w:val="0"/>
          <w:spacing w:val="0"/>
          <w:sz w:val="22"/>
          <w:szCs w:val="22"/>
          <w:lang w:eastAsia="en-AU"/>
        </w:rPr>
      </w:pPr>
      <w:hyperlink w:anchor="_Toc456698606" w:history="1">
        <w:r w:rsidR="009065A5" w:rsidRPr="001B2B36">
          <w:rPr>
            <w:rStyle w:val="Hyperlink"/>
          </w:rPr>
          <w:t>Safety actions</w:t>
        </w:r>
        <w:r w:rsidR="009065A5">
          <w:rPr>
            <w:webHidden/>
          </w:rPr>
          <w:tab/>
        </w:r>
        <w:r w:rsidR="009065A5">
          <w:rPr>
            <w:webHidden/>
          </w:rPr>
          <w:fldChar w:fldCharType="begin"/>
        </w:r>
        <w:r w:rsidR="009065A5">
          <w:rPr>
            <w:webHidden/>
          </w:rPr>
          <w:instrText xml:space="preserve"> PAGEREF _Toc456698606 \h </w:instrText>
        </w:r>
        <w:r w:rsidR="009065A5">
          <w:rPr>
            <w:webHidden/>
          </w:rPr>
        </w:r>
        <w:r w:rsidR="009065A5">
          <w:rPr>
            <w:webHidden/>
          </w:rPr>
          <w:fldChar w:fldCharType="separate"/>
        </w:r>
        <w:r w:rsidR="009065A5">
          <w:rPr>
            <w:webHidden/>
          </w:rPr>
          <w:t>24</w:t>
        </w:r>
        <w:r w:rsidR="009065A5">
          <w:rPr>
            <w:webHidden/>
          </w:rPr>
          <w:fldChar w:fldCharType="end"/>
        </w:r>
      </w:hyperlink>
    </w:p>
    <w:p w14:paraId="08858AF2" w14:textId="77777777" w:rsidR="009065A5" w:rsidRDefault="007A7D87">
      <w:pPr>
        <w:pStyle w:val="TOC1"/>
        <w:rPr>
          <w:rFonts w:asciiTheme="minorHAnsi" w:eastAsiaTheme="minorEastAsia" w:hAnsiTheme="minorHAnsi" w:cstheme="minorBidi"/>
          <w:b w:val="0"/>
          <w:spacing w:val="0"/>
          <w:sz w:val="22"/>
          <w:szCs w:val="22"/>
          <w:lang w:eastAsia="en-AU"/>
        </w:rPr>
      </w:pPr>
      <w:hyperlink w:anchor="_Toc456698607" w:history="1">
        <w:r w:rsidR="009065A5" w:rsidRPr="001B2B36">
          <w:rPr>
            <w:rStyle w:val="Hyperlink"/>
            <w:bCs/>
          </w:rPr>
          <w:t>General details</w:t>
        </w:r>
        <w:r w:rsidR="009065A5">
          <w:rPr>
            <w:webHidden/>
          </w:rPr>
          <w:tab/>
        </w:r>
        <w:r w:rsidR="009065A5">
          <w:rPr>
            <w:webHidden/>
          </w:rPr>
          <w:fldChar w:fldCharType="begin"/>
        </w:r>
        <w:r w:rsidR="009065A5">
          <w:rPr>
            <w:webHidden/>
          </w:rPr>
          <w:instrText xml:space="preserve"> PAGEREF _Toc456698607 \h </w:instrText>
        </w:r>
        <w:r w:rsidR="009065A5">
          <w:rPr>
            <w:webHidden/>
          </w:rPr>
        </w:r>
        <w:r w:rsidR="009065A5">
          <w:rPr>
            <w:webHidden/>
          </w:rPr>
          <w:fldChar w:fldCharType="separate"/>
        </w:r>
        <w:r w:rsidR="009065A5">
          <w:rPr>
            <w:webHidden/>
          </w:rPr>
          <w:t>26</w:t>
        </w:r>
        <w:r w:rsidR="009065A5">
          <w:rPr>
            <w:webHidden/>
          </w:rPr>
          <w:fldChar w:fldCharType="end"/>
        </w:r>
      </w:hyperlink>
    </w:p>
    <w:p w14:paraId="063024C8" w14:textId="77777777" w:rsidR="009065A5" w:rsidRDefault="007A7D87">
      <w:pPr>
        <w:pStyle w:val="TOC2"/>
        <w:rPr>
          <w:rFonts w:asciiTheme="minorHAnsi" w:eastAsiaTheme="minorEastAsia" w:hAnsiTheme="minorHAnsi" w:cstheme="minorBidi"/>
          <w:spacing w:val="0"/>
          <w:sz w:val="22"/>
          <w:szCs w:val="22"/>
          <w:lang w:eastAsia="en-AU"/>
        </w:rPr>
      </w:pPr>
      <w:hyperlink w:anchor="_Toc456698608" w:history="1">
        <w:r w:rsidR="009065A5" w:rsidRPr="001B2B36">
          <w:rPr>
            <w:rStyle w:val="Hyperlink"/>
          </w:rPr>
          <w:t>Occurrence details</w:t>
        </w:r>
        <w:r w:rsidR="009065A5">
          <w:rPr>
            <w:webHidden/>
          </w:rPr>
          <w:tab/>
        </w:r>
        <w:r w:rsidR="009065A5">
          <w:rPr>
            <w:webHidden/>
          </w:rPr>
          <w:fldChar w:fldCharType="begin"/>
        </w:r>
        <w:r w:rsidR="009065A5">
          <w:rPr>
            <w:webHidden/>
          </w:rPr>
          <w:instrText xml:space="preserve"> PAGEREF _Toc456698608 \h </w:instrText>
        </w:r>
        <w:r w:rsidR="009065A5">
          <w:rPr>
            <w:webHidden/>
          </w:rPr>
        </w:r>
        <w:r w:rsidR="009065A5">
          <w:rPr>
            <w:webHidden/>
          </w:rPr>
          <w:fldChar w:fldCharType="separate"/>
        </w:r>
        <w:r w:rsidR="009065A5">
          <w:rPr>
            <w:webHidden/>
          </w:rPr>
          <w:t>26</w:t>
        </w:r>
        <w:r w:rsidR="009065A5">
          <w:rPr>
            <w:webHidden/>
          </w:rPr>
          <w:fldChar w:fldCharType="end"/>
        </w:r>
      </w:hyperlink>
    </w:p>
    <w:p w14:paraId="7FFFCF57" w14:textId="77777777" w:rsidR="009065A5" w:rsidRDefault="007A7D87">
      <w:pPr>
        <w:pStyle w:val="TOC2"/>
        <w:rPr>
          <w:rFonts w:asciiTheme="minorHAnsi" w:eastAsiaTheme="minorEastAsia" w:hAnsiTheme="minorHAnsi" w:cstheme="minorBidi"/>
          <w:spacing w:val="0"/>
          <w:sz w:val="22"/>
          <w:szCs w:val="22"/>
          <w:lang w:eastAsia="en-AU"/>
        </w:rPr>
      </w:pPr>
      <w:hyperlink w:anchor="_Toc456698609" w:history="1">
        <w:r w:rsidR="009065A5" w:rsidRPr="001B2B36">
          <w:rPr>
            <w:rStyle w:val="Hyperlink"/>
          </w:rPr>
          <w:t>Train details</w:t>
        </w:r>
        <w:r w:rsidR="009065A5">
          <w:rPr>
            <w:webHidden/>
          </w:rPr>
          <w:tab/>
        </w:r>
        <w:r w:rsidR="009065A5">
          <w:rPr>
            <w:webHidden/>
          </w:rPr>
          <w:fldChar w:fldCharType="begin"/>
        </w:r>
        <w:r w:rsidR="009065A5">
          <w:rPr>
            <w:webHidden/>
          </w:rPr>
          <w:instrText xml:space="preserve"> PAGEREF _Toc456698609 \h </w:instrText>
        </w:r>
        <w:r w:rsidR="009065A5">
          <w:rPr>
            <w:webHidden/>
          </w:rPr>
        </w:r>
        <w:r w:rsidR="009065A5">
          <w:rPr>
            <w:webHidden/>
          </w:rPr>
          <w:fldChar w:fldCharType="separate"/>
        </w:r>
        <w:r w:rsidR="009065A5">
          <w:rPr>
            <w:webHidden/>
          </w:rPr>
          <w:t>26</w:t>
        </w:r>
        <w:r w:rsidR="009065A5">
          <w:rPr>
            <w:webHidden/>
          </w:rPr>
          <w:fldChar w:fldCharType="end"/>
        </w:r>
      </w:hyperlink>
    </w:p>
    <w:p w14:paraId="13C22FC6" w14:textId="77777777" w:rsidR="009065A5" w:rsidRDefault="007A7D87">
      <w:pPr>
        <w:pStyle w:val="TOC2"/>
        <w:rPr>
          <w:rFonts w:asciiTheme="minorHAnsi" w:eastAsiaTheme="minorEastAsia" w:hAnsiTheme="minorHAnsi" w:cstheme="minorBidi"/>
          <w:spacing w:val="0"/>
          <w:sz w:val="22"/>
          <w:szCs w:val="22"/>
          <w:lang w:eastAsia="en-AU"/>
        </w:rPr>
      </w:pPr>
      <w:hyperlink w:anchor="_Toc456698610" w:history="1">
        <w:r w:rsidR="009065A5" w:rsidRPr="001B2B36">
          <w:rPr>
            <w:rStyle w:val="Hyperlink"/>
          </w:rPr>
          <w:t>Road-train truck details</w:t>
        </w:r>
        <w:r w:rsidR="009065A5">
          <w:rPr>
            <w:webHidden/>
          </w:rPr>
          <w:tab/>
        </w:r>
        <w:r w:rsidR="009065A5">
          <w:rPr>
            <w:webHidden/>
          </w:rPr>
          <w:fldChar w:fldCharType="begin"/>
        </w:r>
        <w:r w:rsidR="009065A5">
          <w:rPr>
            <w:webHidden/>
          </w:rPr>
          <w:instrText xml:space="preserve"> PAGEREF _Toc456698610 \h </w:instrText>
        </w:r>
        <w:r w:rsidR="009065A5">
          <w:rPr>
            <w:webHidden/>
          </w:rPr>
        </w:r>
        <w:r w:rsidR="009065A5">
          <w:rPr>
            <w:webHidden/>
          </w:rPr>
          <w:fldChar w:fldCharType="separate"/>
        </w:r>
        <w:r w:rsidR="009065A5">
          <w:rPr>
            <w:webHidden/>
          </w:rPr>
          <w:t>26</w:t>
        </w:r>
        <w:r w:rsidR="009065A5">
          <w:rPr>
            <w:webHidden/>
          </w:rPr>
          <w:fldChar w:fldCharType="end"/>
        </w:r>
      </w:hyperlink>
    </w:p>
    <w:p w14:paraId="1BAF7974" w14:textId="77777777" w:rsidR="009065A5" w:rsidRDefault="007A7D87">
      <w:pPr>
        <w:pStyle w:val="TOC2"/>
        <w:rPr>
          <w:rFonts w:asciiTheme="minorHAnsi" w:eastAsiaTheme="minorEastAsia" w:hAnsiTheme="minorHAnsi" w:cstheme="minorBidi"/>
          <w:spacing w:val="0"/>
          <w:sz w:val="22"/>
          <w:szCs w:val="22"/>
          <w:lang w:eastAsia="en-AU"/>
        </w:rPr>
      </w:pPr>
      <w:hyperlink w:anchor="_Toc456698611" w:history="1">
        <w:r w:rsidR="009065A5" w:rsidRPr="001B2B36">
          <w:rPr>
            <w:rStyle w:val="Hyperlink"/>
          </w:rPr>
          <w:t>Infrastructure</w:t>
        </w:r>
        <w:r w:rsidR="009065A5">
          <w:rPr>
            <w:webHidden/>
          </w:rPr>
          <w:tab/>
        </w:r>
        <w:r w:rsidR="009065A5">
          <w:rPr>
            <w:webHidden/>
          </w:rPr>
          <w:fldChar w:fldCharType="begin"/>
        </w:r>
        <w:r w:rsidR="009065A5">
          <w:rPr>
            <w:webHidden/>
          </w:rPr>
          <w:instrText xml:space="preserve"> PAGEREF _Toc456698611 \h </w:instrText>
        </w:r>
        <w:r w:rsidR="009065A5">
          <w:rPr>
            <w:webHidden/>
          </w:rPr>
        </w:r>
        <w:r w:rsidR="009065A5">
          <w:rPr>
            <w:webHidden/>
          </w:rPr>
          <w:fldChar w:fldCharType="separate"/>
        </w:r>
        <w:r w:rsidR="009065A5">
          <w:rPr>
            <w:webHidden/>
          </w:rPr>
          <w:t>26</w:t>
        </w:r>
        <w:r w:rsidR="009065A5">
          <w:rPr>
            <w:webHidden/>
          </w:rPr>
          <w:fldChar w:fldCharType="end"/>
        </w:r>
      </w:hyperlink>
    </w:p>
    <w:p w14:paraId="35D3054C" w14:textId="77777777" w:rsidR="009065A5" w:rsidRDefault="007A7D87">
      <w:pPr>
        <w:pStyle w:val="TOC1"/>
        <w:rPr>
          <w:rFonts w:asciiTheme="minorHAnsi" w:eastAsiaTheme="minorEastAsia" w:hAnsiTheme="minorHAnsi" w:cstheme="minorBidi"/>
          <w:b w:val="0"/>
          <w:spacing w:val="0"/>
          <w:sz w:val="22"/>
          <w:szCs w:val="22"/>
          <w:lang w:eastAsia="en-AU"/>
        </w:rPr>
      </w:pPr>
      <w:hyperlink w:anchor="_Toc456698612" w:history="1">
        <w:r w:rsidR="009065A5" w:rsidRPr="001B2B36">
          <w:rPr>
            <w:rStyle w:val="Hyperlink"/>
          </w:rPr>
          <w:t>Sources and submissions</w:t>
        </w:r>
        <w:r w:rsidR="009065A5">
          <w:rPr>
            <w:webHidden/>
          </w:rPr>
          <w:tab/>
        </w:r>
        <w:r w:rsidR="009065A5">
          <w:rPr>
            <w:webHidden/>
          </w:rPr>
          <w:fldChar w:fldCharType="begin"/>
        </w:r>
        <w:r w:rsidR="009065A5">
          <w:rPr>
            <w:webHidden/>
          </w:rPr>
          <w:instrText xml:space="preserve"> PAGEREF _Toc456698612 \h </w:instrText>
        </w:r>
        <w:r w:rsidR="009065A5">
          <w:rPr>
            <w:webHidden/>
          </w:rPr>
        </w:r>
        <w:r w:rsidR="009065A5">
          <w:rPr>
            <w:webHidden/>
          </w:rPr>
          <w:fldChar w:fldCharType="separate"/>
        </w:r>
        <w:r w:rsidR="009065A5">
          <w:rPr>
            <w:webHidden/>
          </w:rPr>
          <w:t>27</w:t>
        </w:r>
        <w:r w:rsidR="009065A5">
          <w:rPr>
            <w:webHidden/>
          </w:rPr>
          <w:fldChar w:fldCharType="end"/>
        </w:r>
      </w:hyperlink>
    </w:p>
    <w:p w14:paraId="7B7F0A40" w14:textId="77777777" w:rsidR="009065A5" w:rsidRDefault="007A7D87">
      <w:pPr>
        <w:pStyle w:val="TOC2"/>
        <w:rPr>
          <w:rFonts w:asciiTheme="minorHAnsi" w:eastAsiaTheme="minorEastAsia" w:hAnsiTheme="minorHAnsi" w:cstheme="minorBidi"/>
          <w:spacing w:val="0"/>
          <w:sz w:val="22"/>
          <w:szCs w:val="22"/>
          <w:lang w:eastAsia="en-AU"/>
        </w:rPr>
      </w:pPr>
      <w:hyperlink w:anchor="_Toc456698613" w:history="1">
        <w:r w:rsidR="009065A5" w:rsidRPr="001B2B36">
          <w:rPr>
            <w:rStyle w:val="Hyperlink"/>
          </w:rPr>
          <w:t>Sources of information</w:t>
        </w:r>
        <w:r w:rsidR="009065A5">
          <w:rPr>
            <w:webHidden/>
          </w:rPr>
          <w:tab/>
        </w:r>
        <w:r w:rsidR="009065A5">
          <w:rPr>
            <w:webHidden/>
          </w:rPr>
          <w:fldChar w:fldCharType="begin"/>
        </w:r>
        <w:r w:rsidR="009065A5">
          <w:rPr>
            <w:webHidden/>
          </w:rPr>
          <w:instrText xml:space="preserve"> PAGEREF _Toc456698613 \h </w:instrText>
        </w:r>
        <w:r w:rsidR="009065A5">
          <w:rPr>
            <w:webHidden/>
          </w:rPr>
        </w:r>
        <w:r w:rsidR="009065A5">
          <w:rPr>
            <w:webHidden/>
          </w:rPr>
          <w:fldChar w:fldCharType="separate"/>
        </w:r>
        <w:r w:rsidR="009065A5">
          <w:rPr>
            <w:webHidden/>
          </w:rPr>
          <w:t>27</w:t>
        </w:r>
        <w:r w:rsidR="009065A5">
          <w:rPr>
            <w:webHidden/>
          </w:rPr>
          <w:fldChar w:fldCharType="end"/>
        </w:r>
      </w:hyperlink>
    </w:p>
    <w:p w14:paraId="53B92AB1" w14:textId="77777777" w:rsidR="009065A5" w:rsidRDefault="007A7D87">
      <w:pPr>
        <w:pStyle w:val="TOC2"/>
        <w:rPr>
          <w:rFonts w:asciiTheme="minorHAnsi" w:eastAsiaTheme="minorEastAsia" w:hAnsiTheme="minorHAnsi" w:cstheme="minorBidi"/>
          <w:spacing w:val="0"/>
          <w:sz w:val="22"/>
          <w:szCs w:val="22"/>
          <w:lang w:eastAsia="en-AU"/>
        </w:rPr>
      </w:pPr>
      <w:hyperlink w:anchor="_Toc456698614" w:history="1">
        <w:r w:rsidR="009065A5" w:rsidRPr="001B2B36">
          <w:rPr>
            <w:rStyle w:val="Hyperlink"/>
          </w:rPr>
          <w:t>References</w:t>
        </w:r>
        <w:r w:rsidR="009065A5">
          <w:rPr>
            <w:webHidden/>
          </w:rPr>
          <w:tab/>
        </w:r>
        <w:r w:rsidR="009065A5">
          <w:rPr>
            <w:webHidden/>
          </w:rPr>
          <w:fldChar w:fldCharType="begin"/>
        </w:r>
        <w:r w:rsidR="009065A5">
          <w:rPr>
            <w:webHidden/>
          </w:rPr>
          <w:instrText xml:space="preserve"> PAGEREF _Toc456698614 \h </w:instrText>
        </w:r>
        <w:r w:rsidR="009065A5">
          <w:rPr>
            <w:webHidden/>
          </w:rPr>
        </w:r>
        <w:r w:rsidR="009065A5">
          <w:rPr>
            <w:webHidden/>
          </w:rPr>
          <w:fldChar w:fldCharType="separate"/>
        </w:r>
        <w:r w:rsidR="009065A5">
          <w:rPr>
            <w:webHidden/>
          </w:rPr>
          <w:t>27</w:t>
        </w:r>
        <w:r w:rsidR="009065A5">
          <w:rPr>
            <w:webHidden/>
          </w:rPr>
          <w:fldChar w:fldCharType="end"/>
        </w:r>
      </w:hyperlink>
    </w:p>
    <w:p w14:paraId="01A7A272" w14:textId="77777777" w:rsidR="009065A5" w:rsidRDefault="007A7D87">
      <w:pPr>
        <w:pStyle w:val="TOC2"/>
        <w:rPr>
          <w:rFonts w:asciiTheme="minorHAnsi" w:eastAsiaTheme="minorEastAsia" w:hAnsiTheme="minorHAnsi" w:cstheme="minorBidi"/>
          <w:spacing w:val="0"/>
          <w:sz w:val="22"/>
          <w:szCs w:val="22"/>
          <w:lang w:eastAsia="en-AU"/>
        </w:rPr>
      </w:pPr>
      <w:hyperlink w:anchor="_Toc456698615" w:history="1">
        <w:r w:rsidR="009065A5" w:rsidRPr="001B2B36">
          <w:rPr>
            <w:rStyle w:val="Hyperlink"/>
          </w:rPr>
          <w:t>Submissions</w:t>
        </w:r>
        <w:r w:rsidR="009065A5">
          <w:rPr>
            <w:webHidden/>
          </w:rPr>
          <w:tab/>
        </w:r>
        <w:r w:rsidR="009065A5">
          <w:rPr>
            <w:webHidden/>
          </w:rPr>
          <w:fldChar w:fldCharType="begin"/>
        </w:r>
        <w:r w:rsidR="009065A5">
          <w:rPr>
            <w:webHidden/>
          </w:rPr>
          <w:instrText xml:space="preserve"> PAGEREF _Toc456698615 \h </w:instrText>
        </w:r>
        <w:r w:rsidR="009065A5">
          <w:rPr>
            <w:webHidden/>
          </w:rPr>
        </w:r>
        <w:r w:rsidR="009065A5">
          <w:rPr>
            <w:webHidden/>
          </w:rPr>
          <w:fldChar w:fldCharType="separate"/>
        </w:r>
        <w:r w:rsidR="009065A5">
          <w:rPr>
            <w:webHidden/>
          </w:rPr>
          <w:t>28</w:t>
        </w:r>
        <w:r w:rsidR="009065A5">
          <w:rPr>
            <w:webHidden/>
          </w:rPr>
          <w:fldChar w:fldCharType="end"/>
        </w:r>
      </w:hyperlink>
    </w:p>
    <w:p w14:paraId="170F903C" w14:textId="77777777" w:rsidR="009065A5" w:rsidRDefault="007A7D87">
      <w:pPr>
        <w:pStyle w:val="TOC1"/>
        <w:rPr>
          <w:rFonts w:asciiTheme="minorHAnsi" w:eastAsiaTheme="minorEastAsia" w:hAnsiTheme="minorHAnsi" w:cstheme="minorBidi"/>
          <w:b w:val="0"/>
          <w:spacing w:val="0"/>
          <w:sz w:val="22"/>
          <w:szCs w:val="22"/>
          <w:lang w:eastAsia="en-AU"/>
        </w:rPr>
      </w:pPr>
      <w:hyperlink w:anchor="_Toc456698616" w:history="1">
        <w:r w:rsidR="009065A5" w:rsidRPr="001B2B36">
          <w:rPr>
            <w:rStyle w:val="Hyperlink"/>
          </w:rPr>
          <w:t>Australian Transport Safety Bureau</w:t>
        </w:r>
        <w:r w:rsidR="009065A5">
          <w:rPr>
            <w:webHidden/>
          </w:rPr>
          <w:tab/>
        </w:r>
        <w:r w:rsidR="009065A5">
          <w:rPr>
            <w:webHidden/>
          </w:rPr>
          <w:fldChar w:fldCharType="begin"/>
        </w:r>
        <w:r w:rsidR="009065A5">
          <w:rPr>
            <w:webHidden/>
          </w:rPr>
          <w:instrText xml:space="preserve"> PAGEREF _Toc456698616 \h </w:instrText>
        </w:r>
        <w:r w:rsidR="009065A5">
          <w:rPr>
            <w:webHidden/>
          </w:rPr>
        </w:r>
        <w:r w:rsidR="009065A5">
          <w:rPr>
            <w:webHidden/>
          </w:rPr>
          <w:fldChar w:fldCharType="separate"/>
        </w:r>
        <w:r w:rsidR="009065A5">
          <w:rPr>
            <w:webHidden/>
          </w:rPr>
          <w:t>29</w:t>
        </w:r>
        <w:r w:rsidR="009065A5">
          <w:rPr>
            <w:webHidden/>
          </w:rPr>
          <w:fldChar w:fldCharType="end"/>
        </w:r>
      </w:hyperlink>
    </w:p>
    <w:p w14:paraId="4B1D16B4" w14:textId="77777777" w:rsidR="009065A5" w:rsidRDefault="007A7D87">
      <w:pPr>
        <w:pStyle w:val="TOC2"/>
        <w:rPr>
          <w:rFonts w:asciiTheme="minorHAnsi" w:eastAsiaTheme="minorEastAsia" w:hAnsiTheme="minorHAnsi" w:cstheme="minorBidi"/>
          <w:spacing w:val="0"/>
          <w:sz w:val="22"/>
          <w:szCs w:val="22"/>
          <w:lang w:eastAsia="en-AU"/>
        </w:rPr>
      </w:pPr>
      <w:hyperlink w:anchor="_Toc456698617" w:history="1">
        <w:r w:rsidR="009065A5" w:rsidRPr="001B2B36">
          <w:rPr>
            <w:rStyle w:val="Hyperlink"/>
          </w:rPr>
          <w:t>Purpose of safety investigations</w:t>
        </w:r>
        <w:r w:rsidR="009065A5">
          <w:rPr>
            <w:webHidden/>
          </w:rPr>
          <w:tab/>
        </w:r>
        <w:r w:rsidR="009065A5">
          <w:rPr>
            <w:webHidden/>
          </w:rPr>
          <w:fldChar w:fldCharType="begin"/>
        </w:r>
        <w:r w:rsidR="009065A5">
          <w:rPr>
            <w:webHidden/>
          </w:rPr>
          <w:instrText xml:space="preserve"> PAGEREF _Toc456698617 \h </w:instrText>
        </w:r>
        <w:r w:rsidR="009065A5">
          <w:rPr>
            <w:webHidden/>
          </w:rPr>
        </w:r>
        <w:r w:rsidR="009065A5">
          <w:rPr>
            <w:webHidden/>
          </w:rPr>
          <w:fldChar w:fldCharType="separate"/>
        </w:r>
        <w:r w:rsidR="009065A5">
          <w:rPr>
            <w:webHidden/>
          </w:rPr>
          <w:t>29</w:t>
        </w:r>
        <w:r w:rsidR="009065A5">
          <w:rPr>
            <w:webHidden/>
          </w:rPr>
          <w:fldChar w:fldCharType="end"/>
        </w:r>
      </w:hyperlink>
    </w:p>
    <w:p w14:paraId="35FCD29E" w14:textId="77777777" w:rsidR="009065A5" w:rsidRDefault="007A7D87">
      <w:pPr>
        <w:pStyle w:val="TOC2"/>
        <w:rPr>
          <w:rFonts w:asciiTheme="minorHAnsi" w:eastAsiaTheme="minorEastAsia" w:hAnsiTheme="minorHAnsi" w:cstheme="minorBidi"/>
          <w:spacing w:val="0"/>
          <w:sz w:val="22"/>
          <w:szCs w:val="22"/>
          <w:lang w:eastAsia="en-AU"/>
        </w:rPr>
      </w:pPr>
      <w:hyperlink w:anchor="_Toc456698618" w:history="1">
        <w:r w:rsidR="009065A5" w:rsidRPr="001B2B36">
          <w:rPr>
            <w:rStyle w:val="Hyperlink"/>
          </w:rPr>
          <w:t>Developing safety action</w:t>
        </w:r>
        <w:r w:rsidR="009065A5">
          <w:rPr>
            <w:webHidden/>
          </w:rPr>
          <w:tab/>
        </w:r>
        <w:r w:rsidR="009065A5">
          <w:rPr>
            <w:webHidden/>
          </w:rPr>
          <w:fldChar w:fldCharType="begin"/>
        </w:r>
        <w:r w:rsidR="009065A5">
          <w:rPr>
            <w:webHidden/>
          </w:rPr>
          <w:instrText xml:space="preserve"> PAGEREF _Toc456698618 \h </w:instrText>
        </w:r>
        <w:r w:rsidR="009065A5">
          <w:rPr>
            <w:webHidden/>
          </w:rPr>
        </w:r>
        <w:r w:rsidR="009065A5">
          <w:rPr>
            <w:webHidden/>
          </w:rPr>
          <w:fldChar w:fldCharType="separate"/>
        </w:r>
        <w:r w:rsidR="009065A5">
          <w:rPr>
            <w:webHidden/>
          </w:rPr>
          <w:t>29</w:t>
        </w:r>
        <w:r w:rsidR="009065A5">
          <w:rPr>
            <w:webHidden/>
          </w:rPr>
          <w:fldChar w:fldCharType="end"/>
        </w:r>
      </w:hyperlink>
    </w:p>
    <w:p w14:paraId="0F307DB6" w14:textId="73BD2A09" w:rsidR="00932302" w:rsidRPr="00D45101" w:rsidRDefault="00932302" w:rsidP="00932302">
      <w:r w:rsidRPr="00D45101">
        <w:rPr>
          <w:b/>
          <w:bCs/>
        </w:rPr>
        <w:fldChar w:fldCharType="end"/>
      </w:r>
    </w:p>
    <w:p w14:paraId="525375EC" w14:textId="77777777" w:rsidR="003B3191" w:rsidRPr="00D45101" w:rsidRDefault="003B3191" w:rsidP="00932302">
      <w:pPr>
        <w:sectPr w:rsidR="003B3191" w:rsidRPr="00D45101" w:rsidSect="00682706">
          <w:headerReference w:type="even" r:id="rId24"/>
          <w:headerReference w:type="default" r:id="rId25"/>
          <w:footerReference w:type="default" r:id="rId26"/>
          <w:headerReference w:type="first" r:id="rId27"/>
          <w:pgSz w:w="11906" w:h="16838" w:code="9"/>
          <w:pgMar w:top="1701" w:right="1701" w:bottom="1134" w:left="1701" w:header="709" w:footer="709" w:gutter="0"/>
          <w:pgNumType w:fmt="lowerRoman" w:start="1"/>
          <w:cols w:space="708"/>
          <w:docGrid w:linePitch="360"/>
        </w:sectPr>
      </w:pPr>
    </w:p>
    <w:p w14:paraId="66DFD186" w14:textId="77777777" w:rsidR="00536760" w:rsidRPr="00D45101" w:rsidRDefault="00D679BB" w:rsidP="008F03B4">
      <w:pPr>
        <w:pStyle w:val="Heading1"/>
      </w:pPr>
      <w:bookmarkStart w:id="1" w:name="_Toc456698579"/>
      <w:r w:rsidRPr="00D45101">
        <w:lastRenderedPageBreak/>
        <w:t>The occurrence</w:t>
      </w:r>
      <w:bookmarkEnd w:id="1"/>
    </w:p>
    <w:p w14:paraId="3375E602" w14:textId="69080E1D" w:rsidR="007934C9" w:rsidRPr="00D45101" w:rsidRDefault="00AF1FE0" w:rsidP="00AF1FE0">
      <w:pPr>
        <w:pStyle w:val="ReportBody"/>
      </w:pPr>
      <w:r w:rsidRPr="00D45101">
        <w:t>At 06</w:t>
      </w:r>
      <w:r w:rsidR="00714CF8" w:rsidRPr="00D45101">
        <w:t>15</w:t>
      </w:r>
      <w:r w:rsidR="001A78FE" w:rsidRPr="00D45101">
        <w:rPr>
          <w:rStyle w:val="FootnoteReference"/>
        </w:rPr>
        <w:footnoteReference w:id="1"/>
      </w:r>
      <w:r w:rsidRPr="00D45101">
        <w:t xml:space="preserve"> on </w:t>
      </w:r>
      <w:r w:rsidR="004C516A" w:rsidRPr="00D45101">
        <w:t>23</w:t>
      </w:r>
      <w:r w:rsidRPr="00D45101">
        <w:t xml:space="preserve"> </w:t>
      </w:r>
      <w:r w:rsidR="004C516A" w:rsidRPr="00D45101">
        <w:t>September</w:t>
      </w:r>
      <w:r w:rsidRPr="00D45101">
        <w:t xml:space="preserve"> 20</w:t>
      </w:r>
      <w:r w:rsidR="004C516A" w:rsidRPr="00D45101">
        <w:t>15</w:t>
      </w:r>
      <w:r w:rsidR="005E6B52" w:rsidRPr="00D45101">
        <w:t>,</w:t>
      </w:r>
      <w:r w:rsidRPr="00D45101">
        <w:t xml:space="preserve"> the truck driver involved in the </w:t>
      </w:r>
      <w:r w:rsidR="00AB6C0E" w:rsidRPr="00D45101">
        <w:t>occurrence</w:t>
      </w:r>
      <w:r w:rsidRPr="00D45101">
        <w:t xml:space="preserve"> </w:t>
      </w:r>
      <w:r w:rsidR="009E300E" w:rsidRPr="00D45101">
        <w:t>commenced</w:t>
      </w:r>
      <w:r w:rsidRPr="00D45101">
        <w:t xml:space="preserve"> work from his home depot in </w:t>
      </w:r>
      <w:r w:rsidR="00714CF8" w:rsidRPr="00D45101">
        <w:t>Dubbo</w:t>
      </w:r>
      <w:r w:rsidRPr="00D45101">
        <w:t xml:space="preserve">, </w:t>
      </w:r>
      <w:r w:rsidR="00714CF8" w:rsidRPr="00D45101">
        <w:t>New South Wales</w:t>
      </w:r>
      <w:r w:rsidRPr="00D45101">
        <w:t xml:space="preserve">. During the </w:t>
      </w:r>
      <w:r w:rsidR="009E300E" w:rsidRPr="00D45101">
        <w:t xml:space="preserve">first part of the </w:t>
      </w:r>
      <w:r w:rsidR="00297CB1" w:rsidRPr="00D45101">
        <w:t>morning,</w:t>
      </w:r>
      <w:r w:rsidRPr="00D45101">
        <w:t xml:space="preserve"> he worked </w:t>
      </w:r>
      <w:r w:rsidR="005D5DA6" w:rsidRPr="00D45101">
        <w:t>an</w:t>
      </w:r>
      <w:r w:rsidR="00C52B9C" w:rsidRPr="00D45101">
        <w:t xml:space="preserve"> </w:t>
      </w:r>
      <w:r w:rsidR="005D5DA6" w:rsidRPr="00D45101">
        <w:t xml:space="preserve">International T-line series </w:t>
      </w:r>
      <w:r w:rsidR="00C52B9C" w:rsidRPr="00D45101">
        <w:t xml:space="preserve">truck from </w:t>
      </w:r>
      <w:r w:rsidR="00714CF8" w:rsidRPr="00D45101">
        <w:t xml:space="preserve">Dubbo to Narromine </w:t>
      </w:r>
      <w:r w:rsidR="0048655A" w:rsidRPr="00D45101">
        <w:t>(</w:t>
      </w:r>
      <w:r w:rsidR="0048655A" w:rsidRPr="00D45101">
        <w:fldChar w:fldCharType="begin"/>
      </w:r>
      <w:r w:rsidR="0048655A" w:rsidRPr="00D45101">
        <w:instrText xml:space="preserve"> REF _Ref341704551 \h  \* MERGEFORMAT </w:instrText>
      </w:r>
      <w:r w:rsidR="0048655A" w:rsidRPr="00D45101">
        <w:fldChar w:fldCharType="separate"/>
      </w:r>
      <w:r w:rsidR="00F50333" w:rsidRPr="00D45101">
        <w:rPr>
          <w:rFonts w:eastAsia="Arial"/>
          <w:bCs/>
          <w:color w:val="231F20"/>
          <w:spacing w:val="0"/>
        </w:rPr>
        <w:t>Figure 1</w:t>
      </w:r>
      <w:r w:rsidR="0048655A" w:rsidRPr="00D45101">
        <w:fldChar w:fldCharType="end"/>
      </w:r>
      <w:r w:rsidR="0048655A" w:rsidRPr="00D45101">
        <w:t xml:space="preserve">) </w:t>
      </w:r>
      <w:r w:rsidR="00714CF8" w:rsidRPr="00D45101">
        <w:t>and return</w:t>
      </w:r>
      <w:r w:rsidR="005D5DA6" w:rsidRPr="00D45101">
        <w:t>.</w:t>
      </w:r>
      <w:r w:rsidR="00714CF8" w:rsidRPr="00D45101">
        <w:t xml:space="preserve"> </w:t>
      </w:r>
    </w:p>
    <w:p w14:paraId="4D05BCE2" w14:textId="4563434D" w:rsidR="007934C9" w:rsidRPr="00D45101" w:rsidRDefault="007934C9" w:rsidP="007934C9">
      <w:pPr>
        <w:keepNext/>
        <w:spacing w:after="60" w:line="240" w:lineRule="auto"/>
        <w:rPr>
          <w:rFonts w:eastAsia="Arial"/>
          <w:b/>
          <w:bCs/>
          <w:color w:val="231F20"/>
          <w:spacing w:val="0"/>
        </w:rPr>
      </w:pPr>
      <w:bookmarkStart w:id="2" w:name="_Ref341704551"/>
      <w:r w:rsidRPr="00D45101">
        <w:rPr>
          <w:rFonts w:eastAsia="Arial"/>
          <w:b/>
          <w:bCs/>
          <w:color w:val="231F20"/>
          <w:spacing w:val="0"/>
        </w:rPr>
        <w:t xml:space="preserve">Figure </w:t>
      </w:r>
      <w:r w:rsidRPr="00D45101">
        <w:rPr>
          <w:rFonts w:eastAsia="Arial"/>
          <w:b/>
          <w:bCs/>
          <w:color w:val="231F20"/>
          <w:spacing w:val="0"/>
        </w:rPr>
        <w:fldChar w:fldCharType="begin"/>
      </w:r>
      <w:r w:rsidRPr="00D45101">
        <w:rPr>
          <w:rFonts w:eastAsia="Arial"/>
          <w:b/>
          <w:bCs/>
          <w:color w:val="231F20"/>
          <w:spacing w:val="0"/>
        </w:rPr>
        <w:instrText xml:space="preserve"> SEQ Figure \* ARABIC </w:instrText>
      </w:r>
      <w:r w:rsidRPr="00D45101">
        <w:rPr>
          <w:rFonts w:eastAsia="Arial"/>
          <w:b/>
          <w:bCs/>
          <w:color w:val="231F20"/>
          <w:spacing w:val="0"/>
        </w:rPr>
        <w:fldChar w:fldCharType="separate"/>
      </w:r>
      <w:r w:rsidR="00F50333" w:rsidRPr="00D45101">
        <w:rPr>
          <w:rFonts w:eastAsia="Arial"/>
          <w:b/>
          <w:bCs/>
          <w:color w:val="231F20"/>
          <w:spacing w:val="0"/>
        </w:rPr>
        <w:t>1</w:t>
      </w:r>
      <w:r w:rsidRPr="00D45101">
        <w:rPr>
          <w:rFonts w:eastAsia="Arial"/>
          <w:b/>
          <w:bCs/>
          <w:color w:val="231F20"/>
          <w:spacing w:val="0"/>
        </w:rPr>
        <w:fldChar w:fldCharType="end"/>
      </w:r>
      <w:bookmarkEnd w:id="2"/>
      <w:r w:rsidRPr="00D45101">
        <w:rPr>
          <w:rFonts w:eastAsia="Arial"/>
          <w:b/>
          <w:bCs/>
          <w:color w:val="231F20"/>
          <w:spacing w:val="0"/>
        </w:rPr>
        <w:t>: Location of Dubbo</w:t>
      </w:r>
      <w:r w:rsidR="0033783F">
        <w:rPr>
          <w:rFonts w:eastAsia="Arial"/>
          <w:b/>
          <w:bCs/>
          <w:color w:val="231F20"/>
          <w:spacing w:val="0"/>
        </w:rPr>
        <w:t>,</w:t>
      </w:r>
      <w:r w:rsidRPr="00D45101">
        <w:rPr>
          <w:rFonts w:eastAsia="Arial"/>
          <w:b/>
          <w:bCs/>
          <w:color w:val="231F20"/>
          <w:spacing w:val="0"/>
        </w:rPr>
        <w:t xml:space="preserve"> Narromine</w:t>
      </w:r>
      <w:r w:rsidR="0033783F" w:rsidRPr="0033783F">
        <w:rPr>
          <w:rFonts w:eastAsia="Arial"/>
          <w:b/>
          <w:bCs/>
          <w:color w:val="231F20"/>
          <w:spacing w:val="0"/>
        </w:rPr>
        <w:t xml:space="preserve"> </w:t>
      </w:r>
      <w:r w:rsidR="0033783F" w:rsidRPr="00D45101">
        <w:rPr>
          <w:rFonts w:eastAsia="Arial"/>
          <w:b/>
          <w:bCs/>
          <w:color w:val="231F20"/>
          <w:spacing w:val="0"/>
        </w:rPr>
        <w:t>and</w:t>
      </w:r>
      <w:r w:rsidR="0033783F">
        <w:rPr>
          <w:rFonts w:eastAsia="Arial"/>
          <w:b/>
          <w:bCs/>
          <w:color w:val="231F20"/>
          <w:spacing w:val="0"/>
        </w:rPr>
        <w:t xml:space="preserve"> Peak Hill</w:t>
      </w:r>
      <w:r w:rsidRPr="00D45101">
        <w:rPr>
          <w:rFonts w:eastAsia="Arial"/>
          <w:b/>
          <w:bCs/>
          <w:color w:val="231F20"/>
          <w:spacing w:val="0"/>
        </w:rPr>
        <w:t>, New South Wales</w:t>
      </w:r>
    </w:p>
    <w:p w14:paraId="702C01FD" w14:textId="77777777" w:rsidR="007934C9" w:rsidRPr="00D45101" w:rsidRDefault="007934C9" w:rsidP="007934C9">
      <w:pPr>
        <w:autoSpaceDE/>
        <w:autoSpaceDN/>
        <w:adjustRightInd/>
        <w:spacing w:line="271" w:lineRule="auto"/>
        <w:textAlignment w:val="auto"/>
        <w:rPr>
          <w:rFonts w:eastAsiaTheme="minorHAnsi"/>
        </w:rPr>
      </w:pPr>
      <w:bookmarkStart w:id="3" w:name="_GoBack"/>
      <w:r w:rsidRPr="00D45101">
        <w:rPr>
          <w:rFonts w:eastAsiaTheme="minorHAnsi"/>
          <w:noProof/>
          <w:lang w:eastAsia="en-AU"/>
        </w:rPr>
        <w:drawing>
          <wp:inline distT="0" distB="0" distL="0" distR="0" wp14:anchorId="572F144C" wp14:editId="6AE8EC29">
            <wp:extent cx="5040000" cy="2624400"/>
            <wp:effectExtent l="0" t="0" r="8255" b="5080"/>
            <wp:docPr id="8" name="Picture 8" descr="Map showing location of Dubbo, Narromine,  and Peak Hill in New South Wales" title="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_SA_PtGermein_19Mar12_Map.png"/>
                    <pic:cNvPicPr/>
                  </pic:nvPicPr>
                  <pic:blipFill>
                    <a:blip r:embed="rId28">
                      <a:extLst>
                        <a:ext uri="{28A0092B-C50C-407E-A947-70E740481C1C}">
                          <a14:useLocalDpi xmlns:a14="http://schemas.microsoft.com/office/drawing/2010/main" val="0"/>
                        </a:ext>
                      </a:extLst>
                    </a:blip>
                    <a:stretch>
                      <a:fillRect/>
                    </a:stretch>
                  </pic:blipFill>
                  <pic:spPr>
                    <a:xfrm>
                      <a:off x="0" y="0"/>
                      <a:ext cx="5040000" cy="2624400"/>
                    </a:xfrm>
                    <a:prstGeom prst="rect">
                      <a:avLst/>
                    </a:prstGeom>
                  </pic:spPr>
                </pic:pic>
              </a:graphicData>
            </a:graphic>
          </wp:inline>
        </w:drawing>
      </w:r>
      <w:bookmarkEnd w:id="3"/>
    </w:p>
    <w:p w14:paraId="63554995" w14:textId="77777777" w:rsidR="00082CC8" w:rsidRPr="00D45101" w:rsidRDefault="007934C9" w:rsidP="007934C9">
      <w:pPr>
        <w:pStyle w:val="ReportBody"/>
        <w:rPr>
          <w:rStyle w:val="ImageSourceChar"/>
        </w:rPr>
      </w:pPr>
      <w:r w:rsidRPr="00D45101">
        <w:rPr>
          <w:rStyle w:val="ImageSourceChar"/>
          <w:bCs w:val="0"/>
        </w:rPr>
        <w:t xml:space="preserve">Source: </w:t>
      </w:r>
      <w:proofErr w:type="spellStart"/>
      <w:r w:rsidRPr="00D45101">
        <w:rPr>
          <w:rStyle w:val="ImageSourceChar"/>
          <w:bCs w:val="0"/>
        </w:rPr>
        <w:t>NatMap</w:t>
      </w:r>
      <w:proofErr w:type="spellEnd"/>
      <w:r w:rsidRPr="00D45101">
        <w:rPr>
          <w:rStyle w:val="ImageSourceChar"/>
          <w:bCs w:val="0"/>
        </w:rPr>
        <w:t>, Geoscience Australia</w:t>
      </w:r>
      <w:r w:rsidRPr="00D45101">
        <w:rPr>
          <w:rStyle w:val="ImageSourceChar"/>
        </w:rPr>
        <w:t xml:space="preserve"> </w:t>
      </w:r>
    </w:p>
    <w:p w14:paraId="59F4D0F0" w14:textId="73C8B740" w:rsidR="00AF1FE0" w:rsidRPr="00D45101" w:rsidRDefault="00297CB1" w:rsidP="007934C9">
      <w:pPr>
        <w:pStyle w:val="ReportBody"/>
      </w:pPr>
      <w:r w:rsidRPr="00D45101">
        <w:t>Later that morning,</w:t>
      </w:r>
      <w:r w:rsidR="002F26D8" w:rsidRPr="00D45101">
        <w:t xml:space="preserve"> </w:t>
      </w:r>
      <w:r w:rsidR="00714CF8" w:rsidRPr="00D45101">
        <w:t xml:space="preserve">about </w:t>
      </w:r>
      <w:r w:rsidR="009E300E" w:rsidRPr="00D45101">
        <w:t>0930,</w:t>
      </w:r>
      <w:r w:rsidR="00714CF8" w:rsidRPr="00D45101">
        <w:t xml:space="preserve"> </w:t>
      </w:r>
      <w:r w:rsidR="005D5DA6" w:rsidRPr="00D45101">
        <w:t xml:space="preserve">he set off </w:t>
      </w:r>
      <w:r w:rsidR="009E300E" w:rsidRPr="00D45101">
        <w:t>for</w:t>
      </w:r>
      <w:r w:rsidR="00714CF8" w:rsidRPr="00D45101">
        <w:t xml:space="preserve"> a </w:t>
      </w:r>
      <w:r w:rsidR="00297B91" w:rsidRPr="00D45101">
        <w:t xml:space="preserve">property </w:t>
      </w:r>
      <w:r w:rsidR="00B3288C" w:rsidRPr="00D45101">
        <w:t>near</w:t>
      </w:r>
      <w:r w:rsidR="00297B91" w:rsidRPr="00D45101">
        <w:t xml:space="preserve"> Brown’s Lane Road, </w:t>
      </w:r>
      <w:r w:rsidR="00FC3F43" w:rsidRPr="00D45101">
        <w:t>(</w:t>
      </w:r>
      <w:r w:rsidR="00297B91" w:rsidRPr="00D45101">
        <w:t>about 84.5 km sout</w:t>
      </w:r>
      <w:r w:rsidR="00FC3F43" w:rsidRPr="00D45101">
        <w:t>h</w:t>
      </w:r>
      <w:r w:rsidR="00297B91" w:rsidRPr="00D45101">
        <w:t>west of Dubbo</w:t>
      </w:r>
      <w:r w:rsidR="00FC3F43" w:rsidRPr="00D45101">
        <w:t>)</w:t>
      </w:r>
      <w:r w:rsidR="00297B91" w:rsidRPr="00D45101">
        <w:t xml:space="preserve"> </w:t>
      </w:r>
      <w:r w:rsidR="005D5DA6" w:rsidRPr="00D45101">
        <w:t xml:space="preserve">in a road-train truck to collect a load of </w:t>
      </w:r>
      <w:r w:rsidR="0005556C" w:rsidRPr="00D45101">
        <w:t>grain</w:t>
      </w:r>
      <w:r w:rsidR="005D5DA6" w:rsidRPr="00D45101">
        <w:t>.</w:t>
      </w:r>
      <w:r w:rsidR="009E300E" w:rsidRPr="00D45101">
        <w:t xml:space="preserve"> He arrived </w:t>
      </w:r>
      <w:r w:rsidR="00105822" w:rsidRPr="00D45101">
        <w:t xml:space="preserve">at the property </w:t>
      </w:r>
      <w:r w:rsidR="009E300E" w:rsidRPr="00D45101">
        <w:t>about one hour later</w:t>
      </w:r>
      <w:r w:rsidR="00CE5473" w:rsidRPr="00D45101">
        <w:t>.</w:t>
      </w:r>
      <w:r w:rsidR="009E300E" w:rsidRPr="00D45101">
        <w:t xml:space="preserve"> </w:t>
      </w:r>
      <w:r w:rsidR="00FC3F43" w:rsidRPr="00D45101">
        <w:t>When t</w:t>
      </w:r>
      <w:r w:rsidR="00CE5473" w:rsidRPr="00D45101">
        <w:t xml:space="preserve">he truck was </w:t>
      </w:r>
      <w:r w:rsidR="005D5DA6" w:rsidRPr="00D45101">
        <w:t>loaded</w:t>
      </w:r>
      <w:r w:rsidR="000B6CA3" w:rsidRPr="00D45101">
        <w:t>,</w:t>
      </w:r>
      <w:r w:rsidR="00105822" w:rsidRPr="00D45101">
        <w:t xml:space="preserve"> </w:t>
      </w:r>
      <w:r w:rsidR="000B6CA3" w:rsidRPr="00D45101">
        <w:t xml:space="preserve">he </w:t>
      </w:r>
      <w:r w:rsidR="009E300E" w:rsidRPr="00D45101">
        <w:t>return</w:t>
      </w:r>
      <w:r w:rsidR="0010494E" w:rsidRPr="00D45101">
        <w:t>ed</w:t>
      </w:r>
      <w:r w:rsidR="009E300E" w:rsidRPr="00D45101">
        <w:t xml:space="preserve"> </w:t>
      </w:r>
      <w:r w:rsidR="0010494E" w:rsidRPr="00D45101">
        <w:t>to Dubbo,</w:t>
      </w:r>
      <w:r w:rsidR="009E300E" w:rsidRPr="00D45101">
        <w:t xml:space="preserve"> </w:t>
      </w:r>
      <w:r w:rsidR="00CE5473" w:rsidRPr="00D45101">
        <w:t xml:space="preserve">arriving </w:t>
      </w:r>
      <w:r w:rsidR="009E300E" w:rsidRPr="00D45101">
        <w:t>about 1230</w:t>
      </w:r>
      <w:r w:rsidR="00B3288C" w:rsidRPr="00D45101">
        <w:t>.</w:t>
      </w:r>
      <w:r w:rsidR="0010494E" w:rsidRPr="00D45101">
        <w:t xml:space="preserve"> </w:t>
      </w:r>
      <w:r w:rsidR="00B3288C" w:rsidRPr="00D45101">
        <w:t xml:space="preserve">While </w:t>
      </w:r>
      <w:proofErr w:type="spellStart"/>
      <w:r w:rsidR="00B3288C" w:rsidRPr="00D45101">
        <w:t>en</w:t>
      </w:r>
      <w:r w:rsidR="00762897" w:rsidRPr="00D45101">
        <w:t>route</w:t>
      </w:r>
      <w:proofErr w:type="spellEnd"/>
      <w:r w:rsidR="00762897" w:rsidRPr="00D45101">
        <w:t xml:space="preserve"> </w:t>
      </w:r>
      <w:r w:rsidR="00B3288C" w:rsidRPr="00D45101">
        <w:t xml:space="preserve">he </w:t>
      </w:r>
      <w:r w:rsidR="0010494E" w:rsidRPr="00D45101">
        <w:t>pass</w:t>
      </w:r>
      <w:r w:rsidR="00B3288C" w:rsidRPr="00D45101">
        <w:t>ed</w:t>
      </w:r>
      <w:r w:rsidR="0010494E" w:rsidRPr="00D45101">
        <w:t xml:space="preserve"> through the Tullamore - Narromine Road railway crossing</w:t>
      </w:r>
      <w:r w:rsidR="00804B95" w:rsidRPr="00D45101">
        <w:t xml:space="preserve"> (Figure 2)</w:t>
      </w:r>
      <w:r w:rsidR="009E300E" w:rsidRPr="00D45101">
        <w:t>.</w:t>
      </w:r>
    </w:p>
    <w:p w14:paraId="2000720A" w14:textId="77777777" w:rsidR="001A78FE" w:rsidRPr="00D45101" w:rsidRDefault="001A78FE" w:rsidP="001A78FE">
      <w:pPr>
        <w:keepNext/>
        <w:spacing w:after="60" w:line="240" w:lineRule="auto"/>
        <w:rPr>
          <w:rFonts w:eastAsia="Arial"/>
          <w:b/>
          <w:bCs/>
          <w:color w:val="231F20"/>
          <w:spacing w:val="0"/>
        </w:rPr>
      </w:pPr>
      <w:bookmarkStart w:id="4" w:name="_Ref435188299"/>
      <w:r w:rsidRPr="00D45101">
        <w:rPr>
          <w:rFonts w:eastAsia="Arial"/>
          <w:b/>
          <w:bCs/>
          <w:color w:val="231F20"/>
          <w:spacing w:val="0"/>
        </w:rPr>
        <w:t xml:space="preserve">Figure </w:t>
      </w:r>
      <w:r w:rsidRPr="00D45101">
        <w:rPr>
          <w:rFonts w:eastAsia="Arial"/>
          <w:b/>
          <w:bCs/>
          <w:color w:val="231F20"/>
          <w:spacing w:val="0"/>
        </w:rPr>
        <w:fldChar w:fldCharType="begin"/>
      </w:r>
      <w:r w:rsidRPr="00D45101">
        <w:rPr>
          <w:rFonts w:eastAsia="Arial"/>
          <w:b/>
          <w:bCs/>
          <w:color w:val="231F20"/>
          <w:spacing w:val="0"/>
        </w:rPr>
        <w:instrText xml:space="preserve"> SEQ Figure \* ARABIC </w:instrText>
      </w:r>
      <w:r w:rsidRPr="00D45101">
        <w:rPr>
          <w:rFonts w:eastAsia="Arial"/>
          <w:b/>
          <w:bCs/>
          <w:color w:val="231F20"/>
          <w:spacing w:val="0"/>
        </w:rPr>
        <w:fldChar w:fldCharType="separate"/>
      </w:r>
      <w:r w:rsidR="00F50333" w:rsidRPr="00D45101">
        <w:rPr>
          <w:rFonts w:eastAsia="Arial"/>
          <w:b/>
          <w:bCs/>
          <w:color w:val="231F20"/>
          <w:spacing w:val="0"/>
        </w:rPr>
        <w:t>2</w:t>
      </w:r>
      <w:r w:rsidRPr="00D45101">
        <w:rPr>
          <w:rFonts w:eastAsia="Arial"/>
          <w:b/>
          <w:bCs/>
          <w:color w:val="231F20"/>
          <w:spacing w:val="0"/>
        </w:rPr>
        <w:fldChar w:fldCharType="end"/>
      </w:r>
      <w:bookmarkEnd w:id="4"/>
      <w:r w:rsidRPr="00D45101">
        <w:rPr>
          <w:rFonts w:eastAsia="Arial"/>
          <w:b/>
          <w:bCs/>
          <w:color w:val="231F20"/>
          <w:spacing w:val="0"/>
        </w:rPr>
        <w:t>: Road-train truck route from property off Brown’s Lane Road to Dubbo</w:t>
      </w:r>
    </w:p>
    <w:p w14:paraId="4C239DDB" w14:textId="77777777" w:rsidR="001A78FE" w:rsidRPr="00D45101" w:rsidRDefault="001A78FE" w:rsidP="001A78FE">
      <w:pPr>
        <w:autoSpaceDE/>
        <w:autoSpaceDN/>
        <w:adjustRightInd/>
        <w:spacing w:line="271" w:lineRule="auto"/>
        <w:textAlignment w:val="auto"/>
        <w:rPr>
          <w:rFonts w:eastAsiaTheme="minorHAnsi"/>
        </w:rPr>
      </w:pPr>
      <w:r w:rsidRPr="00D45101">
        <w:rPr>
          <w:rFonts w:eastAsiaTheme="minorHAnsi"/>
          <w:noProof/>
          <w:lang w:eastAsia="en-AU"/>
        </w:rPr>
        <w:drawing>
          <wp:inline distT="0" distB="0" distL="0" distR="0" wp14:anchorId="2E89A0E1" wp14:editId="2827C7E1">
            <wp:extent cx="5040000" cy="3168000"/>
            <wp:effectExtent l="0" t="0" r="8255" b="0"/>
            <wp:docPr id="16" name="Picture 16" descr="Aerial view showing road-train truck route from property off Brown’s Lane Road, Tomingley to Dubbo in New South Wales" title="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_SA_PtGermein_19Mar12_Map.png"/>
                    <pic:cNvPicPr/>
                  </pic:nvPicPr>
                  <pic:blipFill>
                    <a:blip r:embed="rId29">
                      <a:extLst>
                        <a:ext uri="{28A0092B-C50C-407E-A947-70E740481C1C}">
                          <a14:useLocalDpi xmlns:a14="http://schemas.microsoft.com/office/drawing/2010/main" val="0"/>
                        </a:ext>
                      </a:extLst>
                    </a:blip>
                    <a:stretch>
                      <a:fillRect/>
                    </a:stretch>
                  </pic:blipFill>
                  <pic:spPr>
                    <a:xfrm>
                      <a:off x="0" y="0"/>
                      <a:ext cx="5040000" cy="3168000"/>
                    </a:xfrm>
                    <a:prstGeom prst="rect">
                      <a:avLst/>
                    </a:prstGeom>
                  </pic:spPr>
                </pic:pic>
              </a:graphicData>
            </a:graphic>
          </wp:inline>
        </w:drawing>
      </w:r>
    </w:p>
    <w:p w14:paraId="0D6BCB8E" w14:textId="77777777" w:rsidR="001A78FE" w:rsidRPr="00D45101" w:rsidRDefault="001A78FE" w:rsidP="001A78FE">
      <w:pPr>
        <w:pStyle w:val="ReportBody"/>
        <w:rPr>
          <w:rStyle w:val="ImageSourceChar"/>
        </w:rPr>
      </w:pPr>
      <w:r w:rsidRPr="00D45101">
        <w:rPr>
          <w:rStyle w:val="ImageSourceChar"/>
          <w:bCs w:val="0"/>
        </w:rPr>
        <w:t>Source: Google Maps, with annotation ATSB</w:t>
      </w:r>
      <w:r w:rsidRPr="00D45101">
        <w:rPr>
          <w:rStyle w:val="ImageSourceChar"/>
        </w:rPr>
        <w:t xml:space="preserve"> </w:t>
      </w:r>
    </w:p>
    <w:p w14:paraId="7B6CB6C3" w14:textId="4D3EE7E1" w:rsidR="005E6B52" w:rsidRPr="00D45101" w:rsidRDefault="00C52B9C" w:rsidP="00AF1FE0">
      <w:pPr>
        <w:pStyle w:val="ReportBody"/>
      </w:pPr>
      <w:r w:rsidRPr="00D45101">
        <w:lastRenderedPageBreak/>
        <w:t>At about th</w:t>
      </w:r>
      <w:r w:rsidR="00762897" w:rsidRPr="00D45101">
        <w:t>e</w:t>
      </w:r>
      <w:r w:rsidRPr="00D45101">
        <w:t xml:space="preserve"> time</w:t>
      </w:r>
      <w:r w:rsidR="00762897" w:rsidRPr="00D45101">
        <w:t xml:space="preserve"> the truck </w:t>
      </w:r>
      <w:r w:rsidR="000B6CA3" w:rsidRPr="00D45101">
        <w:t xml:space="preserve">driver </w:t>
      </w:r>
      <w:r w:rsidR="00762897" w:rsidRPr="00D45101">
        <w:t>returned to Dubbo</w:t>
      </w:r>
      <w:r w:rsidR="00C637FC" w:rsidRPr="00D45101">
        <w:t xml:space="preserve"> </w:t>
      </w:r>
      <w:r w:rsidR="000B6CA3" w:rsidRPr="00D45101">
        <w:t>(</w:t>
      </w:r>
      <w:r w:rsidR="00C637FC" w:rsidRPr="00D45101">
        <w:t>1230</w:t>
      </w:r>
      <w:r w:rsidR="000B6CA3" w:rsidRPr="00D45101">
        <w:t>)</w:t>
      </w:r>
      <w:r w:rsidRPr="00D45101">
        <w:t xml:space="preserve"> the two train drivers involved in the occurrence </w:t>
      </w:r>
      <w:r w:rsidR="009656AD">
        <w:t xml:space="preserve">had </w:t>
      </w:r>
      <w:r w:rsidRPr="00D45101">
        <w:t xml:space="preserve">signed on for duty at the </w:t>
      </w:r>
      <w:r w:rsidR="006211A6" w:rsidRPr="00D45101">
        <w:t xml:space="preserve">Pacific National </w:t>
      </w:r>
      <w:r w:rsidRPr="00D45101">
        <w:t>Parkes Depot in New South Wales</w:t>
      </w:r>
      <w:r w:rsidR="00762897" w:rsidRPr="00D45101">
        <w:t>.</w:t>
      </w:r>
      <w:r w:rsidRPr="00D45101">
        <w:t xml:space="preserve"> </w:t>
      </w:r>
      <w:r w:rsidR="00762897" w:rsidRPr="00D45101">
        <w:t xml:space="preserve">They were rostered </w:t>
      </w:r>
      <w:r w:rsidRPr="00D45101">
        <w:t xml:space="preserve">to work train 8834N from Nyngan to Manildra. </w:t>
      </w:r>
      <w:r w:rsidR="00762897" w:rsidRPr="00D45101">
        <w:t>After signing on, t</w:t>
      </w:r>
      <w:r w:rsidRPr="00D45101">
        <w:t>hey travelled by car from Parkes to Nyngan</w:t>
      </w:r>
      <w:r w:rsidR="007A7BA2" w:rsidRPr="00D45101">
        <w:t>.</w:t>
      </w:r>
      <w:r w:rsidRPr="00D45101">
        <w:t xml:space="preserve"> </w:t>
      </w:r>
      <w:r w:rsidR="007A7BA2" w:rsidRPr="00D45101">
        <w:t>W</w:t>
      </w:r>
      <w:r w:rsidRPr="00D45101">
        <w:t xml:space="preserve">hile in </w:t>
      </w:r>
      <w:r w:rsidR="00762897" w:rsidRPr="00D45101">
        <w:t>transit,</w:t>
      </w:r>
      <w:r w:rsidRPr="00D45101">
        <w:t xml:space="preserve"> </w:t>
      </w:r>
      <w:r w:rsidR="007A7BA2" w:rsidRPr="00D45101">
        <w:t xml:space="preserve">they </w:t>
      </w:r>
      <w:r w:rsidRPr="00D45101">
        <w:t xml:space="preserve">were </w:t>
      </w:r>
      <w:r w:rsidR="007A7BA2" w:rsidRPr="00D45101">
        <w:t>directed</w:t>
      </w:r>
      <w:r w:rsidRPr="00D45101">
        <w:t xml:space="preserve"> to join train </w:t>
      </w:r>
      <w:r w:rsidR="000B6CA3" w:rsidRPr="00D45101">
        <w:t xml:space="preserve">8834N </w:t>
      </w:r>
      <w:r w:rsidRPr="00D45101">
        <w:t>near Nevertire.</w:t>
      </w:r>
      <w:r w:rsidR="0048655A" w:rsidRPr="00D45101">
        <w:t xml:space="preserve"> At </w:t>
      </w:r>
      <w:r w:rsidR="00414570" w:rsidRPr="00D45101">
        <w:t>1456,</w:t>
      </w:r>
      <w:r w:rsidR="0048655A" w:rsidRPr="00D45101">
        <w:t xml:space="preserve"> train 8834N stopped before reaching Nevertire, to facilitate the crew changeover. Following the crew change</w:t>
      </w:r>
      <w:r w:rsidR="006E7D25" w:rsidRPr="00D45101">
        <w:t xml:space="preserve"> and </w:t>
      </w:r>
      <w:r w:rsidR="004325A5" w:rsidRPr="00D45101">
        <w:t xml:space="preserve">the train driver </w:t>
      </w:r>
      <w:r w:rsidR="006E7D25" w:rsidRPr="00D45101">
        <w:t>complet</w:t>
      </w:r>
      <w:r w:rsidR="009656AD">
        <w:t>ed</w:t>
      </w:r>
      <w:r w:rsidR="006E7D25" w:rsidRPr="00D45101">
        <w:t xml:space="preserve"> air brake validation</w:t>
      </w:r>
      <w:r w:rsidR="004325A5" w:rsidRPr="00D45101">
        <w:t xml:space="preserve"> checks</w:t>
      </w:r>
      <w:r w:rsidR="0048655A" w:rsidRPr="00D45101">
        <w:t xml:space="preserve">, the train departed for Nevertire </w:t>
      </w:r>
      <w:r w:rsidR="008E37F4" w:rsidRPr="00D45101">
        <w:t xml:space="preserve">at </w:t>
      </w:r>
      <w:r w:rsidR="0048655A" w:rsidRPr="00D45101">
        <w:t xml:space="preserve">1508. </w:t>
      </w:r>
      <w:r w:rsidR="0010494E" w:rsidRPr="00D45101">
        <w:t xml:space="preserve">At </w:t>
      </w:r>
      <w:r w:rsidR="00414570" w:rsidRPr="00D45101">
        <w:t xml:space="preserve">nearly </w:t>
      </w:r>
      <w:r w:rsidR="0048655A" w:rsidRPr="00D45101">
        <w:t>th</w:t>
      </w:r>
      <w:r w:rsidR="00414570" w:rsidRPr="00D45101">
        <w:t>e</w:t>
      </w:r>
      <w:r w:rsidR="0048655A" w:rsidRPr="00D45101">
        <w:t xml:space="preserve"> </w:t>
      </w:r>
      <w:r w:rsidR="00414570" w:rsidRPr="00D45101">
        <w:t>same time,</w:t>
      </w:r>
      <w:r w:rsidR="0010494E" w:rsidRPr="00D45101">
        <w:t xml:space="preserve"> </w:t>
      </w:r>
      <w:r w:rsidRPr="00D45101">
        <w:t>t</w:t>
      </w:r>
      <w:r w:rsidR="0010494E" w:rsidRPr="00D45101">
        <w:t xml:space="preserve">he </w:t>
      </w:r>
      <w:r w:rsidRPr="00D45101">
        <w:t>truck driver</w:t>
      </w:r>
      <w:r w:rsidR="0010494E" w:rsidRPr="00D45101">
        <w:t xml:space="preserve"> set off </w:t>
      </w:r>
      <w:r w:rsidR="00C637FC" w:rsidRPr="00D45101">
        <w:t>for</w:t>
      </w:r>
      <w:r w:rsidR="0010494E" w:rsidRPr="00D45101">
        <w:t xml:space="preserve"> </w:t>
      </w:r>
      <w:r w:rsidR="00C637FC" w:rsidRPr="00D45101">
        <w:t xml:space="preserve">the </w:t>
      </w:r>
      <w:r w:rsidR="0010494E" w:rsidRPr="00D45101">
        <w:t xml:space="preserve">Brown’s Lane </w:t>
      </w:r>
      <w:r w:rsidR="00C637FC" w:rsidRPr="00D45101">
        <w:t>property</w:t>
      </w:r>
      <w:r w:rsidR="007A7BA2" w:rsidRPr="00D45101">
        <w:t>,</w:t>
      </w:r>
      <w:r w:rsidR="00C637FC" w:rsidRPr="00D45101">
        <w:t xml:space="preserve"> to collect</w:t>
      </w:r>
      <w:r w:rsidR="0010494E" w:rsidRPr="00D45101">
        <w:t xml:space="preserve"> a second load of </w:t>
      </w:r>
      <w:r w:rsidR="0005556C" w:rsidRPr="00D45101">
        <w:t>grain</w:t>
      </w:r>
      <w:r w:rsidR="0010494E" w:rsidRPr="00D45101">
        <w:t>.</w:t>
      </w:r>
      <w:r w:rsidR="005E6B52" w:rsidRPr="00D45101">
        <w:t xml:space="preserve"> </w:t>
      </w:r>
      <w:r w:rsidR="00C637FC" w:rsidRPr="00D45101">
        <w:t>The truck driver arrived at the Brown’s Lane property</w:t>
      </w:r>
      <w:r w:rsidR="00D50EF9" w:rsidRPr="00D45101">
        <w:t xml:space="preserve"> </w:t>
      </w:r>
      <w:r w:rsidR="00C637FC" w:rsidRPr="00D45101">
        <w:t>about 1610.</w:t>
      </w:r>
      <w:r w:rsidR="007A7BA2" w:rsidRPr="00D45101">
        <w:t xml:space="preserve"> </w:t>
      </w:r>
    </w:p>
    <w:p w14:paraId="14AC4F2D" w14:textId="77777777" w:rsidR="005E6B52" w:rsidRPr="00D45101" w:rsidRDefault="00D50EF9" w:rsidP="00AF1FE0">
      <w:pPr>
        <w:pStyle w:val="ReportBody"/>
      </w:pPr>
      <w:r w:rsidRPr="00D45101">
        <w:t xml:space="preserve">At 1636 </w:t>
      </w:r>
      <w:r w:rsidR="00B3288C" w:rsidRPr="00D45101">
        <w:t>train,</w:t>
      </w:r>
      <w:r w:rsidRPr="00D45101">
        <w:t xml:space="preserve"> 8834N arrived at and </w:t>
      </w:r>
      <w:r w:rsidR="00762897" w:rsidRPr="00D45101">
        <w:t>commenced shunting</w:t>
      </w:r>
      <w:r w:rsidRPr="00D45101">
        <w:t xml:space="preserve"> </w:t>
      </w:r>
      <w:r w:rsidR="00762897" w:rsidRPr="00D45101">
        <w:t xml:space="preserve">operations within </w:t>
      </w:r>
      <w:r w:rsidRPr="00D45101">
        <w:t>the Narromine yard</w:t>
      </w:r>
      <w:r w:rsidR="007A7BA2" w:rsidRPr="00D45101">
        <w:t xml:space="preserve">. </w:t>
      </w:r>
    </w:p>
    <w:p w14:paraId="31664066" w14:textId="1746B6DD" w:rsidR="0010494E" w:rsidRPr="00D45101" w:rsidRDefault="0010494E" w:rsidP="00AF1FE0">
      <w:pPr>
        <w:pStyle w:val="ReportBody"/>
      </w:pPr>
      <w:r w:rsidRPr="00D45101">
        <w:t xml:space="preserve">After </w:t>
      </w:r>
      <w:r w:rsidR="0048655A" w:rsidRPr="00D45101">
        <w:t xml:space="preserve">taking on the second load of </w:t>
      </w:r>
      <w:r w:rsidR="0005556C" w:rsidRPr="00D45101">
        <w:t>grain</w:t>
      </w:r>
      <w:r w:rsidRPr="00D45101">
        <w:t xml:space="preserve"> and completing </w:t>
      </w:r>
      <w:r w:rsidR="006E7D25" w:rsidRPr="00D45101">
        <w:t xml:space="preserve">safety </w:t>
      </w:r>
      <w:r w:rsidR="00762897" w:rsidRPr="00D45101">
        <w:t>checks,</w:t>
      </w:r>
      <w:r w:rsidR="00EE384F" w:rsidRPr="00D45101">
        <w:t xml:space="preserve"> the truck driver was ready to depart</w:t>
      </w:r>
      <w:r w:rsidR="00762897" w:rsidRPr="00D45101">
        <w:t xml:space="preserve"> the Brown’s Lane property</w:t>
      </w:r>
      <w:r w:rsidR="00EE384F" w:rsidRPr="00D45101">
        <w:t xml:space="preserve">. At </w:t>
      </w:r>
      <w:r w:rsidR="00271680" w:rsidRPr="00D45101">
        <w:t>about</w:t>
      </w:r>
      <w:r w:rsidR="00EE384F" w:rsidRPr="00D45101">
        <w:t xml:space="preserve"> 164</w:t>
      </w:r>
      <w:r w:rsidR="00106CB6" w:rsidRPr="00D45101">
        <w:t>4</w:t>
      </w:r>
      <w:r w:rsidR="00EE384F" w:rsidRPr="00D45101">
        <w:t xml:space="preserve">, he received a phone call from a work colleague </w:t>
      </w:r>
      <w:r w:rsidR="0048655A" w:rsidRPr="00D45101">
        <w:t xml:space="preserve">at </w:t>
      </w:r>
      <w:r w:rsidR="00EE384F" w:rsidRPr="00D45101">
        <w:t xml:space="preserve">Dubbo. The discussion concluded </w:t>
      </w:r>
      <w:r w:rsidR="00271680" w:rsidRPr="00D45101">
        <w:t>about 2 minutes later</w:t>
      </w:r>
      <w:r w:rsidR="00EE384F" w:rsidRPr="00D45101">
        <w:t xml:space="preserve"> </w:t>
      </w:r>
      <w:r w:rsidR="00271680" w:rsidRPr="00D45101">
        <w:t>(</w:t>
      </w:r>
      <w:r w:rsidR="00EE384F" w:rsidRPr="00D45101">
        <w:t>1645:58</w:t>
      </w:r>
      <w:r w:rsidR="00271680" w:rsidRPr="00D45101">
        <w:t>)</w:t>
      </w:r>
      <w:r w:rsidR="0048655A" w:rsidRPr="00D45101">
        <w:t>,</w:t>
      </w:r>
      <w:r w:rsidR="00EE384F" w:rsidRPr="00D45101">
        <w:t xml:space="preserve"> after which </w:t>
      </w:r>
      <w:r w:rsidR="005D5DA6" w:rsidRPr="00D45101">
        <w:t>t</w:t>
      </w:r>
      <w:r w:rsidR="00EE384F" w:rsidRPr="00D45101">
        <w:t xml:space="preserve">he </w:t>
      </w:r>
      <w:r w:rsidR="005D5DA6" w:rsidRPr="00D45101">
        <w:t xml:space="preserve">truck driver </w:t>
      </w:r>
      <w:r w:rsidR="007934C9" w:rsidRPr="00D45101">
        <w:t>set off for</w:t>
      </w:r>
      <w:r w:rsidR="00EE384F" w:rsidRPr="00D45101">
        <w:t xml:space="preserve"> Dubbo.</w:t>
      </w:r>
    </w:p>
    <w:p w14:paraId="3AC154BC" w14:textId="367CD807" w:rsidR="00F5195F" w:rsidRPr="00D45101" w:rsidRDefault="00D4144F" w:rsidP="00AF1FE0">
      <w:pPr>
        <w:pStyle w:val="ReportBody"/>
      </w:pPr>
      <w:r w:rsidRPr="00D45101">
        <w:t xml:space="preserve">At about </w:t>
      </w:r>
      <w:r w:rsidR="00414570" w:rsidRPr="00D45101">
        <w:t>1705,</w:t>
      </w:r>
      <w:r w:rsidRPr="00D45101">
        <w:t xml:space="preserve"> </w:t>
      </w:r>
      <w:r w:rsidR="004962A2" w:rsidRPr="00D45101">
        <w:t xml:space="preserve">the driver of </w:t>
      </w:r>
      <w:r w:rsidRPr="00D45101">
        <w:t>a motor vehicle</w:t>
      </w:r>
      <w:r w:rsidR="007D1F2B" w:rsidRPr="00D45101">
        <w:t xml:space="preserve"> (witness)</w:t>
      </w:r>
      <w:r w:rsidR="004962A2" w:rsidRPr="00D45101">
        <w:t>,</w:t>
      </w:r>
      <w:r w:rsidRPr="00D45101">
        <w:t xml:space="preserve"> about to enter the Tullamore - Narromine Road from Fairview Road</w:t>
      </w:r>
      <w:r w:rsidR="004325A5" w:rsidRPr="00D45101">
        <w:t>,</w:t>
      </w:r>
      <w:r w:rsidR="004962A2" w:rsidRPr="00D45101">
        <w:t xml:space="preserve"> (</w:t>
      </w:r>
      <w:r w:rsidR="004962A2" w:rsidRPr="00D45101">
        <w:fldChar w:fldCharType="begin"/>
      </w:r>
      <w:r w:rsidR="004962A2" w:rsidRPr="00D45101">
        <w:instrText xml:space="preserve"> REF _Ref435188299 \h  \* MERGEFORMAT </w:instrText>
      </w:r>
      <w:r w:rsidR="004962A2" w:rsidRPr="00D45101">
        <w:fldChar w:fldCharType="separate"/>
      </w:r>
      <w:r w:rsidR="00F50333" w:rsidRPr="00D45101">
        <w:rPr>
          <w:rFonts w:eastAsia="Arial"/>
          <w:bCs/>
          <w:color w:val="231F20"/>
          <w:spacing w:val="0"/>
        </w:rPr>
        <w:t>Figure 2</w:t>
      </w:r>
      <w:r w:rsidR="004962A2" w:rsidRPr="00D45101">
        <w:fldChar w:fldCharType="end"/>
      </w:r>
      <w:r w:rsidR="004962A2" w:rsidRPr="00D45101">
        <w:t>)</w:t>
      </w:r>
      <w:r w:rsidRPr="00D45101">
        <w:t xml:space="preserve"> observed the road-train truck coming from the southwest</w:t>
      </w:r>
      <w:r w:rsidR="00414570" w:rsidRPr="00D45101">
        <w:t>,</w:t>
      </w:r>
      <w:r w:rsidRPr="00D45101">
        <w:t xml:space="preserve"> towards him. He let the truck pass and when safe to do so</w:t>
      </w:r>
      <w:r w:rsidR="008E37F4" w:rsidRPr="00D45101">
        <w:t>,</w:t>
      </w:r>
      <w:r w:rsidRPr="00D45101">
        <w:t xml:space="preserve"> entered the </w:t>
      </w:r>
      <w:r w:rsidR="004962A2" w:rsidRPr="00D45101">
        <w:t xml:space="preserve">Tullamore - Narromine Road. </w:t>
      </w:r>
    </w:p>
    <w:p w14:paraId="25DC754F" w14:textId="0C19BD70" w:rsidR="0065624F" w:rsidRPr="00D45101" w:rsidRDefault="004962A2" w:rsidP="00F5195F">
      <w:pPr>
        <w:pStyle w:val="ReportBody"/>
      </w:pPr>
      <w:r w:rsidRPr="00D45101">
        <w:t>By this time</w:t>
      </w:r>
      <w:r w:rsidR="00AD6D3C" w:rsidRPr="00D45101">
        <w:t>,</w:t>
      </w:r>
      <w:r w:rsidRPr="00D45101">
        <w:t xml:space="preserve"> train 8834N had completed all shunting operations</w:t>
      </w:r>
      <w:r w:rsidR="00AD6D3C" w:rsidRPr="00D45101">
        <w:t>. At 170</w:t>
      </w:r>
      <w:r w:rsidR="00414570" w:rsidRPr="00D45101">
        <w:t>7:53</w:t>
      </w:r>
      <w:r w:rsidR="00AD6D3C" w:rsidRPr="00D45101">
        <w:t xml:space="preserve"> </w:t>
      </w:r>
      <w:r w:rsidR="00EC69CB" w:rsidRPr="00D45101">
        <w:t xml:space="preserve">as </w:t>
      </w:r>
      <w:r w:rsidR="00AD6D3C" w:rsidRPr="00D45101">
        <w:t>train</w:t>
      </w:r>
      <w:r w:rsidR="00414570" w:rsidRPr="00D45101">
        <w:t xml:space="preserve"> 8834N </w:t>
      </w:r>
      <w:r w:rsidRPr="00D45101">
        <w:t>depart</w:t>
      </w:r>
      <w:r w:rsidR="00EC69CB" w:rsidRPr="00D45101">
        <w:t>ed</w:t>
      </w:r>
      <w:r w:rsidRPr="00D45101">
        <w:t xml:space="preserve"> Narromine for Peak </w:t>
      </w:r>
      <w:proofErr w:type="gramStart"/>
      <w:r w:rsidRPr="00D45101">
        <w:t>Hill</w:t>
      </w:r>
      <w:r w:rsidR="00414570" w:rsidRPr="00D45101">
        <w:t>,</w:t>
      </w:r>
      <w:proofErr w:type="gramEnd"/>
      <w:r w:rsidR="00414570" w:rsidRPr="00D45101">
        <w:t xml:space="preserve"> </w:t>
      </w:r>
      <w:r w:rsidR="00AD6D3C" w:rsidRPr="00D45101">
        <w:t xml:space="preserve">the truck was about </w:t>
      </w:r>
      <w:r w:rsidR="00BC2C13" w:rsidRPr="00D45101">
        <w:t>12.7 km from the railway crossing.</w:t>
      </w:r>
      <w:r w:rsidR="0065624F" w:rsidRPr="00D45101">
        <w:t xml:space="preserve"> </w:t>
      </w:r>
    </w:p>
    <w:p w14:paraId="158D1658" w14:textId="034E2186" w:rsidR="00F5195F" w:rsidRPr="00D45101" w:rsidRDefault="00303806" w:rsidP="00F5195F">
      <w:pPr>
        <w:pStyle w:val="ReportBody"/>
      </w:pPr>
      <w:r>
        <w:t>As</w:t>
      </w:r>
      <w:r w:rsidR="0033783F">
        <w:t xml:space="preserve"> </w:t>
      </w:r>
      <w:r>
        <w:t xml:space="preserve">8834N </w:t>
      </w:r>
      <w:r w:rsidR="0033783F">
        <w:t>approach</w:t>
      </w:r>
      <w:r>
        <w:t>ed</w:t>
      </w:r>
      <w:r w:rsidR="0033783F">
        <w:t xml:space="preserve"> the </w:t>
      </w:r>
      <w:r w:rsidRPr="00D45101">
        <w:t>Tullamore - Narromine Road</w:t>
      </w:r>
      <w:r>
        <w:t xml:space="preserve"> </w:t>
      </w:r>
      <w:r w:rsidR="0033783F">
        <w:t>level crossing</w:t>
      </w:r>
      <w:r>
        <w:t>,</w:t>
      </w:r>
      <w:r w:rsidR="0033783F">
        <w:t xml:space="preserve"> t</w:t>
      </w:r>
      <w:r w:rsidR="0033783F" w:rsidRPr="00D45101">
        <w:t>he train driver observed the ‘Main Line Indicator’</w:t>
      </w:r>
      <w:r w:rsidR="0033783F">
        <w:t xml:space="preserve"> </w:t>
      </w:r>
      <w:r>
        <w:t xml:space="preserve">displaying a </w:t>
      </w:r>
      <w:r w:rsidR="0033783F" w:rsidRPr="00D45101">
        <w:t>pulsating white light</w:t>
      </w:r>
      <w:r>
        <w:t>,</w:t>
      </w:r>
      <w:r w:rsidR="0033783F" w:rsidRPr="00D45101">
        <w:t xml:space="preserve"> </w:t>
      </w:r>
      <w:r w:rsidRPr="00D45101">
        <w:t>signify</w:t>
      </w:r>
      <w:r>
        <w:t>ing</w:t>
      </w:r>
      <w:r w:rsidR="0033783F" w:rsidRPr="00D45101">
        <w:t xml:space="preserve"> that the </w:t>
      </w:r>
      <w:r>
        <w:t>level crossing equipment was set for the passage of the train</w:t>
      </w:r>
      <w:r w:rsidR="0033783F" w:rsidRPr="00D45101">
        <w:t>.</w:t>
      </w:r>
      <w:r w:rsidR="0033783F">
        <w:t xml:space="preserve"> </w:t>
      </w:r>
      <w:r w:rsidR="00AF0616" w:rsidRPr="00D45101">
        <w:t xml:space="preserve">At </w:t>
      </w:r>
      <w:r w:rsidR="00155E11" w:rsidRPr="00D45101">
        <w:t>1714:53</w:t>
      </w:r>
      <w:r w:rsidR="007D1F2B" w:rsidRPr="00D45101">
        <w:t>,</w:t>
      </w:r>
      <w:r w:rsidR="00155E11" w:rsidRPr="00D45101">
        <w:t xml:space="preserve"> with the train</w:t>
      </w:r>
      <w:r w:rsidR="00AF0616" w:rsidRPr="00D45101">
        <w:t xml:space="preserve"> </w:t>
      </w:r>
      <w:r w:rsidR="00155E11" w:rsidRPr="00D45101">
        <w:t xml:space="preserve">heading in a </w:t>
      </w:r>
      <w:r w:rsidR="00414570" w:rsidRPr="00D45101">
        <w:t>south</w:t>
      </w:r>
      <w:r w:rsidR="00682FC5" w:rsidRPr="00D45101">
        <w:t>-</w:t>
      </w:r>
      <w:r w:rsidR="00414570" w:rsidRPr="00D45101">
        <w:t>westerly</w:t>
      </w:r>
      <w:r w:rsidR="00155E11" w:rsidRPr="00D45101">
        <w:t xml:space="preserve"> direction</w:t>
      </w:r>
      <w:r w:rsidR="007D1F2B" w:rsidRPr="00D45101">
        <w:t>,</w:t>
      </w:r>
      <w:r w:rsidR="00682FC5" w:rsidRPr="00D45101">
        <w:t xml:space="preserve"> </w:t>
      </w:r>
      <w:r w:rsidR="007D1F2B" w:rsidRPr="00D45101">
        <w:t>(</w:t>
      </w:r>
      <w:r w:rsidR="00AF0616" w:rsidRPr="00D45101">
        <w:t>6</w:t>
      </w:r>
      <w:r w:rsidR="0033783F">
        <w:t>1</w:t>
      </w:r>
      <w:r w:rsidR="00AF0616" w:rsidRPr="00D45101">
        <w:t xml:space="preserve">0 m </w:t>
      </w:r>
      <w:r w:rsidR="00155E11" w:rsidRPr="00D45101">
        <w:t>from the railway crossing</w:t>
      </w:r>
      <w:r w:rsidR="007D1F2B" w:rsidRPr="00D45101">
        <w:t>)</w:t>
      </w:r>
      <w:r w:rsidR="00155E11" w:rsidRPr="00D45101">
        <w:t xml:space="preserve"> the flashing</w:t>
      </w:r>
      <w:r w:rsidR="00BC2C13" w:rsidRPr="00D45101">
        <w:t xml:space="preserve"> lights </w:t>
      </w:r>
      <w:r w:rsidR="00155E11" w:rsidRPr="00D45101">
        <w:t xml:space="preserve">began to operate. The truck </w:t>
      </w:r>
      <w:r w:rsidR="003E5C16" w:rsidRPr="00D45101">
        <w:t xml:space="preserve">was now </w:t>
      </w:r>
      <w:r w:rsidR="00155E11" w:rsidRPr="00D45101">
        <w:t xml:space="preserve">about 950 m </w:t>
      </w:r>
      <w:r w:rsidR="00682FC5" w:rsidRPr="00D45101">
        <w:t>from the crossing</w:t>
      </w:r>
      <w:r w:rsidR="003E5C16" w:rsidRPr="00D45101">
        <w:t>.</w:t>
      </w:r>
      <w:r w:rsidR="00682FC5" w:rsidRPr="00D45101">
        <w:t xml:space="preserve"> </w:t>
      </w:r>
      <w:r w:rsidR="003E5C16" w:rsidRPr="00D45101">
        <w:t xml:space="preserve">The truck continued to approach the crossing with the </w:t>
      </w:r>
      <w:r w:rsidR="007D1F2B" w:rsidRPr="00D45101">
        <w:t>witness</w:t>
      </w:r>
      <w:r w:rsidR="003E5C16" w:rsidRPr="00D45101">
        <w:t xml:space="preserve"> vehicle</w:t>
      </w:r>
      <w:r w:rsidR="007D1F2B" w:rsidRPr="00D45101">
        <w:t xml:space="preserve"> close behind. </w:t>
      </w:r>
      <w:r w:rsidR="000F146F" w:rsidRPr="00D45101">
        <w:t xml:space="preserve">At a distance of </w:t>
      </w:r>
      <w:r w:rsidR="00381A0D" w:rsidRPr="00D45101">
        <w:t xml:space="preserve">about </w:t>
      </w:r>
      <w:r w:rsidR="000F146F" w:rsidRPr="00D45101">
        <w:t>300 m from the railway crossing</w:t>
      </w:r>
      <w:r w:rsidR="00F5195F" w:rsidRPr="00D45101">
        <w:t>,</w:t>
      </w:r>
      <w:r w:rsidR="000F146F" w:rsidRPr="00D45101">
        <w:t xml:space="preserve"> </w:t>
      </w:r>
      <w:r w:rsidR="005C7E04" w:rsidRPr="00D45101">
        <w:t>(</w:t>
      </w:r>
      <w:r w:rsidR="005127DD" w:rsidRPr="00D45101">
        <w:fldChar w:fldCharType="begin"/>
      </w:r>
      <w:r w:rsidR="005127DD" w:rsidRPr="00D45101">
        <w:instrText xml:space="preserve"> REF _Ref434585017 \h  \* MERGEFORMAT </w:instrText>
      </w:r>
      <w:r w:rsidR="005127DD" w:rsidRPr="00D45101">
        <w:fldChar w:fldCharType="separate"/>
      </w:r>
      <w:r w:rsidR="00F50333" w:rsidRPr="00D45101">
        <w:rPr>
          <w:rFonts w:eastAsia="Arial"/>
          <w:bCs/>
          <w:color w:val="231F20"/>
          <w:spacing w:val="0"/>
        </w:rPr>
        <w:t>Figure</w:t>
      </w:r>
      <w:r w:rsidR="0031460F" w:rsidRPr="00D45101">
        <w:rPr>
          <w:rFonts w:eastAsia="Arial"/>
          <w:b/>
          <w:bCs/>
          <w:color w:val="231F20"/>
          <w:spacing w:val="0"/>
        </w:rPr>
        <w:t> </w:t>
      </w:r>
      <w:r w:rsidR="00F50333" w:rsidRPr="00D45101">
        <w:rPr>
          <w:rFonts w:eastAsia="Arial"/>
          <w:bCs/>
          <w:color w:val="231F20"/>
          <w:spacing w:val="0"/>
        </w:rPr>
        <w:t>3</w:t>
      </w:r>
      <w:r w:rsidR="005127DD" w:rsidRPr="00D45101">
        <w:fldChar w:fldCharType="end"/>
      </w:r>
      <w:r w:rsidR="0065624F" w:rsidRPr="00D45101">
        <w:t> </w:t>
      </w:r>
      <w:r w:rsidR="005127DD" w:rsidRPr="00D45101">
        <w:t xml:space="preserve">and </w:t>
      </w:r>
      <w:r w:rsidR="005127DD" w:rsidRPr="00D45101">
        <w:fldChar w:fldCharType="begin"/>
      </w:r>
      <w:r w:rsidR="005127DD" w:rsidRPr="00D45101">
        <w:instrText xml:space="preserve"> REF _Ref435433927 \h  \* MERGEFORMAT </w:instrText>
      </w:r>
      <w:r w:rsidR="005127DD" w:rsidRPr="00D45101">
        <w:fldChar w:fldCharType="separate"/>
      </w:r>
      <w:r w:rsidR="00F50333" w:rsidRPr="00D45101">
        <w:rPr>
          <w:rFonts w:eastAsia="Arial"/>
          <w:bCs/>
          <w:color w:val="231F20"/>
          <w:spacing w:val="0"/>
        </w:rPr>
        <w:t>Figure 4</w:t>
      </w:r>
      <w:r w:rsidR="005127DD" w:rsidRPr="00D45101">
        <w:fldChar w:fldCharType="end"/>
      </w:r>
      <w:r w:rsidR="005C7E04" w:rsidRPr="00D45101">
        <w:t xml:space="preserve">) </w:t>
      </w:r>
      <w:r w:rsidR="000F146F" w:rsidRPr="00D45101">
        <w:t>t</w:t>
      </w:r>
      <w:r w:rsidR="007D1F2B" w:rsidRPr="00D45101">
        <w:t xml:space="preserve">he truck </w:t>
      </w:r>
      <w:r w:rsidR="000F146F" w:rsidRPr="00D45101">
        <w:t>enter</w:t>
      </w:r>
      <w:r w:rsidR="00EC69CB" w:rsidRPr="00D45101">
        <w:t>ed</w:t>
      </w:r>
      <w:r w:rsidR="000F146F" w:rsidRPr="00D45101">
        <w:t xml:space="preserve"> </w:t>
      </w:r>
      <w:r w:rsidR="00155E11" w:rsidRPr="00D45101">
        <w:t xml:space="preserve">a </w:t>
      </w:r>
      <w:r w:rsidR="004325A5" w:rsidRPr="00D45101">
        <w:t>sweeping</w:t>
      </w:r>
      <w:r w:rsidR="00155E11" w:rsidRPr="00D45101">
        <w:t xml:space="preserve"> </w:t>
      </w:r>
      <w:r w:rsidR="00500A3E" w:rsidRPr="00D45101">
        <w:t>right hand curve</w:t>
      </w:r>
      <w:r w:rsidR="000F146F" w:rsidRPr="00D45101">
        <w:t xml:space="preserve"> </w:t>
      </w:r>
      <w:r w:rsidR="006211A6" w:rsidRPr="00D45101">
        <w:t>(85 km/h advisory speed limit</w:t>
      </w:r>
      <w:r w:rsidR="00EC69CB" w:rsidRPr="00D45101">
        <w:t xml:space="preserve">); </w:t>
      </w:r>
      <w:r w:rsidR="00381A0D" w:rsidRPr="00D45101">
        <w:t xml:space="preserve">the flashing lights continued </w:t>
      </w:r>
      <w:r w:rsidR="00F5195F" w:rsidRPr="00D45101">
        <w:t>t</w:t>
      </w:r>
      <w:r w:rsidR="00381A0D" w:rsidRPr="00D45101">
        <w:t>o operate</w:t>
      </w:r>
      <w:r w:rsidR="00155E11" w:rsidRPr="00D45101">
        <w:t>.</w:t>
      </w:r>
      <w:r w:rsidR="00F5195F" w:rsidRPr="00D45101">
        <w:t xml:space="preserve"> </w:t>
      </w:r>
      <w:r w:rsidR="0065624F" w:rsidRPr="00D45101">
        <w:t>The train driver sounded the locomotive horn when the train was about</w:t>
      </w:r>
      <w:r w:rsidR="00CE70B6" w:rsidRPr="00D45101">
        <w:t xml:space="preserve"> 200 m from the railway crossing. </w:t>
      </w:r>
      <w:r w:rsidR="00F5195F" w:rsidRPr="00D45101">
        <w:t xml:space="preserve">As the truck continued to progress through the right hand curve, the witness behind noted that the truck was travelling </w:t>
      </w:r>
      <w:r w:rsidR="009065A5">
        <w:t>‘really</w:t>
      </w:r>
      <w:r w:rsidR="009656AD" w:rsidRPr="00D45101">
        <w:t xml:space="preserve"> </w:t>
      </w:r>
      <w:r w:rsidR="00F5195F" w:rsidRPr="00D45101">
        <w:t>quickly</w:t>
      </w:r>
      <w:r w:rsidR="009065A5">
        <w:t>’</w:t>
      </w:r>
      <w:r w:rsidR="00A7510B" w:rsidRPr="00D45101">
        <w:t>,</w:t>
      </w:r>
      <w:r w:rsidR="00F5195F" w:rsidRPr="00D45101">
        <w:t xml:space="preserve"> </w:t>
      </w:r>
      <w:r w:rsidR="009656AD">
        <w:t>and not</w:t>
      </w:r>
      <w:r w:rsidR="00EC69CB" w:rsidRPr="00D45101">
        <w:t xml:space="preserve"> slowing for </w:t>
      </w:r>
      <w:r w:rsidR="00F5195F" w:rsidRPr="00D45101">
        <w:t>the railway crossing.</w:t>
      </w:r>
    </w:p>
    <w:p w14:paraId="609EDBC0" w14:textId="77777777" w:rsidR="007D1F2B" w:rsidRPr="00D45101" w:rsidRDefault="007D1F2B" w:rsidP="00381A0D">
      <w:pPr>
        <w:keepNext/>
        <w:spacing w:after="60" w:line="240" w:lineRule="auto"/>
        <w:ind w:left="993" w:hanging="993"/>
        <w:rPr>
          <w:rFonts w:eastAsia="Arial"/>
          <w:b/>
          <w:bCs/>
          <w:color w:val="231F20"/>
          <w:spacing w:val="0"/>
        </w:rPr>
      </w:pPr>
      <w:bookmarkStart w:id="5" w:name="_Ref434585017"/>
      <w:r w:rsidRPr="00D45101">
        <w:rPr>
          <w:rFonts w:eastAsia="Arial"/>
          <w:b/>
          <w:bCs/>
          <w:color w:val="231F20"/>
          <w:spacing w:val="0"/>
        </w:rPr>
        <w:t xml:space="preserve">Figure </w:t>
      </w:r>
      <w:r w:rsidRPr="00D45101">
        <w:rPr>
          <w:rFonts w:eastAsia="Arial"/>
          <w:b/>
          <w:bCs/>
          <w:color w:val="231F20"/>
          <w:spacing w:val="0"/>
        </w:rPr>
        <w:fldChar w:fldCharType="begin"/>
      </w:r>
      <w:r w:rsidRPr="00D45101">
        <w:rPr>
          <w:rFonts w:eastAsia="Arial"/>
          <w:b/>
          <w:bCs/>
          <w:color w:val="231F20"/>
          <w:spacing w:val="0"/>
        </w:rPr>
        <w:instrText xml:space="preserve"> SEQ Figure \* ARABIC </w:instrText>
      </w:r>
      <w:r w:rsidRPr="00D45101">
        <w:rPr>
          <w:rFonts w:eastAsia="Arial"/>
          <w:b/>
          <w:bCs/>
          <w:color w:val="231F20"/>
          <w:spacing w:val="0"/>
        </w:rPr>
        <w:fldChar w:fldCharType="separate"/>
      </w:r>
      <w:r w:rsidR="00F50333" w:rsidRPr="00D45101">
        <w:rPr>
          <w:rFonts w:eastAsia="Arial"/>
          <w:b/>
          <w:bCs/>
          <w:color w:val="231F20"/>
          <w:spacing w:val="0"/>
        </w:rPr>
        <w:t>3</w:t>
      </w:r>
      <w:r w:rsidRPr="00D45101">
        <w:rPr>
          <w:rFonts w:eastAsia="Arial"/>
          <w:b/>
          <w:bCs/>
          <w:color w:val="231F20"/>
          <w:spacing w:val="0"/>
        </w:rPr>
        <w:fldChar w:fldCharType="end"/>
      </w:r>
      <w:bookmarkEnd w:id="5"/>
      <w:r w:rsidRPr="00D45101">
        <w:rPr>
          <w:rFonts w:eastAsia="Arial"/>
          <w:b/>
          <w:bCs/>
          <w:color w:val="231F20"/>
          <w:spacing w:val="0"/>
        </w:rPr>
        <w:t>:</w:t>
      </w:r>
      <w:r w:rsidR="00381A0D" w:rsidRPr="00D45101">
        <w:rPr>
          <w:rFonts w:eastAsia="Arial"/>
          <w:b/>
          <w:bCs/>
          <w:color w:val="231F20"/>
          <w:spacing w:val="0"/>
        </w:rPr>
        <w:tab/>
      </w:r>
      <w:r w:rsidRPr="00D45101">
        <w:rPr>
          <w:rFonts w:eastAsia="Arial"/>
          <w:b/>
          <w:bCs/>
          <w:color w:val="231F20"/>
          <w:spacing w:val="0"/>
        </w:rPr>
        <w:t>Aerial view,</w:t>
      </w:r>
      <w:r w:rsidR="00381A0D" w:rsidRPr="00D45101">
        <w:rPr>
          <w:rFonts w:eastAsia="Arial"/>
          <w:b/>
          <w:bCs/>
          <w:color w:val="231F20"/>
          <w:spacing w:val="0"/>
        </w:rPr>
        <w:t xml:space="preserve"> </w:t>
      </w:r>
      <w:r w:rsidR="000433B4" w:rsidRPr="00D45101">
        <w:rPr>
          <w:rFonts w:eastAsia="Arial"/>
          <w:b/>
          <w:bCs/>
          <w:color w:val="231F20"/>
          <w:spacing w:val="0"/>
        </w:rPr>
        <w:t>t</w:t>
      </w:r>
      <w:r w:rsidR="00381A0D" w:rsidRPr="00D45101">
        <w:rPr>
          <w:rFonts w:eastAsia="Arial"/>
          <w:b/>
          <w:bCs/>
          <w:color w:val="231F20"/>
          <w:spacing w:val="0"/>
        </w:rPr>
        <w:t>ruck about 300m from railway crossing</w:t>
      </w:r>
    </w:p>
    <w:p w14:paraId="49612DEA" w14:textId="77777777" w:rsidR="007D1F2B" w:rsidRPr="00D45101" w:rsidRDefault="007D1F2B" w:rsidP="007D1F2B">
      <w:pPr>
        <w:autoSpaceDE/>
        <w:autoSpaceDN/>
        <w:adjustRightInd/>
        <w:spacing w:line="271" w:lineRule="auto"/>
        <w:textAlignment w:val="auto"/>
        <w:rPr>
          <w:rFonts w:eastAsiaTheme="minorHAnsi"/>
        </w:rPr>
      </w:pPr>
      <w:r w:rsidRPr="00D45101">
        <w:rPr>
          <w:rFonts w:eastAsiaTheme="minorHAnsi"/>
          <w:noProof/>
          <w:lang w:eastAsia="en-AU"/>
        </w:rPr>
        <w:drawing>
          <wp:inline distT="0" distB="0" distL="0" distR="0" wp14:anchorId="69FBC9D9" wp14:editId="0B2D6462">
            <wp:extent cx="5148000" cy="2995200"/>
            <wp:effectExtent l="0" t="0" r="0" b="0"/>
            <wp:docPr id="17" name="Picture 17" descr="Aerial view, showing truck about 300m south west of the railway crossing, with train approaching from the north." title="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_SA_PtGermein_19Mar12_Map.png"/>
                    <pic:cNvPicPr/>
                  </pic:nvPicPr>
                  <pic:blipFill>
                    <a:blip r:embed="rId30">
                      <a:extLst>
                        <a:ext uri="{28A0092B-C50C-407E-A947-70E740481C1C}">
                          <a14:useLocalDpi xmlns:a14="http://schemas.microsoft.com/office/drawing/2010/main" val="0"/>
                        </a:ext>
                      </a:extLst>
                    </a:blip>
                    <a:stretch>
                      <a:fillRect/>
                    </a:stretch>
                  </pic:blipFill>
                  <pic:spPr>
                    <a:xfrm>
                      <a:off x="0" y="0"/>
                      <a:ext cx="5148000" cy="2995200"/>
                    </a:xfrm>
                    <a:prstGeom prst="rect">
                      <a:avLst/>
                    </a:prstGeom>
                  </pic:spPr>
                </pic:pic>
              </a:graphicData>
            </a:graphic>
          </wp:inline>
        </w:drawing>
      </w:r>
    </w:p>
    <w:p w14:paraId="302B49B1" w14:textId="1932431D" w:rsidR="007D1F2B" w:rsidRPr="00D45101" w:rsidRDefault="007D1F2B" w:rsidP="007D1F2B">
      <w:pPr>
        <w:widowControl w:val="0"/>
        <w:suppressAutoHyphens w:val="0"/>
        <w:autoSpaceDE/>
        <w:autoSpaceDN/>
        <w:adjustRightInd/>
        <w:spacing w:after="200" w:line="240" w:lineRule="auto"/>
        <w:textAlignment w:val="auto"/>
        <w:rPr>
          <w:rStyle w:val="ImageSourceChar"/>
          <w:bCs w:val="0"/>
        </w:rPr>
      </w:pPr>
      <w:r w:rsidRPr="00D45101">
        <w:rPr>
          <w:rStyle w:val="ImageSourceChar"/>
          <w:bCs w:val="0"/>
        </w:rPr>
        <w:t>Source: Google Maps</w:t>
      </w:r>
      <w:r w:rsidR="00D566F9" w:rsidRPr="00D45101">
        <w:rPr>
          <w:rStyle w:val="ImageSourceChar"/>
          <w:bCs w:val="0"/>
        </w:rPr>
        <w:t>, with annotation ATSB</w:t>
      </w:r>
    </w:p>
    <w:p w14:paraId="07B6E36C" w14:textId="77777777" w:rsidR="000F146F" w:rsidRPr="00D45101" w:rsidRDefault="000F146F" w:rsidP="0003134D">
      <w:pPr>
        <w:keepNext/>
        <w:spacing w:after="60" w:line="240" w:lineRule="auto"/>
        <w:ind w:left="993" w:hanging="993"/>
        <w:rPr>
          <w:rFonts w:eastAsia="Arial"/>
          <w:b/>
          <w:bCs/>
          <w:color w:val="231F20"/>
          <w:spacing w:val="0"/>
        </w:rPr>
      </w:pPr>
      <w:bookmarkStart w:id="6" w:name="_Ref435433927"/>
      <w:bookmarkStart w:id="7" w:name="_Ref435433902"/>
      <w:r w:rsidRPr="00D45101">
        <w:rPr>
          <w:rFonts w:eastAsia="Arial"/>
          <w:b/>
          <w:bCs/>
          <w:color w:val="231F20"/>
          <w:spacing w:val="0"/>
        </w:rPr>
        <w:lastRenderedPageBreak/>
        <w:t xml:space="preserve">Figure </w:t>
      </w:r>
      <w:r w:rsidRPr="00D45101">
        <w:rPr>
          <w:rFonts w:eastAsia="Arial"/>
          <w:b/>
          <w:bCs/>
          <w:color w:val="231F20"/>
          <w:spacing w:val="0"/>
        </w:rPr>
        <w:fldChar w:fldCharType="begin"/>
      </w:r>
      <w:r w:rsidRPr="00D45101">
        <w:rPr>
          <w:rFonts w:eastAsia="Arial"/>
          <w:b/>
          <w:bCs/>
          <w:color w:val="231F20"/>
          <w:spacing w:val="0"/>
        </w:rPr>
        <w:instrText xml:space="preserve"> SEQ Figure \* ARABIC </w:instrText>
      </w:r>
      <w:r w:rsidRPr="00D45101">
        <w:rPr>
          <w:rFonts w:eastAsia="Arial"/>
          <w:b/>
          <w:bCs/>
          <w:color w:val="231F20"/>
          <w:spacing w:val="0"/>
        </w:rPr>
        <w:fldChar w:fldCharType="separate"/>
      </w:r>
      <w:r w:rsidR="00F50333" w:rsidRPr="00D45101">
        <w:rPr>
          <w:rFonts w:eastAsia="Arial"/>
          <w:b/>
          <w:bCs/>
          <w:color w:val="231F20"/>
          <w:spacing w:val="0"/>
        </w:rPr>
        <w:t>4</w:t>
      </w:r>
      <w:r w:rsidRPr="00D45101">
        <w:rPr>
          <w:rFonts w:eastAsia="Arial"/>
          <w:b/>
          <w:bCs/>
          <w:color w:val="231F20"/>
          <w:spacing w:val="0"/>
        </w:rPr>
        <w:fldChar w:fldCharType="end"/>
      </w:r>
      <w:bookmarkEnd w:id="6"/>
      <w:r w:rsidRPr="00D45101">
        <w:rPr>
          <w:rFonts w:eastAsia="Arial"/>
          <w:b/>
          <w:bCs/>
          <w:color w:val="231F20"/>
          <w:spacing w:val="0"/>
        </w:rPr>
        <w:t>:</w:t>
      </w:r>
      <w:r w:rsidR="0003134D" w:rsidRPr="00D45101">
        <w:rPr>
          <w:rFonts w:eastAsia="Arial"/>
          <w:b/>
          <w:bCs/>
          <w:color w:val="231F20"/>
          <w:spacing w:val="0"/>
        </w:rPr>
        <w:tab/>
      </w:r>
      <w:r w:rsidR="000433B4" w:rsidRPr="00D45101">
        <w:rPr>
          <w:rFonts w:eastAsia="Arial"/>
          <w:b/>
          <w:bCs/>
          <w:color w:val="231F20"/>
          <w:spacing w:val="0"/>
        </w:rPr>
        <w:t>View a</w:t>
      </w:r>
      <w:r w:rsidRPr="00D45101">
        <w:rPr>
          <w:rFonts w:eastAsia="Arial"/>
          <w:b/>
          <w:bCs/>
          <w:color w:val="231F20"/>
          <w:spacing w:val="0"/>
        </w:rPr>
        <w:t>pproach</w:t>
      </w:r>
      <w:r w:rsidR="000433B4" w:rsidRPr="00D45101">
        <w:rPr>
          <w:rFonts w:eastAsia="Arial"/>
          <w:b/>
          <w:bCs/>
          <w:color w:val="231F20"/>
          <w:spacing w:val="0"/>
        </w:rPr>
        <w:t>ing</w:t>
      </w:r>
      <w:r w:rsidRPr="00D45101">
        <w:rPr>
          <w:rFonts w:eastAsia="Arial"/>
          <w:b/>
          <w:bCs/>
          <w:color w:val="231F20"/>
          <w:spacing w:val="0"/>
        </w:rPr>
        <w:t xml:space="preserve"> railway crossing at 300 m</w:t>
      </w:r>
      <w:bookmarkEnd w:id="7"/>
      <w:r w:rsidR="0003134D" w:rsidRPr="00D45101">
        <w:rPr>
          <w:rFonts w:eastAsia="Arial"/>
          <w:b/>
          <w:bCs/>
          <w:color w:val="231F20"/>
          <w:spacing w:val="0"/>
        </w:rPr>
        <w:t xml:space="preserve"> (Inset 30 x zoom)</w:t>
      </w:r>
    </w:p>
    <w:p w14:paraId="0E3F4ABA" w14:textId="77777777" w:rsidR="000F146F" w:rsidRPr="00D45101" w:rsidRDefault="000F146F" w:rsidP="000F146F">
      <w:pPr>
        <w:autoSpaceDE/>
        <w:autoSpaceDN/>
        <w:adjustRightInd/>
        <w:spacing w:line="271" w:lineRule="auto"/>
        <w:textAlignment w:val="auto"/>
        <w:rPr>
          <w:rFonts w:eastAsiaTheme="minorHAnsi"/>
        </w:rPr>
      </w:pPr>
      <w:r w:rsidRPr="00D45101">
        <w:rPr>
          <w:rFonts w:eastAsiaTheme="minorHAnsi"/>
          <w:noProof/>
          <w:lang w:eastAsia="en-AU"/>
        </w:rPr>
        <w:drawing>
          <wp:inline distT="0" distB="0" distL="0" distR="0" wp14:anchorId="4C855749" wp14:editId="765E3998">
            <wp:extent cx="5148000" cy="4017600"/>
            <wp:effectExtent l="0" t="0" r="0" b="2540"/>
            <wp:docPr id="18" name="Picture 18" descr="Photograph taken approaching railway crossing from the south west at 300 m (Inset 30 x zoom)" title="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_SA_PtGermein_19Mar12_Map.png"/>
                    <pic:cNvPicPr/>
                  </pic:nvPicPr>
                  <pic:blipFill>
                    <a:blip r:embed="rId31">
                      <a:extLst>
                        <a:ext uri="{28A0092B-C50C-407E-A947-70E740481C1C}">
                          <a14:useLocalDpi xmlns:a14="http://schemas.microsoft.com/office/drawing/2010/main" val="0"/>
                        </a:ext>
                      </a:extLst>
                    </a:blip>
                    <a:stretch>
                      <a:fillRect/>
                    </a:stretch>
                  </pic:blipFill>
                  <pic:spPr>
                    <a:xfrm>
                      <a:off x="0" y="0"/>
                      <a:ext cx="5148000" cy="4017600"/>
                    </a:xfrm>
                    <a:prstGeom prst="rect">
                      <a:avLst/>
                    </a:prstGeom>
                  </pic:spPr>
                </pic:pic>
              </a:graphicData>
            </a:graphic>
          </wp:inline>
        </w:drawing>
      </w:r>
    </w:p>
    <w:p w14:paraId="2D2286A8" w14:textId="77777777" w:rsidR="000F146F" w:rsidRPr="00D45101" w:rsidRDefault="000F146F" w:rsidP="000F146F">
      <w:pPr>
        <w:widowControl w:val="0"/>
        <w:suppressAutoHyphens w:val="0"/>
        <w:autoSpaceDE/>
        <w:autoSpaceDN/>
        <w:adjustRightInd/>
        <w:spacing w:after="200" w:line="240" w:lineRule="auto"/>
        <w:textAlignment w:val="auto"/>
        <w:rPr>
          <w:rStyle w:val="ImageSourceChar"/>
          <w:bCs w:val="0"/>
        </w:rPr>
      </w:pPr>
      <w:r w:rsidRPr="00D45101">
        <w:rPr>
          <w:rStyle w:val="ImageSourceChar"/>
          <w:bCs w:val="0"/>
        </w:rPr>
        <w:t>Source: ATSB</w:t>
      </w:r>
    </w:p>
    <w:p w14:paraId="2094A0A4" w14:textId="367DA271" w:rsidR="003E5C16" w:rsidRPr="00D45101" w:rsidRDefault="0003134D" w:rsidP="00AF1FE0">
      <w:pPr>
        <w:pStyle w:val="ReportBody"/>
      </w:pPr>
      <w:r w:rsidRPr="00D45101">
        <w:t xml:space="preserve">At a distance of </w:t>
      </w:r>
      <w:r w:rsidR="005E6B52" w:rsidRPr="00D45101">
        <w:t>about</w:t>
      </w:r>
      <w:r w:rsidRPr="00D45101">
        <w:t xml:space="preserve"> 1</w:t>
      </w:r>
      <w:r w:rsidR="00EE2923">
        <w:t>8</w:t>
      </w:r>
      <w:r w:rsidRPr="00D45101">
        <w:t xml:space="preserve">0 m from the railway crossing, </w:t>
      </w:r>
      <w:r w:rsidR="00F5195F" w:rsidRPr="00D45101">
        <w:t>(</w:t>
      </w:r>
      <w:r w:rsidR="00F5195F" w:rsidRPr="00D45101">
        <w:fldChar w:fldCharType="begin"/>
      </w:r>
      <w:r w:rsidR="00F5195F" w:rsidRPr="00D45101">
        <w:instrText xml:space="preserve"> REF _Ref435516337 \h  \* MERGEFORMAT </w:instrText>
      </w:r>
      <w:r w:rsidR="00F5195F" w:rsidRPr="00D45101">
        <w:fldChar w:fldCharType="separate"/>
      </w:r>
      <w:r w:rsidR="00F50333" w:rsidRPr="00D45101">
        <w:rPr>
          <w:rFonts w:eastAsia="Arial"/>
          <w:bCs/>
          <w:color w:val="231F20"/>
          <w:spacing w:val="0"/>
        </w:rPr>
        <w:t>Figure 5</w:t>
      </w:r>
      <w:r w:rsidR="00F5195F" w:rsidRPr="00D45101">
        <w:fldChar w:fldCharType="end"/>
      </w:r>
      <w:r w:rsidR="00F5195F" w:rsidRPr="00D45101">
        <w:t xml:space="preserve"> and </w:t>
      </w:r>
      <w:r w:rsidR="00F5195F" w:rsidRPr="00D45101">
        <w:fldChar w:fldCharType="begin"/>
      </w:r>
      <w:r w:rsidR="00F5195F" w:rsidRPr="00D45101">
        <w:instrText xml:space="preserve"> REF _Ref435516346 \h  \* MERGEFORMAT </w:instrText>
      </w:r>
      <w:r w:rsidR="00F5195F" w:rsidRPr="00D45101">
        <w:fldChar w:fldCharType="separate"/>
      </w:r>
      <w:r w:rsidR="00F50333" w:rsidRPr="00D45101">
        <w:rPr>
          <w:rFonts w:eastAsia="Arial"/>
          <w:bCs/>
          <w:color w:val="231F20"/>
          <w:spacing w:val="0"/>
        </w:rPr>
        <w:t>Figure 6</w:t>
      </w:r>
      <w:r w:rsidR="00F5195F" w:rsidRPr="00D45101">
        <w:fldChar w:fldCharType="end"/>
      </w:r>
      <w:r w:rsidR="00F5195F" w:rsidRPr="00D45101">
        <w:t xml:space="preserve">) </w:t>
      </w:r>
      <w:r w:rsidRPr="00D45101">
        <w:t xml:space="preserve">it is likely the truck </w:t>
      </w:r>
      <w:r w:rsidR="00C64BCE" w:rsidRPr="00D45101">
        <w:t xml:space="preserve">driver </w:t>
      </w:r>
      <w:r w:rsidRPr="00D45101">
        <w:t>perceived the operati</w:t>
      </w:r>
      <w:r w:rsidR="0065624F" w:rsidRPr="00D45101">
        <w:t>on</w:t>
      </w:r>
      <w:r w:rsidRPr="00D45101">
        <w:t xml:space="preserve"> </w:t>
      </w:r>
      <w:r w:rsidR="0065624F" w:rsidRPr="00D45101">
        <w:t xml:space="preserve">of the </w:t>
      </w:r>
      <w:r w:rsidRPr="00D45101">
        <w:t>flashing lights, and made an emergency brake application. The witness behind saw the road-train truck brake heavily</w:t>
      </w:r>
      <w:r w:rsidR="00EC69CB" w:rsidRPr="00D45101">
        <w:t xml:space="preserve">; </w:t>
      </w:r>
      <w:r w:rsidRPr="00D45101">
        <w:t xml:space="preserve">smoke </w:t>
      </w:r>
      <w:r w:rsidR="00C64BCE" w:rsidRPr="00D45101">
        <w:t>billowed</w:t>
      </w:r>
      <w:r w:rsidRPr="00D45101">
        <w:t xml:space="preserve"> from the </w:t>
      </w:r>
      <w:r w:rsidR="00C64BCE" w:rsidRPr="00D45101">
        <w:t>tyres</w:t>
      </w:r>
      <w:r w:rsidRPr="00D45101">
        <w:t xml:space="preserve">. Skid marks </w:t>
      </w:r>
      <w:r w:rsidR="00C64BCE" w:rsidRPr="00D45101">
        <w:t xml:space="preserve">from the truck </w:t>
      </w:r>
      <w:r w:rsidRPr="00D45101">
        <w:t xml:space="preserve">were evident </w:t>
      </w:r>
      <w:r w:rsidR="00F5195F" w:rsidRPr="00D45101">
        <w:t xml:space="preserve">about </w:t>
      </w:r>
      <w:r w:rsidRPr="00D45101">
        <w:t>84 m</w:t>
      </w:r>
      <w:r w:rsidR="000433B4" w:rsidRPr="00D45101">
        <w:t xml:space="preserve"> </w:t>
      </w:r>
      <w:r w:rsidR="00C110AE">
        <w:t>before</w:t>
      </w:r>
      <w:r w:rsidRPr="00D45101">
        <w:t xml:space="preserve"> the railway crossing</w:t>
      </w:r>
      <w:r w:rsidR="008E37F4" w:rsidRPr="00D45101">
        <w:t xml:space="preserve"> (</w:t>
      </w:r>
      <w:r w:rsidR="008E37F4" w:rsidRPr="00D45101">
        <w:fldChar w:fldCharType="begin"/>
      </w:r>
      <w:r w:rsidR="008E37F4" w:rsidRPr="00D45101">
        <w:instrText xml:space="preserve"> REF _Ref435523172 \h  \* MERGEFORMAT </w:instrText>
      </w:r>
      <w:r w:rsidR="008E37F4" w:rsidRPr="00D45101">
        <w:fldChar w:fldCharType="separate"/>
      </w:r>
      <w:r w:rsidR="008E37F4" w:rsidRPr="00D45101">
        <w:rPr>
          <w:rFonts w:eastAsia="Arial"/>
          <w:bCs/>
          <w:color w:val="231F20"/>
          <w:spacing w:val="0"/>
        </w:rPr>
        <w:t>Figure 7</w:t>
      </w:r>
      <w:r w:rsidR="008E37F4" w:rsidRPr="00D45101">
        <w:fldChar w:fldCharType="end"/>
      </w:r>
      <w:r w:rsidR="008E37F4" w:rsidRPr="00D45101">
        <w:t>)</w:t>
      </w:r>
      <w:r w:rsidRPr="00D45101">
        <w:t>.</w:t>
      </w:r>
    </w:p>
    <w:p w14:paraId="00E3839B" w14:textId="0CCDAA63" w:rsidR="003F2C4A" w:rsidRPr="00D45101" w:rsidRDefault="003F2C4A" w:rsidP="003F2C4A">
      <w:pPr>
        <w:keepNext/>
        <w:spacing w:after="60" w:line="240" w:lineRule="auto"/>
        <w:ind w:left="993" w:hanging="993"/>
        <w:rPr>
          <w:rFonts w:eastAsia="Arial"/>
          <w:b/>
          <w:bCs/>
          <w:color w:val="231F20"/>
          <w:spacing w:val="0"/>
        </w:rPr>
      </w:pPr>
      <w:bookmarkStart w:id="8" w:name="_Ref435516337"/>
      <w:r w:rsidRPr="00D45101">
        <w:rPr>
          <w:rFonts w:eastAsia="Arial"/>
          <w:b/>
          <w:bCs/>
          <w:color w:val="231F20"/>
          <w:spacing w:val="0"/>
        </w:rPr>
        <w:t xml:space="preserve">Figure </w:t>
      </w:r>
      <w:r w:rsidRPr="00D45101">
        <w:rPr>
          <w:rFonts w:eastAsia="Arial"/>
          <w:b/>
          <w:bCs/>
          <w:color w:val="231F20"/>
          <w:spacing w:val="0"/>
        </w:rPr>
        <w:fldChar w:fldCharType="begin"/>
      </w:r>
      <w:r w:rsidRPr="00D45101">
        <w:rPr>
          <w:rFonts w:eastAsia="Arial"/>
          <w:b/>
          <w:bCs/>
          <w:color w:val="231F20"/>
          <w:spacing w:val="0"/>
        </w:rPr>
        <w:instrText xml:space="preserve"> SEQ Figure \* ARABIC </w:instrText>
      </w:r>
      <w:r w:rsidRPr="00D45101">
        <w:rPr>
          <w:rFonts w:eastAsia="Arial"/>
          <w:b/>
          <w:bCs/>
          <w:color w:val="231F20"/>
          <w:spacing w:val="0"/>
        </w:rPr>
        <w:fldChar w:fldCharType="separate"/>
      </w:r>
      <w:r w:rsidR="00F50333" w:rsidRPr="00D45101">
        <w:rPr>
          <w:rFonts w:eastAsia="Arial"/>
          <w:b/>
          <w:bCs/>
          <w:color w:val="231F20"/>
          <w:spacing w:val="0"/>
        </w:rPr>
        <w:t>5</w:t>
      </w:r>
      <w:r w:rsidRPr="00D45101">
        <w:rPr>
          <w:rFonts w:eastAsia="Arial"/>
          <w:b/>
          <w:bCs/>
          <w:color w:val="231F20"/>
          <w:spacing w:val="0"/>
        </w:rPr>
        <w:fldChar w:fldCharType="end"/>
      </w:r>
      <w:bookmarkEnd w:id="8"/>
      <w:r w:rsidRPr="00D45101">
        <w:rPr>
          <w:rFonts w:eastAsia="Arial"/>
          <w:b/>
          <w:bCs/>
          <w:color w:val="231F20"/>
          <w:spacing w:val="0"/>
        </w:rPr>
        <w:t>:</w:t>
      </w:r>
      <w:r w:rsidRPr="00D45101">
        <w:rPr>
          <w:rFonts w:eastAsia="Arial"/>
          <w:b/>
          <w:bCs/>
          <w:color w:val="231F20"/>
          <w:spacing w:val="0"/>
        </w:rPr>
        <w:tab/>
        <w:t xml:space="preserve">Aerial view, </w:t>
      </w:r>
      <w:r w:rsidR="000433B4" w:rsidRPr="00D45101">
        <w:rPr>
          <w:rFonts w:eastAsia="Arial"/>
          <w:b/>
          <w:bCs/>
          <w:color w:val="231F20"/>
          <w:spacing w:val="0"/>
        </w:rPr>
        <w:t>t</w:t>
      </w:r>
      <w:r w:rsidRPr="00D45101">
        <w:rPr>
          <w:rFonts w:eastAsia="Arial"/>
          <w:b/>
          <w:bCs/>
          <w:color w:val="231F20"/>
          <w:spacing w:val="0"/>
        </w:rPr>
        <w:t>ruck about 1</w:t>
      </w:r>
      <w:r w:rsidR="00EE2923">
        <w:rPr>
          <w:rFonts w:eastAsia="Arial"/>
          <w:b/>
          <w:bCs/>
          <w:color w:val="231F20"/>
          <w:spacing w:val="0"/>
        </w:rPr>
        <w:t>8</w:t>
      </w:r>
      <w:r w:rsidRPr="00D45101">
        <w:rPr>
          <w:rFonts w:eastAsia="Arial"/>
          <w:b/>
          <w:bCs/>
          <w:color w:val="231F20"/>
          <w:spacing w:val="0"/>
        </w:rPr>
        <w:t>0m from railway crossing</w:t>
      </w:r>
    </w:p>
    <w:p w14:paraId="333C847C" w14:textId="77777777" w:rsidR="003F2C4A" w:rsidRPr="00D45101" w:rsidRDefault="003F2C4A" w:rsidP="003F2C4A">
      <w:pPr>
        <w:autoSpaceDE/>
        <w:autoSpaceDN/>
        <w:adjustRightInd/>
        <w:spacing w:line="271" w:lineRule="auto"/>
        <w:textAlignment w:val="auto"/>
        <w:rPr>
          <w:rFonts w:eastAsiaTheme="minorHAnsi"/>
        </w:rPr>
      </w:pPr>
      <w:r w:rsidRPr="00D45101">
        <w:rPr>
          <w:rFonts w:eastAsiaTheme="minorHAnsi"/>
          <w:noProof/>
          <w:lang w:eastAsia="en-AU"/>
        </w:rPr>
        <w:drawing>
          <wp:inline distT="0" distB="0" distL="0" distR="0" wp14:anchorId="6D05A54B" wp14:editId="64CE076D">
            <wp:extent cx="5148000" cy="2986219"/>
            <wp:effectExtent l="0" t="0" r="0" b="5080"/>
            <wp:docPr id="10" name="Picture 10" descr="Aerial view, showing truck about 180 m south west of the railway crossing, with train approaching from the north." title="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_SA_PtGermein_19Mar12_Map.png"/>
                    <pic:cNvPicPr/>
                  </pic:nvPicPr>
                  <pic:blipFill>
                    <a:blip r:embed="rId32">
                      <a:extLst>
                        <a:ext uri="{28A0092B-C50C-407E-A947-70E740481C1C}">
                          <a14:useLocalDpi xmlns:a14="http://schemas.microsoft.com/office/drawing/2010/main" val="0"/>
                        </a:ext>
                      </a:extLst>
                    </a:blip>
                    <a:stretch>
                      <a:fillRect/>
                    </a:stretch>
                  </pic:blipFill>
                  <pic:spPr>
                    <a:xfrm>
                      <a:off x="0" y="0"/>
                      <a:ext cx="5148000" cy="2986219"/>
                    </a:xfrm>
                    <a:prstGeom prst="rect">
                      <a:avLst/>
                    </a:prstGeom>
                  </pic:spPr>
                </pic:pic>
              </a:graphicData>
            </a:graphic>
          </wp:inline>
        </w:drawing>
      </w:r>
    </w:p>
    <w:p w14:paraId="33B36536" w14:textId="47A35172" w:rsidR="003F2C4A" w:rsidRPr="00D45101" w:rsidRDefault="003F2C4A" w:rsidP="003F2C4A">
      <w:pPr>
        <w:widowControl w:val="0"/>
        <w:suppressAutoHyphens w:val="0"/>
        <w:autoSpaceDE/>
        <w:autoSpaceDN/>
        <w:adjustRightInd/>
        <w:spacing w:after="200" w:line="240" w:lineRule="auto"/>
        <w:textAlignment w:val="auto"/>
        <w:rPr>
          <w:rStyle w:val="ImageSourceChar"/>
          <w:bCs w:val="0"/>
        </w:rPr>
      </w:pPr>
      <w:r w:rsidRPr="00D45101">
        <w:rPr>
          <w:rStyle w:val="ImageSourceChar"/>
          <w:bCs w:val="0"/>
        </w:rPr>
        <w:t>Source: Google Maps</w:t>
      </w:r>
      <w:r w:rsidR="00D566F9" w:rsidRPr="00D45101">
        <w:rPr>
          <w:rStyle w:val="ImageSourceChar"/>
          <w:bCs w:val="0"/>
        </w:rPr>
        <w:t>, with annotation ATSB</w:t>
      </w:r>
    </w:p>
    <w:p w14:paraId="043E97A2" w14:textId="490E4991" w:rsidR="003F2C4A" w:rsidRPr="00D45101" w:rsidRDefault="003F2C4A" w:rsidP="003F2C4A">
      <w:pPr>
        <w:keepNext/>
        <w:spacing w:after="60" w:line="240" w:lineRule="auto"/>
        <w:ind w:left="993" w:hanging="993"/>
        <w:rPr>
          <w:rFonts w:eastAsia="Arial"/>
          <w:b/>
          <w:bCs/>
          <w:color w:val="231F20"/>
          <w:spacing w:val="0"/>
        </w:rPr>
      </w:pPr>
      <w:bookmarkStart w:id="9" w:name="_Ref435516346"/>
      <w:r w:rsidRPr="00D45101">
        <w:rPr>
          <w:rFonts w:eastAsia="Arial"/>
          <w:b/>
          <w:bCs/>
          <w:color w:val="231F20"/>
          <w:spacing w:val="0"/>
        </w:rPr>
        <w:lastRenderedPageBreak/>
        <w:t xml:space="preserve">Figure </w:t>
      </w:r>
      <w:r w:rsidRPr="00D45101">
        <w:rPr>
          <w:rFonts w:eastAsia="Arial"/>
          <w:b/>
          <w:bCs/>
          <w:color w:val="231F20"/>
          <w:spacing w:val="0"/>
        </w:rPr>
        <w:fldChar w:fldCharType="begin"/>
      </w:r>
      <w:r w:rsidRPr="00D45101">
        <w:rPr>
          <w:rFonts w:eastAsia="Arial"/>
          <w:b/>
          <w:bCs/>
          <w:color w:val="231F20"/>
          <w:spacing w:val="0"/>
        </w:rPr>
        <w:instrText xml:space="preserve"> SEQ Figure \* ARABIC </w:instrText>
      </w:r>
      <w:r w:rsidRPr="00D45101">
        <w:rPr>
          <w:rFonts w:eastAsia="Arial"/>
          <w:b/>
          <w:bCs/>
          <w:color w:val="231F20"/>
          <w:spacing w:val="0"/>
        </w:rPr>
        <w:fldChar w:fldCharType="separate"/>
      </w:r>
      <w:r w:rsidR="00F50333" w:rsidRPr="00D45101">
        <w:rPr>
          <w:rFonts w:eastAsia="Arial"/>
          <w:b/>
          <w:bCs/>
          <w:color w:val="231F20"/>
          <w:spacing w:val="0"/>
        </w:rPr>
        <w:t>6</w:t>
      </w:r>
      <w:r w:rsidRPr="00D45101">
        <w:rPr>
          <w:rFonts w:eastAsia="Arial"/>
          <w:b/>
          <w:bCs/>
          <w:color w:val="231F20"/>
          <w:spacing w:val="0"/>
        </w:rPr>
        <w:fldChar w:fldCharType="end"/>
      </w:r>
      <w:bookmarkEnd w:id="9"/>
      <w:r w:rsidRPr="00D45101">
        <w:rPr>
          <w:rFonts w:eastAsia="Arial"/>
          <w:b/>
          <w:bCs/>
          <w:color w:val="231F20"/>
          <w:spacing w:val="0"/>
        </w:rPr>
        <w:t>:</w:t>
      </w:r>
      <w:r w:rsidRPr="00D45101">
        <w:rPr>
          <w:rFonts w:eastAsia="Arial"/>
          <w:b/>
          <w:bCs/>
          <w:color w:val="231F20"/>
          <w:spacing w:val="0"/>
        </w:rPr>
        <w:tab/>
      </w:r>
      <w:r w:rsidR="000433B4" w:rsidRPr="00D45101">
        <w:rPr>
          <w:rFonts w:eastAsia="Arial"/>
          <w:b/>
          <w:bCs/>
          <w:color w:val="231F20"/>
          <w:spacing w:val="0"/>
        </w:rPr>
        <w:t>View a</w:t>
      </w:r>
      <w:r w:rsidRPr="00D45101">
        <w:rPr>
          <w:rFonts w:eastAsia="Arial"/>
          <w:b/>
          <w:bCs/>
          <w:color w:val="231F20"/>
          <w:spacing w:val="0"/>
        </w:rPr>
        <w:t>pproach</w:t>
      </w:r>
      <w:r w:rsidR="000433B4" w:rsidRPr="00D45101">
        <w:rPr>
          <w:rFonts w:eastAsia="Arial"/>
          <w:b/>
          <w:bCs/>
          <w:color w:val="231F20"/>
          <w:spacing w:val="0"/>
        </w:rPr>
        <w:t>ing</w:t>
      </w:r>
      <w:r w:rsidRPr="00D45101">
        <w:rPr>
          <w:rFonts w:eastAsia="Arial"/>
          <w:b/>
          <w:bCs/>
          <w:color w:val="231F20"/>
          <w:spacing w:val="0"/>
        </w:rPr>
        <w:t xml:space="preserve"> railway crossing at </w:t>
      </w:r>
      <w:r w:rsidR="005E6B52" w:rsidRPr="00D45101">
        <w:rPr>
          <w:rFonts w:eastAsia="Arial"/>
          <w:b/>
          <w:bCs/>
          <w:color w:val="231F20"/>
          <w:spacing w:val="0"/>
        </w:rPr>
        <w:t>1</w:t>
      </w:r>
      <w:r w:rsidR="00EE2923">
        <w:rPr>
          <w:rFonts w:eastAsia="Arial"/>
          <w:b/>
          <w:bCs/>
          <w:color w:val="231F20"/>
          <w:spacing w:val="0"/>
        </w:rPr>
        <w:t>8</w:t>
      </w:r>
      <w:r w:rsidR="005E6B52" w:rsidRPr="00D45101">
        <w:rPr>
          <w:rFonts w:eastAsia="Arial"/>
          <w:b/>
          <w:bCs/>
          <w:color w:val="231F20"/>
          <w:spacing w:val="0"/>
        </w:rPr>
        <w:t>0</w:t>
      </w:r>
      <w:r w:rsidRPr="00D45101">
        <w:rPr>
          <w:rFonts w:eastAsia="Arial"/>
          <w:b/>
          <w:bCs/>
          <w:color w:val="231F20"/>
          <w:spacing w:val="0"/>
        </w:rPr>
        <w:t xml:space="preserve"> m (Inset 30 x zoom)</w:t>
      </w:r>
    </w:p>
    <w:p w14:paraId="704BD6DC" w14:textId="77777777" w:rsidR="003F2C4A" w:rsidRPr="00D45101" w:rsidRDefault="003F2C4A" w:rsidP="003F2C4A">
      <w:pPr>
        <w:autoSpaceDE/>
        <w:autoSpaceDN/>
        <w:adjustRightInd/>
        <w:spacing w:line="271" w:lineRule="auto"/>
        <w:textAlignment w:val="auto"/>
        <w:rPr>
          <w:rFonts w:eastAsiaTheme="minorHAnsi"/>
        </w:rPr>
      </w:pPr>
      <w:r w:rsidRPr="00D45101">
        <w:rPr>
          <w:rFonts w:eastAsiaTheme="minorHAnsi"/>
          <w:noProof/>
          <w:lang w:eastAsia="en-AU"/>
        </w:rPr>
        <w:drawing>
          <wp:inline distT="0" distB="0" distL="0" distR="0" wp14:anchorId="69DB134D" wp14:editId="1B6A5340">
            <wp:extent cx="5037785" cy="3920400"/>
            <wp:effectExtent l="0" t="0" r="0" b="4445"/>
            <wp:docPr id="14" name="Picture 14" descr="Photograph taken approaching railway crossing from the south west at 180 m (Inset 30 x zoom)" title="Fig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_SA_PtGermein_19Mar12_Map.png"/>
                    <pic:cNvPicPr/>
                  </pic:nvPicPr>
                  <pic:blipFill>
                    <a:blip r:embed="rId33">
                      <a:extLst>
                        <a:ext uri="{28A0092B-C50C-407E-A947-70E740481C1C}">
                          <a14:useLocalDpi xmlns:a14="http://schemas.microsoft.com/office/drawing/2010/main" val="0"/>
                        </a:ext>
                      </a:extLst>
                    </a:blip>
                    <a:stretch>
                      <a:fillRect/>
                    </a:stretch>
                  </pic:blipFill>
                  <pic:spPr>
                    <a:xfrm>
                      <a:off x="0" y="0"/>
                      <a:ext cx="5037785" cy="3920400"/>
                    </a:xfrm>
                    <a:prstGeom prst="rect">
                      <a:avLst/>
                    </a:prstGeom>
                  </pic:spPr>
                </pic:pic>
              </a:graphicData>
            </a:graphic>
          </wp:inline>
        </w:drawing>
      </w:r>
    </w:p>
    <w:p w14:paraId="287EB68A" w14:textId="77777777" w:rsidR="003F2C4A" w:rsidRPr="00D45101" w:rsidRDefault="003F2C4A" w:rsidP="003F2C4A">
      <w:pPr>
        <w:widowControl w:val="0"/>
        <w:suppressAutoHyphens w:val="0"/>
        <w:autoSpaceDE/>
        <w:autoSpaceDN/>
        <w:adjustRightInd/>
        <w:spacing w:after="200" w:line="240" w:lineRule="auto"/>
        <w:textAlignment w:val="auto"/>
        <w:rPr>
          <w:rStyle w:val="ImageSourceChar"/>
          <w:bCs w:val="0"/>
        </w:rPr>
      </w:pPr>
      <w:r w:rsidRPr="00D45101">
        <w:rPr>
          <w:rStyle w:val="ImageSourceChar"/>
          <w:bCs w:val="0"/>
        </w:rPr>
        <w:t>Source: ATSB</w:t>
      </w:r>
    </w:p>
    <w:p w14:paraId="202D8AB3" w14:textId="77777777" w:rsidR="000433B4" w:rsidRPr="00D45101" w:rsidRDefault="000433B4" w:rsidP="000433B4">
      <w:pPr>
        <w:keepNext/>
        <w:spacing w:after="60" w:line="240" w:lineRule="auto"/>
        <w:ind w:left="993" w:hanging="993"/>
        <w:rPr>
          <w:rFonts w:eastAsia="Arial"/>
          <w:b/>
          <w:bCs/>
          <w:color w:val="231F20"/>
          <w:spacing w:val="0"/>
        </w:rPr>
      </w:pPr>
      <w:bookmarkStart w:id="10" w:name="_Ref435523172"/>
      <w:r w:rsidRPr="00D45101">
        <w:rPr>
          <w:rFonts w:eastAsia="Arial"/>
          <w:b/>
          <w:bCs/>
          <w:color w:val="231F20"/>
          <w:spacing w:val="0"/>
        </w:rPr>
        <w:t xml:space="preserve">Figure </w:t>
      </w:r>
      <w:r w:rsidRPr="00D45101">
        <w:rPr>
          <w:rFonts w:eastAsia="Arial"/>
          <w:b/>
          <w:bCs/>
          <w:color w:val="231F20"/>
          <w:spacing w:val="0"/>
        </w:rPr>
        <w:fldChar w:fldCharType="begin"/>
      </w:r>
      <w:r w:rsidRPr="00D45101">
        <w:rPr>
          <w:rFonts w:eastAsia="Arial"/>
          <w:b/>
          <w:bCs/>
          <w:color w:val="231F20"/>
          <w:spacing w:val="0"/>
        </w:rPr>
        <w:instrText xml:space="preserve"> SEQ Figure \* ARABIC </w:instrText>
      </w:r>
      <w:r w:rsidRPr="00D45101">
        <w:rPr>
          <w:rFonts w:eastAsia="Arial"/>
          <w:b/>
          <w:bCs/>
          <w:color w:val="231F20"/>
          <w:spacing w:val="0"/>
        </w:rPr>
        <w:fldChar w:fldCharType="separate"/>
      </w:r>
      <w:r w:rsidR="00F50333" w:rsidRPr="00D45101">
        <w:rPr>
          <w:rFonts w:eastAsia="Arial"/>
          <w:b/>
          <w:bCs/>
          <w:color w:val="231F20"/>
          <w:spacing w:val="0"/>
        </w:rPr>
        <w:t>7</w:t>
      </w:r>
      <w:r w:rsidRPr="00D45101">
        <w:rPr>
          <w:rFonts w:eastAsia="Arial"/>
          <w:b/>
          <w:bCs/>
          <w:color w:val="231F20"/>
          <w:spacing w:val="0"/>
        </w:rPr>
        <w:fldChar w:fldCharType="end"/>
      </w:r>
      <w:bookmarkEnd w:id="10"/>
      <w:r w:rsidRPr="00D45101">
        <w:rPr>
          <w:rFonts w:eastAsia="Arial"/>
          <w:b/>
          <w:bCs/>
          <w:color w:val="231F20"/>
          <w:spacing w:val="0"/>
        </w:rPr>
        <w:t>:</w:t>
      </w:r>
      <w:r w:rsidRPr="00D45101">
        <w:rPr>
          <w:rFonts w:eastAsia="Arial"/>
          <w:b/>
          <w:bCs/>
          <w:color w:val="231F20"/>
          <w:spacing w:val="0"/>
        </w:rPr>
        <w:tab/>
        <w:t>View approaching railway crossing at 84</w:t>
      </w:r>
      <w:r w:rsidR="009E6C14" w:rsidRPr="00D45101">
        <w:rPr>
          <w:rFonts w:eastAsia="Arial"/>
          <w:b/>
          <w:bCs/>
          <w:color w:val="231F20"/>
          <w:spacing w:val="0"/>
        </w:rPr>
        <w:t xml:space="preserve"> m</w:t>
      </w:r>
      <w:r w:rsidRPr="00D45101">
        <w:rPr>
          <w:rFonts w:eastAsia="Arial"/>
          <w:b/>
          <w:bCs/>
          <w:color w:val="231F20"/>
          <w:spacing w:val="0"/>
        </w:rPr>
        <w:t>, evidence of skid marks</w:t>
      </w:r>
      <w:r w:rsidR="009E6C14" w:rsidRPr="00D45101">
        <w:rPr>
          <w:rFonts w:eastAsia="Arial"/>
          <w:b/>
          <w:bCs/>
          <w:color w:val="231F20"/>
          <w:spacing w:val="0"/>
        </w:rPr>
        <w:t xml:space="preserve"> from road-train truck</w:t>
      </w:r>
    </w:p>
    <w:p w14:paraId="0E2EC235" w14:textId="77777777" w:rsidR="000433B4" w:rsidRPr="00D45101" w:rsidRDefault="000433B4" w:rsidP="000433B4">
      <w:pPr>
        <w:autoSpaceDE/>
        <w:autoSpaceDN/>
        <w:adjustRightInd/>
        <w:spacing w:line="271" w:lineRule="auto"/>
        <w:textAlignment w:val="auto"/>
        <w:rPr>
          <w:rFonts w:eastAsiaTheme="minorHAnsi"/>
        </w:rPr>
      </w:pPr>
      <w:r w:rsidRPr="00D45101">
        <w:rPr>
          <w:rFonts w:eastAsiaTheme="minorHAnsi"/>
          <w:noProof/>
          <w:lang w:eastAsia="en-AU"/>
        </w:rPr>
        <w:drawing>
          <wp:inline distT="0" distB="0" distL="0" distR="0" wp14:anchorId="1A582D01" wp14:editId="1AF9F32E">
            <wp:extent cx="5040000" cy="3808800"/>
            <wp:effectExtent l="0" t="0" r="8255" b="1270"/>
            <wp:docPr id="20" name="Picture 20" descr="Photograph showing view approaching railway crossing at 84 m, evidence of skid marks from road-train truck" title="Fig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_SA_PtGermein_19Mar12_Map.png"/>
                    <pic:cNvPicPr/>
                  </pic:nvPicPr>
                  <pic:blipFill>
                    <a:blip r:embed="rId34">
                      <a:extLst>
                        <a:ext uri="{28A0092B-C50C-407E-A947-70E740481C1C}">
                          <a14:useLocalDpi xmlns:a14="http://schemas.microsoft.com/office/drawing/2010/main" val="0"/>
                        </a:ext>
                      </a:extLst>
                    </a:blip>
                    <a:stretch>
                      <a:fillRect/>
                    </a:stretch>
                  </pic:blipFill>
                  <pic:spPr>
                    <a:xfrm>
                      <a:off x="0" y="0"/>
                      <a:ext cx="5040000" cy="3808800"/>
                    </a:xfrm>
                    <a:prstGeom prst="rect">
                      <a:avLst/>
                    </a:prstGeom>
                  </pic:spPr>
                </pic:pic>
              </a:graphicData>
            </a:graphic>
          </wp:inline>
        </w:drawing>
      </w:r>
    </w:p>
    <w:p w14:paraId="32DD222D" w14:textId="77777777" w:rsidR="000433B4" w:rsidRPr="00D45101" w:rsidRDefault="000433B4" w:rsidP="000433B4">
      <w:pPr>
        <w:widowControl w:val="0"/>
        <w:suppressAutoHyphens w:val="0"/>
        <w:autoSpaceDE/>
        <w:autoSpaceDN/>
        <w:adjustRightInd/>
        <w:spacing w:after="200" w:line="240" w:lineRule="auto"/>
        <w:textAlignment w:val="auto"/>
        <w:rPr>
          <w:rStyle w:val="ImageSourceChar"/>
          <w:bCs w:val="0"/>
        </w:rPr>
      </w:pPr>
      <w:r w:rsidRPr="00D45101">
        <w:rPr>
          <w:rStyle w:val="ImageSourceChar"/>
          <w:bCs w:val="0"/>
        </w:rPr>
        <w:t>Source: ATSB</w:t>
      </w:r>
    </w:p>
    <w:p w14:paraId="6874F7A8" w14:textId="1F7C29AE" w:rsidR="004E6A63" w:rsidRPr="00D45101" w:rsidRDefault="00AF1FE0" w:rsidP="004E6A63">
      <w:pPr>
        <w:pStyle w:val="ReportBody"/>
      </w:pPr>
      <w:r w:rsidRPr="00D45101">
        <w:lastRenderedPageBreak/>
        <w:t>At this time</w:t>
      </w:r>
      <w:r w:rsidR="00363164" w:rsidRPr="00D45101">
        <w:t>,</w:t>
      </w:r>
      <w:r w:rsidRPr="00D45101">
        <w:t xml:space="preserve"> train </w:t>
      </w:r>
      <w:r w:rsidR="00CA7C6A" w:rsidRPr="00D45101">
        <w:t>8834N</w:t>
      </w:r>
      <w:r w:rsidRPr="00D45101">
        <w:t xml:space="preserve"> was </w:t>
      </w:r>
      <w:r w:rsidR="00CA7C6A" w:rsidRPr="00D45101">
        <w:t>about 60 m</w:t>
      </w:r>
      <w:r w:rsidR="00A7510B" w:rsidRPr="00D45101">
        <w:t xml:space="preserve"> from the railway crossing</w:t>
      </w:r>
      <w:r w:rsidR="00CE70B6" w:rsidRPr="00D45101">
        <w:t>.</w:t>
      </w:r>
      <w:r w:rsidR="00CA7C6A" w:rsidRPr="00D45101">
        <w:t xml:space="preserve"> </w:t>
      </w:r>
      <w:r w:rsidR="00CE70B6" w:rsidRPr="00D45101">
        <w:t xml:space="preserve">The train driver </w:t>
      </w:r>
      <w:r w:rsidR="00A7510B" w:rsidRPr="00D45101">
        <w:t xml:space="preserve">again </w:t>
      </w:r>
      <w:r w:rsidR="00CE70B6" w:rsidRPr="00D45101">
        <w:t>sounded the locomotive horn</w:t>
      </w:r>
      <w:r w:rsidR="00A7510B" w:rsidRPr="00D45101">
        <w:t>.</w:t>
      </w:r>
      <w:r w:rsidR="00CE70B6" w:rsidRPr="00D45101">
        <w:t xml:space="preserve"> </w:t>
      </w:r>
      <w:r w:rsidR="00A7510B" w:rsidRPr="00D45101">
        <w:t>T</w:t>
      </w:r>
      <w:r w:rsidR="00CE70B6" w:rsidRPr="00D45101">
        <w:t>he train began</w:t>
      </w:r>
      <w:r w:rsidR="00CA7C6A" w:rsidRPr="00D45101">
        <w:t xml:space="preserve"> </w:t>
      </w:r>
      <w:r w:rsidR="00CE70B6" w:rsidRPr="00D45101">
        <w:t xml:space="preserve">to </w:t>
      </w:r>
      <w:r w:rsidR="00A7510B" w:rsidRPr="00D45101">
        <w:t xml:space="preserve">clear </w:t>
      </w:r>
      <w:r w:rsidR="00CA7C6A" w:rsidRPr="00D45101">
        <w:t xml:space="preserve">an area of low trees and shrubs that was restricting the </w:t>
      </w:r>
      <w:r w:rsidR="00A7510B" w:rsidRPr="00D45101">
        <w:t xml:space="preserve">southwest </w:t>
      </w:r>
      <w:r w:rsidR="00CA7C6A" w:rsidRPr="00D45101">
        <w:t xml:space="preserve">view of the </w:t>
      </w:r>
      <w:r w:rsidR="004E6A63" w:rsidRPr="00D45101">
        <w:t>Tullamore – Narromine R</w:t>
      </w:r>
      <w:r w:rsidR="00CA7C6A" w:rsidRPr="00D45101">
        <w:t>oad.</w:t>
      </w:r>
      <w:r w:rsidR="00CE70B6" w:rsidRPr="00D45101">
        <w:t xml:space="preserve"> Just as the train cleared the </w:t>
      </w:r>
      <w:r w:rsidR="00A7510B" w:rsidRPr="00D45101">
        <w:t>vegetation,</w:t>
      </w:r>
      <w:r w:rsidR="00CE70B6" w:rsidRPr="00D45101">
        <w:t xml:space="preserve"> the</w:t>
      </w:r>
      <w:r w:rsidR="004E6A63" w:rsidRPr="00D45101">
        <w:t xml:space="preserve"> two train drivers saw </w:t>
      </w:r>
      <w:r w:rsidR="00C64BCE" w:rsidRPr="00D45101">
        <w:t>the</w:t>
      </w:r>
      <w:r w:rsidR="004E6A63" w:rsidRPr="00D45101">
        <w:t xml:space="preserve"> fast approaching road-train truck. Smoke was </w:t>
      </w:r>
      <w:r w:rsidR="00C64BCE" w:rsidRPr="00D45101">
        <w:t>billowing</w:t>
      </w:r>
      <w:r w:rsidR="004E6A63" w:rsidRPr="00D45101">
        <w:t xml:space="preserve"> from </w:t>
      </w:r>
      <w:r w:rsidR="00C64BCE" w:rsidRPr="00D45101">
        <w:t>the tyres.</w:t>
      </w:r>
      <w:r w:rsidR="004E6A63" w:rsidRPr="00D45101">
        <w:t xml:space="preserve"> </w:t>
      </w:r>
      <w:r w:rsidR="00C64BCE" w:rsidRPr="00D45101">
        <w:t>T</w:t>
      </w:r>
      <w:r w:rsidR="004E6A63" w:rsidRPr="00D45101">
        <w:t xml:space="preserve">he truck </w:t>
      </w:r>
      <w:r w:rsidR="006F68A9" w:rsidRPr="00D45101">
        <w:t>was</w:t>
      </w:r>
      <w:r w:rsidR="00856B42" w:rsidRPr="00D45101">
        <w:t xml:space="preserve"> </w:t>
      </w:r>
      <w:r w:rsidR="006F68A9" w:rsidRPr="00D45101">
        <w:t>clearly</w:t>
      </w:r>
      <w:r w:rsidR="00A7510B" w:rsidRPr="00D45101">
        <w:t xml:space="preserve"> </w:t>
      </w:r>
      <w:r w:rsidR="004E6A63" w:rsidRPr="00D45101">
        <w:t xml:space="preserve">travelling too fast </w:t>
      </w:r>
      <w:r w:rsidR="00A7510B" w:rsidRPr="00D45101">
        <w:t>to stop</w:t>
      </w:r>
      <w:r w:rsidR="00054B7C" w:rsidRPr="00D45101">
        <w:t>,</w:t>
      </w:r>
      <w:r w:rsidR="00A7510B" w:rsidRPr="00D45101">
        <w:t xml:space="preserve"> </w:t>
      </w:r>
      <w:r w:rsidR="004E6A63" w:rsidRPr="00D45101">
        <w:t xml:space="preserve">and a collision was imminent. The train driver made an emergency brake application and sounded the train horn continuously.  </w:t>
      </w:r>
    </w:p>
    <w:p w14:paraId="5E29FF2F" w14:textId="1E4554CE" w:rsidR="00FE66EF" w:rsidRPr="00D45101" w:rsidRDefault="004E6A63" w:rsidP="009663C9">
      <w:pPr>
        <w:pStyle w:val="ReportBody"/>
        <w:spacing w:after="240"/>
      </w:pPr>
      <w:r w:rsidRPr="00D45101">
        <w:t xml:space="preserve">The truck </w:t>
      </w:r>
      <w:r w:rsidR="009656AD">
        <w:t>rapidly approach</w:t>
      </w:r>
      <w:r w:rsidR="0071211B">
        <w:t>ed</w:t>
      </w:r>
      <w:r w:rsidR="009656AD">
        <w:t xml:space="preserve"> the </w:t>
      </w:r>
      <w:r w:rsidR="00C569A8">
        <w:t>railway crossing</w:t>
      </w:r>
      <w:r w:rsidRPr="00D45101">
        <w:t xml:space="preserve"> </w:t>
      </w:r>
      <w:r w:rsidR="0071211B">
        <w:t xml:space="preserve">before </w:t>
      </w:r>
      <w:r w:rsidRPr="00D45101">
        <w:t>collid</w:t>
      </w:r>
      <w:r w:rsidR="00A720F5" w:rsidRPr="00D45101">
        <w:t xml:space="preserve">ing </w:t>
      </w:r>
      <w:r w:rsidRPr="00D45101">
        <w:t>with tr</w:t>
      </w:r>
      <w:r w:rsidR="00A720F5" w:rsidRPr="00D45101">
        <w:t xml:space="preserve">ain </w:t>
      </w:r>
      <w:r w:rsidR="003D035B" w:rsidRPr="00D45101">
        <w:t xml:space="preserve">8834N </w:t>
      </w:r>
      <w:r w:rsidR="00571D4E" w:rsidRPr="00D45101">
        <w:t>(</w:t>
      </w:r>
      <w:r w:rsidR="00A720F5" w:rsidRPr="00D45101">
        <w:t>1715:31</w:t>
      </w:r>
      <w:r w:rsidR="00571D4E" w:rsidRPr="00D45101">
        <w:t>)</w:t>
      </w:r>
      <w:r w:rsidR="00A720F5" w:rsidRPr="00D45101">
        <w:t xml:space="preserve"> between the second </w:t>
      </w:r>
      <w:r w:rsidR="00C95F81" w:rsidRPr="00D45101">
        <w:t xml:space="preserve">and </w:t>
      </w:r>
      <w:r w:rsidR="00C95F81">
        <w:t xml:space="preserve">third </w:t>
      </w:r>
      <w:r w:rsidR="00A720F5" w:rsidRPr="00D45101">
        <w:t>wagon</w:t>
      </w:r>
      <w:r w:rsidR="00571D4E" w:rsidRPr="00D45101">
        <w:t>s</w:t>
      </w:r>
      <w:r w:rsidR="003D035B" w:rsidRPr="00D45101">
        <w:t xml:space="preserve">. </w:t>
      </w:r>
      <w:r w:rsidR="000765C2" w:rsidRPr="00D45101" w:rsidDel="00875A40">
        <w:t xml:space="preserve">At the time of collision, the train was travelling at 60 km/h. </w:t>
      </w:r>
      <w:r w:rsidR="000765C2" w:rsidRPr="00D45101">
        <w:t xml:space="preserve">Truck parts scattered in </w:t>
      </w:r>
      <w:r w:rsidR="0065624F" w:rsidRPr="00D45101">
        <w:t>all directions, but</w:t>
      </w:r>
      <w:r w:rsidR="000765C2" w:rsidRPr="00D45101">
        <w:t xml:space="preserve"> general</w:t>
      </w:r>
      <w:r w:rsidR="0065624F" w:rsidRPr="00D45101">
        <w:t>ly</w:t>
      </w:r>
      <w:r w:rsidR="000765C2" w:rsidRPr="00D45101">
        <w:t xml:space="preserve"> </w:t>
      </w:r>
      <w:r w:rsidR="0065624F" w:rsidRPr="00D45101">
        <w:t>along</w:t>
      </w:r>
      <w:r w:rsidR="000765C2" w:rsidRPr="00D45101">
        <w:t xml:space="preserve"> </w:t>
      </w:r>
      <w:r w:rsidR="0065624F" w:rsidRPr="00D45101">
        <w:t xml:space="preserve">the line </w:t>
      </w:r>
      <w:r w:rsidR="000765C2" w:rsidRPr="00D45101">
        <w:t xml:space="preserve">of train travel. </w:t>
      </w:r>
      <w:r w:rsidR="003D035B" w:rsidRPr="00D45101">
        <w:t xml:space="preserve">The force of the collision </w:t>
      </w:r>
      <w:r w:rsidR="008E37F4" w:rsidRPr="00D45101">
        <w:t xml:space="preserve">crushed </w:t>
      </w:r>
      <w:r w:rsidR="003D035B" w:rsidRPr="00D45101">
        <w:t>the prime mover</w:t>
      </w:r>
      <w:r w:rsidR="008E37F4" w:rsidRPr="00D45101">
        <w:t>’s bodywork</w:t>
      </w:r>
      <w:r w:rsidR="003D035B" w:rsidRPr="00D45101">
        <w:t xml:space="preserve"> and ruptured </w:t>
      </w:r>
      <w:r w:rsidR="00856B42" w:rsidRPr="00D45101">
        <w:t>its</w:t>
      </w:r>
      <w:r w:rsidR="003D035B" w:rsidRPr="00D45101">
        <w:t xml:space="preserve"> fuel tanks, which </w:t>
      </w:r>
      <w:r w:rsidR="00271680" w:rsidRPr="00D45101">
        <w:t>sub</w:t>
      </w:r>
      <w:r w:rsidR="0065624F" w:rsidRPr="00D45101">
        <w:t xml:space="preserve">sequently </w:t>
      </w:r>
      <w:r w:rsidR="003D035B" w:rsidRPr="00D45101">
        <w:t>caught fire</w:t>
      </w:r>
      <w:r w:rsidR="00A720F5" w:rsidRPr="00D45101">
        <w:t xml:space="preserve">. </w:t>
      </w:r>
      <w:r w:rsidR="00571D4E" w:rsidRPr="00D45101">
        <w:t xml:space="preserve">The motorist (witness) directly behind the </w:t>
      </w:r>
      <w:proofErr w:type="gramStart"/>
      <w:r w:rsidR="00571D4E" w:rsidRPr="00D45101">
        <w:t>truck,</w:t>
      </w:r>
      <w:proofErr w:type="gramEnd"/>
      <w:r w:rsidR="00571D4E" w:rsidRPr="00D45101">
        <w:t xml:space="preserve"> pulled over and ran towards the </w:t>
      </w:r>
      <w:r w:rsidR="003D035B" w:rsidRPr="00D45101">
        <w:t>prime mover</w:t>
      </w:r>
      <w:r w:rsidR="00571D4E" w:rsidRPr="00D45101">
        <w:t xml:space="preserve"> cabin. </w:t>
      </w:r>
      <w:r w:rsidR="003D035B" w:rsidRPr="00D45101">
        <w:t xml:space="preserve">The </w:t>
      </w:r>
      <w:r w:rsidR="00571D4E" w:rsidRPr="00D45101">
        <w:t>truck driver was not moving, and appeared fatally injured</w:t>
      </w:r>
      <w:r w:rsidR="003D035B" w:rsidRPr="00D45101">
        <w:t>.</w:t>
      </w:r>
      <w:r w:rsidR="00571D4E" w:rsidRPr="00D45101">
        <w:t xml:space="preserve"> </w:t>
      </w:r>
      <w:r w:rsidR="003D035B" w:rsidRPr="00D45101">
        <w:t xml:space="preserve">The witness tried to </w:t>
      </w:r>
      <w:r w:rsidR="000765C2" w:rsidRPr="00D45101">
        <w:t>extract</w:t>
      </w:r>
      <w:r w:rsidR="003D035B" w:rsidRPr="00D45101">
        <w:t xml:space="preserve"> the truck driver from the </w:t>
      </w:r>
      <w:r w:rsidR="000765C2" w:rsidRPr="00D45101">
        <w:t xml:space="preserve">crushed </w:t>
      </w:r>
      <w:r w:rsidR="003D035B" w:rsidRPr="00D45101">
        <w:t>cabin</w:t>
      </w:r>
      <w:r w:rsidR="000765C2" w:rsidRPr="00D45101">
        <w:t>,</w:t>
      </w:r>
      <w:r w:rsidR="003D035B" w:rsidRPr="00D45101">
        <w:t xml:space="preserve"> but </w:t>
      </w:r>
      <w:r w:rsidR="000765C2" w:rsidRPr="00D45101">
        <w:t>retreated when flames</w:t>
      </w:r>
      <w:r w:rsidR="00FE66EF" w:rsidRPr="00D45101">
        <w:t xml:space="preserve"> engulfed the cabin</w:t>
      </w:r>
      <w:r w:rsidR="000765C2" w:rsidRPr="00D45101">
        <w:t xml:space="preserve"> </w:t>
      </w:r>
      <w:r w:rsidR="00E766FB" w:rsidRPr="00D45101">
        <w:t>(</w:t>
      </w:r>
      <w:r w:rsidR="004C0C89" w:rsidRPr="00D45101">
        <w:fldChar w:fldCharType="begin"/>
      </w:r>
      <w:r w:rsidR="004C0C89" w:rsidRPr="00D45101">
        <w:instrText xml:space="preserve"> REF _Ref436124971 \h </w:instrText>
      </w:r>
      <w:r w:rsidR="004C0C89" w:rsidRPr="00D45101">
        <w:fldChar w:fldCharType="separate"/>
      </w:r>
      <w:r w:rsidR="00F50333" w:rsidRPr="00D45101">
        <w:t>Figure 8</w:t>
      </w:r>
      <w:r w:rsidR="004C0C89" w:rsidRPr="00D45101">
        <w:fldChar w:fldCharType="end"/>
      </w:r>
      <w:r w:rsidR="00FE66EF" w:rsidRPr="00D45101">
        <w:t>)</w:t>
      </w:r>
      <w:r w:rsidR="00284B0A" w:rsidRPr="00D45101">
        <w:t>.</w:t>
      </w:r>
    </w:p>
    <w:p w14:paraId="44585694" w14:textId="69DB55FF" w:rsidR="004C0C89" w:rsidRPr="00D45101" w:rsidRDefault="004C0C89" w:rsidP="004C0C89">
      <w:pPr>
        <w:pStyle w:val="Caption"/>
      </w:pPr>
      <w:bookmarkStart w:id="11" w:name="_Ref436124971"/>
      <w:bookmarkStart w:id="12" w:name="_Toc352850151"/>
      <w:r w:rsidRPr="00D45101">
        <w:t xml:space="preserve">Figure </w:t>
      </w:r>
      <w:fldSimple w:instr=" SEQ Figure \* ARABIC ">
        <w:r w:rsidR="00F50333" w:rsidRPr="00D45101">
          <w:t>8</w:t>
        </w:r>
      </w:fldSimple>
      <w:bookmarkEnd w:id="11"/>
      <w:r w:rsidRPr="00D45101">
        <w:t>: Post</w:t>
      </w:r>
      <w:r w:rsidR="00327766" w:rsidRPr="00D45101">
        <w:t>-</w:t>
      </w:r>
      <w:r w:rsidRPr="00D45101">
        <w:t>collision fire, road-train truck (trailers) at Tullamore – Narromine Road railway crossing</w:t>
      </w:r>
    </w:p>
    <w:p w14:paraId="464BED1A" w14:textId="77777777" w:rsidR="00803ECB" w:rsidRPr="00D45101" w:rsidRDefault="004C0C89" w:rsidP="00803ECB">
      <w:pPr>
        <w:pStyle w:val="ReportBody"/>
        <w:spacing w:after="120"/>
        <w:rPr>
          <w:rStyle w:val="ImageSourceChar"/>
        </w:rPr>
      </w:pPr>
      <w:r w:rsidRPr="00D45101">
        <w:rPr>
          <w:noProof/>
          <w:lang w:eastAsia="en-AU"/>
        </w:rPr>
        <w:drawing>
          <wp:inline distT="0" distB="0" distL="0" distR="0" wp14:anchorId="31995E41" wp14:editId="7377074E">
            <wp:extent cx="5400000" cy="3279600"/>
            <wp:effectExtent l="0" t="0" r="0" b="0"/>
            <wp:docPr id="21" name="Picture 6" descr="Post-collision fire, road-train truck (trailers) at Tullamore – Narromine Road railway crossing" title="Fig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5400000" cy="3279600"/>
                    </a:xfrm>
                    <a:prstGeom prst="rect">
                      <a:avLst/>
                    </a:prstGeom>
                    <a:noFill/>
                    <a:ln>
                      <a:noFill/>
                    </a:ln>
                  </pic:spPr>
                </pic:pic>
              </a:graphicData>
            </a:graphic>
          </wp:inline>
        </w:drawing>
      </w:r>
    </w:p>
    <w:p w14:paraId="0BFE5558" w14:textId="69D3D882" w:rsidR="004C0C89" w:rsidRPr="00D45101" w:rsidRDefault="004C0C89" w:rsidP="004C0C89">
      <w:pPr>
        <w:pStyle w:val="ReportBody"/>
        <w:rPr>
          <w:rStyle w:val="ImageSourceChar"/>
        </w:rPr>
      </w:pPr>
      <w:r w:rsidRPr="00D45101">
        <w:rPr>
          <w:rStyle w:val="ImageSourceChar"/>
        </w:rPr>
        <w:t>Source: P. Smith</w:t>
      </w:r>
    </w:p>
    <w:p w14:paraId="371CC1D3" w14:textId="64D31FD3" w:rsidR="00054B7C" w:rsidRPr="00D45101" w:rsidRDefault="00E766FB" w:rsidP="00E766FB">
      <w:pPr>
        <w:pStyle w:val="ReportBody"/>
      </w:pPr>
      <w:r w:rsidRPr="00D45101">
        <w:t xml:space="preserve">During this time, train </w:t>
      </w:r>
      <w:r w:rsidR="0022787A" w:rsidRPr="00D45101">
        <w:t xml:space="preserve">8834N </w:t>
      </w:r>
      <w:r w:rsidRPr="00D45101">
        <w:t>continued under emergency brake application</w:t>
      </w:r>
      <w:r w:rsidR="00393422" w:rsidRPr="00D45101">
        <w:t>,</w:t>
      </w:r>
      <w:r w:rsidRPr="00D45101">
        <w:t xml:space="preserve"> </w:t>
      </w:r>
      <w:r w:rsidR="004C0C89" w:rsidRPr="00D45101">
        <w:t xml:space="preserve">the train </w:t>
      </w:r>
      <w:r w:rsidRPr="00D45101">
        <w:t xml:space="preserve">split </w:t>
      </w:r>
      <w:r w:rsidR="0022787A" w:rsidRPr="00D45101">
        <w:t>behind</w:t>
      </w:r>
      <w:r w:rsidRPr="00D45101">
        <w:t xml:space="preserve"> the first </w:t>
      </w:r>
      <w:r w:rsidR="0022787A" w:rsidRPr="00D45101">
        <w:t>wagon (</w:t>
      </w:r>
      <w:r w:rsidR="0022787A" w:rsidRPr="00D45101">
        <w:fldChar w:fldCharType="begin"/>
      </w:r>
      <w:r w:rsidR="0022787A" w:rsidRPr="00D45101">
        <w:instrText xml:space="preserve"> REF _Ref435532464 \h </w:instrText>
      </w:r>
      <w:r w:rsidR="0022787A" w:rsidRPr="00D45101">
        <w:fldChar w:fldCharType="separate"/>
      </w:r>
      <w:r w:rsidR="00F50333" w:rsidRPr="00D45101">
        <w:t>Figure 9</w:t>
      </w:r>
      <w:r w:rsidR="0022787A" w:rsidRPr="00D45101">
        <w:fldChar w:fldCharType="end"/>
      </w:r>
      <w:r w:rsidR="0022787A" w:rsidRPr="00D45101">
        <w:t>)</w:t>
      </w:r>
      <w:r w:rsidRPr="00D45101">
        <w:t xml:space="preserve">. </w:t>
      </w:r>
      <w:r w:rsidR="00393422" w:rsidRPr="00D45101">
        <w:t xml:space="preserve">The locomotive came to a stand 777 m beyond the crossing. </w:t>
      </w:r>
      <w:r w:rsidRPr="00D45101">
        <w:t xml:space="preserve">The second wagon </w:t>
      </w:r>
      <w:r w:rsidR="00393422" w:rsidRPr="00D45101">
        <w:t xml:space="preserve">was </w:t>
      </w:r>
      <w:r w:rsidR="0022787A" w:rsidRPr="00D45101">
        <w:t>d</w:t>
      </w:r>
      <w:r w:rsidRPr="00D45101">
        <w:t>erailed</w:t>
      </w:r>
      <w:r w:rsidR="00393422" w:rsidRPr="00D45101">
        <w:t xml:space="preserve"> by the collision</w:t>
      </w:r>
      <w:r w:rsidR="001266C2">
        <w:t>,</w:t>
      </w:r>
      <w:r w:rsidRPr="00D45101">
        <w:t xml:space="preserve"> </w:t>
      </w:r>
      <w:r w:rsidR="004C0C89" w:rsidRPr="00D45101">
        <w:t xml:space="preserve">it </w:t>
      </w:r>
      <w:r w:rsidR="000A6C40" w:rsidRPr="00D45101">
        <w:t>continu</w:t>
      </w:r>
      <w:r w:rsidR="004C0C89" w:rsidRPr="00D45101">
        <w:t>ed</w:t>
      </w:r>
      <w:r w:rsidR="000A6C40" w:rsidRPr="00D45101">
        <w:t xml:space="preserve"> </w:t>
      </w:r>
      <w:r w:rsidR="00393422" w:rsidRPr="00D45101">
        <w:t xml:space="preserve">upright </w:t>
      </w:r>
      <w:r w:rsidR="000A6C40" w:rsidRPr="00D45101">
        <w:t>along the track</w:t>
      </w:r>
      <w:r w:rsidR="00327766" w:rsidRPr="00D45101">
        <w:t>,</w:t>
      </w:r>
      <w:r w:rsidRPr="00D45101">
        <w:t xml:space="preserve"> coming to a </w:t>
      </w:r>
      <w:r w:rsidR="000A6C40" w:rsidRPr="00D45101">
        <w:t xml:space="preserve">stand about </w:t>
      </w:r>
      <w:r w:rsidR="00C95F81">
        <w:t>551</w:t>
      </w:r>
      <w:r w:rsidR="00C95F81" w:rsidRPr="00D45101">
        <w:t xml:space="preserve"> </w:t>
      </w:r>
      <w:r w:rsidR="000A6C40" w:rsidRPr="00D45101">
        <w:t xml:space="preserve">m beyond the crossing. </w:t>
      </w:r>
      <w:r w:rsidR="00393422" w:rsidRPr="00D45101">
        <w:t>T</w:t>
      </w:r>
      <w:r w:rsidRPr="00D45101">
        <w:t xml:space="preserve">he train’s second driver </w:t>
      </w:r>
      <w:r w:rsidR="00327766" w:rsidRPr="00D45101">
        <w:t xml:space="preserve">made </w:t>
      </w:r>
      <w:r w:rsidRPr="00D45101">
        <w:t xml:space="preserve">an emergency call to the Australian Rail Track Corporation </w:t>
      </w:r>
      <w:r w:rsidR="000A6C40" w:rsidRPr="00D45101">
        <w:t xml:space="preserve">(ARTC) </w:t>
      </w:r>
      <w:r w:rsidRPr="00D45101">
        <w:t>network control centre</w:t>
      </w:r>
      <w:r w:rsidR="00327766" w:rsidRPr="00D45101">
        <w:t xml:space="preserve"> – </w:t>
      </w:r>
      <w:r w:rsidRPr="00D45101">
        <w:t>advis</w:t>
      </w:r>
      <w:r w:rsidR="00327766" w:rsidRPr="00D45101">
        <w:t>ing</w:t>
      </w:r>
      <w:r w:rsidRPr="00D45101">
        <w:t xml:space="preserve"> </w:t>
      </w:r>
      <w:r w:rsidR="00C64BCE" w:rsidRPr="00D45101">
        <w:t>the network control officer (NCO)</w:t>
      </w:r>
      <w:r w:rsidR="00393422" w:rsidRPr="00D45101">
        <w:t xml:space="preserve"> </w:t>
      </w:r>
      <w:r w:rsidRPr="00D45101">
        <w:t xml:space="preserve">of the </w:t>
      </w:r>
      <w:r w:rsidR="00393422" w:rsidRPr="00D45101">
        <w:t>collision</w:t>
      </w:r>
      <w:r w:rsidRPr="00D45101">
        <w:t xml:space="preserve"> and </w:t>
      </w:r>
      <w:r w:rsidR="00393422" w:rsidRPr="00D45101">
        <w:t>request</w:t>
      </w:r>
      <w:r w:rsidR="00327766" w:rsidRPr="00D45101">
        <w:t>ing</w:t>
      </w:r>
      <w:r w:rsidRPr="00D45101">
        <w:t xml:space="preserve"> </w:t>
      </w:r>
      <w:r w:rsidR="00393422" w:rsidRPr="00D45101">
        <w:t>attendance by the</w:t>
      </w:r>
      <w:r w:rsidRPr="00D45101">
        <w:t xml:space="preserve"> emergency services.</w:t>
      </w:r>
      <w:r w:rsidR="000A6C40" w:rsidRPr="00D45101">
        <w:t xml:space="preserve"> </w:t>
      </w:r>
    </w:p>
    <w:p w14:paraId="65447F9C" w14:textId="4621DCF5" w:rsidR="00C96BE0" w:rsidRPr="00D45101" w:rsidRDefault="00D21980" w:rsidP="00E766FB">
      <w:pPr>
        <w:pStyle w:val="ReportBody"/>
      </w:pPr>
      <w:r w:rsidRPr="00D45101">
        <w:t>E</w:t>
      </w:r>
      <w:r w:rsidR="000A6C40" w:rsidRPr="00D45101">
        <w:t xml:space="preserve">mergency services (NSW Police and </w:t>
      </w:r>
      <w:r w:rsidRPr="00D45101">
        <w:t>A</w:t>
      </w:r>
      <w:r w:rsidR="000A6C40" w:rsidRPr="00D45101">
        <w:t xml:space="preserve">mbulance) </w:t>
      </w:r>
      <w:r w:rsidRPr="00D45101">
        <w:t>arrived</w:t>
      </w:r>
      <w:r w:rsidR="000A6C40" w:rsidRPr="00D45101">
        <w:t xml:space="preserve"> within minutes, fire services </w:t>
      </w:r>
      <w:r w:rsidRPr="00D45101">
        <w:t>attend</w:t>
      </w:r>
      <w:r w:rsidR="004C0C89" w:rsidRPr="00D45101">
        <w:t>ed</w:t>
      </w:r>
      <w:r w:rsidR="000A6C40" w:rsidRPr="00D45101">
        <w:t xml:space="preserve"> within 20 minutes</w:t>
      </w:r>
      <w:r w:rsidR="004C0C89" w:rsidRPr="00D45101">
        <w:t>.</w:t>
      </w:r>
    </w:p>
    <w:p w14:paraId="1C266DB6" w14:textId="77777777" w:rsidR="00C96BE0" w:rsidRPr="00D45101" w:rsidRDefault="00C96BE0">
      <w:pPr>
        <w:suppressAutoHyphens w:val="0"/>
        <w:autoSpaceDE/>
        <w:autoSpaceDN/>
        <w:adjustRightInd/>
        <w:spacing w:after="0" w:line="240" w:lineRule="auto"/>
        <w:textAlignment w:val="auto"/>
        <w:rPr>
          <w:rFonts w:eastAsiaTheme="minorHAnsi"/>
        </w:rPr>
      </w:pPr>
      <w:r w:rsidRPr="00D45101">
        <w:br w:type="page"/>
      </w:r>
    </w:p>
    <w:p w14:paraId="06BCB195" w14:textId="77777777" w:rsidR="00497A34" w:rsidRPr="00D45101" w:rsidRDefault="00497A34" w:rsidP="00497A34">
      <w:pPr>
        <w:pStyle w:val="Caption"/>
      </w:pPr>
      <w:r w:rsidRPr="00D45101">
        <w:lastRenderedPageBreak/>
        <w:t xml:space="preserve">Figure </w:t>
      </w:r>
      <w:fldSimple w:instr=" SEQ Figure \* ARABIC ">
        <w:r w:rsidRPr="00D45101">
          <w:t>9</w:t>
        </w:r>
      </w:fldSimple>
      <w:r w:rsidRPr="00D45101">
        <w:t>: Photo of train 8834N while split between first and second wagon was occurring</w:t>
      </w:r>
    </w:p>
    <w:p w14:paraId="0FF54E8A" w14:textId="77777777" w:rsidR="00497A34" w:rsidRPr="00D45101" w:rsidRDefault="00497A34" w:rsidP="00497A34">
      <w:pPr>
        <w:pStyle w:val="ReportBody"/>
        <w:spacing w:after="120"/>
        <w:rPr>
          <w:rStyle w:val="ImageSourceChar"/>
        </w:rPr>
      </w:pPr>
      <w:r w:rsidRPr="00D45101">
        <w:rPr>
          <w:noProof/>
          <w:lang w:eastAsia="en-AU"/>
        </w:rPr>
        <w:drawing>
          <wp:inline distT="0" distB="0" distL="0" distR="0" wp14:anchorId="3F47E86E" wp14:editId="44AC9A34">
            <wp:extent cx="5400000" cy="3618000"/>
            <wp:effectExtent l="0" t="0" r="0" b="1905"/>
            <wp:docPr id="12" name="Picture 6" descr="Photo of train 8834N while split between first and second wagon was occurring" title="Fig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5400000" cy="3618000"/>
                    </a:xfrm>
                    <a:prstGeom prst="rect">
                      <a:avLst/>
                    </a:prstGeom>
                    <a:noFill/>
                    <a:ln>
                      <a:noFill/>
                    </a:ln>
                  </pic:spPr>
                </pic:pic>
              </a:graphicData>
            </a:graphic>
          </wp:inline>
        </w:drawing>
      </w:r>
    </w:p>
    <w:p w14:paraId="50D2BA75" w14:textId="77777777" w:rsidR="00497A34" w:rsidRPr="00D45101" w:rsidRDefault="00497A34" w:rsidP="00497A34">
      <w:pPr>
        <w:pStyle w:val="ReportBody"/>
        <w:rPr>
          <w:rStyle w:val="ImageSourceChar"/>
        </w:rPr>
      </w:pPr>
      <w:r w:rsidRPr="00D45101">
        <w:rPr>
          <w:rStyle w:val="ImageSourceChar"/>
        </w:rPr>
        <w:t>Source: P. Smith</w:t>
      </w:r>
    </w:p>
    <w:p w14:paraId="31BD2ABB" w14:textId="2F4654F9" w:rsidR="004C0C89" w:rsidRPr="00D45101" w:rsidRDefault="004C0C89" w:rsidP="004C0C89">
      <w:pPr>
        <w:pStyle w:val="Heading2"/>
        <w:rPr>
          <w:rFonts w:eastAsia="Calibri"/>
        </w:rPr>
      </w:pPr>
      <w:bookmarkStart w:id="13" w:name="_Toc456698580"/>
      <w:r w:rsidRPr="00D45101">
        <w:rPr>
          <w:rFonts w:eastAsia="Calibri"/>
        </w:rPr>
        <w:t>Post</w:t>
      </w:r>
      <w:r w:rsidR="006219ED" w:rsidRPr="00D45101">
        <w:rPr>
          <w:rFonts w:eastAsia="Calibri"/>
        </w:rPr>
        <w:t>-</w:t>
      </w:r>
      <w:r w:rsidRPr="00D45101">
        <w:rPr>
          <w:rFonts w:eastAsia="Calibri"/>
        </w:rPr>
        <w:t>occurrence</w:t>
      </w:r>
      <w:bookmarkEnd w:id="13"/>
    </w:p>
    <w:p w14:paraId="411D1BDB" w14:textId="77777777" w:rsidR="004C0C89" w:rsidRPr="00D45101" w:rsidRDefault="004C0C89" w:rsidP="004C0C89">
      <w:pPr>
        <w:pStyle w:val="ReportBody"/>
      </w:pPr>
      <w:r w:rsidRPr="00D45101">
        <w:t xml:space="preserve">NSW Police took control of the accident site until evidence was gathered. </w:t>
      </w:r>
    </w:p>
    <w:p w14:paraId="14C264D2" w14:textId="1A6E8DE0" w:rsidR="004C0C89" w:rsidRPr="00D45101" w:rsidRDefault="004C0C89" w:rsidP="004C0C89">
      <w:pPr>
        <w:autoSpaceDE/>
        <w:autoSpaceDN/>
        <w:adjustRightInd/>
        <w:spacing w:line="271" w:lineRule="auto"/>
        <w:textAlignment w:val="auto"/>
        <w:rPr>
          <w:rFonts w:eastAsiaTheme="minorHAnsi"/>
        </w:rPr>
      </w:pPr>
      <w:r w:rsidRPr="00D45101">
        <w:rPr>
          <w:rFonts w:eastAsiaTheme="minorHAnsi"/>
        </w:rPr>
        <w:t>The impact and post</w:t>
      </w:r>
      <w:r w:rsidR="006219ED" w:rsidRPr="00D45101">
        <w:rPr>
          <w:rFonts w:eastAsiaTheme="minorHAnsi"/>
        </w:rPr>
        <w:t>-</w:t>
      </w:r>
      <w:r w:rsidRPr="00D45101">
        <w:rPr>
          <w:rFonts w:eastAsiaTheme="minorHAnsi"/>
        </w:rPr>
        <w:t xml:space="preserve">collision fire destroyed the prime mover and damaged the road-train trailers. There was no damage to </w:t>
      </w:r>
      <w:r w:rsidR="006219ED" w:rsidRPr="00D45101">
        <w:rPr>
          <w:rFonts w:eastAsiaTheme="minorHAnsi"/>
        </w:rPr>
        <w:t xml:space="preserve">the </w:t>
      </w:r>
      <w:r w:rsidRPr="00D45101">
        <w:rPr>
          <w:rFonts w:eastAsiaTheme="minorHAnsi"/>
        </w:rPr>
        <w:t xml:space="preserve">locomotive (8144) and the first wagon, but the second </w:t>
      </w:r>
      <w:r w:rsidR="00C95F81">
        <w:rPr>
          <w:rFonts w:eastAsiaTheme="minorHAnsi"/>
        </w:rPr>
        <w:t xml:space="preserve">and </w:t>
      </w:r>
      <w:r w:rsidR="001266C2">
        <w:rPr>
          <w:rFonts w:eastAsiaTheme="minorHAnsi"/>
        </w:rPr>
        <w:t>third</w:t>
      </w:r>
      <w:r w:rsidR="00C95F81">
        <w:rPr>
          <w:rFonts w:eastAsiaTheme="minorHAnsi"/>
        </w:rPr>
        <w:t xml:space="preserve"> </w:t>
      </w:r>
      <w:r w:rsidRPr="00D45101">
        <w:rPr>
          <w:rFonts w:eastAsiaTheme="minorHAnsi"/>
        </w:rPr>
        <w:t>wagon</w:t>
      </w:r>
      <w:r w:rsidR="00C95F81">
        <w:rPr>
          <w:rFonts w:eastAsiaTheme="minorHAnsi"/>
        </w:rPr>
        <w:t>s</w:t>
      </w:r>
      <w:r w:rsidRPr="00D45101">
        <w:rPr>
          <w:rFonts w:eastAsiaTheme="minorHAnsi"/>
        </w:rPr>
        <w:t xml:space="preserve"> w</w:t>
      </w:r>
      <w:r w:rsidR="00C95F81">
        <w:rPr>
          <w:rFonts w:eastAsiaTheme="minorHAnsi"/>
        </w:rPr>
        <w:t>ere</w:t>
      </w:r>
      <w:r w:rsidRPr="00D45101">
        <w:rPr>
          <w:rFonts w:eastAsiaTheme="minorHAnsi"/>
        </w:rPr>
        <w:t xml:space="preserve"> damaged </w:t>
      </w:r>
      <w:r w:rsidR="0071211B">
        <w:rPr>
          <w:rFonts w:eastAsiaTheme="minorHAnsi"/>
        </w:rPr>
        <w:t>by</w:t>
      </w:r>
      <w:r w:rsidR="0071211B" w:rsidRPr="00D45101">
        <w:rPr>
          <w:rFonts w:eastAsiaTheme="minorHAnsi"/>
        </w:rPr>
        <w:t xml:space="preserve"> </w:t>
      </w:r>
      <w:r w:rsidRPr="00D45101">
        <w:rPr>
          <w:rFonts w:eastAsiaTheme="minorHAnsi"/>
        </w:rPr>
        <w:t>the collision</w:t>
      </w:r>
      <w:r w:rsidR="006219ED" w:rsidRPr="00D45101">
        <w:rPr>
          <w:rFonts w:eastAsiaTheme="minorHAnsi"/>
        </w:rPr>
        <w:t xml:space="preserve"> and </w:t>
      </w:r>
      <w:r w:rsidR="0071211B">
        <w:rPr>
          <w:rFonts w:eastAsiaTheme="minorHAnsi"/>
        </w:rPr>
        <w:t xml:space="preserve">subsequent </w:t>
      </w:r>
      <w:r w:rsidRPr="00D45101">
        <w:rPr>
          <w:rFonts w:eastAsiaTheme="minorHAnsi"/>
        </w:rPr>
        <w:t>derailment. Damage to track infrastructure was mainly confined to the northwest approach flashing lights, which were destroyed by the fire.</w:t>
      </w:r>
    </w:p>
    <w:bookmarkEnd w:id="12"/>
    <w:p w14:paraId="21D11533" w14:textId="1278DC50" w:rsidR="004C0C89" w:rsidRPr="00D45101" w:rsidRDefault="004C0C89" w:rsidP="004C0C89">
      <w:pPr>
        <w:autoSpaceDE/>
        <w:autoSpaceDN/>
        <w:adjustRightInd/>
        <w:spacing w:line="271" w:lineRule="auto"/>
        <w:textAlignment w:val="auto"/>
        <w:rPr>
          <w:rFonts w:eastAsiaTheme="minorHAnsi"/>
        </w:rPr>
      </w:pPr>
      <w:r w:rsidRPr="00D45101" w:rsidDel="00941607">
        <w:rPr>
          <w:rFonts w:eastAsiaTheme="minorHAnsi"/>
        </w:rPr>
        <w:t xml:space="preserve">The locomotive crew were shaken but otherwise unhurt. </w:t>
      </w:r>
      <w:r w:rsidRPr="00D45101">
        <w:rPr>
          <w:rFonts w:eastAsiaTheme="minorHAnsi"/>
        </w:rPr>
        <w:t>The site was handed over to the ARTC (infrastructure manager), following withdrawal of the NSW Police.</w:t>
      </w:r>
    </w:p>
    <w:p w14:paraId="6D27073D" w14:textId="77777777" w:rsidR="004C0C89" w:rsidRPr="00D45101" w:rsidRDefault="004C0C89" w:rsidP="004C0C89">
      <w:pPr>
        <w:autoSpaceDE/>
        <w:autoSpaceDN/>
        <w:adjustRightInd/>
        <w:spacing w:line="271" w:lineRule="auto"/>
        <w:textAlignment w:val="auto"/>
        <w:rPr>
          <w:rFonts w:eastAsiaTheme="minorHAnsi"/>
        </w:rPr>
      </w:pPr>
      <w:r w:rsidRPr="00D45101">
        <w:rPr>
          <w:rFonts w:eastAsiaTheme="minorHAnsi"/>
        </w:rPr>
        <w:t>There were two independent witness</w:t>
      </w:r>
      <w:r w:rsidR="005C3762" w:rsidRPr="00D45101">
        <w:rPr>
          <w:rFonts w:eastAsiaTheme="minorHAnsi"/>
        </w:rPr>
        <w:t>es</w:t>
      </w:r>
      <w:r w:rsidRPr="00D45101">
        <w:rPr>
          <w:rFonts w:eastAsiaTheme="minorHAnsi"/>
        </w:rPr>
        <w:t>, the motorist directly behind the road-train truck, and an amateur photographer, who was located at a distance southwest of the collision site.</w:t>
      </w:r>
    </w:p>
    <w:p w14:paraId="0D4D9477" w14:textId="77777777" w:rsidR="009D5D84" w:rsidRPr="00D45101" w:rsidRDefault="009D5D84" w:rsidP="00721911">
      <w:pPr>
        <w:pStyle w:val="Heading1"/>
      </w:pPr>
      <w:bookmarkStart w:id="14" w:name="_Toc456698581"/>
      <w:r w:rsidRPr="00D45101">
        <w:lastRenderedPageBreak/>
        <w:t>Context</w:t>
      </w:r>
      <w:bookmarkEnd w:id="14"/>
    </w:p>
    <w:p w14:paraId="744562E2" w14:textId="77777777" w:rsidR="00084BA7" w:rsidRPr="00D45101" w:rsidRDefault="00084BA7" w:rsidP="00EC09F4">
      <w:pPr>
        <w:pStyle w:val="Heading2"/>
      </w:pPr>
      <w:bookmarkStart w:id="15" w:name="_Toc352850153"/>
      <w:bookmarkStart w:id="16" w:name="_Toc456698582"/>
      <w:r w:rsidRPr="00D45101">
        <w:t>Location</w:t>
      </w:r>
      <w:bookmarkEnd w:id="15"/>
      <w:bookmarkEnd w:id="16"/>
    </w:p>
    <w:p w14:paraId="24EF6726" w14:textId="33F65808" w:rsidR="00084BA7" w:rsidRPr="00D45101" w:rsidRDefault="00084BA7" w:rsidP="00084BA7">
      <w:pPr>
        <w:autoSpaceDE/>
        <w:autoSpaceDN/>
        <w:adjustRightInd/>
        <w:spacing w:line="271" w:lineRule="auto"/>
        <w:textAlignment w:val="auto"/>
        <w:rPr>
          <w:rFonts w:eastAsiaTheme="minorHAnsi"/>
        </w:rPr>
      </w:pPr>
      <w:r w:rsidRPr="00D45101">
        <w:rPr>
          <w:rFonts w:eastAsiaTheme="minorHAnsi"/>
        </w:rPr>
        <w:t xml:space="preserve">The Tullamore </w:t>
      </w:r>
      <w:r w:rsidR="005F736D" w:rsidRPr="00D45101">
        <w:rPr>
          <w:rFonts w:eastAsiaTheme="minorHAnsi"/>
        </w:rPr>
        <w:t xml:space="preserve">– Narromine </w:t>
      </w:r>
      <w:r w:rsidRPr="00D45101">
        <w:rPr>
          <w:rFonts w:eastAsiaTheme="minorHAnsi"/>
        </w:rPr>
        <w:t xml:space="preserve">Road </w:t>
      </w:r>
      <w:r w:rsidR="00A2346A" w:rsidRPr="00D45101">
        <w:rPr>
          <w:rFonts w:eastAsiaTheme="minorHAnsi"/>
        </w:rPr>
        <w:t>railway</w:t>
      </w:r>
      <w:r w:rsidRPr="00D45101">
        <w:rPr>
          <w:rFonts w:eastAsiaTheme="minorHAnsi"/>
        </w:rPr>
        <w:t xml:space="preserve"> crossing </w:t>
      </w:r>
      <w:r w:rsidR="00FD341D" w:rsidRPr="00D45101">
        <w:rPr>
          <w:rFonts w:eastAsiaTheme="minorHAnsi"/>
        </w:rPr>
        <w:t>(</w:t>
      </w:r>
      <w:r w:rsidR="00FD341D" w:rsidRPr="00D45101">
        <w:rPr>
          <w:rFonts w:eastAsiaTheme="minorHAnsi"/>
        </w:rPr>
        <w:fldChar w:fldCharType="begin"/>
      </w:r>
      <w:r w:rsidR="00FD341D" w:rsidRPr="00D45101">
        <w:rPr>
          <w:rFonts w:eastAsiaTheme="minorHAnsi"/>
        </w:rPr>
        <w:instrText xml:space="preserve"> REF _Ref435188299 \h  \* MERGEFORMAT </w:instrText>
      </w:r>
      <w:r w:rsidR="00FD341D" w:rsidRPr="00D45101">
        <w:rPr>
          <w:rFonts w:eastAsiaTheme="minorHAnsi"/>
        </w:rPr>
      </w:r>
      <w:r w:rsidR="00FD341D" w:rsidRPr="00D45101">
        <w:rPr>
          <w:rFonts w:eastAsiaTheme="minorHAnsi"/>
        </w:rPr>
        <w:fldChar w:fldCharType="separate"/>
      </w:r>
      <w:r w:rsidR="00F50333" w:rsidRPr="00D45101">
        <w:rPr>
          <w:rFonts w:eastAsia="Arial"/>
          <w:bCs/>
          <w:color w:val="231F20"/>
          <w:spacing w:val="0"/>
        </w:rPr>
        <w:t>Figure 2</w:t>
      </w:r>
      <w:r w:rsidR="00FD341D" w:rsidRPr="00D45101">
        <w:rPr>
          <w:rFonts w:eastAsiaTheme="minorHAnsi"/>
        </w:rPr>
        <w:fldChar w:fldCharType="end"/>
      </w:r>
      <w:r w:rsidR="00FD341D" w:rsidRPr="00D45101">
        <w:rPr>
          <w:rFonts w:eastAsiaTheme="minorHAnsi"/>
        </w:rPr>
        <w:t xml:space="preserve">) </w:t>
      </w:r>
      <w:r w:rsidRPr="00D45101">
        <w:rPr>
          <w:rFonts w:eastAsiaTheme="minorHAnsi"/>
        </w:rPr>
        <w:t xml:space="preserve">is located on the </w:t>
      </w:r>
      <w:r w:rsidR="005E124D" w:rsidRPr="00D45101">
        <w:rPr>
          <w:rFonts w:eastAsiaTheme="minorHAnsi"/>
        </w:rPr>
        <w:t xml:space="preserve">main line </w:t>
      </w:r>
      <w:r w:rsidR="00C95F81">
        <w:rPr>
          <w:rFonts w:eastAsiaTheme="minorHAnsi"/>
        </w:rPr>
        <w:t>at the 552.956 km</w:t>
      </w:r>
      <w:r w:rsidR="00A4419B" w:rsidRPr="00A4419B">
        <w:rPr>
          <w:rFonts w:eastAsiaTheme="minorHAnsi"/>
        </w:rPr>
        <w:t xml:space="preserve"> </w:t>
      </w:r>
      <w:r w:rsidR="00A4419B">
        <w:rPr>
          <w:rFonts w:eastAsiaTheme="minorHAnsi"/>
        </w:rPr>
        <w:t>point</w:t>
      </w:r>
      <w:r w:rsidR="00A4419B">
        <w:rPr>
          <w:rStyle w:val="FootnoteReference"/>
          <w:rFonts w:eastAsiaTheme="minorHAnsi"/>
        </w:rPr>
        <w:t xml:space="preserve"> </w:t>
      </w:r>
      <w:r w:rsidR="00785E19">
        <w:rPr>
          <w:rStyle w:val="FootnoteReference"/>
          <w:rFonts w:eastAsiaTheme="minorHAnsi"/>
        </w:rPr>
        <w:footnoteReference w:id="2"/>
      </w:r>
      <w:r w:rsidR="00C95F81">
        <w:rPr>
          <w:rFonts w:eastAsiaTheme="minorHAnsi"/>
        </w:rPr>
        <w:t xml:space="preserve">, </w:t>
      </w:r>
      <w:r w:rsidRPr="00D45101">
        <w:rPr>
          <w:rFonts w:eastAsiaTheme="minorHAnsi"/>
        </w:rPr>
        <w:t xml:space="preserve">between Narromine and Peak Hill. It is about </w:t>
      </w:r>
      <w:r w:rsidR="006804B8" w:rsidRPr="00D45101">
        <w:t xml:space="preserve">4 km southwest of </w:t>
      </w:r>
      <w:r w:rsidR="00653975" w:rsidRPr="00D45101">
        <w:t xml:space="preserve">the township of </w:t>
      </w:r>
      <w:r w:rsidR="006804B8" w:rsidRPr="00D45101">
        <w:t>Narromine</w:t>
      </w:r>
      <w:r w:rsidR="00653975" w:rsidRPr="00D45101">
        <w:t>,</w:t>
      </w:r>
      <w:r w:rsidR="006804B8" w:rsidRPr="00D45101">
        <w:t xml:space="preserve"> </w:t>
      </w:r>
      <w:r w:rsidR="00510571" w:rsidRPr="00D45101">
        <w:t>New South Wales</w:t>
      </w:r>
      <w:r w:rsidRPr="00D45101">
        <w:rPr>
          <w:rFonts w:eastAsiaTheme="minorHAnsi"/>
        </w:rPr>
        <w:t xml:space="preserve">. </w:t>
      </w:r>
      <w:r w:rsidR="004050F8" w:rsidRPr="00D45101">
        <w:rPr>
          <w:rFonts w:eastAsiaTheme="minorHAnsi"/>
        </w:rPr>
        <w:t xml:space="preserve">The </w:t>
      </w:r>
      <w:r w:rsidR="00F87E81" w:rsidRPr="00D45101">
        <w:rPr>
          <w:rFonts w:eastAsiaTheme="minorHAnsi"/>
        </w:rPr>
        <w:t>road</w:t>
      </w:r>
      <w:r w:rsidRPr="00D45101">
        <w:rPr>
          <w:rFonts w:eastAsiaTheme="minorHAnsi"/>
        </w:rPr>
        <w:t xml:space="preserve"> </w:t>
      </w:r>
      <w:r w:rsidR="005E124D" w:rsidRPr="00D45101">
        <w:rPr>
          <w:rFonts w:eastAsiaTheme="minorHAnsi"/>
        </w:rPr>
        <w:t>approach</w:t>
      </w:r>
      <w:r w:rsidR="004050F8" w:rsidRPr="00D45101">
        <w:rPr>
          <w:rFonts w:eastAsiaTheme="minorHAnsi"/>
        </w:rPr>
        <w:t>ing</w:t>
      </w:r>
      <w:r w:rsidR="005E124D" w:rsidRPr="00D45101">
        <w:rPr>
          <w:rFonts w:eastAsiaTheme="minorHAnsi"/>
        </w:rPr>
        <w:t xml:space="preserve"> </w:t>
      </w:r>
      <w:r w:rsidR="00A2346A" w:rsidRPr="00D45101">
        <w:rPr>
          <w:rFonts w:eastAsiaTheme="minorHAnsi"/>
        </w:rPr>
        <w:t xml:space="preserve">the </w:t>
      </w:r>
      <w:r w:rsidR="00FD341D" w:rsidRPr="00D45101">
        <w:rPr>
          <w:rFonts w:eastAsiaTheme="minorHAnsi"/>
        </w:rPr>
        <w:t>railway crossing</w:t>
      </w:r>
      <w:r w:rsidR="008846C1" w:rsidRPr="00D45101">
        <w:rPr>
          <w:rFonts w:eastAsiaTheme="minorHAnsi"/>
        </w:rPr>
        <w:t xml:space="preserve"> </w:t>
      </w:r>
      <w:r w:rsidR="004050F8" w:rsidRPr="00D45101">
        <w:rPr>
          <w:rFonts w:eastAsiaTheme="minorHAnsi"/>
        </w:rPr>
        <w:t xml:space="preserve">from the southwest (direction of road-train truck travel) was fully sealed. </w:t>
      </w:r>
      <w:r w:rsidR="008846C1" w:rsidRPr="00D45101">
        <w:rPr>
          <w:rFonts w:eastAsiaTheme="minorHAnsi"/>
        </w:rPr>
        <w:t>T</w:t>
      </w:r>
      <w:r w:rsidR="005E124D" w:rsidRPr="00D45101">
        <w:rPr>
          <w:rFonts w:eastAsiaTheme="minorHAnsi"/>
        </w:rPr>
        <w:t xml:space="preserve">he </w:t>
      </w:r>
      <w:r w:rsidR="00A2346A" w:rsidRPr="00D45101">
        <w:rPr>
          <w:rFonts w:eastAsiaTheme="minorHAnsi"/>
        </w:rPr>
        <w:t xml:space="preserve">speed limit </w:t>
      </w:r>
      <w:r w:rsidR="00653975" w:rsidRPr="00D45101">
        <w:rPr>
          <w:rFonts w:eastAsiaTheme="minorHAnsi"/>
        </w:rPr>
        <w:t xml:space="preserve">along the road was </w:t>
      </w:r>
      <w:r w:rsidR="00A2346A" w:rsidRPr="00D45101">
        <w:rPr>
          <w:rFonts w:eastAsiaTheme="minorHAnsi"/>
        </w:rPr>
        <w:t>100 km/h</w:t>
      </w:r>
      <w:r w:rsidR="00653975" w:rsidRPr="00D45101">
        <w:rPr>
          <w:rFonts w:eastAsiaTheme="minorHAnsi"/>
        </w:rPr>
        <w:t>,</w:t>
      </w:r>
      <w:r w:rsidR="00A2346A" w:rsidRPr="00D45101">
        <w:rPr>
          <w:rFonts w:eastAsiaTheme="minorHAnsi"/>
        </w:rPr>
        <w:t xml:space="preserve"> </w:t>
      </w:r>
      <w:r w:rsidR="00653975" w:rsidRPr="00D45101">
        <w:rPr>
          <w:rFonts w:eastAsiaTheme="minorHAnsi"/>
        </w:rPr>
        <w:t>with</w:t>
      </w:r>
      <w:r w:rsidR="005E124D" w:rsidRPr="00D45101">
        <w:rPr>
          <w:rFonts w:eastAsiaTheme="minorHAnsi"/>
        </w:rPr>
        <w:t xml:space="preserve"> </w:t>
      </w:r>
      <w:r w:rsidR="00F87E81" w:rsidRPr="00D45101">
        <w:rPr>
          <w:rFonts w:eastAsiaTheme="minorHAnsi"/>
        </w:rPr>
        <w:t>an</w:t>
      </w:r>
      <w:r w:rsidR="005E124D" w:rsidRPr="00D45101">
        <w:rPr>
          <w:rFonts w:eastAsiaTheme="minorHAnsi"/>
        </w:rPr>
        <w:t xml:space="preserve"> 85</w:t>
      </w:r>
      <w:r w:rsidR="00A2346A" w:rsidRPr="00D45101">
        <w:rPr>
          <w:rFonts w:eastAsiaTheme="minorHAnsi"/>
        </w:rPr>
        <w:t> </w:t>
      </w:r>
      <w:r w:rsidR="005E124D" w:rsidRPr="00D45101">
        <w:rPr>
          <w:rFonts w:eastAsiaTheme="minorHAnsi"/>
        </w:rPr>
        <w:t xml:space="preserve">km/h </w:t>
      </w:r>
      <w:r w:rsidR="008846C1" w:rsidRPr="00D45101">
        <w:rPr>
          <w:rFonts w:eastAsiaTheme="minorHAnsi"/>
        </w:rPr>
        <w:t xml:space="preserve">advisory </w:t>
      </w:r>
      <w:r w:rsidR="005E124D" w:rsidRPr="00D45101">
        <w:rPr>
          <w:rFonts w:eastAsiaTheme="minorHAnsi"/>
        </w:rPr>
        <w:t xml:space="preserve">speed </w:t>
      </w:r>
      <w:r w:rsidR="008846C1" w:rsidRPr="00D45101">
        <w:rPr>
          <w:rFonts w:eastAsiaTheme="minorHAnsi"/>
        </w:rPr>
        <w:t>limit,</w:t>
      </w:r>
      <w:r w:rsidR="005E124D" w:rsidRPr="00D45101">
        <w:rPr>
          <w:rFonts w:eastAsiaTheme="minorHAnsi"/>
        </w:rPr>
        <w:t xml:space="preserve"> 455 m before the </w:t>
      </w:r>
      <w:r w:rsidR="008846C1" w:rsidRPr="00D45101">
        <w:rPr>
          <w:rFonts w:eastAsiaTheme="minorHAnsi"/>
        </w:rPr>
        <w:t>crossing</w:t>
      </w:r>
      <w:r w:rsidRPr="00D45101">
        <w:rPr>
          <w:rFonts w:eastAsiaTheme="minorHAnsi"/>
        </w:rPr>
        <w:t>.</w:t>
      </w:r>
      <w:r w:rsidR="00510571" w:rsidRPr="00D45101">
        <w:rPr>
          <w:rFonts w:eastAsiaTheme="minorHAnsi"/>
        </w:rPr>
        <w:t xml:space="preserve"> The road was gazetted for road-train trucks </w:t>
      </w:r>
      <w:r w:rsidR="00653975" w:rsidRPr="00D45101">
        <w:rPr>
          <w:rFonts w:eastAsiaTheme="minorHAnsi"/>
        </w:rPr>
        <w:t>(</w:t>
      </w:r>
      <w:r w:rsidR="002E36E4" w:rsidRPr="00D45101">
        <w:rPr>
          <w:rFonts w:eastAsiaTheme="minorHAnsi"/>
        </w:rPr>
        <w:t xml:space="preserve">the </w:t>
      </w:r>
      <w:r w:rsidR="00510571" w:rsidRPr="00D45101">
        <w:rPr>
          <w:rFonts w:eastAsiaTheme="minorHAnsi"/>
        </w:rPr>
        <w:t>type involved in the collision</w:t>
      </w:r>
      <w:r w:rsidR="00653975" w:rsidRPr="00D45101">
        <w:rPr>
          <w:rFonts w:eastAsiaTheme="minorHAnsi"/>
        </w:rPr>
        <w:t>)</w:t>
      </w:r>
      <w:r w:rsidR="00510571" w:rsidRPr="00D45101">
        <w:rPr>
          <w:rFonts w:eastAsiaTheme="minorHAnsi"/>
        </w:rPr>
        <w:t xml:space="preserve"> </w:t>
      </w:r>
      <w:r w:rsidR="006F68A9" w:rsidRPr="00D45101">
        <w:rPr>
          <w:rFonts w:eastAsiaTheme="minorHAnsi"/>
        </w:rPr>
        <w:t>up</w:t>
      </w:r>
      <w:r w:rsidR="004A0FE7" w:rsidRPr="00D45101">
        <w:rPr>
          <w:rFonts w:eastAsiaTheme="minorHAnsi"/>
        </w:rPr>
        <w:t xml:space="preserve"> </w:t>
      </w:r>
      <w:r w:rsidR="006F68A9" w:rsidRPr="00D45101">
        <w:rPr>
          <w:rFonts w:eastAsiaTheme="minorHAnsi"/>
        </w:rPr>
        <w:t xml:space="preserve">to </w:t>
      </w:r>
      <w:r w:rsidR="004A0FE7" w:rsidRPr="00D45101">
        <w:rPr>
          <w:rFonts w:eastAsiaTheme="minorHAnsi"/>
        </w:rPr>
        <w:t xml:space="preserve">a </w:t>
      </w:r>
      <w:r w:rsidR="008846C1" w:rsidRPr="00D45101">
        <w:rPr>
          <w:rFonts w:eastAsiaTheme="minorHAnsi"/>
        </w:rPr>
        <w:t>m</w:t>
      </w:r>
      <w:r w:rsidR="00510571" w:rsidRPr="00D45101">
        <w:rPr>
          <w:rFonts w:eastAsiaTheme="minorHAnsi"/>
        </w:rPr>
        <w:t xml:space="preserve">aximum </w:t>
      </w:r>
      <w:r w:rsidR="00D666DA" w:rsidRPr="00D45101">
        <w:rPr>
          <w:rFonts w:eastAsiaTheme="minorHAnsi"/>
        </w:rPr>
        <w:t xml:space="preserve">permissible </w:t>
      </w:r>
      <w:r w:rsidR="00510571" w:rsidRPr="00D45101">
        <w:rPr>
          <w:rFonts w:eastAsiaTheme="minorHAnsi"/>
        </w:rPr>
        <w:t xml:space="preserve">speed </w:t>
      </w:r>
      <w:r w:rsidR="004A0FE7" w:rsidRPr="00D45101">
        <w:rPr>
          <w:rFonts w:eastAsiaTheme="minorHAnsi"/>
        </w:rPr>
        <w:t>of</w:t>
      </w:r>
      <w:r w:rsidR="00510571" w:rsidRPr="00D45101">
        <w:rPr>
          <w:rFonts w:eastAsiaTheme="minorHAnsi"/>
        </w:rPr>
        <w:t xml:space="preserve"> 90 km/h.</w:t>
      </w:r>
    </w:p>
    <w:p w14:paraId="0F54D7C7" w14:textId="77777777" w:rsidR="00A83C1C" w:rsidRPr="00D45101" w:rsidRDefault="00A83C1C" w:rsidP="00EC09F4">
      <w:pPr>
        <w:pStyle w:val="Heading2"/>
      </w:pPr>
      <w:bookmarkStart w:id="17" w:name="_Toc352850161"/>
      <w:bookmarkStart w:id="18" w:name="_Toc456698583"/>
      <w:bookmarkStart w:id="19" w:name="_Toc352850154"/>
      <w:r w:rsidRPr="00D45101">
        <w:t>Train and Crew</w:t>
      </w:r>
      <w:bookmarkEnd w:id="17"/>
      <w:bookmarkEnd w:id="18"/>
    </w:p>
    <w:p w14:paraId="44E69EE5" w14:textId="2E177737" w:rsidR="000B66C9" w:rsidRPr="00D45101" w:rsidRDefault="000B66C9" w:rsidP="00854846">
      <w:pPr>
        <w:pStyle w:val="ReportBody"/>
      </w:pPr>
      <w:r w:rsidRPr="00D45101">
        <w:t>Following a</w:t>
      </w:r>
      <w:r w:rsidR="00A83C1C" w:rsidRPr="00D45101">
        <w:t xml:space="preserve"> review of evidence </w:t>
      </w:r>
      <w:r w:rsidRPr="00D45101">
        <w:t xml:space="preserve">it was determined </w:t>
      </w:r>
      <w:r w:rsidR="00A83C1C" w:rsidRPr="00D45101">
        <w:t xml:space="preserve">that there were no mechanical defects or deficiencies with the </w:t>
      </w:r>
      <w:r w:rsidR="00854846" w:rsidRPr="00D45101">
        <w:t>train which</w:t>
      </w:r>
      <w:r w:rsidR="00A83C1C" w:rsidRPr="00D45101">
        <w:t xml:space="preserve"> </w:t>
      </w:r>
      <w:r w:rsidR="0071211B">
        <w:t>w</w:t>
      </w:r>
      <w:r w:rsidR="00A83C1C" w:rsidRPr="00D45101">
        <w:t xml:space="preserve">ould have contributed to the </w:t>
      </w:r>
      <w:r w:rsidR="00854846" w:rsidRPr="00D45101">
        <w:t>collision</w:t>
      </w:r>
      <w:r w:rsidR="00A83C1C" w:rsidRPr="00D45101">
        <w:t xml:space="preserve">. </w:t>
      </w:r>
    </w:p>
    <w:p w14:paraId="5E6A9A78" w14:textId="653DFBED" w:rsidR="00854846" w:rsidRPr="00D45101" w:rsidRDefault="00854846" w:rsidP="00854846">
      <w:pPr>
        <w:pStyle w:val="ReportBody"/>
      </w:pPr>
      <w:r w:rsidRPr="00D45101">
        <w:t xml:space="preserve">An examination of the </w:t>
      </w:r>
      <w:r w:rsidR="004A0FE7" w:rsidRPr="00D45101">
        <w:t xml:space="preserve">train </w:t>
      </w:r>
      <w:r w:rsidRPr="00D45101">
        <w:t xml:space="preserve">drivers’ records confirmed that they had been assessed as meeting the medical standards prescribed by the </w:t>
      </w:r>
      <w:r w:rsidRPr="00D45101">
        <w:rPr>
          <w:i/>
        </w:rPr>
        <w:t>National Standard for Health Assessment of Rail Safety Workers</w:t>
      </w:r>
      <w:r w:rsidRPr="00D45101">
        <w:t xml:space="preserve">. </w:t>
      </w:r>
      <w:r w:rsidR="000B66C9" w:rsidRPr="00D45101">
        <w:t>Following a</w:t>
      </w:r>
      <w:r w:rsidRPr="00D45101">
        <w:t xml:space="preserve"> </w:t>
      </w:r>
      <w:r w:rsidR="000B66C9" w:rsidRPr="00D45101">
        <w:t>review</w:t>
      </w:r>
      <w:r w:rsidRPr="00D45101">
        <w:t xml:space="preserve"> of the drivers’ </w:t>
      </w:r>
      <w:r w:rsidR="003D5ABD" w:rsidRPr="00D45101">
        <w:t>rosters in combination with interview evidence</w:t>
      </w:r>
      <w:r w:rsidRPr="00D45101">
        <w:t xml:space="preserve">, the ATSB </w:t>
      </w:r>
      <w:r w:rsidR="000B66C9" w:rsidRPr="00D45101">
        <w:t>determined</w:t>
      </w:r>
      <w:r w:rsidRPr="00D45101">
        <w:t xml:space="preserve"> that fatigue impairment was unlikely to have affected the</w:t>
      </w:r>
      <w:r w:rsidR="004A0FE7" w:rsidRPr="00D45101">
        <w:t>ir</w:t>
      </w:r>
      <w:r w:rsidRPr="00D45101">
        <w:t xml:space="preserve"> </w:t>
      </w:r>
      <w:r w:rsidR="003D5ABD" w:rsidRPr="00D45101">
        <w:t>performance</w:t>
      </w:r>
      <w:r w:rsidRPr="00D45101">
        <w:t xml:space="preserve">. Both </w:t>
      </w:r>
      <w:r w:rsidR="004A0FE7" w:rsidRPr="00D45101">
        <w:t xml:space="preserve">train </w:t>
      </w:r>
      <w:r w:rsidRPr="00D45101">
        <w:t xml:space="preserve">drivers indicated that they felt well when signing on for duty and </w:t>
      </w:r>
      <w:r w:rsidR="00051098" w:rsidRPr="00D45101">
        <w:t>just before</w:t>
      </w:r>
      <w:r w:rsidRPr="00D45101">
        <w:t xml:space="preserve"> the collision.</w:t>
      </w:r>
    </w:p>
    <w:p w14:paraId="3AB4E149" w14:textId="1FA20BFE" w:rsidR="00854846" w:rsidRPr="00D45101" w:rsidRDefault="00D75A4F" w:rsidP="00854846">
      <w:pPr>
        <w:pStyle w:val="ReportBody"/>
      </w:pPr>
      <w:r w:rsidRPr="00D45101">
        <w:t>T</w:t>
      </w:r>
      <w:r w:rsidR="00854846" w:rsidRPr="00D45101">
        <w:t xml:space="preserve">he NSW Police tested the </w:t>
      </w:r>
      <w:r w:rsidR="000B66C9" w:rsidRPr="00D45101">
        <w:t xml:space="preserve">train </w:t>
      </w:r>
      <w:r w:rsidR="00854846" w:rsidRPr="00D45101">
        <w:t xml:space="preserve">drivers for drugs and </w:t>
      </w:r>
      <w:r w:rsidRPr="00D45101">
        <w:t>alcohol;</w:t>
      </w:r>
      <w:r w:rsidR="00854846" w:rsidRPr="00D45101">
        <w:t xml:space="preserve"> </w:t>
      </w:r>
      <w:r w:rsidRPr="00D45101">
        <w:t>(post collision)</w:t>
      </w:r>
      <w:r w:rsidR="008F71F9">
        <w:t>.</w:t>
      </w:r>
      <w:r w:rsidRPr="00D45101">
        <w:t xml:space="preserve"> </w:t>
      </w:r>
      <w:r w:rsidR="008F71F9">
        <w:t xml:space="preserve">The </w:t>
      </w:r>
      <w:r w:rsidR="00854846" w:rsidRPr="00D45101">
        <w:t>results were negative</w:t>
      </w:r>
      <w:r w:rsidR="008F71F9">
        <w:t xml:space="preserve"> for a drug,</w:t>
      </w:r>
      <w:r w:rsidR="008F71F9" w:rsidRPr="008F71F9">
        <w:t xml:space="preserve"> </w:t>
      </w:r>
      <w:r w:rsidR="008F71F9">
        <w:t>w</w:t>
      </w:r>
      <w:r w:rsidR="008F71F9" w:rsidRPr="008F71F9">
        <w:t xml:space="preserve">ithin the meaning of the </w:t>
      </w:r>
      <w:r w:rsidR="008F71F9" w:rsidRPr="004212A4">
        <w:rPr>
          <w:i/>
        </w:rPr>
        <w:t>Rail Safety National Law National Regulations 2012</w:t>
      </w:r>
      <w:r w:rsidR="004212A4">
        <w:rPr>
          <w:i/>
        </w:rPr>
        <w:t xml:space="preserve">, </w:t>
      </w:r>
      <w:r w:rsidR="004212A4">
        <w:t>or alcohol</w:t>
      </w:r>
      <w:r w:rsidR="00854846" w:rsidRPr="00D45101">
        <w:t>.</w:t>
      </w:r>
    </w:p>
    <w:p w14:paraId="48337261" w14:textId="77777777" w:rsidR="00A83C1C" w:rsidRPr="00D45101" w:rsidRDefault="004A0FE7" w:rsidP="00A83C1C">
      <w:r w:rsidRPr="00D45101">
        <w:t>Train handling and train d</w:t>
      </w:r>
      <w:r w:rsidR="008A1DB4" w:rsidRPr="00D45101">
        <w:t>river performance</w:t>
      </w:r>
      <w:r w:rsidRPr="00D45101">
        <w:t xml:space="preserve"> </w:t>
      </w:r>
      <w:r w:rsidR="00A83C1C" w:rsidRPr="00D45101">
        <w:t>were not considered factors in the collision.</w:t>
      </w:r>
    </w:p>
    <w:p w14:paraId="5BE623E6" w14:textId="77777777" w:rsidR="00731423" w:rsidRPr="00D45101" w:rsidRDefault="00731423" w:rsidP="00731423">
      <w:pPr>
        <w:pStyle w:val="Heading2"/>
      </w:pPr>
      <w:bookmarkStart w:id="20" w:name="_Toc456698584"/>
      <w:r w:rsidRPr="00D45101">
        <w:t>Road-train truck information</w:t>
      </w:r>
      <w:bookmarkEnd w:id="20"/>
    </w:p>
    <w:p w14:paraId="26FC17FB" w14:textId="0C9BEB7F" w:rsidR="00731423" w:rsidRPr="00D45101" w:rsidRDefault="00731423" w:rsidP="00731423">
      <w:pPr>
        <w:pStyle w:val="ReportBody"/>
      </w:pPr>
      <w:proofErr w:type="spellStart"/>
      <w:r w:rsidRPr="00D45101">
        <w:t>Furney</w:t>
      </w:r>
      <w:proofErr w:type="spellEnd"/>
      <w:r w:rsidRPr="00D45101">
        <w:t xml:space="preserve"> Flour Mills was the owner/operator of the road-train truck involved in the collision. The company’s primary business is flour milling, stock feed manufacture, baking and farming; these activities involve </w:t>
      </w:r>
      <w:r w:rsidR="002E36E4" w:rsidRPr="00D45101">
        <w:t xml:space="preserve">the </w:t>
      </w:r>
      <w:r w:rsidRPr="00D45101">
        <w:t>subst</w:t>
      </w:r>
      <w:r w:rsidR="00040A69">
        <w:t>antial transportation of grain.</w:t>
      </w:r>
    </w:p>
    <w:p w14:paraId="690AD962" w14:textId="28CDC997" w:rsidR="00731423" w:rsidRPr="00D45101" w:rsidRDefault="00731423" w:rsidP="00731423">
      <w:pPr>
        <w:pStyle w:val="Caption"/>
      </w:pPr>
      <w:bookmarkStart w:id="21" w:name="_Ref443476673"/>
      <w:r w:rsidRPr="00D45101">
        <w:t xml:space="preserve">Figure </w:t>
      </w:r>
      <w:fldSimple w:instr=" SEQ Figure \* ARABIC ">
        <w:r w:rsidR="00F50333" w:rsidRPr="00D45101">
          <w:t>10</w:t>
        </w:r>
      </w:fldSimple>
      <w:bookmarkEnd w:id="21"/>
      <w:r w:rsidRPr="00D45101">
        <w:t>: Western Star prime mover (left photo) and road-train trailers (right photos)</w:t>
      </w:r>
    </w:p>
    <w:p w14:paraId="584D29D1" w14:textId="77777777" w:rsidR="00803ECB" w:rsidRPr="00D45101" w:rsidRDefault="00731423" w:rsidP="00E32098">
      <w:pPr>
        <w:pStyle w:val="ReportBody"/>
        <w:spacing w:after="120"/>
        <w:rPr>
          <w:rStyle w:val="ImageSourceChar"/>
        </w:rPr>
      </w:pPr>
      <w:r w:rsidRPr="00D45101">
        <w:rPr>
          <w:noProof/>
          <w:lang w:eastAsia="en-AU"/>
        </w:rPr>
        <w:drawing>
          <wp:inline distT="0" distB="0" distL="0" distR="0" wp14:anchorId="7201EF1C" wp14:editId="6990CE5B">
            <wp:extent cx="4788000" cy="2952000"/>
            <wp:effectExtent l="19050" t="19050" r="12700" b="20320"/>
            <wp:docPr id="27" name="Picture 6" descr="Photo of Western Star prime mover (left photo) and road-train trailers (right photos)" title="Fig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4788000" cy="2952000"/>
                    </a:xfrm>
                    <a:prstGeom prst="rect">
                      <a:avLst/>
                    </a:prstGeom>
                    <a:noFill/>
                    <a:ln>
                      <a:solidFill>
                        <a:schemeClr val="tx1"/>
                      </a:solidFill>
                    </a:ln>
                  </pic:spPr>
                </pic:pic>
              </a:graphicData>
            </a:graphic>
          </wp:inline>
        </w:drawing>
      </w:r>
    </w:p>
    <w:p w14:paraId="60427EA8" w14:textId="54A630A4" w:rsidR="00731423" w:rsidRPr="00D45101" w:rsidRDefault="00731423" w:rsidP="00E32098">
      <w:pPr>
        <w:pStyle w:val="ReportBody"/>
        <w:spacing w:after="120"/>
        <w:rPr>
          <w:rStyle w:val="ImageSourceChar"/>
        </w:rPr>
      </w:pPr>
      <w:r w:rsidRPr="00D45101">
        <w:rPr>
          <w:rStyle w:val="ImageSourceChar"/>
        </w:rPr>
        <w:lastRenderedPageBreak/>
        <w:t xml:space="preserve">Source:  </w:t>
      </w:r>
      <w:proofErr w:type="spellStart"/>
      <w:r w:rsidRPr="00D45101">
        <w:rPr>
          <w:rStyle w:val="ImageSourceChar"/>
        </w:rPr>
        <w:t>Furney</w:t>
      </w:r>
      <w:proofErr w:type="spellEnd"/>
      <w:r w:rsidRPr="00D45101">
        <w:rPr>
          <w:rStyle w:val="ImageSourceChar"/>
        </w:rPr>
        <w:t xml:space="preserve"> Flour Mills</w:t>
      </w:r>
    </w:p>
    <w:p w14:paraId="634B658D" w14:textId="195884E8" w:rsidR="00595F77" w:rsidRPr="00D45101" w:rsidRDefault="00040A69" w:rsidP="00595F77">
      <w:pPr>
        <w:pStyle w:val="ReportBody"/>
      </w:pPr>
      <w:r w:rsidRPr="0016373F">
        <w:t>The company operates a small fleet of trucks, (including road-train trucks) in and around the Dubbo area.</w:t>
      </w:r>
      <w:r>
        <w:t xml:space="preserve"> </w:t>
      </w:r>
      <w:r w:rsidR="00595F77" w:rsidRPr="00D45101">
        <w:t>The road-train truck (double road train) involved in the collision consisted of a Western Star prime mover (</w:t>
      </w:r>
      <w:r w:rsidR="008563FC" w:rsidRPr="00D45101">
        <w:fldChar w:fldCharType="begin"/>
      </w:r>
      <w:r w:rsidR="008563FC" w:rsidRPr="00D45101">
        <w:instrText xml:space="preserve"> REF _Ref443476673 \h </w:instrText>
      </w:r>
      <w:r w:rsidR="008563FC" w:rsidRPr="00D45101">
        <w:fldChar w:fldCharType="separate"/>
      </w:r>
      <w:r w:rsidR="00F50333" w:rsidRPr="00D45101">
        <w:t>Figure 10</w:t>
      </w:r>
      <w:r w:rsidR="008563FC" w:rsidRPr="00D45101">
        <w:fldChar w:fldCharType="end"/>
      </w:r>
      <w:r w:rsidR="00595F77" w:rsidRPr="00D45101">
        <w:t xml:space="preserve">) towing two tri-axle trailers connected by a double-axle dolly. The overall length of the road-train truck was about 36 m with a gross mass of about 80 t. </w:t>
      </w:r>
    </w:p>
    <w:p w14:paraId="5E83AAF0" w14:textId="7EE5F6FF" w:rsidR="00595F77" w:rsidRPr="00D45101" w:rsidRDefault="00595F77" w:rsidP="00595F77">
      <w:pPr>
        <w:pStyle w:val="ReportBody"/>
      </w:pPr>
      <w:r w:rsidRPr="00D45101">
        <w:t xml:space="preserve">The prime mover had passed </w:t>
      </w:r>
      <w:r w:rsidR="002123BA">
        <w:t xml:space="preserve">NSW </w:t>
      </w:r>
      <w:r w:rsidR="0027753E">
        <w:t xml:space="preserve">heavy vehicle inspection </w:t>
      </w:r>
      <w:r w:rsidR="0000600F">
        <w:t xml:space="preserve">requirements </w:t>
      </w:r>
      <w:r w:rsidR="0027753E">
        <w:t xml:space="preserve">in Dubbo, </w:t>
      </w:r>
      <w:r w:rsidRPr="00D45101">
        <w:t>on 23 March 2015. All vehicles</w:t>
      </w:r>
      <w:r w:rsidR="002E36E4" w:rsidRPr="00D45101">
        <w:t xml:space="preserve"> (</w:t>
      </w:r>
      <w:r w:rsidRPr="00D45101">
        <w:t>that is, the prime mover, trailers and dolly</w:t>
      </w:r>
      <w:r w:rsidR="002E36E4" w:rsidRPr="00D45101">
        <w:t>)</w:t>
      </w:r>
      <w:r w:rsidRPr="00D45101">
        <w:t xml:space="preserve"> were regularly serviced and well maintained.</w:t>
      </w:r>
      <w:r w:rsidR="0000600F" w:rsidRPr="0000600F">
        <w:t xml:space="preserve"> </w:t>
      </w:r>
      <w:r w:rsidR="0000600F" w:rsidRPr="00D45101">
        <w:t xml:space="preserve">Records show the </w:t>
      </w:r>
      <w:r w:rsidR="0000600F">
        <w:t>prime</w:t>
      </w:r>
      <w:r w:rsidR="0000600F" w:rsidRPr="00D45101">
        <w:t xml:space="preserve"> </w:t>
      </w:r>
      <w:r w:rsidR="0000600F">
        <w:t xml:space="preserve">mover </w:t>
      </w:r>
      <w:r w:rsidR="0000600F" w:rsidRPr="00D45101">
        <w:t>was electronically speed limited to 100 km/h.</w:t>
      </w:r>
    </w:p>
    <w:p w14:paraId="7C41956C" w14:textId="4B9E9F36" w:rsidR="00595F77" w:rsidRPr="00D45101" w:rsidRDefault="00595F77" w:rsidP="00595F77">
      <w:pPr>
        <w:pStyle w:val="ReportBody"/>
      </w:pPr>
      <w:r w:rsidRPr="00D45101">
        <w:t xml:space="preserve">Due to the extent of impact and fire damage, the NSW Police were unable to form a comprehensive picture of the mechanical condition of the road-train truck at the time of collision. However, examination of the brake linings determined that these were in good condition. In the moments just before the collision, the train drivers and witness (car behind the road-train truck) all noted that smoke billowed uniformly from all truck and trailer tyres. The post collision examination of the (tyre) skid mark pattern on the road/pavement surface revealed that this was consistent and uniform; there was no evidence of the vehicle skewing under heavy/emergency braking. </w:t>
      </w:r>
    </w:p>
    <w:p w14:paraId="7B0E4113" w14:textId="77777777" w:rsidR="00595F77" w:rsidRPr="00D45101" w:rsidRDefault="00595F77" w:rsidP="00595F77">
      <w:pPr>
        <w:pStyle w:val="ReportBody"/>
      </w:pPr>
      <w:r w:rsidRPr="00D45101">
        <w:t>These observations in conjunction with maintenance records, strongly suggest that there were no mechanical deficiencies (braking performance) with the prime mover, trailers and dolly.</w:t>
      </w:r>
    </w:p>
    <w:p w14:paraId="66242E56" w14:textId="77777777" w:rsidR="00595F77" w:rsidRPr="00D45101" w:rsidRDefault="00595F77" w:rsidP="00595F77">
      <w:pPr>
        <w:pStyle w:val="Heading2"/>
      </w:pPr>
      <w:bookmarkStart w:id="22" w:name="_Toc456698585"/>
      <w:r w:rsidRPr="00D45101">
        <w:t>Truck driver information</w:t>
      </w:r>
      <w:bookmarkEnd w:id="22"/>
    </w:p>
    <w:p w14:paraId="15127542" w14:textId="077C8A83" w:rsidR="00595F77" w:rsidRPr="00D45101" w:rsidRDefault="00595F77" w:rsidP="00595F77">
      <w:pPr>
        <w:pStyle w:val="ReportBody"/>
      </w:pPr>
      <w:r w:rsidRPr="00D45101">
        <w:t xml:space="preserve">The truck driver was a 46-year-old male from Dubbo, NSW. He had extensive experience within the grain transportation sector before working for </w:t>
      </w:r>
      <w:proofErr w:type="spellStart"/>
      <w:r w:rsidRPr="00D45101">
        <w:t>Furney</w:t>
      </w:r>
      <w:proofErr w:type="spellEnd"/>
      <w:r w:rsidRPr="00D45101">
        <w:t xml:space="preserve"> Flour Mills. He </w:t>
      </w:r>
      <w:r w:rsidR="002E36E4" w:rsidRPr="00D45101">
        <w:t xml:space="preserve">had </w:t>
      </w:r>
      <w:r w:rsidRPr="00D45101">
        <w:t xml:space="preserve">worked for </w:t>
      </w:r>
      <w:proofErr w:type="spellStart"/>
      <w:r w:rsidRPr="00D45101">
        <w:t>Furney</w:t>
      </w:r>
      <w:proofErr w:type="spellEnd"/>
      <w:r w:rsidRPr="00D45101">
        <w:t xml:space="preserve"> Flour Mills for about four years, initially as a driver, and later as a driver/manager. He was appropriately </w:t>
      </w:r>
      <w:proofErr w:type="gramStart"/>
      <w:r w:rsidRPr="00D45101">
        <w:t>qualified/licensed</w:t>
      </w:r>
      <w:proofErr w:type="gramEnd"/>
      <w:r w:rsidRPr="00D45101">
        <w:t xml:space="preserve"> to drive the road-train truck involved in the collision. He had no known prior convictions or traffic offences that </w:t>
      </w:r>
      <w:r w:rsidR="002E36E4" w:rsidRPr="00D45101">
        <w:t>may have</w:t>
      </w:r>
      <w:r w:rsidRPr="00D45101">
        <w:t xml:space="preserve"> indicate</w:t>
      </w:r>
      <w:r w:rsidR="002E36E4" w:rsidRPr="00D45101">
        <w:t>d</w:t>
      </w:r>
      <w:r w:rsidRPr="00D45101">
        <w:t xml:space="preserve"> an increased propensity for this type of collision.</w:t>
      </w:r>
    </w:p>
    <w:p w14:paraId="174ECB94" w14:textId="77777777" w:rsidR="00603268" w:rsidRPr="00D45101" w:rsidRDefault="00603268" w:rsidP="00603268">
      <w:pPr>
        <w:pStyle w:val="Heading2"/>
      </w:pPr>
      <w:bookmarkStart w:id="23" w:name="_Toc456698586"/>
      <w:r w:rsidRPr="00D45101">
        <w:t>Environmental conditions</w:t>
      </w:r>
      <w:bookmarkEnd w:id="23"/>
    </w:p>
    <w:p w14:paraId="44E49993" w14:textId="4FDA7A96" w:rsidR="00603268" w:rsidRPr="00D45101" w:rsidRDefault="00603268" w:rsidP="00603268">
      <w:pPr>
        <w:pStyle w:val="ReportBody"/>
      </w:pPr>
      <w:r w:rsidRPr="00D45101">
        <w:t>Weather information for the Tullamore – Narromine railway crossing was based on data sourced from the Dubbo airport weather station, about 38 km east of the crossing. Maximum temperature on the day was recorded as 1</w:t>
      </w:r>
      <w:r w:rsidR="0027753E">
        <w:t>7</w:t>
      </w:r>
      <w:r w:rsidRPr="00D45101">
        <w:t xml:space="preserve">.5°C; no rain had fallen in the 24-hour period preceding the collision. At the time of the collision, the temperature was about 14°C, with a wind speed of 22 km/h from the south. </w:t>
      </w:r>
    </w:p>
    <w:p w14:paraId="10E47EB6" w14:textId="77777777" w:rsidR="00603268" w:rsidRPr="00D45101" w:rsidRDefault="00603268" w:rsidP="00603268">
      <w:pPr>
        <w:pStyle w:val="ReportBody"/>
      </w:pPr>
      <w:r w:rsidRPr="00D45101">
        <w:t>The weather was fine and unlikely to have been a factor in the collision.</w:t>
      </w:r>
    </w:p>
    <w:p w14:paraId="78B7CA4D" w14:textId="77777777" w:rsidR="003966CB" w:rsidRPr="00D45101" w:rsidRDefault="00DE2DAC" w:rsidP="00EC09F4">
      <w:pPr>
        <w:pStyle w:val="Heading2"/>
      </w:pPr>
      <w:bookmarkStart w:id="24" w:name="_Toc456698587"/>
      <w:r w:rsidRPr="00D45101">
        <w:t>Railway crossing</w:t>
      </w:r>
      <w:r w:rsidR="003966CB" w:rsidRPr="00D45101">
        <w:t xml:space="preserve"> protection and risk control</w:t>
      </w:r>
      <w:bookmarkEnd w:id="19"/>
      <w:bookmarkEnd w:id="24"/>
    </w:p>
    <w:p w14:paraId="3DD8EEB9" w14:textId="77777777" w:rsidR="003966CB" w:rsidRPr="00D45101" w:rsidRDefault="003966CB" w:rsidP="003966CB">
      <w:pPr>
        <w:autoSpaceDE/>
        <w:autoSpaceDN/>
        <w:adjustRightInd/>
        <w:spacing w:line="271" w:lineRule="auto"/>
        <w:textAlignment w:val="auto"/>
        <w:rPr>
          <w:rFonts w:eastAsiaTheme="minorHAnsi"/>
        </w:rPr>
      </w:pPr>
      <w:r w:rsidRPr="00D45101">
        <w:rPr>
          <w:rFonts w:eastAsiaTheme="minorHAnsi"/>
        </w:rPr>
        <w:t>Given the size and weight of most trains it is not possible for them to brake at anywhere near the rate of a road vehicle. Heavy freight and passenger trains may take several kilometres to stop from high track speeds.</w:t>
      </w:r>
    </w:p>
    <w:p w14:paraId="464B07B3" w14:textId="31B6135A" w:rsidR="003966CB" w:rsidRPr="00D45101" w:rsidRDefault="003966CB" w:rsidP="003966CB">
      <w:pPr>
        <w:autoSpaceDE/>
        <w:autoSpaceDN/>
        <w:adjustRightInd/>
        <w:spacing w:line="271" w:lineRule="auto"/>
        <w:textAlignment w:val="auto"/>
        <w:rPr>
          <w:rFonts w:eastAsiaTheme="minorHAnsi"/>
        </w:rPr>
      </w:pPr>
      <w:r w:rsidRPr="00D45101">
        <w:rPr>
          <w:rFonts w:eastAsiaTheme="minorHAnsi"/>
        </w:rPr>
        <w:t>In most circumstances</w:t>
      </w:r>
      <w:r w:rsidR="00B37DD8" w:rsidRPr="00D45101">
        <w:rPr>
          <w:rFonts w:eastAsiaTheme="minorHAnsi"/>
        </w:rPr>
        <w:t xml:space="preserve">, by the time </w:t>
      </w:r>
      <w:r w:rsidRPr="00D45101">
        <w:rPr>
          <w:rFonts w:eastAsiaTheme="minorHAnsi"/>
        </w:rPr>
        <w:t xml:space="preserve">a train driver </w:t>
      </w:r>
      <w:r w:rsidR="00B37DD8" w:rsidRPr="00D45101">
        <w:rPr>
          <w:rFonts w:eastAsiaTheme="minorHAnsi"/>
        </w:rPr>
        <w:t xml:space="preserve">is able to </w:t>
      </w:r>
      <w:r w:rsidRPr="00D45101">
        <w:rPr>
          <w:rFonts w:eastAsiaTheme="minorHAnsi"/>
        </w:rPr>
        <w:t>sight an approaching motor vehicle, and</w:t>
      </w:r>
      <w:r w:rsidR="00B37DD8" w:rsidRPr="00D45101">
        <w:rPr>
          <w:rFonts w:eastAsiaTheme="minorHAnsi"/>
        </w:rPr>
        <w:t xml:space="preserve"> make a </w:t>
      </w:r>
      <w:r w:rsidRPr="00D45101">
        <w:rPr>
          <w:rFonts w:eastAsiaTheme="minorHAnsi"/>
        </w:rPr>
        <w:t>determin</w:t>
      </w:r>
      <w:r w:rsidR="00B37DD8" w:rsidRPr="00D45101">
        <w:rPr>
          <w:rFonts w:eastAsiaTheme="minorHAnsi"/>
        </w:rPr>
        <w:t xml:space="preserve">ation as to </w:t>
      </w:r>
      <w:r w:rsidRPr="00D45101">
        <w:rPr>
          <w:rFonts w:eastAsiaTheme="minorHAnsi"/>
        </w:rPr>
        <w:t>whether it will stop</w:t>
      </w:r>
      <w:r w:rsidR="00B37DD8" w:rsidRPr="00D45101">
        <w:rPr>
          <w:rFonts w:eastAsiaTheme="minorHAnsi"/>
        </w:rPr>
        <w:t xml:space="preserve">, </w:t>
      </w:r>
      <w:r w:rsidRPr="00D45101">
        <w:rPr>
          <w:rFonts w:eastAsiaTheme="minorHAnsi"/>
        </w:rPr>
        <w:t xml:space="preserve">the train is relatively close to the </w:t>
      </w:r>
      <w:r w:rsidR="00DE2DAC" w:rsidRPr="00D45101">
        <w:rPr>
          <w:rFonts w:eastAsiaTheme="minorHAnsi"/>
        </w:rPr>
        <w:t>railway crossing</w:t>
      </w:r>
      <w:r w:rsidRPr="00D45101">
        <w:rPr>
          <w:rFonts w:eastAsiaTheme="minorHAnsi"/>
        </w:rPr>
        <w:t>, by which time a collision may be imminent. In such circumstances a train driver is unable to take any effective action to avoid the collision other than sound the locomotive horn to warn the motorist, and (if time permits) mak</w:t>
      </w:r>
      <w:r w:rsidR="009A7466" w:rsidRPr="00D45101">
        <w:rPr>
          <w:rFonts w:eastAsiaTheme="minorHAnsi"/>
        </w:rPr>
        <w:t>e</w:t>
      </w:r>
      <w:r w:rsidRPr="00D45101">
        <w:rPr>
          <w:rFonts w:eastAsiaTheme="minorHAnsi"/>
        </w:rPr>
        <w:t xml:space="preserve"> an emergency brake application.</w:t>
      </w:r>
    </w:p>
    <w:p w14:paraId="4773255C" w14:textId="77777777" w:rsidR="004A4734" w:rsidRPr="00D45101" w:rsidRDefault="003966CB" w:rsidP="003966CB">
      <w:pPr>
        <w:autoSpaceDE/>
        <w:autoSpaceDN/>
        <w:adjustRightInd/>
        <w:spacing w:line="271" w:lineRule="auto"/>
        <w:textAlignment w:val="auto"/>
        <w:rPr>
          <w:rFonts w:eastAsiaTheme="minorHAnsi"/>
        </w:rPr>
      </w:pPr>
      <w:r w:rsidRPr="00D45101">
        <w:rPr>
          <w:rFonts w:eastAsiaTheme="minorHAnsi"/>
        </w:rPr>
        <w:lastRenderedPageBreak/>
        <w:t xml:space="preserve">By comparison, a road vehicle can </w:t>
      </w:r>
      <w:r w:rsidR="009A7466" w:rsidRPr="00D45101">
        <w:rPr>
          <w:rFonts w:eastAsiaTheme="minorHAnsi"/>
        </w:rPr>
        <w:t>stop</w:t>
      </w:r>
      <w:r w:rsidRPr="00D45101">
        <w:rPr>
          <w:rFonts w:eastAsiaTheme="minorHAnsi"/>
        </w:rPr>
        <w:t xml:space="preserve"> relatively quickly. It is for this reason that, regardless of the type of crossing control, </w:t>
      </w:r>
      <w:r w:rsidR="009A7466" w:rsidRPr="00D45101">
        <w:rPr>
          <w:rFonts w:eastAsiaTheme="minorHAnsi"/>
        </w:rPr>
        <w:t>(passive</w:t>
      </w:r>
      <w:r w:rsidR="00E07F23" w:rsidRPr="00D45101">
        <w:rPr>
          <w:rStyle w:val="FootnoteReference"/>
          <w:rFonts w:eastAsiaTheme="minorHAnsi"/>
        </w:rPr>
        <w:footnoteReference w:id="3"/>
      </w:r>
      <w:r w:rsidR="009A7466" w:rsidRPr="00D45101">
        <w:rPr>
          <w:rFonts w:eastAsiaTheme="minorHAnsi"/>
        </w:rPr>
        <w:t xml:space="preserve"> or active</w:t>
      </w:r>
      <w:r w:rsidR="00E07F23" w:rsidRPr="00D45101">
        <w:rPr>
          <w:rStyle w:val="FootnoteReference"/>
          <w:rFonts w:eastAsiaTheme="minorHAnsi"/>
        </w:rPr>
        <w:footnoteReference w:id="4"/>
      </w:r>
      <w:r w:rsidR="009A7466" w:rsidRPr="00D45101">
        <w:rPr>
          <w:rFonts w:eastAsiaTheme="minorHAnsi"/>
        </w:rPr>
        <w:t xml:space="preserve">) </w:t>
      </w:r>
      <w:r w:rsidRPr="00D45101">
        <w:rPr>
          <w:rFonts w:eastAsiaTheme="minorHAnsi"/>
        </w:rPr>
        <w:t xml:space="preserve">the onus to take appropriate action to avoid a collision rests almost entirely with the motorist. </w:t>
      </w:r>
    </w:p>
    <w:p w14:paraId="276D1144" w14:textId="2BB2640E" w:rsidR="003966CB" w:rsidRPr="00D45101" w:rsidRDefault="003966CB" w:rsidP="003966CB">
      <w:pPr>
        <w:autoSpaceDE/>
        <w:autoSpaceDN/>
        <w:adjustRightInd/>
        <w:spacing w:line="271" w:lineRule="auto"/>
        <w:textAlignment w:val="auto"/>
        <w:rPr>
          <w:rFonts w:eastAsiaTheme="minorHAnsi"/>
        </w:rPr>
      </w:pPr>
      <w:r w:rsidRPr="00D45101">
        <w:rPr>
          <w:rFonts w:eastAsiaTheme="minorHAnsi"/>
        </w:rPr>
        <w:t xml:space="preserve">Consequently, it is important that </w:t>
      </w:r>
      <w:r w:rsidR="008A1DB4" w:rsidRPr="00D45101">
        <w:rPr>
          <w:rFonts w:eastAsiaTheme="minorHAnsi"/>
        </w:rPr>
        <w:t>road traffic controls are</w:t>
      </w:r>
      <w:r w:rsidRPr="00D45101">
        <w:rPr>
          <w:rFonts w:eastAsiaTheme="minorHAnsi"/>
        </w:rPr>
        <w:t xml:space="preserve"> effective at </w:t>
      </w:r>
      <w:r w:rsidR="008A1DB4" w:rsidRPr="00D45101">
        <w:rPr>
          <w:rFonts w:eastAsiaTheme="minorHAnsi"/>
        </w:rPr>
        <w:t>alerting the</w:t>
      </w:r>
      <w:r w:rsidRPr="00D45101">
        <w:rPr>
          <w:rFonts w:eastAsiaTheme="minorHAnsi"/>
        </w:rPr>
        <w:t xml:space="preserve"> motorist that they are approaching a </w:t>
      </w:r>
      <w:r w:rsidR="009A7466" w:rsidRPr="00D45101">
        <w:rPr>
          <w:rFonts w:eastAsiaTheme="minorHAnsi"/>
        </w:rPr>
        <w:t>railway</w:t>
      </w:r>
      <w:r w:rsidRPr="00D45101">
        <w:rPr>
          <w:rFonts w:eastAsiaTheme="minorHAnsi"/>
        </w:rPr>
        <w:t xml:space="preserve"> crossing</w:t>
      </w:r>
      <w:r w:rsidR="004A4734" w:rsidRPr="00D45101">
        <w:rPr>
          <w:rFonts w:eastAsiaTheme="minorHAnsi"/>
        </w:rPr>
        <w:t xml:space="preserve">, </w:t>
      </w:r>
      <w:r w:rsidR="00B37DD8" w:rsidRPr="00D45101">
        <w:rPr>
          <w:rFonts w:eastAsiaTheme="minorHAnsi"/>
        </w:rPr>
        <w:t>with</w:t>
      </w:r>
      <w:r w:rsidR="009A7466" w:rsidRPr="00D45101">
        <w:rPr>
          <w:rFonts w:eastAsiaTheme="minorHAnsi"/>
        </w:rPr>
        <w:t xml:space="preserve"> </w:t>
      </w:r>
      <w:r w:rsidRPr="00D45101">
        <w:rPr>
          <w:rFonts w:eastAsiaTheme="minorHAnsi"/>
        </w:rPr>
        <w:t>suf</w:t>
      </w:r>
      <w:r w:rsidR="0007020B" w:rsidRPr="00D45101">
        <w:rPr>
          <w:rFonts w:eastAsiaTheme="minorHAnsi"/>
        </w:rPr>
        <w:t xml:space="preserve">ficient </w:t>
      </w:r>
      <w:r w:rsidR="004A4734" w:rsidRPr="00D45101">
        <w:rPr>
          <w:rFonts w:eastAsiaTheme="minorHAnsi"/>
        </w:rPr>
        <w:t>time</w:t>
      </w:r>
      <w:r w:rsidR="002E36E4" w:rsidRPr="00D45101">
        <w:rPr>
          <w:rFonts w:eastAsiaTheme="minorHAnsi"/>
        </w:rPr>
        <w:t xml:space="preserve"> for them to </w:t>
      </w:r>
      <w:r w:rsidR="0007020B" w:rsidRPr="00D45101">
        <w:rPr>
          <w:rFonts w:eastAsiaTheme="minorHAnsi"/>
        </w:rPr>
        <w:t>stop safely</w:t>
      </w:r>
      <w:r w:rsidR="00A43FA9" w:rsidRPr="00D45101">
        <w:rPr>
          <w:rFonts w:eastAsiaTheme="minorHAnsi"/>
        </w:rPr>
        <w:t xml:space="preserve"> before entering the crossing</w:t>
      </w:r>
      <w:r w:rsidR="004A4734" w:rsidRPr="00D45101">
        <w:rPr>
          <w:rFonts w:eastAsiaTheme="minorHAnsi"/>
        </w:rPr>
        <w:t>.</w:t>
      </w:r>
    </w:p>
    <w:p w14:paraId="1E3C2530" w14:textId="6123692F" w:rsidR="003966CB" w:rsidRPr="00D45101" w:rsidRDefault="003966CB" w:rsidP="00EC09F4">
      <w:pPr>
        <w:pStyle w:val="Heading3"/>
      </w:pPr>
      <w:bookmarkStart w:id="25" w:name="_Toc352850155"/>
      <w:bookmarkStart w:id="26" w:name="_Toc456698588"/>
      <w:r w:rsidRPr="00D45101">
        <w:t xml:space="preserve">Traffic control </w:t>
      </w:r>
      <w:r w:rsidR="00D45101">
        <w:t xml:space="preserve">at </w:t>
      </w:r>
      <w:r w:rsidR="0007020B" w:rsidRPr="00D45101">
        <w:t xml:space="preserve">the Tullamore </w:t>
      </w:r>
      <w:r w:rsidRPr="00D45101">
        <w:t xml:space="preserve">- </w:t>
      </w:r>
      <w:r w:rsidR="0007020B" w:rsidRPr="00D45101">
        <w:t>Narromine</w:t>
      </w:r>
      <w:r w:rsidRPr="00D45101">
        <w:t xml:space="preserve"> Road </w:t>
      </w:r>
      <w:r w:rsidR="0007020B" w:rsidRPr="00D45101">
        <w:t>railway</w:t>
      </w:r>
      <w:r w:rsidRPr="00D45101">
        <w:t xml:space="preserve"> crossing</w:t>
      </w:r>
      <w:bookmarkEnd w:id="25"/>
      <w:bookmarkEnd w:id="26"/>
      <w:r w:rsidRPr="00D45101">
        <w:t xml:space="preserve"> </w:t>
      </w:r>
    </w:p>
    <w:p w14:paraId="046B60DB" w14:textId="56A73CCA" w:rsidR="00FE7117" w:rsidRPr="00D45101" w:rsidRDefault="004A4734" w:rsidP="004A4734">
      <w:pPr>
        <w:autoSpaceDE/>
        <w:autoSpaceDN/>
        <w:adjustRightInd/>
        <w:spacing w:line="271" w:lineRule="auto"/>
        <w:textAlignment w:val="auto"/>
        <w:rPr>
          <w:rFonts w:eastAsiaTheme="minorHAnsi"/>
        </w:rPr>
      </w:pPr>
      <w:r w:rsidRPr="00D45101">
        <w:rPr>
          <w:rFonts w:eastAsiaTheme="minorHAnsi"/>
        </w:rPr>
        <w:t xml:space="preserve">The traffic controls installed at the Tullamore – Narromine Road railway crossing comprised </w:t>
      </w:r>
      <w:r w:rsidR="00CE0F13" w:rsidRPr="00D45101">
        <w:rPr>
          <w:rFonts w:eastAsiaTheme="minorHAnsi"/>
        </w:rPr>
        <w:t>flashing lights</w:t>
      </w:r>
      <w:r w:rsidR="00CE0F13">
        <w:rPr>
          <w:rFonts w:eastAsiaTheme="minorHAnsi"/>
        </w:rPr>
        <w:t>,</w:t>
      </w:r>
      <w:r w:rsidR="00CE0F13" w:rsidRPr="00D45101">
        <w:rPr>
          <w:rFonts w:eastAsiaTheme="minorHAnsi"/>
        </w:rPr>
        <w:t xml:space="preserve"> and a</w:t>
      </w:r>
      <w:r w:rsidR="00CE0F13">
        <w:rPr>
          <w:rFonts w:eastAsiaTheme="minorHAnsi"/>
        </w:rPr>
        <w:t>n</w:t>
      </w:r>
      <w:r w:rsidR="00CE0F13" w:rsidRPr="00D45101">
        <w:rPr>
          <w:rFonts w:eastAsiaTheme="minorHAnsi"/>
        </w:rPr>
        <w:t xml:space="preserve"> </w:t>
      </w:r>
      <w:r w:rsidR="00CE0F13">
        <w:rPr>
          <w:rFonts w:eastAsiaTheme="minorHAnsi"/>
        </w:rPr>
        <w:t>audible warning device (</w:t>
      </w:r>
      <w:r w:rsidR="00CE0F13" w:rsidRPr="00D45101">
        <w:rPr>
          <w:rFonts w:eastAsiaTheme="minorHAnsi"/>
        </w:rPr>
        <w:t>bell</w:t>
      </w:r>
      <w:r w:rsidR="00CE0F13">
        <w:rPr>
          <w:rFonts w:eastAsiaTheme="minorHAnsi"/>
        </w:rPr>
        <w:t>) at the crossing;</w:t>
      </w:r>
      <w:r w:rsidR="00CE0F13" w:rsidRPr="00D45101">
        <w:rPr>
          <w:rFonts w:eastAsiaTheme="minorHAnsi"/>
        </w:rPr>
        <w:t xml:space="preserve"> </w:t>
      </w:r>
      <w:r w:rsidR="00CE0F13">
        <w:rPr>
          <w:rFonts w:eastAsiaTheme="minorHAnsi"/>
        </w:rPr>
        <w:t>road surface markings</w:t>
      </w:r>
      <w:r w:rsidR="00CE0F13" w:rsidRPr="00D45101">
        <w:rPr>
          <w:rFonts w:eastAsiaTheme="minorHAnsi"/>
        </w:rPr>
        <w:t xml:space="preserve"> </w:t>
      </w:r>
      <w:r w:rsidR="00CE0F13">
        <w:rPr>
          <w:rFonts w:eastAsiaTheme="minorHAnsi"/>
        </w:rPr>
        <w:t>and</w:t>
      </w:r>
      <w:r w:rsidR="00CE0F13" w:rsidRPr="00D45101">
        <w:rPr>
          <w:rFonts w:eastAsiaTheme="minorHAnsi"/>
        </w:rPr>
        <w:t xml:space="preserve"> </w:t>
      </w:r>
      <w:r w:rsidRPr="00D45101">
        <w:rPr>
          <w:rFonts w:eastAsiaTheme="minorHAnsi"/>
        </w:rPr>
        <w:t>passive warning signs</w:t>
      </w:r>
      <w:r w:rsidR="00CE0F13">
        <w:rPr>
          <w:rFonts w:eastAsiaTheme="minorHAnsi"/>
        </w:rPr>
        <w:t xml:space="preserve"> on the road approaches to the crossing</w:t>
      </w:r>
      <w:r w:rsidR="00FE7117" w:rsidRPr="00D45101">
        <w:rPr>
          <w:rFonts w:eastAsiaTheme="minorHAnsi"/>
        </w:rPr>
        <w:t>.</w:t>
      </w:r>
    </w:p>
    <w:p w14:paraId="266F70CD" w14:textId="77777777" w:rsidR="004A4734" w:rsidRPr="00D45101" w:rsidRDefault="004A4734" w:rsidP="004A4734">
      <w:pPr>
        <w:autoSpaceDE/>
        <w:autoSpaceDN/>
        <w:adjustRightInd/>
        <w:spacing w:line="271" w:lineRule="auto"/>
        <w:textAlignment w:val="auto"/>
        <w:rPr>
          <w:rFonts w:eastAsiaTheme="minorHAnsi"/>
        </w:rPr>
      </w:pPr>
      <w:r w:rsidRPr="00D45101">
        <w:rPr>
          <w:rFonts w:eastAsiaTheme="minorHAnsi"/>
        </w:rPr>
        <w:t xml:space="preserve">NSW - </w:t>
      </w:r>
      <w:r w:rsidRPr="00D45101">
        <w:t xml:space="preserve">Road Rules 2014, Part 10, Section 123 </w:t>
      </w:r>
      <w:r w:rsidRPr="00D45101">
        <w:rPr>
          <w:rFonts w:eastAsiaTheme="minorHAnsi"/>
        </w:rPr>
        <w:t xml:space="preserve">stipulate that a road user must not enter a </w:t>
      </w:r>
      <w:r w:rsidR="00DE2DAC" w:rsidRPr="00D45101">
        <w:rPr>
          <w:rFonts w:eastAsiaTheme="minorHAnsi"/>
        </w:rPr>
        <w:t>railway crossing</w:t>
      </w:r>
      <w:r w:rsidRPr="00D45101">
        <w:rPr>
          <w:rFonts w:eastAsiaTheme="minorHAnsi"/>
        </w:rPr>
        <w:t xml:space="preserve"> if the warning lights (or bell) are operating.</w:t>
      </w:r>
    </w:p>
    <w:p w14:paraId="1C4727A4" w14:textId="77777777" w:rsidR="00500A58" w:rsidRPr="00D45101" w:rsidRDefault="00500A58" w:rsidP="00632780">
      <w:pPr>
        <w:pStyle w:val="Heading4"/>
      </w:pPr>
      <w:bookmarkStart w:id="27" w:name="_Railway_crossing_warning"/>
      <w:bookmarkEnd w:id="27"/>
      <w:r w:rsidRPr="00D45101">
        <w:t>Railway crossing warning time</w:t>
      </w:r>
    </w:p>
    <w:p w14:paraId="70C876C6" w14:textId="68D406CB" w:rsidR="00051098" w:rsidRPr="00D45101" w:rsidRDefault="00F426EC" w:rsidP="00F426EC">
      <w:pPr>
        <w:pStyle w:val="ReportBody"/>
      </w:pPr>
      <w:r w:rsidRPr="00D45101">
        <w:t xml:space="preserve">At the time of the collision, Australian Standard </w:t>
      </w:r>
      <w:r w:rsidR="00CE0F13">
        <w:rPr>
          <w:i/>
        </w:rPr>
        <w:t>AS 17</w:t>
      </w:r>
      <w:r w:rsidRPr="00D45101">
        <w:rPr>
          <w:i/>
        </w:rPr>
        <w:t>42.7-2007 Manual of uniform traffic control devices Part 7: Railway crossings,</w:t>
      </w:r>
      <w:r>
        <w:rPr>
          <w:rStyle w:val="FootnoteReference"/>
        </w:rPr>
        <w:footnoteReference w:id="5"/>
      </w:r>
      <w:r>
        <w:rPr>
          <w:i/>
        </w:rPr>
        <w:t xml:space="preserve"> </w:t>
      </w:r>
      <w:r w:rsidRPr="00F426EC">
        <w:t>at clause 4.3.1 required that flashing signals commence activation a minimum of 20 s prior to the arrival of a train</w:t>
      </w:r>
      <w:r>
        <w:t>.</w:t>
      </w:r>
      <w:r>
        <w:rPr>
          <w:i/>
        </w:rPr>
        <w:t xml:space="preserve"> </w:t>
      </w:r>
      <w:r w:rsidRPr="00D45101">
        <w:t xml:space="preserve">Australian Standard </w:t>
      </w:r>
      <w:r w:rsidR="00FE7117" w:rsidRPr="00D45101">
        <w:rPr>
          <w:i/>
        </w:rPr>
        <w:t>AS 7658-2012 Railway Infrastructure: Railway Level Crossings</w:t>
      </w:r>
      <w:r w:rsidR="00FE7117" w:rsidRPr="00D45101">
        <w:t xml:space="preserve"> at Appendix D: ‘Operational Timing of Active Traffic Control </w:t>
      </w:r>
      <w:proofErr w:type="gramStart"/>
      <w:r w:rsidR="00FE7117" w:rsidRPr="00D45101">
        <w:t>Devices’,</w:t>
      </w:r>
      <w:proofErr w:type="gramEnd"/>
      <w:r w:rsidR="00FE7117" w:rsidRPr="00D45101">
        <w:t xml:space="preserve"> </w:t>
      </w:r>
      <w:r w:rsidR="00E14C01" w:rsidRPr="00D45101">
        <w:t>stipulate</w:t>
      </w:r>
      <w:r w:rsidR="00666A03">
        <w:t>s</w:t>
      </w:r>
      <w:r w:rsidR="00E14C01" w:rsidRPr="00D45101">
        <w:t xml:space="preserve"> </w:t>
      </w:r>
      <w:r w:rsidR="00500A58" w:rsidRPr="00D45101">
        <w:t>that flashing light warning signals commence activation, a minimum of 2</w:t>
      </w:r>
      <w:r w:rsidR="00FE7117" w:rsidRPr="00D45101">
        <w:t>5</w:t>
      </w:r>
      <w:r w:rsidR="00500A58" w:rsidRPr="00D45101">
        <w:t xml:space="preserve"> s </w:t>
      </w:r>
      <w:r w:rsidR="00FE7117" w:rsidRPr="00D45101">
        <w:t>prior to the arrival of a train</w:t>
      </w:r>
      <w:r w:rsidR="00500A58" w:rsidRPr="00D45101">
        <w:t>.</w:t>
      </w:r>
    </w:p>
    <w:p w14:paraId="55816C9C" w14:textId="1AEC1DA8" w:rsidR="00500A58" w:rsidRPr="00D45101" w:rsidRDefault="00500A58" w:rsidP="00051098">
      <w:pPr>
        <w:pStyle w:val="ReportBody"/>
      </w:pPr>
      <w:r w:rsidRPr="00D45101">
        <w:t xml:space="preserve">The intent </w:t>
      </w:r>
      <w:r w:rsidR="00666A03">
        <w:t xml:space="preserve">of the two standards </w:t>
      </w:r>
      <w:r w:rsidRPr="00D45101">
        <w:t>is</w:t>
      </w:r>
      <w:r w:rsidR="002F08CB" w:rsidRPr="00D45101">
        <w:t xml:space="preserve"> (when lights commence flashing)</w:t>
      </w:r>
      <w:r w:rsidRPr="00D45101">
        <w:t xml:space="preserve"> </w:t>
      </w:r>
      <w:r w:rsidR="00227BA0" w:rsidRPr="00D45101">
        <w:t>to allow</w:t>
      </w:r>
      <w:r w:rsidR="005E63CE" w:rsidRPr="00D45101">
        <w:t xml:space="preserve"> </w:t>
      </w:r>
      <w:r w:rsidR="00CA0283" w:rsidRPr="00D45101">
        <w:t xml:space="preserve">road </w:t>
      </w:r>
      <w:r w:rsidR="005E63CE" w:rsidRPr="00D45101">
        <w:t>vehicles</w:t>
      </w:r>
      <w:r w:rsidR="00994526" w:rsidRPr="00D45101">
        <w:t>:</w:t>
      </w:r>
    </w:p>
    <w:p w14:paraId="61307F0D" w14:textId="77777777" w:rsidR="00136B7A" w:rsidRPr="00D45101" w:rsidRDefault="00136B7A" w:rsidP="00051098">
      <w:pPr>
        <w:pStyle w:val="ReportBody"/>
        <w:numPr>
          <w:ilvl w:val="0"/>
          <w:numId w:val="19"/>
        </w:numPr>
      </w:pPr>
      <w:r w:rsidRPr="00D45101">
        <w:t xml:space="preserve">to stop before entering the crossing, </w:t>
      </w:r>
      <w:r w:rsidR="005E63CE" w:rsidRPr="00D45101">
        <w:t>or</w:t>
      </w:r>
    </w:p>
    <w:p w14:paraId="1C870285" w14:textId="7748CAF5" w:rsidR="00136B7A" w:rsidRPr="00D45101" w:rsidRDefault="002F08CB" w:rsidP="00CA0283">
      <w:pPr>
        <w:pStyle w:val="ReportBody"/>
        <w:numPr>
          <w:ilvl w:val="0"/>
          <w:numId w:val="19"/>
        </w:numPr>
      </w:pPr>
      <w:proofErr w:type="gramStart"/>
      <w:r w:rsidRPr="00D45101">
        <w:t>if</w:t>
      </w:r>
      <w:proofErr w:type="gramEnd"/>
      <w:r w:rsidRPr="00D45101">
        <w:t xml:space="preserve"> unable to stop, </w:t>
      </w:r>
      <w:r w:rsidR="00CA0283" w:rsidRPr="00D45101">
        <w:t>to traverse and clear the crossing</w:t>
      </w:r>
      <w:r w:rsidR="00871960" w:rsidRPr="00D45101">
        <w:t>,</w:t>
      </w:r>
      <w:r w:rsidR="005E63CE" w:rsidRPr="00D45101">
        <w:t xml:space="preserve"> </w:t>
      </w:r>
      <w:r w:rsidR="00136B7A" w:rsidRPr="00D45101">
        <w:t xml:space="preserve">before </w:t>
      </w:r>
      <w:r w:rsidR="005E63CE" w:rsidRPr="00D45101">
        <w:t>a</w:t>
      </w:r>
      <w:r w:rsidR="00136B7A" w:rsidRPr="00D45101">
        <w:t xml:space="preserve"> </w:t>
      </w:r>
      <w:r w:rsidR="00994526" w:rsidRPr="00D45101">
        <w:t xml:space="preserve">train </w:t>
      </w:r>
      <w:r w:rsidR="00136B7A" w:rsidRPr="00D45101">
        <w:t>arriv</w:t>
      </w:r>
      <w:r w:rsidR="00994526" w:rsidRPr="00D45101">
        <w:t>es.</w:t>
      </w:r>
    </w:p>
    <w:p w14:paraId="02787845" w14:textId="3BC3A655" w:rsidR="00500A58" w:rsidRPr="00D45101" w:rsidRDefault="00500A58" w:rsidP="00051098">
      <w:pPr>
        <w:pStyle w:val="ReportBody"/>
      </w:pPr>
      <w:r w:rsidRPr="00D45101">
        <w:t xml:space="preserve">The ATSB established that the flashing lights had been operating for 38 s before the arrival of train </w:t>
      </w:r>
      <w:r w:rsidR="00136B7A" w:rsidRPr="00D45101">
        <w:t xml:space="preserve">8834N </w:t>
      </w:r>
      <w:r w:rsidRPr="00D45101">
        <w:t>at the crossing</w:t>
      </w:r>
      <w:r w:rsidR="005E63CE" w:rsidRPr="00D45101">
        <w:t>.</w:t>
      </w:r>
      <w:r w:rsidRPr="00D45101">
        <w:t xml:space="preserve"> </w:t>
      </w:r>
      <w:r w:rsidR="00755F23" w:rsidRPr="00D45101">
        <w:t>Therefore, f</w:t>
      </w:r>
      <w:r w:rsidR="00EB23BA" w:rsidRPr="00D45101">
        <w:t>rom a timing perspective</w:t>
      </w:r>
      <w:r w:rsidR="00136B7A" w:rsidRPr="00D45101">
        <w:t>,</w:t>
      </w:r>
      <w:r w:rsidR="00EB23BA" w:rsidRPr="00D45101">
        <w:t xml:space="preserve"> </w:t>
      </w:r>
      <w:r w:rsidR="005E63CE" w:rsidRPr="00D45101">
        <w:t xml:space="preserve">the crossing </w:t>
      </w:r>
      <w:r w:rsidR="00F31A19">
        <w:t>exceeded</w:t>
      </w:r>
      <w:r w:rsidR="00F31A19" w:rsidRPr="00D45101">
        <w:t xml:space="preserve"> </w:t>
      </w:r>
      <w:r w:rsidRPr="00D45101">
        <w:t xml:space="preserve">the </w:t>
      </w:r>
      <w:r w:rsidR="00F31A19">
        <w:t xml:space="preserve">timing requirements </w:t>
      </w:r>
      <w:r w:rsidRPr="00D45101">
        <w:t xml:space="preserve">of </w:t>
      </w:r>
      <w:r w:rsidR="00F31A19">
        <w:t xml:space="preserve">both </w:t>
      </w:r>
      <w:r w:rsidR="00666A03">
        <w:t>AS 1742.7-2007 and</w:t>
      </w:r>
      <w:r w:rsidR="00666A03" w:rsidRPr="00D45101">
        <w:t xml:space="preserve"> </w:t>
      </w:r>
      <w:r w:rsidRPr="00D45101">
        <w:t>AS</w:t>
      </w:r>
      <w:r w:rsidR="00F31A19">
        <w:t xml:space="preserve"> </w:t>
      </w:r>
      <w:r w:rsidRPr="00D45101">
        <w:t>7658-2012.</w:t>
      </w:r>
    </w:p>
    <w:p w14:paraId="62AA9B46" w14:textId="5E38EDEF" w:rsidR="00500A58" w:rsidRPr="00D45101" w:rsidRDefault="00CE0F13" w:rsidP="00500A58">
      <w:pPr>
        <w:pStyle w:val="ReportBody"/>
      </w:pPr>
      <w:bookmarkStart w:id="28" w:name="determination_of_stopping_sight_distance"/>
      <w:bookmarkEnd w:id="28"/>
      <w:proofErr w:type="gramStart"/>
      <w:r>
        <w:t>AS 17</w:t>
      </w:r>
      <w:r w:rsidR="00FE7117" w:rsidRPr="0000600F">
        <w:t>42.7-2007</w:t>
      </w:r>
      <w:r w:rsidR="007972B3" w:rsidRPr="0000600F">
        <w:t xml:space="preserve"> </w:t>
      </w:r>
      <w:r w:rsidR="00500A58" w:rsidRPr="0000600F">
        <w:t>provides</w:t>
      </w:r>
      <w:r w:rsidR="00500A58" w:rsidRPr="00D45101">
        <w:t xml:space="preserve"> </w:t>
      </w:r>
      <w:r w:rsidR="005E63CE" w:rsidRPr="00D45101">
        <w:t xml:space="preserve">guidance </w:t>
      </w:r>
      <w:r w:rsidR="00500A58" w:rsidRPr="00D45101">
        <w:t xml:space="preserve">for the determination of stopping </w:t>
      </w:r>
      <w:r w:rsidR="00227BA0" w:rsidRPr="00D45101">
        <w:t xml:space="preserve">sight </w:t>
      </w:r>
      <w:r w:rsidR="00500A58" w:rsidRPr="00D45101">
        <w:t>distance</w:t>
      </w:r>
      <w:r w:rsidR="00E07F23" w:rsidRPr="00D45101">
        <w:rPr>
          <w:rStyle w:val="FootnoteReference"/>
          <w:color w:val="auto"/>
        </w:rPr>
        <w:footnoteReference w:id="6"/>
      </w:r>
      <w:r w:rsidR="00500A58" w:rsidRPr="00D45101">
        <w:t xml:space="preserve"> (S</w:t>
      </w:r>
      <w:r w:rsidR="00500A58" w:rsidRPr="00994549">
        <w:rPr>
          <w:vertAlign w:val="subscript"/>
        </w:rPr>
        <w:t>1</w:t>
      </w:r>
      <w:r w:rsidR="00500A58" w:rsidRPr="00D45101">
        <w:t>) for vehicles</w:t>
      </w:r>
      <w:r w:rsidR="005E63CE" w:rsidRPr="00D45101">
        <w:t xml:space="preserve"> </w:t>
      </w:r>
      <w:r w:rsidR="00227BA0" w:rsidRPr="00D45101">
        <w:t>approaching</w:t>
      </w:r>
      <w:r w:rsidR="005E63CE" w:rsidRPr="00D45101">
        <w:t xml:space="preserve"> </w:t>
      </w:r>
      <w:r w:rsidR="00F442E7" w:rsidRPr="00D45101">
        <w:t xml:space="preserve">passive </w:t>
      </w:r>
      <w:r w:rsidR="005E63CE" w:rsidRPr="00D45101">
        <w:t>railway crossings</w:t>
      </w:r>
      <w:r w:rsidR="00500A58" w:rsidRPr="00D45101">
        <w:t>.</w:t>
      </w:r>
      <w:proofErr w:type="gramEnd"/>
      <w:r w:rsidR="00F442E7" w:rsidRPr="00D45101">
        <w:rPr>
          <w:rStyle w:val="FootnoteReference"/>
          <w:color w:val="auto"/>
        </w:rPr>
        <w:footnoteReference w:id="7"/>
      </w:r>
      <w:r w:rsidR="00F442E7" w:rsidRPr="00D45101">
        <w:t xml:space="preserve"> </w:t>
      </w:r>
      <w:r w:rsidR="00500A58" w:rsidRPr="00D45101">
        <w:t>For a road-train truck travelling at 90 km/h, th</w:t>
      </w:r>
      <w:r w:rsidR="00227BA0" w:rsidRPr="00D45101">
        <w:t>is</w:t>
      </w:r>
      <w:r w:rsidR="00500A58" w:rsidRPr="00D45101">
        <w:t xml:space="preserve"> stopping distance was </w:t>
      </w:r>
      <w:r w:rsidR="00227BA0" w:rsidRPr="00D45101">
        <w:t xml:space="preserve">calculated as </w:t>
      </w:r>
      <w:r w:rsidR="00500A58" w:rsidRPr="00D45101">
        <w:t>215 m</w:t>
      </w:r>
      <w:r w:rsidR="009E1ABE" w:rsidRPr="00D45101">
        <w:t>.</w:t>
      </w:r>
      <w:r w:rsidR="00500A58" w:rsidRPr="00D45101">
        <w:t xml:space="preserve"> </w:t>
      </w:r>
      <w:r w:rsidR="009E1ABE" w:rsidRPr="00D45101">
        <w:t xml:space="preserve">Utilising </w:t>
      </w:r>
      <w:r w:rsidR="00C66AFA" w:rsidRPr="00D45101">
        <w:t>the</w:t>
      </w:r>
      <w:r w:rsidR="00500A58" w:rsidRPr="00D45101">
        <w:t xml:space="preserve"> </w:t>
      </w:r>
      <w:proofErr w:type="spellStart"/>
      <w:r w:rsidR="00500A58" w:rsidRPr="00D45101">
        <w:t>Austroads</w:t>
      </w:r>
      <w:proofErr w:type="spellEnd"/>
      <w:r w:rsidR="00500A58" w:rsidRPr="00D45101">
        <w:t xml:space="preserve"> </w:t>
      </w:r>
      <w:r w:rsidR="00500A58" w:rsidRPr="00D45101">
        <w:rPr>
          <w:i/>
        </w:rPr>
        <w:t xml:space="preserve">Guide to </w:t>
      </w:r>
      <w:r w:rsidR="00A86754" w:rsidRPr="00D45101">
        <w:rPr>
          <w:i/>
        </w:rPr>
        <w:t xml:space="preserve">Road Design Part 4: Intersections and Crossings – General </w:t>
      </w:r>
      <w:r w:rsidR="00A86754" w:rsidRPr="00D45101">
        <w:t>(AGRD04-09),</w:t>
      </w:r>
      <w:r w:rsidR="00731423" w:rsidRPr="00D45101">
        <w:rPr>
          <w:rStyle w:val="FootnoteReference"/>
        </w:rPr>
        <w:footnoteReference w:id="8"/>
      </w:r>
      <w:r w:rsidR="00A86754" w:rsidRPr="00D45101">
        <w:t xml:space="preserve"> the calculated s</w:t>
      </w:r>
      <w:r w:rsidR="00500A58" w:rsidRPr="00D45101">
        <w:t xml:space="preserve">topping distance </w:t>
      </w:r>
      <w:r w:rsidR="00A86754" w:rsidRPr="00D45101">
        <w:t xml:space="preserve">for a road-train truck travelling at 90 km/h, </w:t>
      </w:r>
      <w:r w:rsidR="007A7143" w:rsidRPr="00D45101">
        <w:t>w</w:t>
      </w:r>
      <w:r w:rsidR="00A86754" w:rsidRPr="00D45101">
        <w:t>as 1</w:t>
      </w:r>
      <w:r w:rsidR="005A58FE" w:rsidRPr="00D45101">
        <w:t>77</w:t>
      </w:r>
      <w:r w:rsidR="00A86754" w:rsidRPr="00D45101">
        <w:t xml:space="preserve"> m</w:t>
      </w:r>
      <w:r w:rsidR="00500A58" w:rsidRPr="00D45101">
        <w:t xml:space="preserve">. </w:t>
      </w:r>
      <w:r w:rsidR="000C31E0" w:rsidRPr="00D45101">
        <w:t>However, i</w:t>
      </w:r>
      <w:r w:rsidR="00500A58" w:rsidRPr="00D45101">
        <w:t xml:space="preserve">f an allowance of 1.5 s (road-train truck ‘brake delay’) is included, as per </w:t>
      </w:r>
      <w:r>
        <w:t>AS 17</w:t>
      </w:r>
      <w:r w:rsidR="007C5ECA" w:rsidRPr="00D45101">
        <w:t>42</w:t>
      </w:r>
      <w:r w:rsidR="00500A58" w:rsidRPr="00D45101">
        <w:t xml:space="preserve">.7-2007, the stopping distance </w:t>
      </w:r>
      <w:r w:rsidR="00227BA0" w:rsidRPr="00D45101">
        <w:t>becomes</w:t>
      </w:r>
      <w:r w:rsidR="00500A58" w:rsidRPr="00D45101">
        <w:t xml:space="preserve"> 21</w:t>
      </w:r>
      <w:r w:rsidR="005A58FE" w:rsidRPr="00D45101">
        <w:t>5</w:t>
      </w:r>
      <w:r w:rsidR="00500A58" w:rsidRPr="00D45101">
        <w:t xml:space="preserve"> m</w:t>
      </w:r>
      <w:r w:rsidR="00235C53" w:rsidRPr="00D45101">
        <w:t>,</w:t>
      </w:r>
      <w:r w:rsidR="00500A58" w:rsidRPr="00D45101">
        <w:t xml:space="preserve"> </w:t>
      </w:r>
      <w:r w:rsidR="00227BA0" w:rsidRPr="00D45101">
        <w:t>(1</w:t>
      </w:r>
      <w:r w:rsidR="007D2580" w:rsidRPr="00D45101">
        <w:t>77</w:t>
      </w:r>
      <w:r w:rsidR="00227BA0" w:rsidRPr="00D45101">
        <w:t xml:space="preserve"> m + </w:t>
      </w:r>
      <w:r w:rsidR="00A7607F" w:rsidRPr="00D45101">
        <w:t xml:space="preserve">distance travelled in 1.5 s at 90 km/h </w:t>
      </w:r>
      <w:r w:rsidR="005A58FE" w:rsidRPr="00D45101">
        <w:t>=</w:t>
      </w:r>
      <w:r w:rsidR="00A7607F" w:rsidRPr="00D45101">
        <w:t xml:space="preserve"> 38 m)</w:t>
      </w:r>
      <w:r w:rsidR="007A7143" w:rsidRPr="00D45101">
        <w:t>;</w:t>
      </w:r>
      <w:r w:rsidR="00A7607F" w:rsidRPr="00D45101">
        <w:t xml:space="preserve"> </w:t>
      </w:r>
      <w:r w:rsidR="00D045D3" w:rsidRPr="00D45101">
        <w:t>the</w:t>
      </w:r>
      <w:r w:rsidR="00500A58" w:rsidRPr="00D45101">
        <w:t xml:space="preserve"> </w:t>
      </w:r>
      <w:r w:rsidR="00D045D3" w:rsidRPr="00D45101">
        <w:t xml:space="preserve">same as that </w:t>
      </w:r>
      <w:r w:rsidR="000C31E0" w:rsidRPr="00D45101">
        <w:t xml:space="preserve">derived </w:t>
      </w:r>
      <w:r w:rsidR="007A7143" w:rsidRPr="00D45101">
        <w:t>from</w:t>
      </w:r>
      <w:r w:rsidR="000C31E0" w:rsidRPr="00D45101">
        <w:t xml:space="preserve"> </w:t>
      </w:r>
      <w:r>
        <w:t>AS 17</w:t>
      </w:r>
      <w:r w:rsidR="007C5ECA" w:rsidRPr="00D45101">
        <w:t>42</w:t>
      </w:r>
      <w:r w:rsidR="00500A58" w:rsidRPr="00D45101">
        <w:t>.7-2007.</w:t>
      </w:r>
    </w:p>
    <w:p w14:paraId="4613ACB7" w14:textId="7BA5B438" w:rsidR="00755F23" w:rsidRPr="00D45101" w:rsidRDefault="00C66AFA" w:rsidP="00D47272">
      <w:pPr>
        <w:pStyle w:val="ReportBody"/>
      </w:pPr>
      <w:r w:rsidRPr="00D45101">
        <w:lastRenderedPageBreak/>
        <w:t>Assuming that the truck was travelling at a constant 90 km/h, (legal speed limit for road-train truck involved in collision) the flashing lights commenced operating</w:t>
      </w:r>
      <w:r w:rsidR="00A7607F" w:rsidRPr="00D45101">
        <w:t xml:space="preserve"> when the truck was about 950 </w:t>
      </w:r>
      <w:r w:rsidR="009F6C4E" w:rsidRPr="00D45101">
        <w:t xml:space="preserve">m </w:t>
      </w:r>
      <w:r w:rsidR="00A7607F" w:rsidRPr="00D45101">
        <w:t>(25</w:t>
      </w:r>
      <w:r w:rsidR="00A63EB8">
        <w:t> </w:t>
      </w:r>
      <w:r w:rsidR="00A7607F" w:rsidRPr="00D45101">
        <w:t xml:space="preserve">m/s x 38 s) </w:t>
      </w:r>
      <w:r w:rsidRPr="00D45101">
        <w:t>from the crossing</w:t>
      </w:r>
      <w:r w:rsidR="00685D11" w:rsidRPr="00D45101">
        <w:t>.</w:t>
      </w:r>
      <w:r w:rsidR="00C21806" w:rsidRPr="00D45101">
        <w:t xml:space="preserve"> </w:t>
      </w:r>
      <w:r w:rsidR="00685D11" w:rsidRPr="00D45101">
        <w:t xml:space="preserve">While this is </w:t>
      </w:r>
      <w:r w:rsidR="00500A58" w:rsidRPr="00D45101">
        <w:t xml:space="preserve">well in advance of </w:t>
      </w:r>
      <w:r w:rsidR="00685D11" w:rsidRPr="00D45101">
        <w:t>215 m, (</w:t>
      </w:r>
      <w:r w:rsidR="007A7143" w:rsidRPr="00D45101">
        <w:t xml:space="preserve">the </w:t>
      </w:r>
      <w:r w:rsidR="00685D11" w:rsidRPr="00D45101">
        <w:t xml:space="preserve">calculated </w:t>
      </w:r>
      <w:r w:rsidR="00C96BE0" w:rsidRPr="00D45101">
        <w:t>stopping distance</w:t>
      </w:r>
      <w:r w:rsidR="00500A58" w:rsidRPr="00D45101">
        <w:t xml:space="preserve"> required </w:t>
      </w:r>
      <w:r w:rsidR="00685D11" w:rsidRPr="00D45101">
        <w:t xml:space="preserve">by a </w:t>
      </w:r>
      <w:r w:rsidR="00500A58" w:rsidRPr="00D45101">
        <w:t>road-train truck</w:t>
      </w:r>
      <w:r w:rsidR="00685D11" w:rsidRPr="00D45101">
        <w:t>)</w:t>
      </w:r>
      <w:r w:rsidRPr="00D45101">
        <w:t xml:space="preserve"> it is likely that the curved approach</w:t>
      </w:r>
      <w:r w:rsidR="007D2580" w:rsidRPr="00D45101">
        <w:t>,</w:t>
      </w:r>
      <w:r w:rsidRPr="00D45101">
        <w:t xml:space="preserve"> </w:t>
      </w:r>
      <w:r w:rsidR="00A7607F" w:rsidRPr="00D45101">
        <w:t>(</w:t>
      </w:r>
      <w:r w:rsidRPr="00D45101">
        <w:fldChar w:fldCharType="begin"/>
      </w:r>
      <w:r w:rsidRPr="00D45101">
        <w:instrText xml:space="preserve"> REF _Ref434585017 \h  \* MERGEFORMAT </w:instrText>
      </w:r>
      <w:r w:rsidRPr="00D45101">
        <w:fldChar w:fldCharType="separate"/>
      </w:r>
      <w:r w:rsidR="00F50333" w:rsidRPr="00D45101">
        <w:rPr>
          <w:rFonts w:eastAsia="Arial"/>
          <w:bCs/>
          <w:color w:val="231F20"/>
          <w:spacing w:val="0"/>
        </w:rPr>
        <w:t>Figure 3</w:t>
      </w:r>
      <w:r w:rsidRPr="00D45101">
        <w:fldChar w:fldCharType="end"/>
      </w:r>
      <w:r w:rsidRPr="00D45101">
        <w:t xml:space="preserve"> and </w:t>
      </w:r>
      <w:r w:rsidRPr="00D45101">
        <w:fldChar w:fldCharType="begin"/>
      </w:r>
      <w:r w:rsidRPr="00D45101">
        <w:instrText xml:space="preserve"> REF _Ref435433927 \h  \* MERGEFORMAT </w:instrText>
      </w:r>
      <w:r w:rsidRPr="00D45101">
        <w:fldChar w:fldCharType="separate"/>
      </w:r>
      <w:r w:rsidR="00F50333" w:rsidRPr="00D45101">
        <w:rPr>
          <w:rFonts w:eastAsia="Arial"/>
          <w:bCs/>
          <w:color w:val="231F20"/>
          <w:spacing w:val="0"/>
        </w:rPr>
        <w:t>Figure</w:t>
      </w:r>
      <w:r w:rsidR="002A4620">
        <w:rPr>
          <w:rFonts w:eastAsia="Arial"/>
          <w:bCs/>
          <w:color w:val="231F20"/>
          <w:spacing w:val="0"/>
        </w:rPr>
        <w:t> </w:t>
      </w:r>
      <w:r w:rsidR="00F50333" w:rsidRPr="00D45101">
        <w:rPr>
          <w:rFonts w:eastAsia="Arial"/>
          <w:bCs/>
          <w:color w:val="231F20"/>
          <w:spacing w:val="0"/>
        </w:rPr>
        <w:t>4</w:t>
      </w:r>
      <w:r w:rsidRPr="00D45101">
        <w:fldChar w:fldCharType="end"/>
      </w:r>
      <w:r w:rsidRPr="00D45101">
        <w:t xml:space="preserve">) </w:t>
      </w:r>
      <w:r w:rsidR="007A7143" w:rsidRPr="00D45101">
        <w:t>limite</w:t>
      </w:r>
      <w:r w:rsidR="009E1ABE" w:rsidRPr="00D45101">
        <w:t>d</w:t>
      </w:r>
      <w:r w:rsidRPr="00D45101">
        <w:t xml:space="preserve"> the truck driver’s opportunity to perceive the operating flashing lights</w:t>
      </w:r>
      <w:r w:rsidR="007A7143" w:rsidRPr="00D45101">
        <w:t xml:space="preserve"> until he was significantly closer to the crossing</w:t>
      </w:r>
      <w:r w:rsidR="00500A58" w:rsidRPr="00D45101">
        <w:t>.</w:t>
      </w:r>
    </w:p>
    <w:p w14:paraId="7BD5C29E" w14:textId="49CC1205" w:rsidR="00D47272" w:rsidRPr="00D45101" w:rsidRDefault="00CF4D18" w:rsidP="00941607">
      <w:pPr>
        <w:suppressAutoHyphens w:val="0"/>
        <w:autoSpaceDE/>
        <w:autoSpaceDN/>
        <w:adjustRightInd/>
        <w:spacing w:after="0" w:line="240" w:lineRule="auto"/>
        <w:textAlignment w:val="auto"/>
      </w:pPr>
      <w:r w:rsidRPr="00D45101">
        <w:t xml:space="preserve">AS 7658-2012 – item ‘4. Track &amp; Civil’, section 4.1 clause 2(a) and 2(b) refers to the </w:t>
      </w:r>
      <w:proofErr w:type="spellStart"/>
      <w:r w:rsidRPr="00D45101">
        <w:t>Austroads</w:t>
      </w:r>
      <w:proofErr w:type="spellEnd"/>
      <w:r w:rsidRPr="00D45101">
        <w:t xml:space="preserve"> guidelines and at clause 3(a) sight distances, obstructions, and clause 3(b) time for road vehicles to traverse and clear the railway crossing. However, there are no specific guidelines </w:t>
      </w:r>
      <w:r w:rsidR="00EB23BA" w:rsidRPr="00D45101">
        <w:t xml:space="preserve">for assessing sighting distance requirements </w:t>
      </w:r>
      <w:r w:rsidR="005A58FE" w:rsidRPr="00D45101">
        <w:t xml:space="preserve">for </w:t>
      </w:r>
      <w:r w:rsidR="004B2381" w:rsidRPr="00D45101">
        <w:t xml:space="preserve">locations </w:t>
      </w:r>
      <w:r w:rsidR="00CE2A48" w:rsidRPr="00D45101">
        <w:t xml:space="preserve">with </w:t>
      </w:r>
      <w:r w:rsidR="004B2381" w:rsidRPr="00D45101">
        <w:t>active/flashing light control</w:t>
      </w:r>
      <w:r w:rsidR="00235C53" w:rsidRPr="00D45101">
        <w:t xml:space="preserve">, </w:t>
      </w:r>
      <w:r w:rsidR="00CE2A48" w:rsidRPr="00D45101">
        <w:t xml:space="preserve">or </w:t>
      </w:r>
      <w:r w:rsidR="009076E8" w:rsidRPr="00D45101">
        <w:t xml:space="preserve">for locations </w:t>
      </w:r>
      <w:r w:rsidR="00A86CAF" w:rsidRPr="00D45101">
        <w:t>where the</w:t>
      </w:r>
      <w:r w:rsidR="00CE2A48" w:rsidRPr="00D45101">
        <w:t xml:space="preserve"> requirement to </w:t>
      </w:r>
      <w:r w:rsidR="009076E8" w:rsidRPr="00D45101">
        <w:t>negotiate curved approaches</w:t>
      </w:r>
      <w:r w:rsidR="009076E8" w:rsidRPr="00D45101" w:rsidDel="00CE2A48">
        <w:t xml:space="preserve"> </w:t>
      </w:r>
      <w:r w:rsidR="009076E8" w:rsidRPr="00D45101">
        <w:t>creates potential for compromised driver perception</w:t>
      </w:r>
      <w:r w:rsidR="00150BE7" w:rsidRPr="00D45101">
        <w:t>.</w:t>
      </w:r>
    </w:p>
    <w:p w14:paraId="529814F1" w14:textId="77777777" w:rsidR="00500A58" w:rsidRPr="00D45101" w:rsidRDefault="00472FDE" w:rsidP="00632780">
      <w:pPr>
        <w:pStyle w:val="Heading4"/>
      </w:pPr>
      <w:bookmarkStart w:id="29" w:name="_Railway_crossing_compliance"/>
      <w:bookmarkStart w:id="30" w:name="_Toc352850156"/>
      <w:bookmarkEnd w:id="29"/>
      <w:r w:rsidRPr="00D45101">
        <w:t>Railway crossing</w:t>
      </w:r>
      <w:r w:rsidR="00500A58" w:rsidRPr="00D45101">
        <w:t xml:space="preserve"> compliance</w:t>
      </w:r>
      <w:bookmarkEnd w:id="30"/>
      <w:r w:rsidR="00602C45" w:rsidRPr="00D45101">
        <w:t xml:space="preserve"> and sighting distance</w:t>
      </w:r>
    </w:p>
    <w:p w14:paraId="7F8E417E" w14:textId="5F055C4C" w:rsidR="00A624A1" w:rsidRPr="00D45101" w:rsidRDefault="00CE0F13" w:rsidP="00CB543C">
      <w:pPr>
        <w:pStyle w:val="ReportBody"/>
      </w:pPr>
      <w:r>
        <w:t>AS 17</w:t>
      </w:r>
      <w:r w:rsidR="007C5ECA" w:rsidRPr="00D45101">
        <w:t>42</w:t>
      </w:r>
      <w:r w:rsidR="00406149" w:rsidRPr="00D45101">
        <w:t>.7-2007 prescribe</w:t>
      </w:r>
      <w:r w:rsidR="00D045D3" w:rsidRPr="00D45101">
        <w:t>s</w:t>
      </w:r>
      <w:r w:rsidR="00406149" w:rsidRPr="00D45101">
        <w:t xml:space="preserve"> the </w:t>
      </w:r>
      <w:r w:rsidR="00712920" w:rsidRPr="00D45101">
        <w:t>requirements</w:t>
      </w:r>
      <w:r w:rsidR="00406149" w:rsidRPr="00D45101">
        <w:t xml:space="preserve"> for road markings, </w:t>
      </w:r>
      <w:r w:rsidR="00C4478D" w:rsidRPr="00D45101">
        <w:t>roadside</w:t>
      </w:r>
      <w:r w:rsidR="00406149" w:rsidRPr="00D45101">
        <w:t xml:space="preserve"> signs and </w:t>
      </w:r>
      <w:r w:rsidR="00D045D3" w:rsidRPr="00D45101">
        <w:t xml:space="preserve">configuration of </w:t>
      </w:r>
      <w:r w:rsidR="00406149" w:rsidRPr="00D45101">
        <w:t>active traffic control</w:t>
      </w:r>
      <w:r w:rsidR="008A1DB4" w:rsidRPr="00D45101">
        <w:t>s</w:t>
      </w:r>
      <w:r w:rsidR="00406149" w:rsidRPr="00D45101">
        <w:t xml:space="preserve"> </w:t>
      </w:r>
      <w:r w:rsidR="00A43FA9" w:rsidRPr="00D45101">
        <w:t xml:space="preserve">at railway crossings </w:t>
      </w:r>
      <w:r w:rsidR="00406149" w:rsidRPr="00D45101">
        <w:t xml:space="preserve">throughout Australia. </w:t>
      </w:r>
      <w:r w:rsidR="00CB543C" w:rsidRPr="00D45101">
        <w:fldChar w:fldCharType="begin"/>
      </w:r>
      <w:r w:rsidR="00CB543C" w:rsidRPr="00D45101">
        <w:instrText xml:space="preserve"> REF _Ref443472079 \h  \* MERGEFORMAT </w:instrText>
      </w:r>
      <w:r w:rsidR="00CB543C" w:rsidRPr="00D45101">
        <w:fldChar w:fldCharType="separate"/>
      </w:r>
      <w:r w:rsidR="00F50333" w:rsidRPr="00D45101">
        <w:rPr>
          <w:rFonts w:eastAsia="Arial"/>
          <w:bCs/>
          <w:color w:val="231F20"/>
          <w:spacing w:val="0"/>
        </w:rPr>
        <w:t>Figure 11</w:t>
      </w:r>
      <w:r w:rsidR="00CB543C" w:rsidRPr="00D45101">
        <w:fldChar w:fldCharType="end"/>
      </w:r>
      <w:r w:rsidR="00CB543C" w:rsidRPr="00D45101">
        <w:t xml:space="preserve"> </w:t>
      </w:r>
      <w:r w:rsidR="004D7671" w:rsidRPr="00D45101">
        <w:t>(</w:t>
      </w:r>
      <w:r w:rsidR="00A43FA9" w:rsidRPr="00D45101">
        <w:t>left</w:t>
      </w:r>
      <w:r w:rsidR="004D7671" w:rsidRPr="00D45101">
        <w:t>)</w:t>
      </w:r>
      <w:r w:rsidR="00A43FA9" w:rsidRPr="00D45101">
        <w:t xml:space="preserve"> </w:t>
      </w:r>
      <w:r w:rsidR="00406149" w:rsidRPr="00D45101">
        <w:t>show</w:t>
      </w:r>
      <w:r w:rsidR="003E4F02" w:rsidRPr="00D45101">
        <w:t>s</w:t>
      </w:r>
      <w:r w:rsidR="00406149" w:rsidRPr="00D45101">
        <w:t xml:space="preserve"> the minimum </w:t>
      </w:r>
      <w:r w:rsidR="00A43FA9" w:rsidRPr="00D45101">
        <w:t>treatment</w:t>
      </w:r>
      <w:r w:rsidR="00406149" w:rsidRPr="00D45101">
        <w:t xml:space="preserve"> as specified in </w:t>
      </w:r>
      <w:r>
        <w:t>AS 17</w:t>
      </w:r>
      <w:r w:rsidR="007C5ECA" w:rsidRPr="00D45101">
        <w:t>42</w:t>
      </w:r>
      <w:r w:rsidR="005C5249" w:rsidRPr="00D45101">
        <w:t xml:space="preserve">.7-2007 </w:t>
      </w:r>
      <w:r w:rsidR="00406149" w:rsidRPr="00D45101">
        <w:t xml:space="preserve">and </w:t>
      </w:r>
      <w:r w:rsidR="00CB543C" w:rsidRPr="00D45101">
        <w:fldChar w:fldCharType="begin"/>
      </w:r>
      <w:r w:rsidR="00CB543C" w:rsidRPr="00D45101">
        <w:instrText xml:space="preserve"> REF _Ref443472079 \h  \* MERGEFORMAT </w:instrText>
      </w:r>
      <w:r w:rsidR="00CB543C" w:rsidRPr="00D45101">
        <w:fldChar w:fldCharType="separate"/>
      </w:r>
      <w:r w:rsidR="00F50333" w:rsidRPr="00D45101">
        <w:rPr>
          <w:rFonts w:eastAsia="Arial"/>
          <w:bCs/>
          <w:color w:val="231F20"/>
          <w:spacing w:val="0"/>
        </w:rPr>
        <w:t>Figure 11</w:t>
      </w:r>
      <w:r w:rsidR="00CB543C" w:rsidRPr="00D45101">
        <w:fldChar w:fldCharType="end"/>
      </w:r>
      <w:r w:rsidR="00CB543C" w:rsidRPr="00D45101">
        <w:t xml:space="preserve"> </w:t>
      </w:r>
      <w:r w:rsidR="004D7671" w:rsidRPr="00D45101">
        <w:t>(</w:t>
      </w:r>
      <w:r w:rsidR="00900E59" w:rsidRPr="00D45101">
        <w:t>right</w:t>
      </w:r>
      <w:r w:rsidR="004D7671" w:rsidRPr="00D45101">
        <w:t>)</w:t>
      </w:r>
      <w:r w:rsidR="00900E59" w:rsidRPr="00D45101">
        <w:t xml:space="preserve">, shows </w:t>
      </w:r>
      <w:r w:rsidR="00406149" w:rsidRPr="00D45101">
        <w:t xml:space="preserve">the </w:t>
      </w:r>
      <w:r w:rsidR="00A43FA9" w:rsidRPr="00D45101">
        <w:t xml:space="preserve">configuration </w:t>
      </w:r>
      <w:r w:rsidR="00406149" w:rsidRPr="00D45101">
        <w:t>install</w:t>
      </w:r>
      <w:r w:rsidR="00A43FA9" w:rsidRPr="00D45101">
        <w:t>ed</w:t>
      </w:r>
      <w:r w:rsidR="00406149" w:rsidRPr="00D45101">
        <w:t xml:space="preserve"> at the </w:t>
      </w:r>
      <w:r w:rsidR="00A43FA9" w:rsidRPr="00D45101">
        <w:t xml:space="preserve">Tullamore – Narromine Road railway </w:t>
      </w:r>
      <w:r w:rsidR="005C5249" w:rsidRPr="00D45101">
        <w:t xml:space="preserve">crossing </w:t>
      </w:r>
      <w:r w:rsidR="00406149" w:rsidRPr="00D45101">
        <w:t xml:space="preserve">on </w:t>
      </w:r>
      <w:r w:rsidR="00A43FA9" w:rsidRPr="00D45101">
        <w:t>23</w:t>
      </w:r>
      <w:r w:rsidR="00406149" w:rsidRPr="00D45101">
        <w:t xml:space="preserve"> </w:t>
      </w:r>
      <w:r w:rsidR="00A43FA9" w:rsidRPr="00D45101">
        <w:t>September</w:t>
      </w:r>
      <w:r w:rsidR="00406149" w:rsidRPr="00D45101">
        <w:t xml:space="preserve"> 20</w:t>
      </w:r>
      <w:r w:rsidR="00A43FA9" w:rsidRPr="00D45101">
        <w:t>15</w:t>
      </w:r>
      <w:r w:rsidR="003E4F02" w:rsidRPr="00D45101">
        <w:t>.</w:t>
      </w:r>
      <w:bookmarkStart w:id="31" w:name="_Ref434913158"/>
    </w:p>
    <w:p w14:paraId="0F737278" w14:textId="4237DA23" w:rsidR="00972CC1" w:rsidRPr="00D45101" w:rsidRDefault="00972CC1" w:rsidP="000A16FA">
      <w:pPr>
        <w:pStyle w:val="ReportBody"/>
        <w:ind w:left="993" w:hanging="993"/>
        <w:rPr>
          <w:rFonts w:eastAsia="Arial"/>
          <w:b/>
          <w:bCs/>
          <w:color w:val="231F20"/>
          <w:spacing w:val="0"/>
        </w:rPr>
      </w:pPr>
      <w:bookmarkStart w:id="32" w:name="_Ref443472079"/>
      <w:r w:rsidRPr="00D45101">
        <w:rPr>
          <w:rFonts w:eastAsia="Arial"/>
          <w:b/>
          <w:bCs/>
          <w:color w:val="231F20"/>
          <w:spacing w:val="0"/>
        </w:rPr>
        <w:t xml:space="preserve">Figure </w:t>
      </w:r>
      <w:r w:rsidRPr="00D45101">
        <w:rPr>
          <w:rFonts w:eastAsia="Arial"/>
          <w:b/>
          <w:bCs/>
          <w:color w:val="231F20"/>
          <w:spacing w:val="0"/>
        </w:rPr>
        <w:fldChar w:fldCharType="begin"/>
      </w:r>
      <w:r w:rsidRPr="00D45101">
        <w:rPr>
          <w:rFonts w:eastAsia="Arial"/>
          <w:b/>
          <w:bCs/>
          <w:color w:val="231F20"/>
          <w:spacing w:val="0"/>
        </w:rPr>
        <w:instrText xml:space="preserve"> SEQ Figure \* ARABIC </w:instrText>
      </w:r>
      <w:r w:rsidRPr="00D45101">
        <w:rPr>
          <w:rFonts w:eastAsia="Arial"/>
          <w:b/>
          <w:bCs/>
          <w:color w:val="231F20"/>
          <w:spacing w:val="0"/>
        </w:rPr>
        <w:fldChar w:fldCharType="separate"/>
      </w:r>
      <w:r w:rsidR="00F50333" w:rsidRPr="00D45101">
        <w:rPr>
          <w:rFonts w:eastAsia="Arial"/>
          <w:b/>
          <w:bCs/>
          <w:color w:val="231F20"/>
          <w:spacing w:val="0"/>
        </w:rPr>
        <w:t>11</w:t>
      </w:r>
      <w:r w:rsidRPr="00D45101">
        <w:rPr>
          <w:rFonts w:eastAsia="Arial"/>
          <w:b/>
          <w:bCs/>
          <w:color w:val="231F20"/>
          <w:spacing w:val="0"/>
        </w:rPr>
        <w:fldChar w:fldCharType="end"/>
      </w:r>
      <w:bookmarkEnd w:id="31"/>
      <w:bookmarkEnd w:id="32"/>
      <w:r w:rsidRPr="00D45101">
        <w:rPr>
          <w:rFonts w:eastAsia="Arial"/>
          <w:b/>
          <w:bCs/>
          <w:color w:val="231F20"/>
          <w:spacing w:val="0"/>
        </w:rPr>
        <w:t>:</w:t>
      </w:r>
      <w:r w:rsidR="000A16FA" w:rsidRPr="00D45101">
        <w:rPr>
          <w:rFonts w:eastAsia="Arial"/>
          <w:b/>
          <w:bCs/>
          <w:color w:val="231F20"/>
          <w:spacing w:val="0"/>
        </w:rPr>
        <w:tab/>
      </w:r>
      <w:r w:rsidRPr="00D45101">
        <w:rPr>
          <w:rFonts w:eastAsia="Arial"/>
          <w:b/>
          <w:bCs/>
          <w:color w:val="231F20"/>
          <w:spacing w:val="0"/>
        </w:rPr>
        <w:t xml:space="preserve">Signage as required (minimum) by </w:t>
      </w:r>
      <w:r w:rsidR="00CE0F13">
        <w:rPr>
          <w:rFonts w:eastAsia="Arial"/>
          <w:b/>
          <w:bCs/>
          <w:color w:val="231F20"/>
          <w:spacing w:val="0"/>
        </w:rPr>
        <w:t>AS 17</w:t>
      </w:r>
      <w:r w:rsidR="007C5ECA" w:rsidRPr="00D45101">
        <w:rPr>
          <w:rFonts w:eastAsia="Arial"/>
          <w:b/>
          <w:bCs/>
          <w:color w:val="231F20"/>
          <w:spacing w:val="0"/>
        </w:rPr>
        <w:t>42</w:t>
      </w:r>
      <w:r w:rsidRPr="00D45101">
        <w:rPr>
          <w:rFonts w:eastAsia="Arial"/>
          <w:b/>
          <w:bCs/>
          <w:color w:val="231F20"/>
          <w:spacing w:val="0"/>
        </w:rPr>
        <w:t>.7-2007 (left). Signage as installed at the Tullamore – Narromine Road railway crossing, on 23 Sept. 2015 (right)</w:t>
      </w:r>
    </w:p>
    <w:p w14:paraId="5AFB0FA1" w14:textId="77777777" w:rsidR="00972CC1" w:rsidRPr="00D45101" w:rsidRDefault="00972CC1" w:rsidP="00972CC1">
      <w:pPr>
        <w:autoSpaceDE/>
        <w:autoSpaceDN/>
        <w:adjustRightInd/>
        <w:spacing w:line="271" w:lineRule="auto"/>
        <w:textAlignment w:val="auto"/>
        <w:rPr>
          <w:rFonts w:eastAsiaTheme="minorHAnsi"/>
        </w:rPr>
      </w:pPr>
      <w:r w:rsidRPr="00D45101">
        <w:rPr>
          <w:rFonts w:eastAsiaTheme="minorHAnsi"/>
          <w:noProof/>
          <w:lang w:eastAsia="en-AU"/>
        </w:rPr>
        <w:drawing>
          <wp:inline distT="0" distB="0" distL="0" distR="0" wp14:anchorId="2F2EBEA1" wp14:editId="097ACBB8">
            <wp:extent cx="4572000" cy="2952000"/>
            <wp:effectExtent l="19050" t="19050" r="19050" b="20320"/>
            <wp:docPr id="15" name="Picture 15" descr="Drawing showing signage as required (minimum) by AS1742.7-2007 (left). Signage as installed at the Tullamore – Narromine Road railway crossing, on 23 Sept. 2015 (right)" title="Fig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_SA_PtGermein_19Mar12_Map.png"/>
                    <pic:cNvPicPr/>
                  </pic:nvPicPr>
                  <pic:blipFill>
                    <a:blip r:embed="rId38">
                      <a:extLst>
                        <a:ext uri="{28A0092B-C50C-407E-A947-70E740481C1C}">
                          <a14:useLocalDpi xmlns:a14="http://schemas.microsoft.com/office/drawing/2010/main" val="0"/>
                        </a:ext>
                      </a:extLst>
                    </a:blip>
                    <a:stretch>
                      <a:fillRect/>
                    </a:stretch>
                  </pic:blipFill>
                  <pic:spPr>
                    <a:xfrm>
                      <a:off x="0" y="0"/>
                      <a:ext cx="4572000" cy="2952000"/>
                    </a:xfrm>
                    <a:prstGeom prst="rect">
                      <a:avLst/>
                    </a:prstGeom>
                    <a:ln>
                      <a:solidFill>
                        <a:schemeClr val="tx1"/>
                      </a:solidFill>
                    </a:ln>
                  </pic:spPr>
                </pic:pic>
              </a:graphicData>
            </a:graphic>
          </wp:inline>
        </w:drawing>
      </w:r>
    </w:p>
    <w:p w14:paraId="6C936981" w14:textId="7EE608B4" w:rsidR="00972CC1" w:rsidRPr="00D45101" w:rsidRDefault="00972CC1" w:rsidP="00972CC1">
      <w:pPr>
        <w:widowControl w:val="0"/>
        <w:suppressAutoHyphens w:val="0"/>
        <w:autoSpaceDE/>
        <w:autoSpaceDN/>
        <w:adjustRightInd/>
        <w:spacing w:after="200" w:line="240" w:lineRule="auto"/>
        <w:textAlignment w:val="auto"/>
        <w:rPr>
          <w:rStyle w:val="ImageSourceChar"/>
          <w:bCs w:val="0"/>
        </w:rPr>
      </w:pPr>
      <w:r w:rsidRPr="00D45101">
        <w:rPr>
          <w:rStyle w:val="ImageSourceChar"/>
          <w:bCs w:val="0"/>
        </w:rPr>
        <w:t xml:space="preserve">Source: </w:t>
      </w:r>
      <w:r w:rsidR="00CE0F13">
        <w:rPr>
          <w:rStyle w:val="ImageSourceChar"/>
          <w:bCs w:val="0"/>
        </w:rPr>
        <w:t>AS 17</w:t>
      </w:r>
      <w:r w:rsidRPr="00D45101">
        <w:rPr>
          <w:rStyle w:val="ImageSourceChar"/>
          <w:bCs w:val="0"/>
        </w:rPr>
        <w:t>42.7 and ATSB</w:t>
      </w:r>
    </w:p>
    <w:p w14:paraId="2FA5CF53" w14:textId="604440B6" w:rsidR="00CB543C" w:rsidRPr="00D45101" w:rsidRDefault="00CB543C" w:rsidP="00CB543C">
      <w:pPr>
        <w:pStyle w:val="ReportBody"/>
      </w:pPr>
      <w:r w:rsidRPr="00D45101">
        <w:t>A review of the site against the standard established no non-compliances; the following observations are nevertheless provided for completeness:</w:t>
      </w:r>
    </w:p>
    <w:p w14:paraId="070F6518" w14:textId="62B16059" w:rsidR="00CB543C" w:rsidRPr="00D45101" w:rsidRDefault="00CB543C" w:rsidP="00CB543C">
      <w:pPr>
        <w:pStyle w:val="ReportBody"/>
        <w:numPr>
          <w:ilvl w:val="0"/>
          <w:numId w:val="10"/>
        </w:numPr>
      </w:pPr>
      <w:r w:rsidRPr="00D45101">
        <w:t>The Narromine Shire Council (NSC) exceed</w:t>
      </w:r>
      <w:r w:rsidR="00BD6F85">
        <w:t>ed</w:t>
      </w:r>
      <w:r w:rsidRPr="00D45101">
        <w:t xml:space="preserve"> the </w:t>
      </w:r>
      <w:r w:rsidR="00BD6F85">
        <w:t xml:space="preserve">basic </w:t>
      </w:r>
      <w:r w:rsidRPr="00D45101">
        <w:t xml:space="preserve">requirements of </w:t>
      </w:r>
      <w:r w:rsidR="00CE0F13">
        <w:t>AS 17</w:t>
      </w:r>
      <w:r w:rsidRPr="00D45101">
        <w:t>42.7-2007 by providing a chevron/railway crossing (D4-</w:t>
      </w:r>
      <w:r w:rsidR="00E357D4">
        <w:t>1-1A</w:t>
      </w:r>
      <w:r w:rsidRPr="00D45101">
        <w:t>/</w:t>
      </w:r>
      <w:r w:rsidR="00E357D4">
        <w:t>G</w:t>
      </w:r>
      <w:r w:rsidRPr="00D45101">
        <w:t>9-</w:t>
      </w:r>
      <w:r w:rsidR="00E357D4">
        <w:t>32/</w:t>
      </w:r>
      <w:r w:rsidRPr="00D45101">
        <w:t>33) sign on the left side of the road 125</w:t>
      </w:r>
      <w:r w:rsidR="00E379AE">
        <w:t> </w:t>
      </w:r>
      <w:r w:rsidRPr="00D45101">
        <w:t>m before the crossing</w:t>
      </w:r>
      <w:r w:rsidR="00764DCC" w:rsidRPr="00D45101">
        <w:t>.</w:t>
      </w:r>
      <w:r w:rsidR="00764DCC">
        <w:t xml:space="preserve"> Note: AS 1742.7-2007 </w:t>
      </w:r>
      <w:r w:rsidR="00E379AE">
        <w:t>suggests the use of yellow chevron alignment markers D4-6 in lieu of the D4-1-1A white chevron markers</w:t>
      </w:r>
      <w:r w:rsidR="00764DCC">
        <w:t>, in conjunction with the G9-32/33 signs where used.</w:t>
      </w:r>
      <w:r w:rsidR="00764DCC">
        <w:rPr>
          <w:rStyle w:val="FootnoteReference"/>
        </w:rPr>
        <w:footnoteReference w:id="9"/>
      </w:r>
      <w:r w:rsidR="00764DCC">
        <w:t xml:space="preserve"> </w:t>
      </w:r>
      <w:r w:rsidRPr="00D45101">
        <w:t xml:space="preserve"> </w:t>
      </w:r>
    </w:p>
    <w:p w14:paraId="74A5F733" w14:textId="551F3A3C" w:rsidR="00CB543C" w:rsidRPr="00D45101" w:rsidRDefault="00CB543C" w:rsidP="00CB543C">
      <w:pPr>
        <w:pStyle w:val="ListParagraph"/>
        <w:numPr>
          <w:ilvl w:val="0"/>
          <w:numId w:val="10"/>
        </w:numPr>
      </w:pPr>
      <w:r w:rsidRPr="00D45101">
        <w:t xml:space="preserve">Road markings were present and in accordance with </w:t>
      </w:r>
      <w:r w:rsidR="00CE0F13">
        <w:t>AS 17</w:t>
      </w:r>
      <w:r w:rsidRPr="00D45101">
        <w:t>42.7-2007, but faded.</w:t>
      </w:r>
    </w:p>
    <w:p w14:paraId="0682E3D9" w14:textId="475330EA" w:rsidR="00042F5F" w:rsidRPr="00D45101" w:rsidRDefault="00CB543C" w:rsidP="00E5455B">
      <w:pPr>
        <w:pStyle w:val="ReportBody"/>
        <w:numPr>
          <w:ilvl w:val="0"/>
          <w:numId w:val="8"/>
        </w:numPr>
      </w:pPr>
      <w:r w:rsidRPr="00D45101">
        <w:t xml:space="preserve">Two ‘Railway crossing flashing signal ahead’ signs (W7-4), located about 180 m (in lieu of one sign – left side only) before the crossing. </w:t>
      </w:r>
      <w:bookmarkStart w:id="33" w:name="placement_of_the_W74_signs"/>
      <w:bookmarkEnd w:id="33"/>
      <w:r w:rsidRPr="00D45101">
        <w:t xml:space="preserve">The placement of the W7-4 signs at a distance of </w:t>
      </w:r>
      <w:r w:rsidRPr="00D45101">
        <w:lastRenderedPageBreak/>
        <w:t xml:space="preserve">about 180 m before the flashing light assembly (RX-5) was consistent with </w:t>
      </w:r>
      <w:r w:rsidR="00CE0F13">
        <w:t>AS 17</w:t>
      </w:r>
      <w:r w:rsidRPr="00D45101">
        <w:t>42.7-2007 for road vehicles travelling at 90 km/h (85</w:t>
      </w:r>
      <w:r w:rsidRPr="00D45101">
        <w:rPr>
          <w:vertAlign w:val="superscript"/>
        </w:rPr>
        <w:t>th</w:t>
      </w:r>
      <w:r w:rsidRPr="00D45101">
        <w:t xml:space="preserve"> percentile)</w:t>
      </w:r>
      <w:r w:rsidR="00042F5F" w:rsidRPr="00D45101">
        <w:t>.</w:t>
      </w:r>
      <w:r w:rsidR="00764DCC" w:rsidRPr="00764DCC">
        <w:t xml:space="preserve"> </w:t>
      </w:r>
      <w:r w:rsidR="00764DCC">
        <w:t>However, AS 1742</w:t>
      </w:r>
      <w:r w:rsidR="00606598">
        <w:t xml:space="preserve">.7-2007 </w:t>
      </w:r>
      <w:r w:rsidR="00EA75A7">
        <w:t xml:space="preserve">at clause 2.3.3 </w:t>
      </w:r>
      <w:r w:rsidR="00606598">
        <w:t xml:space="preserve">allows for </w:t>
      </w:r>
      <w:r w:rsidR="00E379AE">
        <w:t xml:space="preserve">the </w:t>
      </w:r>
      <w:r w:rsidR="00606598">
        <w:t>provision of additional advance warning signage (W7-4) at a long distance (e.g. 500 m) in advance of the crossing</w:t>
      </w:r>
      <w:r w:rsidR="00EA75A7">
        <w:t>,</w:t>
      </w:r>
      <w:r w:rsidR="00606598">
        <w:t xml:space="preserve"> with a distance plate below if considered necessary.</w:t>
      </w:r>
      <w:r w:rsidR="00E379AE">
        <w:t xml:space="preserve"> These were not provided.</w:t>
      </w:r>
    </w:p>
    <w:p w14:paraId="666BBE37" w14:textId="77777777" w:rsidR="00632780" w:rsidRPr="00D45101" w:rsidRDefault="00632780" w:rsidP="00A06FCF">
      <w:pPr>
        <w:pStyle w:val="Heading4"/>
      </w:pPr>
      <w:bookmarkStart w:id="34" w:name="_Flashing_light_conspicuity"/>
      <w:bookmarkEnd w:id="34"/>
      <w:r w:rsidRPr="00D45101">
        <w:t xml:space="preserve">Flashing light </w:t>
      </w:r>
      <w:proofErr w:type="spellStart"/>
      <w:r w:rsidRPr="00D45101">
        <w:t>conspicuity</w:t>
      </w:r>
      <w:proofErr w:type="spellEnd"/>
    </w:p>
    <w:p w14:paraId="4E6D41A2" w14:textId="548CB516" w:rsidR="00300D1C" w:rsidRPr="00D45101" w:rsidRDefault="00594D21" w:rsidP="00300D1C">
      <w:pPr>
        <w:pStyle w:val="ReportBody"/>
      </w:pPr>
      <w:r w:rsidRPr="00D45101">
        <w:t>In Australia, active flashing light hardware</w:t>
      </w:r>
      <w:r w:rsidR="007A7143" w:rsidRPr="00D45101">
        <w:t xml:space="preserve"> (</w:t>
      </w:r>
      <w:r w:rsidRPr="00D45101">
        <w:t>that is the mast, flashing lamp units and bell</w:t>
      </w:r>
      <w:r w:rsidR="007A7143" w:rsidRPr="00D45101">
        <w:t>)</w:t>
      </w:r>
      <w:r w:rsidRPr="00D45101">
        <w:t xml:space="preserve"> generally compl</w:t>
      </w:r>
      <w:r w:rsidR="00C37372" w:rsidRPr="00D45101">
        <w:t>ies</w:t>
      </w:r>
      <w:r w:rsidRPr="00D45101">
        <w:t xml:space="preserve"> with the Association of American Railroads (AAR) requisites for highway grade crossing signals</w:t>
      </w:r>
      <w:r w:rsidR="008963A6" w:rsidRPr="00D45101">
        <w:t xml:space="preserve"> (</w:t>
      </w:r>
      <w:r w:rsidR="008963A6" w:rsidRPr="00D45101">
        <w:fldChar w:fldCharType="begin"/>
      </w:r>
      <w:r w:rsidR="008963A6" w:rsidRPr="00D45101">
        <w:instrText xml:space="preserve"> REF _Ref439665261 \h  \* MERGEFORMAT </w:instrText>
      </w:r>
      <w:r w:rsidR="008963A6" w:rsidRPr="00D45101">
        <w:fldChar w:fldCharType="separate"/>
      </w:r>
      <w:r w:rsidR="00F50333" w:rsidRPr="00D45101">
        <w:t>Figure 12</w:t>
      </w:r>
      <w:r w:rsidR="008963A6" w:rsidRPr="00D45101">
        <w:fldChar w:fldCharType="end"/>
      </w:r>
      <w:r w:rsidR="008963A6" w:rsidRPr="00D45101">
        <w:t>)</w:t>
      </w:r>
      <w:r w:rsidRPr="00D45101">
        <w:t>.</w:t>
      </w:r>
    </w:p>
    <w:p w14:paraId="507BD524" w14:textId="49CA22AE" w:rsidR="00662431" w:rsidRPr="00D45101" w:rsidRDefault="00662431" w:rsidP="008563FC">
      <w:pPr>
        <w:pStyle w:val="Caption"/>
      </w:pPr>
      <w:bookmarkStart w:id="35" w:name="_Ref439665261"/>
      <w:r w:rsidRPr="00D45101">
        <w:t xml:space="preserve">Figure </w:t>
      </w:r>
      <w:fldSimple w:instr=" SEQ Figure \* ARABIC ">
        <w:r w:rsidR="00F50333" w:rsidRPr="00D45101">
          <w:t>12</w:t>
        </w:r>
      </w:fldSimple>
      <w:bookmarkEnd w:id="35"/>
      <w:r w:rsidRPr="00D45101">
        <w:t>:</w:t>
      </w:r>
      <w:r w:rsidRPr="00D45101">
        <w:tab/>
        <w:t>Typical railway crossing signal</w:t>
      </w:r>
      <w:r w:rsidR="000B08F2">
        <w:t xml:space="preserve"> assembly</w:t>
      </w:r>
      <w:r w:rsidRPr="00D45101">
        <w:t xml:space="preserve">, </w:t>
      </w:r>
      <w:r w:rsidR="000B08F2">
        <w:t>(RX-5)</w:t>
      </w:r>
      <w:r w:rsidR="00516678">
        <w:t xml:space="preserve"> </w:t>
      </w:r>
      <w:r w:rsidRPr="00D45101">
        <w:t>complete with four lamp units, ‘Rail Way Crossing’ sign, and ‘Stop on Red Signal’ sign</w:t>
      </w:r>
    </w:p>
    <w:p w14:paraId="39ACB87F" w14:textId="77777777" w:rsidR="00662431" w:rsidRPr="00D45101" w:rsidRDefault="00662431" w:rsidP="00662431">
      <w:pPr>
        <w:autoSpaceDE/>
        <w:autoSpaceDN/>
        <w:adjustRightInd/>
        <w:spacing w:line="271" w:lineRule="auto"/>
        <w:textAlignment w:val="auto"/>
        <w:rPr>
          <w:rFonts w:eastAsiaTheme="minorHAnsi"/>
        </w:rPr>
      </w:pPr>
      <w:r w:rsidRPr="00D45101">
        <w:rPr>
          <w:rFonts w:eastAsiaTheme="minorHAnsi"/>
          <w:noProof/>
          <w:lang w:eastAsia="en-AU"/>
        </w:rPr>
        <w:drawing>
          <wp:inline distT="0" distB="0" distL="0" distR="0" wp14:anchorId="402DFB46" wp14:editId="1A13C0F3">
            <wp:extent cx="3486019" cy="3899861"/>
            <wp:effectExtent l="0" t="0" r="635" b="5715"/>
            <wp:docPr id="19" name="Picture 19" descr="Drawing showing typical railway crossing signal assembly, (RX-5) complete with four lamp units, ‘Rail Way Crossing’ sign, and ‘Stop on Red Signal’ sign" title="Fig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_SA_PtGermein_19Mar12_Map.png"/>
                    <pic:cNvPicPr/>
                  </pic:nvPicPr>
                  <pic:blipFill>
                    <a:blip r:embed="rId39">
                      <a:extLst>
                        <a:ext uri="{28A0092B-C50C-407E-A947-70E740481C1C}">
                          <a14:useLocalDpi xmlns:a14="http://schemas.microsoft.com/office/drawing/2010/main" val="0"/>
                        </a:ext>
                      </a:extLst>
                    </a:blip>
                    <a:stretch>
                      <a:fillRect/>
                    </a:stretch>
                  </pic:blipFill>
                  <pic:spPr>
                    <a:xfrm>
                      <a:off x="0" y="0"/>
                      <a:ext cx="3486019" cy="3899861"/>
                    </a:xfrm>
                    <a:prstGeom prst="rect">
                      <a:avLst/>
                    </a:prstGeom>
                  </pic:spPr>
                </pic:pic>
              </a:graphicData>
            </a:graphic>
          </wp:inline>
        </w:drawing>
      </w:r>
    </w:p>
    <w:p w14:paraId="322EA1A0" w14:textId="445F3E20" w:rsidR="00662431" w:rsidRPr="00D45101" w:rsidRDefault="00662431" w:rsidP="00662431">
      <w:pPr>
        <w:widowControl w:val="0"/>
        <w:suppressAutoHyphens w:val="0"/>
        <w:autoSpaceDE/>
        <w:autoSpaceDN/>
        <w:adjustRightInd/>
        <w:spacing w:after="200" w:line="240" w:lineRule="auto"/>
        <w:textAlignment w:val="auto"/>
        <w:rPr>
          <w:rStyle w:val="ImageSourceChar"/>
          <w:bCs w:val="0"/>
        </w:rPr>
      </w:pPr>
      <w:r w:rsidRPr="00D45101">
        <w:rPr>
          <w:rStyle w:val="ImageSourceChar"/>
          <w:bCs w:val="0"/>
        </w:rPr>
        <w:t xml:space="preserve">Source: </w:t>
      </w:r>
      <w:r w:rsidR="00CE0F13">
        <w:rPr>
          <w:rStyle w:val="ImageSourceChar"/>
          <w:bCs w:val="0"/>
        </w:rPr>
        <w:t>AS 17</w:t>
      </w:r>
      <w:r w:rsidRPr="00D45101">
        <w:rPr>
          <w:rStyle w:val="ImageSourceChar"/>
          <w:bCs w:val="0"/>
        </w:rPr>
        <w:t>42.7 and ATSB</w:t>
      </w:r>
    </w:p>
    <w:p w14:paraId="41FB4786" w14:textId="77777777" w:rsidR="00E10C87" w:rsidRPr="00D45101" w:rsidRDefault="00E10C87" w:rsidP="00E10C87">
      <w:pPr>
        <w:pStyle w:val="ReportBody"/>
      </w:pPr>
      <w:r w:rsidRPr="00D45101">
        <w:t>The flashing lights at the Tullamore – Narromine railway crossing comprised eight high intensity LED lamp units, in a combination of main-lights</w:t>
      </w:r>
      <w:r w:rsidRPr="00D45101">
        <w:rPr>
          <w:rStyle w:val="FootnoteReference"/>
          <w:color w:val="auto"/>
        </w:rPr>
        <w:footnoteReference w:id="10"/>
      </w:r>
      <w:r w:rsidRPr="00D45101">
        <w:rPr>
          <w:vertAlign w:val="superscript"/>
        </w:rPr>
        <w:t xml:space="preserve"> </w:t>
      </w:r>
      <w:r w:rsidRPr="00D45101">
        <w:t>and backlights.</w:t>
      </w:r>
      <w:r w:rsidRPr="00D45101">
        <w:rPr>
          <w:rStyle w:val="FootnoteReference"/>
          <w:color w:val="auto"/>
        </w:rPr>
        <w:footnoteReference w:id="11"/>
      </w:r>
      <w:r w:rsidRPr="00D45101">
        <w:t xml:space="preserve"> Examination of data recorded by the railway crossing event logger showed that all LED lamps were functioning at the time of the collision.</w:t>
      </w:r>
    </w:p>
    <w:p w14:paraId="5FF3B5B2" w14:textId="77777777" w:rsidR="00E10C87" w:rsidRPr="00D45101" w:rsidRDefault="00E10C87" w:rsidP="00E10C87">
      <w:pPr>
        <w:pStyle w:val="ReportBody"/>
      </w:pPr>
      <w:r w:rsidRPr="00D45101">
        <w:t>LED lamp units provide high intensity illumination over a wide viewing angle and provide good performance (warning) from a road user perspective, compared to traditional incandescent lamps. LED lights are also less susceptible to the effects of sun glare and reflection.</w:t>
      </w:r>
    </w:p>
    <w:p w14:paraId="238E5B96" w14:textId="6AA139B6" w:rsidR="00042F5F" w:rsidRPr="00D45101" w:rsidRDefault="00042F5F" w:rsidP="00042F5F">
      <w:pPr>
        <w:pStyle w:val="ReportBody"/>
      </w:pPr>
      <w:r w:rsidRPr="00D45101">
        <w:t xml:space="preserve">AS 7658-2012 – item ‘3. Signalling’, section 3.4.2 clause 2 specifies that </w:t>
      </w:r>
      <w:r w:rsidR="009F6C4E" w:rsidRPr="00D45101">
        <w:rPr>
          <w:i/>
        </w:rPr>
        <w:t>Site-specific</w:t>
      </w:r>
      <w:r w:rsidRPr="00D45101">
        <w:rPr>
          <w:i/>
        </w:rPr>
        <w:t xml:space="preserve"> focussing diagrams should be prepared to optimise the visibility of flashing light installations at level crossings</w:t>
      </w:r>
      <w:r w:rsidRPr="00D45101">
        <w:t xml:space="preserve">. While ARTC do not have a </w:t>
      </w:r>
      <w:r w:rsidR="00E10C87" w:rsidRPr="00D45101">
        <w:t>site</w:t>
      </w:r>
      <w:r w:rsidRPr="00D45101">
        <w:t xml:space="preserve"> specific </w:t>
      </w:r>
      <w:r w:rsidR="000B08F2">
        <w:t>alignment</w:t>
      </w:r>
      <w:r w:rsidR="000B08F2" w:rsidRPr="00D45101">
        <w:t xml:space="preserve"> </w:t>
      </w:r>
      <w:r w:rsidRPr="00D45101">
        <w:t xml:space="preserve">diagram for the crossing, </w:t>
      </w:r>
      <w:r w:rsidR="00E10C87" w:rsidRPr="00D45101">
        <w:t xml:space="preserve">the </w:t>
      </w:r>
      <w:r w:rsidRPr="00D45101">
        <w:t>focusing/alignment for flashing light</w:t>
      </w:r>
      <w:r w:rsidR="00E10C87" w:rsidRPr="00D45101">
        <w:t>s at this location</w:t>
      </w:r>
      <w:r w:rsidRPr="00D45101">
        <w:t xml:space="preserve"> was covered by ARTC</w:t>
      </w:r>
      <w:r w:rsidR="00E10C87" w:rsidRPr="00D45101">
        <w:t>’s</w:t>
      </w:r>
      <w:r w:rsidRPr="00D45101">
        <w:t xml:space="preserve"> standard SMS 13 – (RIC Standard: SC 07 60 01 00 EQ). </w:t>
      </w:r>
      <w:r w:rsidR="00E10C87" w:rsidRPr="00D45101">
        <w:t>A</w:t>
      </w:r>
      <w:r w:rsidRPr="00D45101">
        <w:t xml:space="preserve"> site inspection (post</w:t>
      </w:r>
      <w:r w:rsidR="007A7143" w:rsidRPr="00D45101">
        <w:t>-</w:t>
      </w:r>
      <w:r w:rsidRPr="00D45101">
        <w:t xml:space="preserve">collision) established that the </w:t>
      </w:r>
      <w:r w:rsidRPr="00D45101">
        <w:lastRenderedPageBreak/>
        <w:t xml:space="preserve">southwest facing flashing lights provided good coverage, from at least 300 m before the crossing, all the way through to the crossing. </w:t>
      </w:r>
      <w:r w:rsidR="00E10C87" w:rsidRPr="00D45101">
        <w:t>W</w:t>
      </w:r>
      <w:r w:rsidRPr="00D45101">
        <w:t xml:space="preserve">hile the flashing lights </w:t>
      </w:r>
      <w:r w:rsidR="00E10C87" w:rsidRPr="00D45101">
        <w:t xml:space="preserve">did </w:t>
      </w:r>
      <w:r w:rsidRPr="00D45101">
        <w:t>provide good coverage, the approach to the crossing from the southwest, through a sweeping right hand curve</w:t>
      </w:r>
      <w:r w:rsidR="00C90B58" w:rsidRPr="00D45101">
        <w:t>,</w:t>
      </w:r>
      <w:r w:rsidRPr="00D45101">
        <w:t xml:space="preserve"> requires that a motorist must </w:t>
      </w:r>
      <w:r w:rsidR="002E6A35" w:rsidRPr="00D45101">
        <w:t xml:space="preserve">continually </w:t>
      </w:r>
      <w:r w:rsidRPr="00D45101">
        <w:t xml:space="preserve">re-direct their view from the road ahead, to the right, to </w:t>
      </w:r>
      <w:r w:rsidR="002E6A35" w:rsidRPr="00D45101">
        <w:t xml:space="preserve">be able to </w:t>
      </w:r>
      <w:r w:rsidR="007E600E" w:rsidRPr="00D45101">
        <w:t>see</w:t>
      </w:r>
      <w:r w:rsidRPr="00D45101">
        <w:t xml:space="preserve"> the flashing lights. </w:t>
      </w:r>
    </w:p>
    <w:p w14:paraId="275C4EE1" w14:textId="7035E622" w:rsidR="00042F5F" w:rsidRPr="00D45101" w:rsidRDefault="00042F5F" w:rsidP="00042F5F">
      <w:pPr>
        <w:pStyle w:val="ReportBody"/>
      </w:pPr>
      <w:r w:rsidRPr="00D45101">
        <w:t>Note: Although sighting of the flashing lights was unobstructed</w:t>
      </w:r>
      <w:r w:rsidR="00A4213C" w:rsidRPr="00D45101">
        <w:t>,</w:t>
      </w:r>
      <w:r w:rsidRPr="00D45101">
        <w:t xml:space="preserve"> should vegetation develop on the right side of the road, (southwest approach) this could compromise sighting in the future.</w:t>
      </w:r>
    </w:p>
    <w:p w14:paraId="1B4AC8DC" w14:textId="77777777" w:rsidR="00391D77" w:rsidRPr="00D45101" w:rsidRDefault="00391D77" w:rsidP="00391D77">
      <w:pPr>
        <w:pStyle w:val="Heading4"/>
      </w:pPr>
      <w:r w:rsidRPr="00D45101">
        <w:t>Audible warning device</w:t>
      </w:r>
    </w:p>
    <w:p w14:paraId="1F085F77" w14:textId="4EBE49B2" w:rsidR="00302DFA" w:rsidRPr="00D45101" w:rsidRDefault="00302DFA" w:rsidP="00302DFA">
      <w:pPr>
        <w:pStyle w:val="ReportBody"/>
      </w:pPr>
      <w:r w:rsidRPr="00D45101">
        <w:t>Historically, audible devices have been considered an important sensory medium used to warn motorists of an approaching train. However, soundproofing, air conditioning and in-vehicle entertainment systems in modern vehicles raise questions regarding the effectiveness of railway crossing and train audible devices.</w:t>
      </w:r>
    </w:p>
    <w:p w14:paraId="1F430CE8" w14:textId="5F90B77E" w:rsidR="008A0E0B" w:rsidRPr="00D45101" w:rsidRDefault="00302DFA" w:rsidP="00302DFA">
      <w:pPr>
        <w:pStyle w:val="ReportBody"/>
      </w:pPr>
      <w:r w:rsidRPr="00D45101">
        <w:t xml:space="preserve">The high standard of </w:t>
      </w:r>
      <w:r w:rsidR="00F368BD" w:rsidRPr="00D45101">
        <w:t>soundproofing</w:t>
      </w:r>
      <w:r w:rsidRPr="00D45101">
        <w:t xml:space="preserve"> in modern motor vehicles, with closed windows, would require a significant sound </w:t>
      </w:r>
      <w:r w:rsidR="00783493" w:rsidRPr="00D45101">
        <w:t xml:space="preserve">volume </w:t>
      </w:r>
      <w:r w:rsidRPr="00D45101">
        <w:t xml:space="preserve">for </w:t>
      </w:r>
      <w:r w:rsidR="008A0E0B" w:rsidRPr="00D45101">
        <w:t xml:space="preserve">any audible device </w:t>
      </w:r>
      <w:r w:rsidRPr="00D45101">
        <w:t xml:space="preserve">to be heard within the vehicle. Consequently, audible warning devices are more suited to bicycle riders and pedestrians.  </w:t>
      </w:r>
    </w:p>
    <w:p w14:paraId="6A52EE5B" w14:textId="154753DB" w:rsidR="008A0E0B" w:rsidRPr="00D45101" w:rsidRDefault="008A0E0B" w:rsidP="008A0E0B">
      <w:pPr>
        <w:pStyle w:val="ReportBody"/>
      </w:pPr>
      <w:r w:rsidRPr="00D45101">
        <w:t>Increasing the loudness of railway crossing and/or train audible device</w:t>
      </w:r>
      <w:r w:rsidR="00C90B58" w:rsidRPr="00D45101">
        <w:t>s</w:t>
      </w:r>
      <w:r w:rsidRPr="00D45101">
        <w:t xml:space="preserve"> is not considered a practical option, particularly for use in populated areas, as the sound level would exceed reasonable environmental/community standards.</w:t>
      </w:r>
    </w:p>
    <w:p w14:paraId="0A8EFD3E" w14:textId="1D9D8EB6" w:rsidR="00302DFA" w:rsidRPr="00D45101" w:rsidRDefault="00302DFA" w:rsidP="00302DFA">
      <w:pPr>
        <w:pStyle w:val="ReportBody"/>
      </w:pPr>
      <w:r w:rsidRPr="00D45101">
        <w:t xml:space="preserve">It is </w:t>
      </w:r>
      <w:r w:rsidR="00C90B58" w:rsidRPr="00D45101">
        <w:t xml:space="preserve">considered </w:t>
      </w:r>
      <w:r w:rsidRPr="00D45101">
        <w:t xml:space="preserve">unlikely that the truck driver would have heard either the railway crossing and/or train </w:t>
      </w:r>
      <w:r w:rsidR="006E644C" w:rsidRPr="00D45101">
        <w:t>horn</w:t>
      </w:r>
      <w:r w:rsidR="00C90B58" w:rsidRPr="00D45101">
        <w:t>,</w:t>
      </w:r>
      <w:r w:rsidRPr="00D45101">
        <w:t xml:space="preserve"> and be alerted in sufficient time to take appropriate action.  </w:t>
      </w:r>
    </w:p>
    <w:p w14:paraId="173FD732" w14:textId="77777777" w:rsidR="000853D0" w:rsidRPr="00D45101" w:rsidRDefault="000853D0" w:rsidP="000853D0">
      <w:pPr>
        <w:pStyle w:val="Heading2"/>
      </w:pPr>
      <w:bookmarkStart w:id="36" w:name="_Toc456698589"/>
      <w:bookmarkStart w:id="37" w:name="_Toc373326060"/>
      <w:r w:rsidRPr="00D45101">
        <w:t>ALCAM survey, Tullamore – Narromine Road railway crossing</w:t>
      </w:r>
      <w:bookmarkEnd w:id="36"/>
    </w:p>
    <w:p w14:paraId="072F66CB" w14:textId="4078AE04" w:rsidR="000853D0" w:rsidRPr="00D45101" w:rsidRDefault="000853D0" w:rsidP="009065A5">
      <w:pPr>
        <w:pStyle w:val="ReportBody"/>
      </w:pPr>
      <w:r w:rsidRPr="00D45101">
        <w:t>The Australian Level Crossing Assessment Model (ALCAM) is used to assess potential risks at railway crossings and to assist in the prioritisation of safety improvements at railway crossings according to their comparative safety risks. ALCAM is currently applied across Australia and in New Zealand, and is overseen by the National ALCAM Committee, which comprises representatives from the various jurisdictions to ensure its consistency of development and application. NSW is represented on the National ALCAM Committee by Transport for NSW (</w:t>
      </w:r>
      <w:proofErr w:type="spellStart"/>
      <w:r w:rsidRPr="00D45101">
        <w:t>TfNSW</w:t>
      </w:r>
      <w:proofErr w:type="spellEnd"/>
      <w:r w:rsidRPr="00D45101">
        <w:t>)</w:t>
      </w:r>
      <w:r w:rsidR="00DB6AF1" w:rsidRPr="00D45101">
        <w:t xml:space="preserve"> – a state government department.</w:t>
      </w:r>
    </w:p>
    <w:p w14:paraId="66A0EB00" w14:textId="749472D3" w:rsidR="00D240B4" w:rsidRPr="00D45101" w:rsidRDefault="00D240B4" w:rsidP="009065A5">
      <w:pPr>
        <w:pStyle w:val="ReportBody"/>
      </w:pPr>
      <w:r w:rsidRPr="00D45101">
        <w:t xml:space="preserve">ALCAM plays a critical role in planning and developing the NSW Level Crossing Improvement Program (LCIP), which is managed by </w:t>
      </w:r>
      <w:proofErr w:type="spellStart"/>
      <w:r w:rsidRPr="00D45101">
        <w:t>TfNSW</w:t>
      </w:r>
      <w:proofErr w:type="spellEnd"/>
      <w:r w:rsidRPr="00D45101">
        <w:t xml:space="preserve">. ALCAM, is used as the principal means of ranking public railway crossings for major upgrades funded under the LCIP. The LCIP also allocates funding towards ALCAM data collection each year to improve the quality of the railway crossing data in </w:t>
      </w:r>
      <w:r w:rsidR="00DB6AF1" w:rsidRPr="00D45101">
        <w:t>the model</w:t>
      </w:r>
      <w:r w:rsidRPr="00D45101">
        <w:t>.</w:t>
      </w:r>
    </w:p>
    <w:p w14:paraId="1DE7297C" w14:textId="4664438E" w:rsidR="000853D0" w:rsidRPr="00D45101" w:rsidRDefault="000853D0" w:rsidP="009065A5">
      <w:pPr>
        <w:pStyle w:val="ReportBody"/>
      </w:pPr>
      <w:proofErr w:type="spellStart"/>
      <w:r w:rsidRPr="00D45101">
        <w:t>TfNSW</w:t>
      </w:r>
      <w:proofErr w:type="spellEnd"/>
      <w:r w:rsidRPr="00D45101">
        <w:t xml:space="preserve"> undertakes periodic ALCAM surveys of railway crossings throughout NSW. The last ALCAM survey carried out at the Tullamore – Narromine railway crossing, before the collision on 23 September 2015</w:t>
      </w:r>
      <w:r w:rsidR="00FB5807" w:rsidRPr="00D45101">
        <w:t>,</w:t>
      </w:r>
      <w:r w:rsidRPr="00D45101">
        <w:t xml:space="preserve"> was on 18 November 2011. The survey identified the crossing in a low to medium risk band, within the control class of active flashing lights. ALCAM data for the Tullamore – Narromine railway crossing</w:t>
      </w:r>
      <w:r w:rsidR="008954B8" w:rsidRPr="00D45101">
        <w:t>,</w:t>
      </w:r>
      <w:r w:rsidRPr="00D45101">
        <w:t xml:space="preserve"> as documented</w:t>
      </w:r>
      <w:r w:rsidR="008954B8" w:rsidRPr="00D45101">
        <w:t>,</w:t>
      </w:r>
      <w:r w:rsidRPr="00D45101">
        <w:t xml:space="preserve"> </w:t>
      </w:r>
      <w:r w:rsidR="008954B8" w:rsidRPr="00D45101">
        <w:t xml:space="preserve">identified </w:t>
      </w:r>
      <w:r w:rsidRPr="00D45101">
        <w:t>several areas of risk</w:t>
      </w:r>
      <w:r w:rsidR="008954B8" w:rsidRPr="00D45101">
        <w:t xml:space="preserve"> when </w:t>
      </w:r>
      <w:r w:rsidRPr="00D45101">
        <w:t>approaching the crossing from the southwest, including:</w:t>
      </w:r>
    </w:p>
    <w:p w14:paraId="482F3192" w14:textId="77777777" w:rsidR="000853D0" w:rsidRPr="00D45101" w:rsidRDefault="000853D0" w:rsidP="000853D0">
      <w:pPr>
        <w:pStyle w:val="ListParagraph"/>
        <w:numPr>
          <w:ilvl w:val="0"/>
          <w:numId w:val="12"/>
        </w:numPr>
      </w:pPr>
      <w:r w:rsidRPr="00D45101">
        <w:t xml:space="preserve">Visibility of traffic control at crossing – This relates to sighting the flashing lights, because of road curvature.  </w:t>
      </w:r>
    </w:p>
    <w:p w14:paraId="558D785E" w14:textId="5236D4E3" w:rsidR="000853D0" w:rsidRPr="00D45101" w:rsidRDefault="000853D0" w:rsidP="000853D0">
      <w:pPr>
        <w:pStyle w:val="ListParagraph"/>
        <w:numPr>
          <w:ilvl w:val="0"/>
          <w:numId w:val="12"/>
        </w:numPr>
      </w:pPr>
      <w:r w:rsidRPr="00D45101">
        <w:t xml:space="preserve">Distance from advance warning </w:t>
      </w:r>
      <w:r w:rsidR="00516678">
        <w:t xml:space="preserve">signs (W7-4) </w:t>
      </w:r>
      <w:r w:rsidRPr="00D45101">
        <w:t xml:space="preserve">to crossing – This relates to the location of the advance passive warning signs, and vehicle (truck) stopping distance/capability. </w:t>
      </w:r>
    </w:p>
    <w:p w14:paraId="2F4F8F2F" w14:textId="77777777" w:rsidR="000853D0" w:rsidRPr="00D45101" w:rsidRDefault="000853D0" w:rsidP="000853D0">
      <w:pPr>
        <w:pStyle w:val="ListParagraph"/>
        <w:numPr>
          <w:ilvl w:val="0"/>
          <w:numId w:val="12"/>
        </w:numPr>
      </w:pPr>
      <w:r w:rsidRPr="00D45101">
        <w:t>Possible sun glare and sighting of the flashing lights.</w:t>
      </w:r>
    </w:p>
    <w:p w14:paraId="1A34BA2B" w14:textId="6976559F" w:rsidR="00157F8F" w:rsidRPr="00D45101" w:rsidRDefault="00157F8F" w:rsidP="00EB67BE">
      <w:pPr>
        <w:pStyle w:val="Heading2"/>
      </w:pPr>
      <w:bookmarkStart w:id="38" w:name="_Toc456698590"/>
      <w:r w:rsidRPr="00D45101">
        <w:lastRenderedPageBreak/>
        <w:t xml:space="preserve">Previous </w:t>
      </w:r>
      <w:bookmarkEnd w:id="37"/>
      <w:r w:rsidR="000853D0" w:rsidRPr="00D45101">
        <w:t>occurrences</w:t>
      </w:r>
      <w:bookmarkEnd w:id="38"/>
    </w:p>
    <w:p w14:paraId="73D6D105" w14:textId="65A0AD8C" w:rsidR="000853D0" w:rsidRPr="00D45101" w:rsidRDefault="00F67EF0" w:rsidP="009065A5">
      <w:pPr>
        <w:pStyle w:val="ReportBody"/>
      </w:pPr>
      <w:r w:rsidRPr="00D45101">
        <w:t xml:space="preserve">Roads and Maritime Services </w:t>
      </w:r>
      <w:r w:rsidR="00E932E8" w:rsidRPr="00D45101">
        <w:t xml:space="preserve">(NSW) </w:t>
      </w:r>
      <w:r w:rsidR="000853D0" w:rsidRPr="00D45101">
        <w:t xml:space="preserve">have </w:t>
      </w:r>
      <w:r w:rsidRPr="00D45101">
        <w:t>advise</w:t>
      </w:r>
      <w:r w:rsidR="000853D0" w:rsidRPr="00D45101">
        <w:t>d</w:t>
      </w:r>
      <w:r w:rsidRPr="00D45101">
        <w:t xml:space="preserve"> that about </w:t>
      </w:r>
      <w:r w:rsidR="00F17BE0" w:rsidRPr="00D45101">
        <w:t>542</w:t>
      </w:r>
      <w:r w:rsidR="00C91B28" w:rsidRPr="00D45101">
        <w:t xml:space="preserve"> </w:t>
      </w:r>
      <w:r w:rsidR="00F17BE0" w:rsidRPr="00D45101">
        <w:t xml:space="preserve">road </w:t>
      </w:r>
      <w:r w:rsidRPr="00D45101">
        <w:t>vehicles (standard axle pairs) use the Tullamore – Narromine railway crossing daily</w:t>
      </w:r>
      <w:r w:rsidR="00E932E8" w:rsidRPr="00D45101">
        <w:t>,</w:t>
      </w:r>
      <w:r w:rsidR="00977139" w:rsidRPr="00D45101">
        <w:t xml:space="preserve"> of which about 7</w:t>
      </w:r>
      <w:r w:rsidR="008735F5" w:rsidRPr="00D45101">
        <w:t xml:space="preserve"> percent</w:t>
      </w:r>
      <w:r w:rsidR="00977139" w:rsidRPr="00D45101">
        <w:t xml:space="preserve"> are heavy vehicles</w:t>
      </w:r>
      <w:r w:rsidRPr="00D45101">
        <w:t xml:space="preserve">. </w:t>
      </w:r>
      <w:r w:rsidR="00F17BE0" w:rsidRPr="00D45101">
        <w:t xml:space="preserve">About five trains use the crossing daily. </w:t>
      </w:r>
    </w:p>
    <w:p w14:paraId="131D9F03" w14:textId="7C852F69" w:rsidR="00E80550" w:rsidRPr="00D45101" w:rsidRDefault="00A91A55" w:rsidP="009065A5">
      <w:pPr>
        <w:pStyle w:val="ReportBody"/>
      </w:pPr>
      <w:r w:rsidRPr="00D45101">
        <w:t>For the period September 1990 through to September 2015, t</w:t>
      </w:r>
      <w:r w:rsidR="00157F8F" w:rsidRPr="00D45101">
        <w:t xml:space="preserve">he Office of the National Rail Safety Regulator (ONRSR) </w:t>
      </w:r>
      <w:r w:rsidRPr="00D45101">
        <w:t xml:space="preserve">recorded only two </w:t>
      </w:r>
      <w:r w:rsidR="00157F8F" w:rsidRPr="00D45101">
        <w:t xml:space="preserve">occurrence </w:t>
      </w:r>
      <w:r w:rsidRPr="00D45101">
        <w:t xml:space="preserve">events </w:t>
      </w:r>
      <w:r w:rsidR="00157F8F" w:rsidRPr="00D45101">
        <w:t>at the Tullamore – Narromine railway crossing</w:t>
      </w:r>
      <w:r w:rsidR="00DB6AF1" w:rsidRPr="00D45101">
        <w:t xml:space="preserve"> (Table 1)</w:t>
      </w:r>
      <w:r w:rsidR="00157F8F" w:rsidRPr="00D45101">
        <w:t>.</w:t>
      </w:r>
    </w:p>
    <w:p w14:paraId="7269E2AB" w14:textId="1C91DF3C" w:rsidR="00234687" w:rsidRPr="00D45101" w:rsidRDefault="00234687" w:rsidP="00E80550">
      <w:pPr>
        <w:autoSpaceDE/>
        <w:autoSpaceDN/>
        <w:adjustRightInd/>
        <w:spacing w:line="271" w:lineRule="auto"/>
        <w:textAlignment w:val="auto"/>
        <w:rPr>
          <w:rFonts w:eastAsiaTheme="minorHAnsi"/>
          <w:b/>
        </w:rPr>
      </w:pPr>
      <w:r w:rsidRPr="00D45101">
        <w:rPr>
          <w:rFonts w:eastAsiaTheme="minorHAnsi"/>
          <w:b/>
        </w:rPr>
        <w:t xml:space="preserve">Table 1: </w:t>
      </w:r>
      <w:r w:rsidR="008954B8" w:rsidRPr="00D45101">
        <w:rPr>
          <w:rFonts w:eastAsiaTheme="minorHAnsi"/>
          <w:b/>
        </w:rPr>
        <w:t xml:space="preserve">ONRSR </w:t>
      </w:r>
      <w:r w:rsidRPr="00D45101">
        <w:rPr>
          <w:rFonts w:eastAsiaTheme="minorHAnsi"/>
          <w:b/>
        </w:rPr>
        <w:t xml:space="preserve">occurrence </w:t>
      </w:r>
      <w:r w:rsidR="008954B8" w:rsidRPr="00D45101">
        <w:rPr>
          <w:rFonts w:eastAsiaTheme="minorHAnsi"/>
          <w:b/>
        </w:rPr>
        <w:t>data for</w:t>
      </w:r>
      <w:r w:rsidRPr="00D45101">
        <w:rPr>
          <w:rFonts w:eastAsiaTheme="minorHAnsi"/>
          <w:b/>
        </w:rPr>
        <w:t xml:space="preserve"> the Tullamore – Narromine Road railway crossing </w:t>
      </w:r>
    </w:p>
    <w:tbl>
      <w:tblPr>
        <w:tblW w:w="0" w:type="auto"/>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1982"/>
        <w:gridCol w:w="6577"/>
      </w:tblGrid>
      <w:tr w:rsidR="00762949" w:rsidRPr="00D45101" w14:paraId="6FD40084" w14:textId="77777777" w:rsidTr="000853D0">
        <w:trPr>
          <w:trHeight w:val="454"/>
        </w:trPr>
        <w:tc>
          <w:tcPr>
            <w:tcW w:w="1982" w:type="dxa"/>
            <w:tcBorders>
              <w:bottom w:val="single" w:sz="8" w:space="0" w:color="949599"/>
            </w:tcBorders>
            <w:shd w:val="clear" w:color="auto" w:fill="F2F2F2"/>
            <w:vAlign w:val="center"/>
          </w:tcPr>
          <w:p w14:paraId="6329BD3E" w14:textId="77777777" w:rsidR="00762949" w:rsidRPr="00D45101" w:rsidRDefault="00762949" w:rsidP="00762949">
            <w:pPr>
              <w:spacing w:after="0" w:line="240" w:lineRule="atLeast"/>
              <w:rPr>
                <w:b/>
                <w:bCs/>
                <w:color w:val="000000"/>
                <w:sz w:val="18"/>
                <w:szCs w:val="18"/>
              </w:rPr>
            </w:pPr>
            <w:r w:rsidRPr="00D45101">
              <w:rPr>
                <w:b/>
                <w:bCs/>
                <w:color w:val="000000"/>
                <w:sz w:val="18"/>
                <w:szCs w:val="18"/>
              </w:rPr>
              <w:t>Date:</w:t>
            </w:r>
          </w:p>
        </w:tc>
        <w:tc>
          <w:tcPr>
            <w:tcW w:w="6577" w:type="dxa"/>
            <w:shd w:val="clear" w:color="auto" w:fill="F2F2F2"/>
            <w:vAlign w:val="center"/>
          </w:tcPr>
          <w:p w14:paraId="534DEEEE" w14:textId="77777777" w:rsidR="00762949" w:rsidRPr="00D45101" w:rsidRDefault="00762949" w:rsidP="00762949">
            <w:pPr>
              <w:spacing w:after="0" w:line="240" w:lineRule="atLeast"/>
              <w:rPr>
                <w:b/>
                <w:bCs/>
                <w:color w:val="000000"/>
                <w:sz w:val="18"/>
                <w:szCs w:val="18"/>
              </w:rPr>
            </w:pPr>
            <w:r w:rsidRPr="00D45101">
              <w:rPr>
                <w:b/>
                <w:bCs/>
                <w:color w:val="000000"/>
                <w:sz w:val="18"/>
                <w:szCs w:val="18"/>
              </w:rPr>
              <w:t>Location - Tullamore – Narromine Road railway crossing</w:t>
            </w:r>
          </w:p>
        </w:tc>
      </w:tr>
      <w:tr w:rsidR="00762949" w:rsidRPr="00D45101" w14:paraId="72A4E013" w14:textId="77777777" w:rsidTr="00CB1E31">
        <w:trPr>
          <w:trHeight w:val="851"/>
        </w:trPr>
        <w:tc>
          <w:tcPr>
            <w:tcW w:w="1982" w:type="dxa"/>
            <w:shd w:val="clear" w:color="auto" w:fill="FFFFFF" w:themeFill="background1"/>
            <w:vAlign w:val="center"/>
          </w:tcPr>
          <w:p w14:paraId="3324C2E9" w14:textId="77777777" w:rsidR="00762949" w:rsidRPr="00D45101" w:rsidRDefault="00762949" w:rsidP="00E932E8">
            <w:pPr>
              <w:pStyle w:val="ReportBody"/>
              <w:spacing w:after="60"/>
              <w:rPr>
                <w:sz w:val="18"/>
              </w:rPr>
            </w:pPr>
            <w:r w:rsidRPr="00D45101">
              <w:rPr>
                <w:sz w:val="18"/>
              </w:rPr>
              <w:t>3 September 1990</w:t>
            </w:r>
          </w:p>
        </w:tc>
        <w:tc>
          <w:tcPr>
            <w:tcW w:w="6577" w:type="dxa"/>
            <w:shd w:val="clear" w:color="auto" w:fill="auto"/>
            <w:vAlign w:val="center"/>
          </w:tcPr>
          <w:p w14:paraId="24564155" w14:textId="77777777" w:rsidR="00E932E8" w:rsidRPr="00D45101" w:rsidRDefault="00762949" w:rsidP="00E932E8">
            <w:pPr>
              <w:pStyle w:val="ReportBody"/>
              <w:spacing w:after="60"/>
              <w:rPr>
                <w:sz w:val="18"/>
              </w:rPr>
            </w:pPr>
            <w:r w:rsidRPr="00D45101">
              <w:rPr>
                <w:sz w:val="18"/>
              </w:rPr>
              <w:t xml:space="preserve">Collision with motor vehicle. </w:t>
            </w:r>
          </w:p>
          <w:p w14:paraId="1C1527CF" w14:textId="77777777" w:rsidR="00762949" w:rsidRPr="00D45101" w:rsidRDefault="00762949" w:rsidP="00E932E8">
            <w:pPr>
              <w:pStyle w:val="ReportBody"/>
              <w:spacing w:after="60"/>
              <w:rPr>
                <w:sz w:val="18"/>
              </w:rPr>
            </w:pPr>
            <w:r w:rsidRPr="00D45101">
              <w:rPr>
                <w:sz w:val="18"/>
              </w:rPr>
              <w:t>At the time of th</w:t>
            </w:r>
            <w:r w:rsidR="00E932E8" w:rsidRPr="00D45101">
              <w:rPr>
                <w:sz w:val="18"/>
              </w:rPr>
              <w:t>is</w:t>
            </w:r>
            <w:r w:rsidRPr="00D45101">
              <w:rPr>
                <w:sz w:val="18"/>
              </w:rPr>
              <w:t xml:space="preserve"> collision, the railway crossing did not have active flashing light control. </w:t>
            </w:r>
            <w:r w:rsidR="00E932E8" w:rsidRPr="00D45101">
              <w:rPr>
                <w:sz w:val="18"/>
              </w:rPr>
              <w:t>Passive warning signs only controlled the crossing</w:t>
            </w:r>
            <w:r w:rsidRPr="00D45101">
              <w:rPr>
                <w:sz w:val="18"/>
              </w:rPr>
              <w:t>.</w:t>
            </w:r>
          </w:p>
        </w:tc>
      </w:tr>
      <w:tr w:rsidR="00762949" w:rsidRPr="00D45101" w14:paraId="0A928BFE" w14:textId="77777777" w:rsidTr="000853D0">
        <w:trPr>
          <w:trHeight w:val="567"/>
        </w:trPr>
        <w:tc>
          <w:tcPr>
            <w:tcW w:w="1982" w:type="dxa"/>
            <w:shd w:val="clear" w:color="auto" w:fill="FFFFFF" w:themeFill="background1"/>
            <w:vAlign w:val="center"/>
          </w:tcPr>
          <w:p w14:paraId="3A353BBA" w14:textId="7D0818EB" w:rsidR="00762949" w:rsidRPr="00D45101" w:rsidRDefault="00762949" w:rsidP="00565DA0">
            <w:pPr>
              <w:pStyle w:val="ReportBody"/>
              <w:spacing w:after="60"/>
              <w:rPr>
                <w:sz w:val="18"/>
              </w:rPr>
            </w:pPr>
            <w:r w:rsidRPr="00D45101">
              <w:rPr>
                <w:sz w:val="18"/>
              </w:rPr>
              <w:t>23 November 201</w:t>
            </w:r>
            <w:r w:rsidR="00565DA0">
              <w:rPr>
                <w:sz w:val="18"/>
              </w:rPr>
              <w:t>0</w:t>
            </w:r>
          </w:p>
        </w:tc>
        <w:tc>
          <w:tcPr>
            <w:tcW w:w="6577" w:type="dxa"/>
            <w:shd w:val="clear" w:color="auto" w:fill="auto"/>
            <w:vAlign w:val="center"/>
          </w:tcPr>
          <w:p w14:paraId="27412E1B" w14:textId="77777777" w:rsidR="00762949" w:rsidRPr="00D45101" w:rsidRDefault="00762949" w:rsidP="00E932E8">
            <w:pPr>
              <w:pStyle w:val="ReportBody"/>
              <w:spacing w:after="60"/>
              <w:rPr>
                <w:sz w:val="18"/>
              </w:rPr>
            </w:pPr>
            <w:r w:rsidRPr="00D45101">
              <w:rPr>
                <w:sz w:val="18"/>
              </w:rPr>
              <w:t>Near miss. Driver of a road-train truck failed to stop for the passage of train 8926.</w:t>
            </w:r>
          </w:p>
        </w:tc>
      </w:tr>
    </w:tbl>
    <w:p w14:paraId="33113C02" w14:textId="5573F915" w:rsidR="004F4CA1" w:rsidRPr="00D45101" w:rsidRDefault="000853D0" w:rsidP="00516678">
      <w:pPr>
        <w:pStyle w:val="ReportBody"/>
        <w:spacing w:before="120" w:after="0"/>
        <w:rPr>
          <w:rStyle w:val="ImageSourceChar"/>
        </w:rPr>
      </w:pPr>
      <w:r w:rsidRPr="00D45101">
        <w:rPr>
          <w:rStyle w:val="ImageSourceChar"/>
        </w:rPr>
        <w:t>Source: Office of the National Rail Safety Regulator</w:t>
      </w:r>
    </w:p>
    <w:p w14:paraId="0116BA9E" w14:textId="77777777" w:rsidR="007F0C1B" w:rsidRPr="00D45101" w:rsidRDefault="00FC7564" w:rsidP="00EB5DB0">
      <w:pPr>
        <w:pStyle w:val="Heading2"/>
      </w:pPr>
      <w:bookmarkStart w:id="39" w:name="_Toc456698591"/>
      <w:bookmarkStart w:id="40" w:name="_Toc201639668"/>
      <w:r w:rsidRPr="00D45101">
        <w:t>Rail/Road i</w:t>
      </w:r>
      <w:r w:rsidR="00EB014B" w:rsidRPr="00D45101">
        <w:t>nterface c</w:t>
      </w:r>
      <w:r w:rsidR="007F0C1B" w:rsidRPr="00D45101">
        <w:t>oordination</w:t>
      </w:r>
      <w:r w:rsidRPr="00D45101">
        <w:t xml:space="preserve"> planning</w:t>
      </w:r>
      <w:bookmarkEnd w:id="39"/>
    </w:p>
    <w:p w14:paraId="60020275" w14:textId="2DEFC973" w:rsidR="007F0C1B" w:rsidRPr="00D45101" w:rsidRDefault="00F73919" w:rsidP="007F0C1B">
      <w:pPr>
        <w:pStyle w:val="ReportBody"/>
      </w:pPr>
      <w:r w:rsidRPr="00D45101">
        <w:t>During the investigation, it was noted that t</w:t>
      </w:r>
      <w:r w:rsidR="007F0C1B" w:rsidRPr="00D45101">
        <w:t>he ARTC and</w:t>
      </w:r>
      <w:r w:rsidR="00DB6AF1" w:rsidRPr="00D45101">
        <w:t xml:space="preserve"> the</w:t>
      </w:r>
      <w:r w:rsidR="007F0C1B" w:rsidRPr="00D45101">
        <w:t xml:space="preserve"> </w:t>
      </w:r>
      <w:r w:rsidRPr="00D45101">
        <w:t>NSC</w:t>
      </w:r>
      <w:r w:rsidR="007F0C1B" w:rsidRPr="00D45101">
        <w:t xml:space="preserve"> did not have a </w:t>
      </w:r>
      <w:r w:rsidRPr="00D45101">
        <w:t xml:space="preserve">formalised </w:t>
      </w:r>
      <w:r w:rsidR="007F0C1B" w:rsidRPr="00D45101">
        <w:t xml:space="preserve">‘Interface Agreement’ covering their respective maintenance responsibilities for this </w:t>
      </w:r>
      <w:r w:rsidR="00BE48AA" w:rsidRPr="00D45101">
        <w:t>railway</w:t>
      </w:r>
      <w:r w:rsidR="007F0C1B" w:rsidRPr="00D45101">
        <w:t xml:space="preserve"> crossing. </w:t>
      </w:r>
      <w:r w:rsidR="00565DA0">
        <w:t xml:space="preserve">It was also noted that various inconsistencies exist between </w:t>
      </w:r>
      <w:r w:rsidR="00CE0F13">
        <w:t>AS 17</w:t>
      </w:r>
      <w:r w:rsidR="00565DA0">
        <w:t>42.7-2007 (</w:t>
      </w:r>
      <w:r w:rsidR="00CE0F13">
        <w:t>AS</w:t>
      </w:r>
      <w:r w:rsidR="00F3415F">
        <w:t> </w:t>
      </w:r>
      <w:r w:rsidR="00CE0F13">
        <w:t>17</w:t>
      </w:r>
      <w:r w:rsidR="00565DA0">
        <w:t xml:space="preserve">42.7-2016), </w:t>
      </w:r>
      <w:r w:rsidR="00565DA0" w:rsidRPr="00565DA0">
        <w:t xml:space="preserve">AS 7658 – 2012 </w:t>
      </w:r>
      <w:r w:rsidR="00565DA0">
        <w:t xml:space="preserve">and related </w:t>
      </w:r>
      <w:proofErr w:type="spellStart"/>
      <w:r w:rsidR="00565DA0">
        <w:t>AustRoad</w:t>
      </w:r>
      <w:proofErr w:type="spellEnd"/>
      <w:r w:rsidR="00565DA0">
        <w:t xml:space="preserve"> standards. </w:t>
      </w:r>
      <w:r w:rsidR="00516678">
        <w:t xml:space="preserve">While </w:t>
      </w:r>
      <w:proofErr w:type="gramStart"/>
      <w:r w:rsidR="00516678">
        <w:t>th</w:t>
      </w:r>
      <w:r w:rsidR="000155FF">
        <w:t>ese</w:t>
      </w:r>
      <w:proofErr w:type="gramEnd"/>
      <w:r w:rsidR="00516678">
        <w:t xml:space="preserve"> issue w</w:t>
      </w:r>
      <w:r w:rsidR="000155FF">
        <w:t>ere</w:t>
      </w:r>
      <w:r w:rsidR="00516678">
        <w:t xml:space="preserve"> not </w:t>
      </w:r>
      <w:r w:rsidR="000155FF">
        <w:t>a factor with respect to this collision,</w:t>
      </w:r>
      <w:r w:rsidR="00516678">
        <w:t xml:space="preserve"> </w:t>
      </w:r>
      <w:r w:rsidR="000155FF">
        <w:t>t</w:t>
      </w:r>
      <w:r w:rsidR="007F0C1B" w:rsidRPr="00D45101">
        <w:t xml:space="preserve">he establishment of consistent standards/practices is </w:t>
      </w:r>
      <w:r w:rsidR="00F3415F">
        <w:t>desirable</w:t>
      </w:r>
      <w:r w:rsidR="00F3415F" w:rsidRPr="00D45101">
        <w:t xml:space="preserve"> </w:t>
      </w:r>
      <w:r w:rsidR="007F0C1B" w:rsidRPr="00D45101">
        <w:t xml:space="preserve">to ensure that all parties are aware of their responsibilities and accountabilities. For </w:t>
      </w:r>
      <w:r w:rsidRPr="00D45101">
        <w:t>example,</w:t>
      </w:r>
      <w:r w:rsidR="007F0C1B" w:rsidRPr="00D45101">
        <w:t xml:space="preserve"> </w:t>
      </w:r>
      <w:r w:rsidR="00D240B4" w:rsidRPr="00D45101">
        <w:t>road authorities generally provide approach-warning signage</w:t>
      </w:r>
      <w:r w:rsidR="007F0C1B" w:rsidRPr="00D45101">
        <w:t xml:space="preserve">. </w:t>
      </w:r>
      <w:r w:rsidRPr="00D45101">
        <w:t>However,</w:t>
      </w:r>
      <w:r w:rsidR="007F0C1B" w:rsidRPr="00D45101">
        <w:t xml:space="preserve"> it has not always been clear who is responsible and who should fund the capital cost and maintenance of approach warning signage. The lack of </w:t>
      </w:r>
      <w:r w:rsidR="00565DA0">
        <w:t xml:space="preserve">consistent </w:t>
      </w:r>
      <w:proofErr w:type="gramStart"/>
      <w:r w:rsidR="00565DA0">
        <w:t>standards,</w:t>
      </w:r>
      <w:proofErr w:type="gramEnd"/>
      <w:r w:rsidR="00565DA0">
        <w:t xml:space="preserve"> </w:t>
      </w:r>
      <w:r w:rsidR="007F0C1B" w:rsidRPr="00D45101">
        <w:t>a</w:t>
      </w:r>
      <w:r w:rsidR="00565DA0">
        <w:t>nd</w:t>
      </w:r>
      <w:r w:rsidR="007F0C1B" w:rsidRPr="00D45101">
        <w:t xml:space="preserve"> formal agreement</w:t>
      </w:r>
      <w:r w:rsidR="000155FF">
        <w:t>s</w:t>
      </w:r>
      <w:r w:rsidR="007F0C1B" w:rsidRPr="00D45101">
        <w:t xml:space="preserve"> potentially expose organisations to risk, particularly where items are not provided</w:t>
      </w:r>
      <w:r w:rsidR="00DB6AF1" w:rsidRPr="00D45101">
        <w:t xml:space="preserve"> or </w:t>
      </w:r>
      <w:r w:rsidR="007F0C1B" w:rsidRPr="00D45101">
        <w:t xml:space="preserve">maintained in accordance with mandated standards because the responsibilities between the parties </w:t>
      </w:r>
      <w:r w:rsidR="00F3415F">
        <w:t>were</w:t>
      </w:r>
      <w:r w:rsidR="00DB6AF1" w:rsidRPr="00D45101">
        <w:t xml:space="preserve"> </w:t>
      </w:r>
      <w:r w:rsidRPr="00D45101">
        <w:t>ill</w:t>
      </w:r>
      <w:r w:rsidR="00DB6AF1" w:rsidRPr="00D45101">
        <w:t>-</w:t>
      </w:r>
      <w:r w:rsidRPr="00D45101">
        <w:t>defined</w:t>
      </w:r>
      <w:r w:rsidR="007F0C1B" w:rsidRPr="00D45101">
        <w:t>.</w:t>
      </w:r>
    </w:p>
    <w:p w14:paraId="48253226" w14:textId="77777777" w:rsidR="00FC5F0A" w:rsidRPr="00D45101" w:rsidRDefault="009D5D84" w:rsidP="00FC5F0A">
      <w:pPr>
        <w:pStyle w:val="Heading1"/>
      </w:pPr>
      <w:bookmarkStart w:id="41" w:name="_Toc456698592"/>
      <w:r w:rsidRPr="00D45101">
        <w:lastRenderedPageBreak/>
        <w:t>Safety a</w:t>
      </w:r>
      <w:r w:rsidR="00FC5F0A" w:rsidRPr="00D45101">
        <w:t>nalysis</w:t>
      </w:r>
      <w:bookmarkEnd w:id="40"/>
      <w:bookmarkEnd w:id="41"/>
    </w:p>
    <w:p w14:paraId="5601B378" w14:textId="77777777" w:rsidR="00CB1E31" w:rsidRPr="00D45101" w:rsidRDefault="00CB1E31" w:rsidP="004F4CA1">
      <w:pPr>
        <w:pStyle w:val="Heading2"/>
      </w:pPr>
      <w:bookmarkStart w:id="42" w:name="_Toc352850163"/>
      <w:bookmarkStart w:id="43" w:name="_Toc456698593"/>
      <w:r w:rsidRPr="00D45101">
        <w:t>Introduction</w:t>
      </w:r>
      <w:bookmarkEnd w:id="42"/>
      <w:bookmarkEnd w:id="43"/>
    </w:p>
    <w:p w14:paraId="1A4EF05E" w14:textId="77777777" w:rsidR="00C71B52" w:rsidRPr="00D45101" w:rsidRDefault="00CB1E31" w:rsidP="004F4CA1">
      <w:pPr>
        <w:pStyle w:val="ReportBody"/>
      </w:pPr>
      <w:r w:rsidRPr="00D45101">
        <w:t>Rail is one of the safest modes of transport, but where road and rail interface at railway crossings</w:t>
      </w:r>
      <w:r w:rsidR="0089350A" w:rsidRPr="00D45101">
        <w:t xml:space="preserve">, </w:t>
      </w:r>
      <w:r w:rsidRPr="00D45101">
        <w:t>accidents can and do occur</w:t>
      </w:r>
      <w:r w:rsidR="0089350A" w:rsidRPr="00D45101">
        <w:t>.</w:t>
      </w:r>
      <w:r w:rsidRPr="00D45101">
        <w:t xml:space="preserve"> </w:t>
      </w:r>
      <w:r w:rsidR="004F4CA1" w:rsidRPr="00D45101">
        <w:t>Railway crossing</w:t>
      </w:r>
      <w:r w:rsidR="0089350A" w:rsidRPr="00D45101">
        <w:t xml:space="preserve"> accidents </w:t>
      </w:r>
      <w:r w:rsidR="000A2E50" w:rsidRPr="00D45101">
        <w:t>frequently</w:t>
      </w:r>
      <w:r w:rsidRPr="00D45101">
        <w:t xml:space="preserve"> result in fatalities, serious injuries and extensive damage to infrastructure. </w:t>
      </w:r>
    </w:p>
    <w:p w14:paraId="6167FD98" w14:textId="226D0174" w:rsidR="00DD5ACB" w:rsidRPr="00D45101" w:rsidRDefault="00CB1E31" w:rsidP="004F4CA1">
      <w:pPr>
        <w:pStyle w:val="ReportBody"/>
      </w:pPr>
      <w:r w:rsidRPr="00D45101">
        <w:t xml:space="preserve">The collision </w:t>
      </w:r>
      <w:r w:rsidR="001424CD" w:rsidRPr="00D45101">
        <w:t xml:space="preserve">at the Tullamore – Narromine Road railway crossing, </w:t>
      </w:r>
      <w:r w:rsidRPr="00D45101">
        <w:t xml:space="preserve">between </w:t>
      </w:r>
      <w:r w:rsidR="004F4CA1" w:rsidRPr="00D45101">
        <w:t xml:space="preserve">an eastbound road-train truck and </w:t>
      </w:r>
      <w:r w:rsidR="001424CD" w:rsidRPr="00D45101">
        <w:t xml:space="preserve">a </w:t>
      </w:r>
      <w:r w:rsidRPr="00D45101">
        <w:t xml:space="preserve">Pacific National grain train, </w:t>
      </w:r>
      <w:r w:rsidR="001424CD" w:rsidRPr="00D45101">
        <w:t>(</w:t>
      </w:r>
      <w:r w:rsidRPr="00D45101">
        <w:t>8834N</w:t>
      </w:r>
      <w:r w:rsidR="001424CD" w:rsidRPr="00D45101">
        <w:t>)</w:t>
      </w:r>
      <w:r w:rsidRPr="00D45101">
        <w:t xml:space="preserve"> </w:t>
      </w:r>
      <w:r w:rsidR="004F4CA1" w:rsidRPr="00D45101">
        <w:t>was</w:t>
      </w:r>
      <w:r w:rsidR="00697BEF" w:rsidRPr="00D45101">
        <w:t xml:space="preserve"> a</w:t>
      </w:r>
      <w:r w:rsidRPr="00D45101">
        <w:t xml:space="preserve"> serious</w:t>
      </w:r>
      <w:r w:rsidR="00697BEF" w:rsidRPr="00D45101">
        <w:t xml:space="preserve"> event – resulting in fatal injuries to the</w:t>
      </w:r>
      <w:r w:rsidRPr="00D45101">
        <w:t xml:space="preserve"> truck driver</w:t>
      </w:r>
      <w:r w:rsidR="00C71B52" w:rsidRPr="00D45101">
        <w:t xml:space="preserve"> </w:t>
      </w:r>
      <w:r w:rsidR="001424CD" w:rsidRPr="00D45101">
        <w:t>and extensive damage to infrastructure</w:t>
      </w:r>
      <w:r w:rsidRPr="00D45101">
        <w:t>.</w:t>
      </w:r>
      <w:r w:rsidR="001424CD" w:rsidRPr="00D45101">
        <w:t xml:space="preserve"> </w:t>
      </w:r>
      <w:r w:rsidR="00DD5ACB" w:rsidRPr="00D45101">
        <w:t>Based on a review of evidence the ATSB concluded that:</w:t>
      </w:r>
    </w:p>
    <w:p w14:paraId="6D7899F1" w14:textId="38BF021E" w:rsidR="00DD5ACB" w:rsidRPr="00D45101" w:rsidRDefault="00DD5ACB" w:rsidP="004F4CA1">
      <w:pPr>
        <w:pStyle w:val="ReportBody"/>
        <w:numPr>
          <w:ilvl w:val="0"/>
          <w:numId w:val="17"/>
        </w:numPr>
      </w:pPr>
      <w:r w:rsidRPr="00D45101">
        <w:t>T</w:t>
      </w:r>
      <w:r w:rsidR="001424CD" w:rsidRPr="00D45101">
        <w:t xml:space="preserve">he road-train truck </w:t>
      </w:r>
      <w:r w:rsidR="000A2E50" w:rsidRPr="00D45101">
        <w:t xml:space="preserve">was probably travelling at a speed of about 90 km/h as </w:t>
      </w:r>
      <w:r w:rsidR="001424CD" w:rsidRPr="00D45101">
        <w:t>it approached the Tullamore – Narromine Road railway crossing.</w:t>
      </w:r>
      <w:r w:rsidRPr="00D45101">
        <w:t xml:space="preserve"> </w:t>
      </w:r>
      <w:r w:rsidR="001424CD" w:rsidRPr="00D45101">
        <w:t xml:space="preserve">The truck continued at </w:t>
      </w:r>
      <w:r w:rsidR="00121E3E">
        <w:t>high</w:t>
      </w:r>
      <w:r w:rsidR="00121E3E" w:rsidRPr="00D45101">
        <w:t xml:space="preserve"> </w:t>
      </w:r>
      <w:r w:rsidR="001424CD" w:rsidRPr="00D45101">
        <w:t>speed until about 1</w:t>
      </w:r>
      <w:r w:rsidR="00EE2923">
        <w:t>8</w:t>
      </w:r>
      <w:r w:rsidR="001424CD" w:rsidRPr="00D45101">
        <w:t>0</w:t>
      </w:r>
      <w:r w:rsidRPr="00D45101">
        <w:t> </w:t>
      </w:r>
      <w:r w:rsidR="001424CD" w:rsidRPr="00D45101">
        <w:t>m from the crossing</w:t>
      </w:r>
      <w:r w:rsidR="009B3B80" w:rsidRPr="00D45101">
        <w:t>,</w:t>
      </w:r>
      <w:r w:rsidR="001424CD" w:rsidRPr="00D45101">
        <w:t xml:space="preserve"> when it would appear that </w:t>
      </w:r>
      <w:r w:rsidR="0089350A" w:rsidRPr="00D45101">
        <w:t>t</w:t>
      </w:r>
      <w:r w:rsidRPr="00D45101">
        <w:t>he</w:t>
      </w:r>
      <w:r w:rsidR="000A2E50" w:rsidRPr="00D45101">
        <w:t xml:space="preserve"> </w:t>
      </w:r>
      <w:r w:rsidR="0089350A" w:rsidRPr="00D45101">
        <w:t xml:space="preserve">truck driver </w:t>
      </w:r>
      <w:r w:rsidR="00AE0939" w:rsidRPr="00D45101">
        <w:t xml:space="preserve">probably </w:t>
      </w:r>
      <w:r w:rsidR="001424CD" w:rsidRPr="00D45101">
        <w:t>saw the flashing lights operating. He made an emergency brake application</w:t>
      </w:r>
      <w:r w:rsidR="000A2E50" w:rsidRPr="00D45101">
        <w:t>,</w:t>
      </w:r>
      <w:r w:rsidR="001424CD" w:rsidRPr="00D45101">
        <w:t xml:space="preserve"> but was unable to stop the road-train truck before collid</w:t>
      </w:r>
      <w:r w:rsidR="000A2E50" w:rsidRPr="00D45101">
        <w:t>ing</w:t>
      </w:r>
      <w:r w:rsidR="001424CD" w:rsidRPr="00D45101">
        <w:t xml:space="preserve"> </w:t>
      </w:r>
      <w:r w:rsidR="000A2E50" w:rsidRPr="00D45101">
        <w:t>with t</w:t>
      </w:r>
      <w:r w:rsidR="001424CD" w:rsidRPr="00D45101">
        <w:t>he train.</w:t>
      </w:r>
    </w:p>
    <w:p w14:paraId="46B697B4" w14:textId="2A6D304F" w:rsidR="00DD5ACB" w:rsidRPr="00D45101" w:rsidRDefault="000A2E50" w:rsidP="004F4CA1">
      <w:pPr>
        <w:pStyle w:val="ReportBody"/>
        <w:numPr>
          <w:ilvl w:val="0"/>
          <w:numId w:val="17"/>
        </w:numPr>
      </w:pPr>
      <w:r w:rsidRPr="00D45101">
        <w:t xml:space="preserve">Inspection </w:t>
      </w:r>
      <w:r w:rsidR="001424CD" w:rsidRPr="00D45101">
        <w:t xml:space="preserve">of the </w:t>
      </w:r>
      <w:r w:rsidR="009E617F" w:rsidRPr="00D45101">
        <w:t>site established that</w:t>
      </w:r>
      <w:r w:rsidR="001424CD" w:rsidRPr="00D45101">
        <w:t xml:space="preserve"> </w:t>
      </w:r>
      <w:r w:rsidR="009E617F" w:rsidRPr="00D45101">
        <w:t xml:space="preserve">the passive approach warning </w:t>
      </w:r>
      <w:r w:rsidR="00603256" w:rsidRPr="00D45101">
        <w:t>signs</w:t>
      </w:r>
      <w:r w:rsidR="0089350A" w:rsidRPr="00D45101">
        <w:t xml:space="preserve"> and</w:t>
      </w:r>
      <w:r w:rsidR="009E617F" w:rsidRPr="00D45101">
        <w:t xml:space="preserve"> flashing lights complied with Australian standards</w:t>
      </w:r>
      <w:r w:rsidR="00697BEF" w:rsidRPr="00D45101">
        <w:t xml:space="preserve"> and were functioning</w:t>
      </w:r>
      <w:r w:rsidR="009E617F" w:rsidRPr="00D45101">
        <w:t>.</w:t>
      </w:r>
      <w:r w:rsidR="00DD5ACB" w:rsidRPr="00D45101">
        <w:t xml:space="preserve"> </w:t>
      </w:r>
      <w:r w:rsidR="009E617F" w:rsidRPr="00D45101">
        <w:t xml:space="preserve">The flashing </w:t>
      </w:r>
      <w:r w:rsidRPr="00D45101">
        <w:t xml:space="preserve">lights </w:t>
      </w:r>
      <w:r w:rsidR="0089350A" w:rsidRPr="00D45101">
        <w:t>gave</w:t>
      </w:r>
      <w:r w:rsidR="009E617F" w:rsidRPr="00D45101">
        <w:t xml:space="preserve"> a warning </w:t>
      </w:r>
      <w:r w:rsidR="00E21230">
        <w:t xml:space="preserve">well </w:t>
      </w:r>
      <w:r w:rsidR="009E617F" w:rsidRPr="00D45101">
        <w:t>in excess of the mandated 2</w:t>
      </w:r>
      <w:r w:rsidR="00E21230">
        <w:t>0</w:t>
      </w:r>
      <w:r w:rsidR="009E617F" w:rsidRPr="00D45101">
        <w:t xml:space="preserve"> s</w:t>
      </w:r>
      <w:r w:rsidR="009B3B80" w:rsidRPr="00D45101">
        <w:t>,</w:t>
      </w:r>
      <w:r w:rsidR="009E617F" w:rsidRPr="00D45101">
        <w:t xml:space="preserve"> </w:t>
      </w:r>
      <w:r w:rsidR="00E21230">
        <w:t>(</w:t>
      </w:r>
      <w:r w:rsidR="00CE0F13">
        <w:t>AS 17</w:t>
      </w:r>
      <w:r w:rsidR="00E21230">
        <w:t xml:space="preserve">42.7-2007) </w:t>
      </w:r>
      <w:r w:rsidR="009E617F" w:rsidRPr="00D45101">
        <w:t xml:space="preserve">and </w:t>
      </w:r>
      <w:r w:rsidR="008F045D" w:rsidRPr="00D45101">
        <w:t>should have been</w:t>
      </w:r>
      <w:r w:rsidR="009E617F" w:rsidRPr="00D45101">
        <w:t xml:space="preserve"> distinct</w:t>
      </w:r>
      <w:r w:rsidR="00B60929" w:rsidRPr="00D45101">
        <w:t xml:space="preserve"> and </w:t>
      </w:r>
      <w:r w:rsidR="009E617F" w:rsidRPr="00D45101">
        <w:t xml:space="preserve">clearly visible </w:t>
      </w:r>
      <w:r w:rsidR="00121E3E">
        <w:t>to the truck driver</w:t>
      </w:r>
      <w:r w:rsidR="008F045D" w:rsidRPr="00D45101">
        <w:t xml:space="preserve"> approaching from the southwest</w:t>
      </w:r>
      <w:r w:rsidR="009E617F" w:rsidRPr="00D45101">
        <w:t>.</w:t>
      </w:r>
    </w:p>
    <w:p w14:paraId="65E6B69F" w14:textId="77777777" w:rsidR="001424CD" w:rsidRPr="00D45101" w:rsidRDefault="009B3B80" w:rsidP="004F4CA1">
      <w:pPr>
        <w:pStyle w:val="ReportBody"/>
        <w:numPr>
          <w:ilvl w:val="0"/>
          <w:numId w:val="17"/>
        </w:numPr>
      </w:pPr>
      <w:r w:rsidRPr="00D45101">
        <w:t>T</w:t>
      </w:r>
      <w:r w:rsidR="000A2E50" w:rsidRPr="00D45101">
        <w:t xml:space="preserve">he train driver could do </w:t>
      </w:r>
      <w:r w:rsidRPr="00D45101">
        <w:t xml:space="preserve">little </w:t>
      </w:r>
      <w:r w:rsidR="00DD5ACB" w:rsidRPr="00D45101">
        <w:t>to avoid the collision. He sounded the locomotive horn</w:t>
      </w:r>
      <w:r w:rsidRPr="00D45101">
        <w:t>,</w:t>
      </w:r>
      <w:r w:rsidR="00DD5ACB" w:rsidRPr="00D45101">
        <w:t xml:space="preserve"> and made an emergency brake application</w:t>
      </w:r>
      <w:r w:rsidR="000A2E50" w:rsidRPr="00D45101">
        <w:t>.</w:t>
      </w:r>
      <w:r w:rsidR="009E617F" w:rsidRPr="00D45101">
        <w:t xml:space="preserve"> </w:t>
      </w:r>
    </w:p>
    <w:p w14:paraId="5EF8D09F" w14:textId="77777777" w:rsidR="00CB1E31" w:rsidRPr="00D45101" w:rsidRDefault="00CB1E31" w:rsidP="004F4CA1">
      <w:pPr>
        <w:pStyle w:val="Heading2"/>
      </w:pPr>
      <w:bookmarkStart w:id="44" w:name="_Toc456698594"/>
      <w:r w:rsidRPr="00D45101">
        <w:t xml:space="preserve">Factors influencing the </w:t>
      </w:r>
      <w:r w:rsidR="0089350A" w:rsidRPr="00D45101">
        <w:t>truck</w:t>
      </w:r>
      <w:r w:rsidRPr="00D45101">
        <w:t xml:space="preserve"> driver’s behaviour</w:t>
      </w:r>
      <w:bookmarkEnd w:id="44"/>
    </w:p>
    <w:p w14:paraId="0A683BF5" w14:textId="3EDC6DC2" w:rsidR="00CB1E31" w:rsidRPr="00D45101" w:rsidRDefault="00CB1E31" w:rsidP="004F4CA1">
      <w:pPr>
        <w:pStyle w:val="ReportBody"/>
      </w:pPr>
      <w:r w:rsidRPr="00D45101">
        <w:t>Human information processing is limited</w:t>
      </w:r>
      <w:r w:rsidR="009B3B80" w:rsidRPr="00D45101">
        <w:t>,</w:t>
      </w:r>
      <w:r w:rsidRPr="00D45101">
        <w:t xml:space="preserve"> in that each person has finite mental resources</w:t>
      </w:r>
      <w:r w:rsidR="009B3B80" w:rsidRPr="00D45101">
        <w:t>,</w:t>
      </w:r>
      <w:r w:rsidRPr="00D45101">
        <w:t xml:space="preserve"> available to attend to information or perform tasks during any particular </w:t>
      </w:r>
      <w:r w:rsidR="00AE0939" w:rsidRPr="00D45101">
        <w:t>period</w:t>
      </w:r>
      <w:r w:rsidRPr="00D45101">
        <w:t>. In general, if a person is focussing on one particular task, then their performance on other tasks will be degraded.</w:t>
      </w:r>
      <w:r w:rsidRPr="00D45101">
        <w:rPr>
          <w:color w:val="000000"/>
          <w:vertAlign w:val="superscript"/>
        </w:rPr>
        <w:footnoteReference w:id="12"/>
      </w:r>
      <w:r w:rsidRPr="00D45101">
        <w:t xml:space="preserve"> In the context of a motor vehicle driver approaching a</w:t>
      </w:r>
      <w:r w:rsidR="009B3B80" w:rsidRPr="00D45101">
        <w:t>n</w:t>
      </w:r>
      <w:r w:rsidRPr="00D45101">
        <w:t xml:space="preserve"> </w:t>
      </w:r>
      <w:r w:rsidR="009B3B80" w:rsidRPr="00D45101">
        <w:t>active</w:t>
      </w:r>
      <w:r w:rsidRPr="00D45101">
        <w:t xml:space="preserve"> </w:t>
      </w:r>
      <w:r w:rsidR="009B3B80" w:rsidRPr="00D45101">
        <w:t>railway</w:t>
      </w:r>
      <w:r w:rsidRPr="00D45101">
        <w:t xml:space="preserve"> crossing, the extent of performance degradation may depend on factors such as:</w:t>
      </w:r>
    </w:p>
    <w:p w14:paraId="5D75AFF8" w14:textId="683A5DA7" w:rsidR="00A85E74" w:rsidRPr="00D45101" w:rsidRDefault="00A85E74" w:rsidP="00A85E74">
      <w:pPr>
        <w:pStyle w:val="ReportBody"/>
        <w:numPr>
          <w:ilvl w:val="0"/>
          <w:numId w:val="18"/>
        </w:numPr>
      </w:pPr>
      <w:r w:rsidRPr="00D45101">
        <w:t>task competence including factors such as driving experience and history of any driving violations/errors</w:t>
      </w:r>
    </w:p>
    <w:p w14:paraId="0FF3DAF3" w14:textId="2227CDA0" w:rsidR="00A85E74" w:rsidRPr="00D45101" w:rsidRDefault="00A85E74" w:rsidP="00A85E74">
      <w:pPr>
        <w:pStyle w:val="ReportBody"/>
        <w:numPr>
          <w:ilvl w:val="0"/>
          <w:numId w:val="18"/>
        </w:numPr>
      </w:pPr>
      <w:r w:rsidRPr="00D45101">
        <w:t>the influence of other factors such as fatigue, drugs, alcohol or a medical condition</w:t>
      </w:r>
    </w:p>
    <w:p w14:paraId="5BD0D176" w14:textId="6C083390" w:rsidR="00CB1E31" w:rsidRPr="00D45101" w:rsidRDefault="00CB1E31" w:rsidP="004F4CA1">
      <w:pPr>
        <w:pStyle w:val="ReportBody"/>
        <w:numPr>
          <w:ilvl w:val="0"/>
          <w:numId w:val="18"/>
        </w:numPr>
      </w:pPr>
      <w:r w:rsidRPr="00D45101">
        <w:t xml:space="preserve">the extent to which the </w:t>
      </w:r>
      <w:r w:rsidR="0089350A" w:rsidRPr="00D45101">
        <w:t>flashing lights are</w:t>
      </w:r>
      <w:r w:rsidRPr="00D45101">
        <w:t xml:space="preserve"> conspicuous</w:t>
      </w:r>
      <w:r w:rsidR="008F045D" w:rsidRPr="00D45101">
        <w:t>/</w:t>
      </w:r>
      <w:r w:rsidRPr="00D45101">
        <w:t>easy to observe</w:t>
      </w:r>
    </w:p>
    <w:p w14:paraId="75008331" w14:textId="24545C18" w:rsidR="00CB1E31" w:rsidRPr="00D45101" w:rsidRDefault="00CB1E31" w:rsidP="004F4CA1">
      <w:pPr>
        <w:pStyle w:val="ReportBody"/>
        <w:numPr>
          <w:ilvl w:val="0"/>
          <w:numId w:val="18"/>
        </w:numPr>
      </w:pPr>
      <w:r w:rsidRPr="00D45101">
        <w:t xml:space="preserve">the extent </w:t>
      </w:r>
      <w:r w:rsidR="009B3B80" w:rsidRPr="00D45101">
        <w:t xml:space="preserve">to which </w:t>
      </w:r>
      <w:r w:rsidRPr="00D45101">
        <w:t>a train is expected</w:t>
      </w:r>
      <w:r w:rsidR="00E135DB">
        <w:t xml:space="preserve"> and</w:t>
      </w:r>
    </w:p>
    <w:p w14:paraId="2FB5DB26" w14:textId="16349CAC" w:rsidR="00CB1E31" w:rsidRPr="00D45101" w:rsidRDefault="00CB1E31" w:rsidP="004F4CA1">
      <w:pPr>
        <w:pStyle w:val="ReportBody"/>
        <w:numPr>
          <w:ilvl w:val="0"/>
          <w:numId w:val="18"/>
        </w:numPr>
      </w:pPr>
      <w:proofErr w:type="gramStart"/>
      <w:r w:rsidRPr="00D45101">
        <w:t>the</w:t>
      </w:r>
      <w:proofErr w:type="gramEnd"/>
      <w:r w:rsidRPr="00D45101">
        <w:t xml:space="preserve"> </w:t>
      </w:r>
      <w:r w:rsidR="009B3B80" w:rsidRPr="00D45101">
        <w:t>motorist’s</w:t>
      </w:r>
      <w:r w:rsidRPr="00D45101">
        <w:t xml:space="preserve"> workload at th</w:t>
      </w:r>
      <w:r w:rsidR="009B3B80" w:rsidRPr="00D45101">
        <w:t>e</w:t>
      </w:r>
      <w:r w:rsidRPr="00D45101">
        <w:t xml:space="preserve"> point in time and the existence of any distractions</w:t>
      </w:r>
      <w:r w:rsidR="00A85E74">
        <w:t>.</w:t>
      </w:r>
    </w:p>
    <w:p w14:paraId="63D47CD1" w14:textId="77777777" w:rsidR="00CB1E31" w:rsidRPr="00D45101" w:rsidRDefault="00CB1E31" w:rsidP="004F4CA1">
      <w:pPr>
        <w:pStyle w:val="ReportBody"/>
      </w:pPr>
      <w:r w:rsidRPr="00D45101">
        <w:t xml:space="preserve">The following section examines possible </w:t>
      </w:r>
      <w:r w:rsidR="008F045D" w:rsidRPr="00D45101">
        <w:t>factors, which</w:t>
      </w:r>
      <w:r w:rsidRPr="00D45101">
        <w:t xml:space="preserve"> may have influenced the </w:t>
      </w:r>
      <w:r w:rsidR="009B3B80" w:rsidRPr="00D45101">
        <w:t xml:space="preserve">truck </w:t>
      </w:r>
      <w:r w:rsidRPr="00D45101">
        <w:t>driver’s actions just before the collision.</w:t>
      </w:r>
    </w:p>
    <w:p w14:paraId="4FC69EA1" w14:textId="77777777" w:rsidR="00A85E74" w:rsidRPr="00D45101" w:rsidRDefault="00A85E74" w:rsidP="00A85E74">
      <w:pPr>
        <w:pStyle w:val="Heading3"/>
      </w:pPr>
      <w:bookmarkStart w:id="45" w:name="_Toc352850166"/>
      <w:bookmarkStart w:id="46" w:name="_Toc456698595"/>
      <w:bookmarkStart w:id="47" w:name="_Toc352850164"/>
      <w:r w:rsidRPr="00D45101">
        <w:t>Driver competence</w:t>
      </w:r>
      <w:bookmarkEnd w:id="45"/>
      <w:bookmarkEnd w:id="46"/>
    </w:p>
    <w:p w14:paraId="11C0765C" w14:textId="545979DF" w:rsidR="00A85E74" w:rsidRPr="00D45101" w:rsidRDefault="00A85E74" w:rsidP="00A85E74">
      <w:pPr>
        <w:pStyle w:val="ReportBody"/>
      </w:pPr>
      <w:r>
        <w:t xml:space="preserve">In accordance with </w:t>
      </w:r>
      <w:r w:rsidRPr="006D7CE7">
        <w:t>legislative requirements</w:t>
      </w:r>
      <w:r>
        <w:t>,</w:t>
      </w:r>
      <w:r w:rsidRPr="006D7CE7">
        <w:t xml:space="preserve"> 'Heavy Vehicle National Law (NSW) (2013 No 42a)' </w:t>
      </w:r>
      <w:r>
        <w:t xml:space="preserve">the truck driver held an MC class licence and was certified to operate a combination heavy vehicle of the type involved in the collision. </w:t>
      </w:r>
      <w:r w:rsidRPr="00D45101">
        <w:t xml:space="preserve">Based on NSW Police records it was established that </w:t>
      </w:r>
      <w:r>
        <w:t>h</w:t>
      </w:r>
      <w:r w:rsidRPr="00D45101">
        <w:t>e did not have a history of traffic law infringements</w:t>
      </w:r>
      <w:r>
        <w:t>,</w:t>
      </w:r>
      <w:r w:rsidRPr="00D45101">
        <w:t xml:space="preserve"> and had not been involved in any major road accidents or incidents. There was no evidence in his driving history to suggest a propensity for risky driving behaviour. </w:t>
      </w:r>
    </w:p>
    <w:p w14:paraId="1F89622B" w14:textId="77777777" w:rsidR="00A85E74" w:rsidRPr="00D45101" w:rsidRDefault="00A85E74" w:rsidP="00A85E74">
      <w:pPr>
        <w:pStyle w:val="ReportBody"/>
      </w:pPr>
      <w:r w:rsidRPr="00D45101">
        <w:lastRenderedPageBreak/>
        <w:t>It is considered unlikely that the driver was deliberately violating the flashing light warning in trying to run the crossing before the arrival of the train.</w:t>
      </w:r>
    </w:p>
    <w:p w14:paraId="7487CEAE" w14:textId="77777777" w:rsidR="00A85E74" w:rsidRPr="00D45101" w:rsidRDefault="00A85E74" w:rsidP="00A85E74">
      <w:pPr>
        <w:pStyle w:val="Heading3"/>
      </w:pPr>
      <w:bookmarkStart w:id="48" w:name="_Toc352850167"/>
      <w:bookmarkStart w:id="49" w:name="_Toc456698596"/>
      <w:r w:rsidRPr="00D45101">
        <w:t>Medical and toxicology</w:t>
      </w:r>
      <w:bookmarkEnd w:id="48"/>
      <w:bookmarkEnd w:id="49"/>
    </w:p>
    <w:p w14:paraId="1910D8DB" w14:textId="07850D5E" w:rsidR="00A85E74" w:rsidRPr="00D45101" w:rsidRDefault="00A85E74" w:rsidP="00A85E74">
      <w:pPr>
        <w:pStyle w:val="ReportBody"/>
      </w:pPr>
      <w:r>
        <w:t xml:space="preserve">A review of the driver’s RMS (Roads and Maritime Services – NSW) ‘Medical Report’ shows that he had a cardiovascular condition, (dilated cardiomyopathy) but was certified medically as fit to drive a heavy vehicle. </w:t>
      </w:r>
      <w:r w:rsidRPr="00D45101">
        <w:t>Post mortem, toxicology testing of the truck driver was negative for alcohol and illicit drugs</w:t>
      </w:r>
      <w:r>
        <w:t xml:space="preserve"> but</w:t>
      </w:r>
      <w:r w:rsidRPr="00D45101">
        <w:t xml:space="preserve"> </w:t>
      </w:r>
      <w:r>
        <w:t>corroborated</w:t>
      </w:r>
      <w:r w:rsidRPr="00D45101">
        <w:t xml:space="preserve"> that he had an enlarged and dilated heart</w:t>
      </w:r>
      <w:r>
        <w:t>,</w:t>
      </w:r>
      <w:r w:rsidRPr="00D45101">
        <w:t xml:space="preserve"> </w:t>
      </w:r>
      <w:r>
        <w:t xml:space="preserve">which was </w:t>
      </w:r>
      <w:r w:rsidRPr="00D45101">
        <w:t xml:space="preserve">associated with </w:t>
      </w:r>
      <w:r>
        <w:t>the</w:t>
      </w:r>
      <w:r w:rsidRPr="00D45101">
        <w:t xml:space="preserve"> </w:t>
      </w:r>
      <w:r w:rsidRPr="0049764F">
        <w:t>cardiovascular condition</w:t>
      </w:r>
      <w:r w:rsidRPr="00D45101">
        <w:t>.</w:t>
      </w:r>
    </w:p>
    <w:p w14:paraId="365C15E9" w14:textId="31E76D59" w:rsidR="00A85E74" w:rsidRDefault="00A85E74" w:rsidP="00A85E74">
      <w:pPr>
        <w:pStyle w:val="ReportBody"/>
      </w:pPr>
      <w:r w:rsidRPr="00D45101">
        <w:t xml:space="preserve">In conclusion, the </w:t>
      </w:r>
      <w:r>
        <w:t xml:space="preserve">post mortem examination established that the </w:t>
      </w:r>
      <w:r w:rsidRPr="00D45101">
        <w:t xml:space="preserve">driver’s level of cardiac disease was significant. </w:t>
      </w:r>
      <w:r>
        <w:t>Therefore, i</w:t>
      </w:r>
      <w:r w:rsidRPr="00D45101">
        <w:t>t was possible</w:t>
      </w:r>
      <w:r>
        <w:t>,</w:t>
      </w:r>
      <w:r w:rsidRPr="00D45101">
        <w:t xml:space="preserve"> that he had a sudden abnormal heart related event causing incapacitation while driving/approaching the railway crossing, thus precipitating the collision; </w:t>
      </w:r>
      <w:r>
        <w:t>but</w:t>
      </w:r>
      <w:r w:rsidRPr="00D45101">
        <w:t>, this could not be validated by the autopsy.</w:t>
      </w:r>
    </w:p>
    <w:p w14:paraId="67E631A3" w14:textId="55B28C49" w:rsidR="00A85E74" w:rsidRPr="00D45101" w:rsidRDefault="00A85E74" w:rsidP="00A85E74">
      <w:pPr>
        <w:pStyle w:val="ReportBody"/>
      </w:pPr>
      <w:r>
        <w:t xml:space="preserve">However, witness observations and available evidence, suggest that it was unlikely the truck driver was incapacitated. He was actively controlling the truck through a sweeping curve, followed by an emergency brake application, probably in response to the flashing lights. </w:t>
      </w:r>
      <w:r w:rsidRPr="00D45101">
        <w:t xml:space="preserve">It </w:t>
      </w:r>
      <w:r>
        <w:t>is</w:t>
      </w:r>
      <w:r w:rsidRPr="00D45101">
        <w:t xml:space="preserve"> </w:t>
      </w:r>
      <w:r>
        <w:t>therefore considered unlikely</w:t>
      </w:r>
      <w:r w:rsidRPr="00D45101">
        <w:t xml:space="preserve"> that the truck driver’s medical condition </w:t>
      </w:r>
      <w:r>
        <w:t>was a factor in the collision, although it cannot be discounted</w:t>
      </w:r>
      <w:r w:rsidRPr="00D45101">
        <w:t>.</w:t>
      </w:r>
    </w:p>
    <w:p w14:paraId="050B3819" w14:textId="77777777" w:rsidR="00A85E74" w:rsidRPr="00D45101" w:rsidRDefault="00A85E74" w:rsidP="00A85E74">
      <w:pPr>
        <w:pStyle w:val="Heading3"/>
      </w:pPr>
      <w:bookmarkStart w:id="50" w:name="_Toc352850168"/>
      <w:bookmarkStart w:id="51" w:name="_Toc456698597"/>
      <w:r w:rsidRPr="00D45101">
        <w:t>Fatigue</w:t>
      </w:r>
      <w:bookmarkEnd w:id="50"/>
      <w:bookmarkEnd w:id="51"/>
    </w:p>
    <w:p w14:paraId="1A73D08E" w14:textId="77777777" w:rsidR="00A85E74" w:rsidRPr="00D45101" w:rsidRDefault="00A85E74" w:rsidP="00A85E74">
      <w:pPr>
        <w:pStyle w:val="ReportBody"/>
      </w:pPr>
      <w:r w:rsidRPr="00D45101">
        <w:t>In the context of human performance, fatigue is a physical and psychological condition primarily caused by prolonged wakefulness and/or insufficient or disturbed sleep.</w:t>
      </w:r>
      <w:r w:rsidRPr="00D45101">
        <w:rPr>
          <w:rStyle w:val="FootnoteReference"/>
        </w:rPr>
        <w:footnoteReference w:id="13"/>
      </w:r>
      <w:r w:rsidRPr="00D45101">
        <w:t xml:space="preserve"> Fatigue can have a range of influences on performance, such as decreased short-term memory, slowed reaction time, decreased work efficiency, reduced motivational drive, increased variability in work performance, and increased errors of omission.</w:t>
      </w:r>
      <w:r w:rsidRPr="00D45101">
        <w:rPr>
          <w:rStyle w:val="FootnoteReference"/>
        </w:rPr>
        <w:footnoteReference w:id="14"/>
      </w:r>
      <w:r w:rsidRPr="00D45101">
        <w:t xml:space="preserve"> Fatigue impairment has been identified as causal in many transport related accidents.</w:t>
      </w:r>
    </w:p>
    <w:p w14:paraId="68149746" w14:textId="6A5A7BD6" w:rsidR="00A85E74" w:rsidRPr="00D45101" w:rsidRDefault="00A85E74" w:rsidP="00A85E74">
      <w:pPr>
        <w:autoSpaceDE/>
        <w:autoSpaceDN/>
        <w:adjustRightInd/>
        <w:spacing w:line="271" w:lineRule="auto"/>
        <w:textAlignment w:val="auto"/>
        <w:rPr>
          <w:rFonts w:eastAsiaTheme="minorHAnsi"/>
        </w:rPr>
      </w:pPr>
      <w:r w:rsidRPr="00D45101">
        <w:rPr>
          <w:rFonts w:eastAsiaTheme="minorHAnsi"/>
        </w:rPr>
        <w:t xml:space="preserve">The truck driver involved in this occurrence was based at the </w:t>
      </w:r>
      <w:proofErr w:type="spellStart"/>
      <w:r w:rsidRPr="00D45101">
        <w:t>Furney</w:t>
      </w:r>
      <w:proofErr w:type="spellEnd"/>
      <w:r w:rsidRPr="00D45101">
        <w:t xml:space="preserve"> Flour Mills</w:t>
      </w:r>
      <w:r w:rsidRPr="00D45101">
        <w:rPr>
          <w:rFonts w:eastAsiaTheme="minorHAnsi"/>
        </w:rPr>
        <w:t xml:space="preserve">, Dubbo. </w:t>
      </w:r>
      <w:r>
        <w:t>T</w:t>
      </w:r>
      <w:r w:rsidRPr="00A22554">
        <w:t>he business</w:t>
      </w:r>
      <w:r>
        <w:t xml:space="preserve"> is locally based,</w:t>
      </w:r>
      <w:r w:rsidRPr="00A22554">
        <w:t xml:space="preserve"> drivers </w:t>
      </w:r>
      <w:r>
        <w:t>rarely</w:t>
      </w:r>
      <w:r w:rsidRPr="00A22554">
        <w:t xml:space="preserve"> undertak</w:t>
      </w:r>
      <w:r>
        <w:t>e</w:t>
      </w:r>
      <w:r w:rsidRPr="00A22554">
        <w:t xml:space="preserve"> overnight haulage activities</w:t>
      </w:r>
      <w:r>
        <w:t>,</w:t>
      </w:r>
      <w:r w:rsidRPr="00A22554">
        <w:t xml:space="preserve"> </w:t>
      </w:r>
      <w:r>
        <w:t>and normally</w:t>
      </w:r>
      <w:r w:rsidRPr="00A22554">
        <w:t xml:space="preserve"> operate within 100 km </w:t>
      </w:r>
      <w:r>
        <w:t>of the</w:t>
      </w:r>
      <w:r w:rsidRPr="00A22554">
        <w:t xml:space="preserve"> depot.</w:t>
      </w:r>
      <w:r>
        <w:t xml:space="preserve"> Th</w:t>
      </w:r>
      <w:r w:rsidRPr="00D45101">
        <w:rPr>
          <w:rFonts w:eastAsiaTheme="minorHAnsi"/>
        </w:rPr>
        <w:t xml:space="preserve">e </w:t>
      </w:r>
      <w:r>
        <w:rPr>
          <w:rFonts w:eastAsiaTheme="minorHAnsi"/>
        </w:rPr>
        <w:t xml:space="preserve">occurrence driver </w:t>
      </w:r>
      <w:r w:rsidRPr="00D45101">
        <w:rPr>
          <w:rFonts w:eastAsiaTheme="minorHAnsi"/>
        </w:rPr>
        <w:t xml:space="preserve">was on a salary, </w:t>
      </w:r>
      <w:r>
        <w:rPr>
          <w:rFonts w:eastAsiaTheme="minorHAnsi"/>
        </w:rPr>
        <w:t xml:space="preserve">in his driver/manager role, </w:t>
      </w:r>
      <w:r w:rsidRPr="00D45101">
        <w:rPr>
          <w:rFonts w:eastAsiaTheme="minorHAnsi"/>
        </w:rPr>
        <w:t xml:space="preserve">and worked day shift only. </w:t>
      </w:r>
      <w:r>
        <w:rPr>
          <w:rFonts w:eastAsiaTheme="minorHAnsi"/>
        </w:rPr>
        <w:t>His driver’s logbook was destroyed during the post collision fire but reconstruction of</w:t>
      </w:r>
      <w:r w:rsidRPr="00D45101">
        <w:rPr>
          <w:rFonts w:eastAsiaTheme="minorHAnsi"/>
        </w:rPr>
        <w:t xml:space="preserve"> the 14-day period preceding the collision, </w:t>
      </w:r>
      <w:r>
        <w:rPr>
          <w:rFonts w:eastAsiaTheme="minorHAnsi"/>
        </w:rPr>
        <w:t xml:space="preserve">established that </w:t>
      </w:r>
      <w:r w:rsidRPr="00D45101">
        <w:rPr>
          <w:rFonts w:eastAsiaTheme="minorHAnsi"/>
        </w:rPr>
        <w:t xml:space="preserve">he worked about 77 hours, of which 38 percent was involved in driving. On the day of the collision, he booked on for duty at 0615. During the morning, he drove from Dubbo to Narromine and return. Later that morning he collected a load of grain from a property about 85 km west of Dubbo. He returned from the property to Dubbo at 1230. At 1500, he set off to collect a second load of grain from the same property, arriving about 1610. He departed the property about 1646. The collision occurred at 1715. At the time of the collision, he had been on duty for about 11 hours of which 45 per cent was involved in driving. </w:t>
      </w:r>
    </w:p>
    <w:p w14:paraId="62FF83F6" w14:textId="371767C0" w:rsidR="00A85E74" w:rsidRPr="00D45101" w:rsidRDefault="00A85E74" w:rsidP="009065A5">
      <w:pPr>
        <w:autoSpaceDE/>
        <w:autoSpaceDN/>
        <w:adjustRightInd/>
        <w:spacing w:line="271" w:lineRule="auto"/>
        <w:textAlignment w:val="auto"/>
      </w:pPr>
      <w:r w:rsidRPr="00D45101">
        <w:rPr>
          <w:rFonts w:eastAsiaTheme="minorHAnsi"/>
        </w:rPr>
        <w:t xml:space="preserve">While records indicate that the occurrence driver </w:t>
      </w:r>
      <w:r>
        <w:rPr>
          <w:rFonts w:eastAsiaTheme="minorHAnsi"/>
        </w:rPr>
        <w:t xml:space="preserve">did not exceed mandated driving hours, and that he </w:t>
      </w:r>
      <w:r w:rsidRPr="00D45101">
        <w:rPr>
          <w:rFonts w:eastAsiaTheme="minorHAnsi"/>
        </w:rPr>
        <w:t>worked a nominal 40 hour week, it is likely that he actually worked in excess of this amount</w:t>
      </w:r>
      <w:r>
        <w:rPr>
          <w:rFonts w:eastAsiaTheme="minorHAnsi"/>
        </w:rPr>
        <w:t xml:space="preserve">. This </w:t>
      </w:r>
      <w:r>
        <w:t>was probably related to a self-imposed (high) work ethic, in wanting to meet his management</w:t>
      </w:r>
      <w:r w:rsidRPr="00D45101">
        <w:t xml:space="preserve"> </w:t>
      </w:r>
      <w:r>
        <w:t>obligations.</w:t>
      </w:r>
    </w:p>
    <w:p w14:paraId="7F7667E8" w14:textId="77777777" w:rsidR="00A85E74" w:rsidRPr="00D45101" w:rsidRDefault="00A85E74" w:rsidP="00A85E74">
      <w:pPr>
        <w:autoSpaceDE/>
        <w:autoSpaceDN/>
        <w:adjustRightInd/>
        <w:spacing w:line="271" w:lineRule="auto"/>
        <w:textAlignment w:val="auto"/>
        <w:rPr>
          <w:rFonts w:eastAsiaTheme="minorHAnsi"/>
        </w:rPr>
      </w:pPr>
      <w:proofErr w:type="gramStart"/>
      <w:r w:rsidRPr="00D45101">
        <w:rPr>
          <w:rFonts w:eastAsiaTheme="minorHAnsi"/>
        </w:rPr>
        <w:t>Corroborating this observation, (working long hours) a work colleague advised that the occurrence driver expressed concerns about his work-life balance, and was contemplating stepping down from his management role.</w:t>
      </w:r>
      <w:proofErr w:type="gramEnd"/>
    </w:p>
    <w:p w14:paraId="7C7D1AF3" w14:textId="056455C5" w:rsidR="00A85E74" w:rsidRPr="00D45101" w:rsidRDefault="00A85E74" w:rsidP="00A85E74">
      <w:pPr>
        <w:autoSpaceDE/>
        <w:autoSpaceDN/>
        <w:adjustRightInd/>
        <w:spacing w:line="271" w:lineRule="auto"/>
        <w:textAlignment w:val="auto"/>
        <w:rPr>
          <w:rFonts w:eastAsiaTheme="minorHAnsi"/>
        </w:rPr>
      </w:pPr>
      <w:r>
        <w:rPr>
          <w:rFonts w:eastAsiaTheme="minorHAnsi"/>
        </w:rPr>
        <w:lastRenderedPageBreak/>
        <w:t>If considering just</w:t>
      </w:r>
      <w:r w:rsidRPr="00D45101">
        <w:rPr>
          <w:rFonts w:eastAsiaTheme="minorHAnsi"/>
        </w:rPr>
        <w:t xml:space="preserve"> documented hours worked, and the time of day, it would seem unlikely that fatigue was a factor in this collision. However, in his management role, the occurrence driver probably worked in excess of documented hours, and may have experienced elevated levels of stress and associated fatigue. These factors, coupled with truck driver’s medical condition </w:t>
      </w:r>
      <w:r>
        <w:rPr>
          <w:rFonts w:eastAsiaTheme="minorHAnsi"/>
        </w:rPr>
        <w:t>indicate</w:t>
      </w:r>
      <w:r w:rsidRPr="00D45101">
        <w:rPr>
          <w:rFonts w:eastAsiaTheme="minorHAnsi"/>
        </w:rPr>
        <w:t xml:space="preserve"> that </w:t>
      </w:r>
      <w:r>
        <w:rPr>
          <w:rFonts w:eastAsiaTheme="minorHAnsi"/>
        </w:rPr>
        <w:t xml:space="preserve">although </w:t>
      </w:r>
      <w:r w:rsidRPr="00D45101">
        <w:rPr>
          <w:rFonts w:eastAsiaTheme="minorHAnsi"/>
        </w:rPr>
        <w:t xml:space="preserve">fatigue </w:t>
      </w:r>
      <w:r>
        <w:rPr>
          <w:rFonts w:eastAsiaTheme="minorHAnsi"/>
        </w:rPr>
        <w:t xml:space="preserve">is unlikely, it </w:t>
      </w:r>
      <w:r w:rsidRPr="00D45101">
        <w:rPr>
          <w:rFonts w:eastAsiaTheme="minorHAnsi"/>
        </w:rPr>
        <w:t>cannot be ruled out as a possible factor.</w:t>
      </w:r>
    </w:p>
    <w:p w14:paraId="69C544E0" w14:textId="77777777" w:rsidR="00C9407B" w:rsidRPr="00D45101" w:rsidRDefault="00C9407B" w:rsidP="004F4CA1">
      <w:pPr>
        <w:pStyle w:val="Heading3"/>
      </w:pPr>
      <w:bookmarkStart w:id="52" w:name="_Toc456698598"/>
      <w:proofErr w:type="spellStart"/>
      <w:r w:rsidRPr="00D45101">
        <w:t>Conspicuity</w:t>
      </w:r>
      <w:bookmarkEnd w:id="47"/>
      <w:bookmarkEnd w:id="52"/>
      <w:proofErr w:type="spellEnd"/>
    </w:p>
    <w:p w14:paraId="4FF0353E" w14:textId="014F698B" w:rsidR="003B3548" w:rsidRPr="00D45101" w:rsidRDefault="003B3548" w:rsidP="003B3548">
      <w:pPr>
        <w:pStyle w:val="ReportBody"/>
      </w:pPr>
      <w:proofErr w:type="spellStart"/>
      <w:r w:rsidRPr="00D45101">
        <w:t>Conspicuity</w:t>
      </w:r>
      <w:proofErr w:type="spellEnd"/>
      <w:r w:rsidRPr="00D45101">
        <w:t xml:space="preserve"> refers to those </w:t>
      </w:r>
      <w:r w:rsidR="00C36D4A" w:rsidRPr="00D45101">
        <w:t xml:space="preserve">visual </w:t>
      </w:r>
      <w:r w:rsidRPr="00D45101">
        <w:t xml:space="preserve">characteristics of an object or condition that determine the likelihood that it will come to the attention of an observer. Some of the key attributes that contribute to the </w:t>
      </w:r>
      <w:proofErr w:type="spellStart"/>
      <w:r w:rsidRPr="00D45101">
        <w:t>conspicuity</w:t>
      </w:r>
      <w:proofErr w:type="spellEnd"/>
      <w:r w:rsidRPr="00D45101">
        <w:t xml:space="preserve"> of an object are its brightness, contrast and physical size. In general terms, objects that stand out from their visual background are more easily noticed, and, when all else is equal, larger objects are generally easier to see and hence more conspicuous than smaller objects</w:t>
      </w:r>
      <w:r w:rsidR="000155FF">
        <w:t>.</w:t>
      </w:r>
      <w:r w:rsidRPr="00D45101">
        <w:rPr>
          <w:rStyle w:val="FootnoteReference"/>
        </w:rPr>
        <w:footnoteReference w:id="15"/>
      </w:r>
      <w:r w:rsidRPr="00D45101">
        <w:t xml:space="preserve"> </w:t>
      </w:r>
    </w:p>
    <w:p w14:paraId="4D376CA1" w14:textId="77777777" w:rsidR="00C9407B" w:rsidRPr="00D45101" w:rsidRDefault="00C9407B" w:rsidP="004F4CA1">
      <w:pPr>
        <w:pStyle w:val="ReportBody"/>
      </w:pPr>
      <w:r w:rsidRPr="00D45101">
        <w:t xml:space="preserve">There are two key visual </w:t>
      </w:r>
      <w:proofErr w:type="spellStart"/>
      <w:r w:rsidRPr="00D45101">
        <w:t>conspicuity</w:t>
      </w:r>
      <w:proofErr w:type="spellEnd"/>
      <w:r w:rsidRPr="00D45101">
        <w:t xml:space="preserve"> </w:t>
      </w:r>
      <w:r w:rsidR="003C1B19" w:rsidRPr="00D45101">
        <w:t>factors, which</w:t>
      </w:r>
      <w:r w:rsidRPr="00D45101">
        <w:t xml:space="preserve"> can affect this judgement: glare and contrast.</w:t>
      </w:r>
      <w:r w:rsidRPr="00D45101">
        <w:rPr>
          <w:color w:val="000000"/>
          <w:vertAlign w:val="superscript"/>
        </w:rPr>
        <w:footnoteReference w:id="16"/>
      </w:r>
    </w:p>
    <w:p w14:paraId="47044216" w14:textId="4E2787EA" w:rsidR="00ED4F9E" w:rsidRPr="00D45101" w:rsidRDefault="00ED4F9E" w:rsidP="008563FC">
      <w:pPr>
        <w:pStyle w:val="Caption"/>
      </w:pPr>
      <w:bookmarkStart w:id="53" w:name="_Ref443472793"/>
      <w:r w:rsidRPr="00D45101">
        <w:t xml:space="preserve">Figure </w:t>
      </w:r>
      <w:fldSimple w:instr=" SEQ Figure \* ARABIC ">
        <w:r w:rsidR="00F50333" w:rsidRPr="00D45101">
          <w:t>13</w:t>
        </w:r>
      </w:fldSimple>
      <w:bookmarkEnd w:id="53"/>
      <w:r w:rsidRPr="00D45101">
        <w:t>:</w:t>
      </w:r>
      <w:r w:rsidRPr="00D45101">
        <w:tab/>
        <w:t>Photo taken at 1715</w:t>
      </w:r>
      <w:r w:rsidR="00AC6BBD" w:rsidRPr="00D45101">
        <w:t xml:space="preserve"> </w:t>
      </w:r>
      <w:r w:rsidR="004103A4" w:rsidRPr="00D45101">
        <w:t xml:space="preserve">(4 </w:t>
      </w:r>
      <w:r w:rsidR="00AC6BBD" w:rsidRPr="00D45101">
        <w:t>days after the collision)</w:t>
      </w:r>
      <w:r w:rsidRPr="00D45101">
        <w:t>, about 200 m (Inset 30 x zoom) from railway crossing</w:t>
      </w:r>
      <w:r w:rsidR="008563FC" w:rsidRPr="00D45101">
        <w:t>. Sun almost directly behind road-train truck, its position (azimuth and altitude) was similar to that just before collision</w:t>
      </w:r>
    </w:p>
    <w:p w14:paraId="0968156B" w14:textId="77777777" w:rsidR="00ED4F9E" w:rsidRPr="00D45101" w:rsidRDefault="00ED4F9E" w:rsidP="00ED4F9E">
      <w:pPr>
        <w:autoSpaceDE/>
        <w:autoSpaceDN/>
        <w:adjustRightInd/>
        <w:spacing w:line="271" w:lineRule="auto"/>
        <w:textAlignment w:val="auto"/>
        <w:rPr>
          <w:rFonts w:eastAsiaTheme="minorHAnsi"/>
        </w:rPr>
      </w:pPr>
      <w:r w:rsidRPr="00D45101">
        <w:rPr>
          <w:rFonts w:eastAsiaTheme="minorHAnsi"/>
          <w:noProof/>
          <w:lang w:eastAsia="en-AU"/>
        </w:rPr>
        <w:drawing>
          <wp:inline distT="0" distB="0" distL="0" distR="0" wp14:anchorId="35ACB6BA" wp14:editId="76CE85C3">
            <wp:extent cx="5400000" cy="4204800"/>
            <wp:effectExtent l="0" t="0" r="0" b="5715"/>
            <wp:docPr id="23" name="Picture 23" descr="Photo taken at 1715 (4 days after the collision), about 200 m (Inset 30 x zoom) from railway crossing. Sun almost directly behind road-train truck, its position (azimuth and altitude) was similar to that just before collision" title="Fig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_SA_PtGermein_19Mar12_Map.png"/>
                    <pic:cNvPicPr/>
                  </pic:nvPicPr>
                  <pic:blipFill>
                    <a:blip r:embed="rId40">
                      <a:extLst>
                        <a:ext uri="{28A0092B-C50C-407E-A947-70E740481C1C}">
                          <a14:useLocalDpi xmlns:a14="http://schemas.microsoft.com/office/drawing/2010/main" val="0"/>
                        </a:ext>
                      </a:extLst>
                    </a:blip>
                    <a:stretch>
                      <a:fillRect/>
                    </a:stretch>
                  </pic:blipFill>
                  <pic:spPr>
                    <a:xfrm>
                      <a:off x="0" y="0"/>
                      <a:ext cx="5400000" cy="4204800"/>
                    </a:xfrm>
                    <a:prstGeom prst="rect">
                      <a:avLst/>
                    </a:prstGeom>
                  </pic:spPr>
                </pic:pic>
              </a:graphicData>
            </a:graphic>
          </wp:inline>
        </w:drawing>
      </w:r>
    </w:p>
    <w:p w14:paraId="790A7206" w14:textId="487498B1" w:rsidR="00ED4F9E" w:rsidRPr="00D45101" w:rsidRDefault="00ED4F9E" w:rsidP="00ED4F9E">
      <w:pPr>
        <w:widowControl w:val="0"/>
        <w:suppressAutoHyphens w:val="0"/>
        <w:autoSpaceDE/>
        <w:autoSpaceDN/>
        <w:adjustRightInd/>
        <w:spacing w:after="200" w:line="240" w:lineRule="auto"/>
        <w:textAlignment w:val="auto"/>
        <w:rPr>
          <w:rStyle w:val="ImageSourceChar"/>
          <w:bCs w:val="0"/>
        </w:rPr>
      </w:pPr>
      <w:r w:rsidRPr="00D45101">
        <w:rPr>
          <w:rStyle w:val="ImageSourceChar"/>
          <w:bCs w:val="0"/>
        </w:rPr>
        <w:t>Source: ATSB</w:t>
      </w:r>
    </w:p>
    <w:p w14:paraId="2FF9C1C6" w14:textId="77777777" w:rsidR="00A85E74" w:rsidRPr="00D45101" w:rsidRDefault="00A85E74" w:rsidP="00A85E74">
      <w:pPr>
        <w:pStyle w:val="Heading4"/>
      </w:pPr>
      <w:r w:rsidRPr="00D45101">
        <w:t>Glare and contrast</w:t>
      </w:r>
    </w:p>
    <w:p w14:paraId="1B8B84CD" w14:textId="77777777" w:rsidR="00A85E74" w:rsidRPr="00D45101" w:rsidRDefault="00A85E74" w:rsidP="00A85E74">
      <w:pPr>
        <w:pStyle w:val="ReportBody"/>
      </w:pPr>
      <w:r w:rsidRPr="00D45101">
        <w:t>The collision occurred at 1715, about one hour before sunset. The sun’s azimuth</w:t>
      </w:r>
      <w:r w:rsidRPr="00D45101">
        <w:rPr>
          <w:rStyle w:val="FootnoteReference"/>
        </w:rPr>
        <w:footnoteReference w:id="17"/>
      </w:r>
      <w:r w:rsidRPr="00D45101">
        <w:t xml:space="preserve"> and altitude</w:t>
      </w:r>
      <w:r w:rsidRPr="00D45101">
        <w:rPr>
          <w:rStyle w:val="FootnoteReference"/>
        </w:rPr>
        <w:footnoteReference w:id="18"/>
      </w:r>
      <w:r w:rsidRPr="00D45101">
        <w:t xml:space="preserve"> was 2</w:t>
      </w:r>
      <w:r>
        <w:t>7</w:t>
      </w:r>
      <w:r w:rsidRPr="00D45101">
        <w:t xml:space="preserve">6° </w:t>
      </w:r>
      <w:r>
        <w:t>02</w:t>
      </w:r>
      <w:r w:rsidRPr="00D45101">
        <w:t xml:space="preserve">’ </w:t>
      </w:r>
      <w:r>
        <w:t>21</w:t>
      </w:r>
      <w:r w:rsidRPr="00D45101">
        <w:t>” and 9° 3</w:t>
      </w:r>
      <w:r>
        <w:t>1</w:t>
      </w:r>
      <w:r w:rsidRPr="00D45101">
        <w:t xml:space="preserve">’ 44” respectively. Therefore, the sun was quite low, (close to the </w:t>
      </w:r>
      <w:r w:rsidRPr="00D45101">
        <w:lastRenderedPageBreak/>
        <w:t>horizon) and almost due west. This meant the sun was initially on the truck driver’s left side, about 300 m from the crossing, and then almost directly behind (</w:t>
      </w:r>
      <w:r w:rsidRPr="00D45101">
        <w:fldChar w:fldCharType="begin"/>
      </w:r>
      <w:r w:rsidRPr="00D45101">
        <w:instrText xml:space="preserve"> REF _Ref443472793 \h  \* MERGEFORMAT </w:instrText>
      </w:r>
      <w:r w:rsidRPr="00D45101">
        <w:fldChar w:fldCharType="separate"/>
      </w:r>
      <w:r w:rsidRPr="00D45101">
        <w:rPr>
          <w:rFonts w:eastAsia="Arial"/>
          <w:bCs/>
          <w:color w:val="231F20"/>
          <w:spacing w:val="0"/>
        </w:rPr>
        <w:t>Figure 13</w:t>
      </w:r>
      <w:r w:rsidRPr="00D45101">
        <w:fldChar w:fldCharType="end"/>
      </w:r>
      <w:r w:rsidRPr="00D45101">
        <w:t>) the truck as it turned east and neared the flashing lights.</w:t>
      </w:r>
      <w:r>
        <w:rPr>
          <w:rStyle w:val="FootnoteReference"/>
        </w:rPr>
        <w:footnoteReference w:id="19"/>
      </w:r>
      <w:r w:rsidRPr="00D45101">
        <w:t xml:space="preserve"> </w:t>
      </w:r>
    </w:p>
    <w:p w14:paraId="20C54D50" w14:textId="2BC5449C" w:rsidR="003B3548" w:rsidRPr="00D45101" w:rsidRDefault="00DB16AF" w:rsidP="004F4CA1">
      <w:pPr>
        <w:pStyle w:val="ReportBody"/>
      </w:pPr>
      <w:r w:rsidRPr="00D45101">
        <w:t>With respect to this collision</w:t>
      </w:r>
      <w:r w:rsidR="002F36F7" w:rsidRPr="00D45101">
        <w:t>,</w:t>
      </w:r>
      <w:r w:rsidR="003B3548" w:rsidRPr="00D45101">
        <w:t xml:space="preserve"> </w:t>
      </w:r>
      <w:r w:rsidR="002F36F7" w:rsidRPr="00D45101">
        <w:t>with</w:t>
      </w:r>
      <w:r w:rsidRPr="00D45101">
        <w:t xml:space="preserve"> the sun </w:t>
      </w:r>
      <w:r w:rsidR="003B3548" w:rsidRPr="00D45101">
        <w:t>being</w:t>
      </w:r>
      <w:r w:rsidRPr="00D45101">
        <w:t xml:space="preserve"> almost directly behind the truck</w:t>
      </w:r>
      <w:r w:rsidR="002F36F7" w:rsidRPr="00D45101">
        <w:t>,</w:t>
      </w:r>
      <w:r w:rsidRPr="00D45101">
        <w:t xml:space="preserve"> </w:t>
      </w:r>
      <w:r w:rsidR="003B3548" w:rsidRPr="00D45101">
        <w:t>sun-glare had the potential to reduce the truck driver’s ability to see the flashing lights by shining on the</w:t>
      </w:r>
      <w:r w:rsidR="008F045D" w:rsidRPr="00D45101">
        <w:t>m</w:t>
      </w:r>
      <w:r w:rsidR="003B3548" w:rsidRPr="00D45101">
        <w:t xml:space="preserve">. </w:t>
      </w:r>
      <w:r w:rsidRPr="00D45101">
        <w:t xml:space="preserve">It was therefore </w:t>
      </w:r>
      <w:r w:rsidR="00691FAF" w:rsidRPr="00D45101">
        <w:t xml:space="preserve">important </w:t>
      </w:r>
      <w:r w:rsidRPr="00D45101">
        <w:t>to inspect the crossing under similar environmental conditions, and at about the same time as the collision, to determine the possible influence of sun-glare.</w:t>
      </w:r>
    </w:p>
    <w:p w14:paraId="4C33B6BA" w14:textId="254FDC02" w:rsidR="00DB16AF" w:rsidRPr="00D45101" w:rsidRDefault="00DB16AF" w:rsidP="004F4CA1">
      <w:pPr>
        <w:pStyle w:val="ReportBody"/>
      </w:pPr>
      <w:r w:rsidRPr="00D45101">
        <w:t xml:space="preserve">The inspection </w:t>
      </w:r>
      <w:r w:rsidR="000447DA" w:rsidRPr="00D45101">
        <w:t xml:space="preserve">was conducted </w:t>
      </w:r>
      <w:r w:rsidRPr="00D45101">
        <w:t xml:space="preserve">on 28 September 2015 between 1700 and 1730. During the site inspection, (see section on </w:t>
      </w:r>
      <w:hyperlink w:anchor="_Flashing_light_conspicuity" w:history="1">
        <w:r w:rsidRPr="00D45101">
          <w:rPr>
            <w:rStyle w:val="Hyperlink"/>
            <w:i/>
          </w:rPr>
          <w:t xml:space="preserve">Flashing light </w:t>
        </w:r>
        <w:proofErr w:type="spellStart"/>
        <w:r w:rsidRPr="00D45101">
          <w:rPr>
            <w:rStyle w:val="Hyperlink"/>
            <w:i/>
          </w:rPr>
          <w:t>conspicuity</w:t>
        </w:r>
        <w:proofErr w:type="spellEnd"/>
      </w:hyperlink>
      <w:r w:rsidRPr="00D45101">
        <w:t xml:space="preserve">) the flashing lights were operated to check for the influence of sun-glare. </w:t>
      </w:r>
      <w:r w:rsidR="00ED4F9E" w:rsidRPr="00D45101">
        <w:t>Site observations established that t</w:t>
      </w:r>
      <w:r w:rsidRPr="00D45101">
        <w:t>he flashing lights (operating) were clearly visible from at least 300 m before the crossing, all the way through to the crossing.</w:t>
      </w:r>
    </w:p>
    <w:p w14:paraId="76F5CE0A" w14:textId="30641C38" w:rsidR="002F36F7" w:rsidRPr="00D45101" w:rsidRDefault="00DB16AF" w:rsidP="002F36F7">
      <w:pPr>
        <w:pStyle w:val="ReportBody"/>
      </w:pPr>
      <w:r w:rsidRPr="00D45101">
        <w:t>It was concluded</w:t>
      </w:r>
      <w:r w:rsidR="000447DA" w:rsidRPr="00D45101">
        <w:t xml:space="preserve"> </w:t>
      </w:r>
      <w:r w:rsidR="009356B9" w:rsidRPr="00D45101">
        <w:t>t</w:t>
      </w:r>
      <w:r w:rsidRPr="00D45101">
        <w:t xml:space="preserve">hat had the driver been </w:t>
      </w:r>
      <w:r w:rsidR="000447DA" w:rsidRPr="00D45101">
        <w:t xml:space="preserve">specifically </w:t>
      </w:r>
      <w:r w:rsidRPr="00D45101">
        <w:t>looking for the flashing lights, he would almost certainly have seen them operating.</w:t>
      </w:r>
      <w:r w:rsidR="001B20CB" w:rsidRPr="00D45101">
        <w:t xml:space="preserve"> </w:t>
      </w:r>
      <w:r w:rsidR="000C28E9" w:rsidRPr="00D45101">
        <w:t>H</w:t>
      </w:r>
      <w:r w:rsidR="001B20CB" w:rsidRPr="00D45101">
        <w:t>owever</w:t>
      </w:r>
      <w:r w:rsidR="002F36F7" w:rsidRPr="00D45101">
        <w:t xml:space="preserve">, </w:t>
      </w:r>
      <w:r w:rsidR="00AE0939" w:rsidRPr="00D45101">
        <w:t xml:space="preserve">the </w:t>
      </w:r>
      <w:r w:rsidR="002F36F7" w:rsidRPr="00D45101">
        <w:t>‘A pillar</w:t>
      </w:r>
      <w:r w:rsidR="00CC450D" w:rsidRPr="00D45101">
        <w:t>’</w:t>
      </w:r>
      <w:r w:rsidR="00B70F64" w:rsidRPr="00D45101">
        <w:t xml:space="preserve"> and air snorkel</w:t>
      </w:r>
      <w:r w:rsidR="00AE0939" w:rsidRPr="00D45101">
        <w:t xml:space="preserve">, </w:t>
      </w:r>
      <w:r w:rsidR="00B70F64" w:rsidRPr="00D45101">
        <w:t>(</w:t>
      </w:r>
      <w:r w:rsidR="00814D7F" w:rsidRPr="00D45101">
        <w:t xml:space="preserve">prime mover, </w:t>
      </w:r>
      <w:r w:rsidR="00AE0939" w:rsidRPr="00D45101">
        <w:t>driver</w:t>
      </w:r>
      <w:r w:rsidR="00814D7F" w:rsidRPr="00D45101">
        <w:t xml:space="preserve"> near</w:t>
      </w:r>
      <w:r w:rsidR="00AE0939" w:rsidRPr="00D45101">
        <w:t xml:space="preserve"> side</w:t>
      </w:r>
      <w:r w:rsidR="00A83089" w:rsidRPr="00D45101">
        <w:t>,</w:t>
      </w:r>
      <w:r w:rsidR="008563FC" w:rsidRPr="00D45101">
        <w:t xml:space="preserve"> </w:t>
      </w:r>
      <w:r w:rsidR="008563FC" w:rsidRPr="00D45101">
        <w:fldChar w:fldCharType="begin"/>
      </w:r>
      <w:r w:rsidR="008563FC" w:rsidRPr="00D45101">
        <w:instrText xml:space="preserve"> REF _Ref443476673 \h </w:instrText>
      </w:r>
      <w:r w:rsidR="008563FC" w:rsidRPr="00D45101">
        <w:fldChar w:fldCharType="separate"/>
      </w:r>
      <w:r w:rsidR="00F50333" w:rsidRPr="00D45101">
        <w:t>Figure 10</w:t>
      </w:r>
      <w:r w:rsidR="008563FC" w:rsidRPr="00D45101">
        <w:fldChar w:fldCharType="end"/>
      </w:r>
      <w:r w:rsidR="00814D7F" w:rsidRPr="00D45101">
        <w:t xml:space="preserve">) </w:t>
      </w:r>
      <w:r w:rsidR="00192995" w:rsidRPr="00D45101">
        <w:t>probably</w:t>
      </w:r>
      <w:r w:rsidR="006D2AF7" w:rsidRPr="00D45101">
        <w:t xml:space="preserve"> </w:t>
      </w:r>
      <w:r w:rsidR="002F36F7" w:rsidRPr="00D45101">
        <w:t xml:space="preserve">restricted </w:t>
      </w:r>
      <w:r w:rsidR="006D2AF7" w:rsidRPr="00D45101">
        <w:t xml:space="preserve">the </w:t>
      </w:r>
      <w:r w:rsidR="001B20CB" w:rsidRPr="00D45101">
        <w:t>view</w:t>
      </w:r>
      <w:r w:rsidR="0026288D" w:rsidRPr="00D45101">
        <w:rPr>
          <w:rStyle w:val="FootnoteReference"/>
        </w:rPr>
        <w:footnoteReference w:id="20"/>
      </w:r>
      <w:r w:rsidR="002F36F7" w:rsidRPr="00D45101">
        <w:t xml:space="preserve"> </w:t>
      </w:r>
      <w:r w:rsidR="00CC450D" w:rsidRPr="00D45101">
        <w:t xml:space="preserve">of the flashing lights </w:t>
      </w:r>
      <w:r w:rsidR="00814D7F" w:rsidRPr="00D45101">
        <w:t>(</w:t>
      </w:r>
      <w:r w:rsidR="000447DA" w:rsidRPr="00D45101">
        <w:t>intermittently</w:t>
      </w:r>
      <w:r w:rsidR="00814D7F" w:rsidRPr="00D45101">
        <w:t>)</w:t>
      </w:r>
      <w:r w:rsidR="000F78E0" w:rsidRPr="00D45101">
        <w:t>,</w:t>
      </w:r>
      <w:r w:rsidR="0026288D" w:rsidRPr="00D45101">
        <w:t xml:space="preserve"> </w:t>
      </w:r>
      <w:r w:rsidR="00CC450D" w:rsidRPr="00D45101">
        <w:t xml:space="preserve">as the </w:t>
      </w:r>
      <w:r w:rsidR="006D2AF7" w:rsidRPr="00D45101">
        <w:t>truck</w:t>
      </w:r>
      <w:r w:rsidR="00CC450D" w:rsidRPr="00D45101">
        <w:t xml:space="preserve"> </w:t>
      </w:r>
      <w:r w:rsidR="00AE0939" w:rsidRPr="00D45101">
        <w:t xml:space="preserve">approached the </w:t>
      </w:r>
      <w:r w:rsidR="0026288D" w:rsidRPr="00D45101">
        <w:t xml:space="preserve">railway </w:t>
      </w:r>
      <w:r w:rsidR="00AE0939" w:rsidRPr="00D45101">
        <w:t>crossing</w:t>
      </w:r>
      <w:r w:rsidR="009663C9" w:rsidRPr="00D45101">
        <w:t xml:space="preserve"> (</w:t>
      </w:r>
      <w:r w:rsidR="009663C9" w:rsidRPr="00D45101">
        <w:fldChar w:fldCharType="begin"/>
      </w:r>
      <w:r w:rsidR="009663C9" w:rsidRPr="00D45101">
        <w:instrText xml:space="preserve"> REF _Ref442876542 \h  \* MERGEFORMAT </w:instrText>
      </w:r>
      <w:r w:rsidR="009663C9" w:rsidRPr="00D45101">
        <w:fldChar w:fldCharType="separate"/>
      </w:r>
      <w:r w:rsidR="00F50333" w:rsidRPr="00D45101">
        <w:rPr>
          <w:rFonts w:eastAsia="Arial"/>
          <w:bCs/>
          <w:color w:val="231F20"/>
          <w:spacing w:val="0"/>
        </w:rPr>
        <w:t>Figure 14</w:t>
      </w:r>
      <w:r w:rsidR="009663C9" w:rsidRPr="00D45101">
        <w:fldChar w:fldCharType="end"/>
      </w:r>
      <w:r w:rsidR="009663C9" w:rsidRPr="00D45101">
        <w:t>).</w:t>
      </w:r>
    </w:p>
    <w:p w14:paraId="7A8FEC05" w14:textId="4AE8C512" w:rsidR="000C28E9" w:rsidRPr="00D45101" w:rsidRDefault="000C28E9" w:rsidP="000C28E9">
      <w:pPr>
        <w:keepNext/>
        <w:spacing w:after="60" w:line="240" w:lineRule="auto"/>
        <w:ind w:left="993" w:hanging="993"/>
        <w:rPr>
          <w:rFonts w:eastAsia="Arial"/>
          <w:b/>
          <w:bCs/>
          <w:color w:val="231F20"/>
          <w:spacing w:val="0"/>
        </w:rPr>
      </w:pPr>
      <w:bookmarkStart w:id="54" w:name="_Ref442876542"/>
      <w:r w:rsidRPr="00D45101">
        <w:rPr>
          <w:rFonts w:eastAsia="Arial"/>
          <w:b/>
          <w:bCs/>
          <w:color w:val="231F20"/>
          <w:spacing w:val="0"/>
        </w:rPr>
        <w:t xml:space="preserve">Figure </w:t>
      </w:r>
      <w:r w:rsidRPr="00D45101">
        <w:rPr>
          <w:rFonts w:eastAsia="Arial"/>
          <w:b/>
          <w:bCs/>
          <w:color w:val="231F20"/>
          <w:spacing w:val="0"/>
        </w:rPr>
        <w:fldChar w:fldCharType="begin"/>
      </w:r>
      <w:r w:rsidRPr="00D45101">
        <w:rPr>
          <w:rFonts w:eastAsia="Arial"/>
          <w:b/>
          <w:bCs/>
          <w:color w:val="231F20"/>
          <w:spacing w:val="0"/>
        </w:rPr>
        <w:instrText xml:space="preserve"> SEQ Figure \* ARABIC </w:instrText>
      </w:r>
      <w:r w:rsidRPr="00D45101">
        <w:rPr>
          <w:rFonts w:eastAsia="Arial"/>
          <w:b/>
          <w:bCs/>
          <w:color w:val="231F20"/>
          <w:spacing w:val="0"/>
        </w:rPr>
        <w:fldChar w:fldCharType="separate"/>
      </w:r>
      <w:r w:rsidR="00F50333" w:rsidRPr="00D45101">
        <w:rPr>
          <w:rFonts w:eastAsia="Arial"/>
          <w:b/>
          <w:bCs/>
          <w:color w:val="231F20"/>
          <w:spacing w:val="0"/>
        </w:rPr>
        <w:t>14</w:t>
      </w:r>
      <w:r w:rsidRPr="00D45101">
        <w:rPr>
          <w:rFonts w:eastAsia="Arial"/>
          <w:b/>
          <w:bCs/>
          <w:color w:val="231F20"/>
          <w:spacing w:val="0"/>
        </w:rPr>
        <w:fldChar w:fldCharType="end"/>
      </w:r>
      <w:bookmarkEnd w:id="54"/>
      <w:r w:rsidRPr="00D45101">
        <w:rPr>
          <w:rFonts w:eastAsia="Arial"/>
          <w:b/>
          <w:bCs/>
          <w:color w:val="231F20"/>
          <w:spacing w:val="0"/>
        </w:rPr>
        <w:t>:</w:t>
      </w:r>
      <w:r w:rsidRPr="00D45101">
        <w:rPr>
          <w:rFonts w:eastAsia="Arial"/>
          <w:b/>
          <w:bCs/>
          <w:color w:val="231F20"/>
          <w:spacing w:val="0"/>
        </w:rPr>
        <w:tab/>
        <w:t xml:space="preserve">Typical restrictions on field of view (shown yellow) for a truck/prime mover </w:t>
      </w:r>
    </w:p>
    <w:p w14:paraId="7E5E8143" w14:textId="77777777" w:rsidR="000C28E9" w:rsidRPr="00D45101" w:rsidRDefault="000C28E9" w:rsidP="000C28E9">
      <w:pPr>
        <w:autoSpaceDE/>
        <w:autoSpaceDN/>
        <w:adjustRightInd/>
        <w:spacing w:line="271" w:lineRule="auto"/>
        <w:textAlignment w:val="auto"/>
        <w:rPr>
          <w:rFonts w:eastAsiaTheme="minorHAnsi"/>
        </w:rPr>
      </w:pPr>
      <w:r w:rsidRPr="00D45101">
        <w:rPr>
          <w:rFonts w:eastAsiaTheme="minorHAnsi"/>
          <w:noProof/>
          <w:lang w:eastAsia="en-AU"/>
        </w:rPr>
        <w:drawing>
          <wp:inline distT="0" distB="0" distL="0" distR="0" wp14:anchorId="17927218" wp14:editId="04E6528D">
            <wp:extent cx="5400000" cy="3391200"/>
            <wp:effectExtent l="19050" t="19050" r="10795" b="19050"/>
            <wp:docPr id="22" name="Picture 22" descr="Typical restrictions on field of view (shown yellow) for a truck/prime mover  " title="Fig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_SA_PtGermein_19Mar12_Map.png"/>
                    <pic:cNvPicPr/>
                  </pic:nvPicPr>
                  <pic:blipFill>
                    <a:blip r:embed="rId41">
                      <a:extLst>
                        <a:ext uri="{28A0092B-C50C-407E-A947-70E740481C1C}">
                          <a14:useLocalDpi xmlns:a14="http://schemas.microsoft.com/office/drawing/2010/main" val="0"/>
                        </a:ext>
                      </a:extLst>
                    </a:blip>
                    <a:stretch>
                      <a:fillRect/>
                    </a:stretch>
                  </pic:blipFill>
                  <pic:spPr>
                    <a:xfrm>
                      <a:off x="0" y="0"/>
                      <a:ext cx="5400000" cy="3391200"/>
                    </a:xfrm>
                    <a:prstGeom prst="rect">
                      <a:avLst/>
                    </a:prstGeom>
                    <a:ln>
                      <a:solidFill>
                        <a:schemeClr val="tx1"/>
                      </a:solidFill>
                    </a:ln>
                  </pic:spPr>
                </pic:pic>
              </a:graphicData>
            </a:graphic>
          </wp:inline>
        </w:drawing>
      </w:r>
    </w:p>
    <w:p w14:paraId="0A91D484" w14:textId="25AEE69A" w:rsidR="000C28E9" w:rsidRPr="00D45101" w:rsidRDefault="000C28E9" w:rsidP="000C28E9">
      <w:pPr>
        <w:widowControl w:val="0"/>
        <w:suppressAutoHyphens w:val="0"/>
        <w:autoSpaceDE/>
        <w:autoSpaceDN/>
        <w:adjustRightInd/>
        <w:spacing w:after="200" w:line="240" w:lineRule="auto"/>
        <w:textAlignment w:val="auto"/>
        <w:rPr>
          <w:rStyle w:val="ImageSourceChar"/>
          <w:bCs w:val="0"/>
        </w:rPr>
      </w:pPr>
      <w:r w:rsidRPr="00D45101">
        <w:rPr>
          <w:rStyle w:val="ImageSourceChar"/>
        </w:rPr>
        <w:t>Source</w:t>
      </w:r>
      <w:r w:rsidRPr="00D45101">
        <w:rPr>
          <w:rStyle w:val="ImageSourceChar"/>
          <w:bCs w:val="0"/>
        </w:rPr>
        <w:t>: D Blower (2007). Truck Mirrors, Fields of View and Serious Truck Crashes (UMTRI)</w:t>
      </w:r>
      <w:r w:rsidR="00545EB7">
        <w:rPr>
          <w:rStyle w:val="ImageSourceChar"/>
          <w:bCs w:val="0"/>
        </w:rPr>
        <w:t xml:space="preserve">. </w:t>
      </w:r>
      <w:proofErr w:type="gramStart"/>
      <w:r w:rsidR="00545EB7">
        <w:rPr>
          <w:rStyle w:val="ImageSourceChar"/>
          <w:bCs w:val="0"/>
        </w:rPr>
        <w:t>Original drawing modified by ATSB to reflect right-hand-drive.</w:t>
      </w:r>
      <w:proofErr w:type="gramEnd"/>
    </w:p>
    <w:p w14:paraId="5B5A3957" w14:textId="77777777" w:rsidR="00EA7295" w:rsidRPr="00D45101" w:rsidRDefault="00EA7295" w:rsidP="00EA7295">
      <w:pPr>
        <w:pStyle w:val="Heading3"/>
      </w:pPr>
      <w:bookmarkStart w:id="55" w:name="_Expectancy"/>
      <w:bookmarkStart w:id="56" w:name="_Railway_crossings_and_1"/>
      <w:bookmarkStart w:id="57" w:name="_Toc456698599"/>
      <w:bookmarkStart w:id="58" w:name="_Toc352850165"/>
      <w:bookmarkEnd w:id="55"/>
      <w:bookmarkEnd w:id="56"/>
      <w:r w:rsidRPr="00D45101">
        <w:t>Expectancy</w:t>
      </w:r>
      <w:bookmarkEnd w:id="57"/>
    </w:p>
    <w:p w14:paraId="2F56B07F" w14:textId="7382E12E" w:rsidR="00EA7295" w:rsidRPr="00D45101" w:rsidRDefault="00EA7295" w:rsidP="00EA7295">
      <w:pPr>
        <w:pStyle w:val="ReportBody"/>
      </w:pPr>
      <w:r w:rsidRPr="00D45101">
        <w:t xml:space="preserve">Prior to the day of the collision, the truck driver had traversed the Tullamore – Narromine Road railway crossing about 38 times </w:t>
      </w:r>
      <w:r>
        <w:t xml:space="preserve">(each direction) </w:t>
      </w:r>
      <w:r w:rsidRPr="00D45101">
        <w:t>in a four-year period</w:t>
      </w:r>
      <w:r>
        <w:t>.</w:t>
      </w:r>
      <w:r w:rsidRPr="00D45101">
        <w:t xml:space="preserve"> </w:t>
      </w:r>
      <w:r>
        <w:t>Five</w:t>
      </w:r>
      <w:r w:rsidRPr="00D45101">
        <w:t xml:space="preserve"> days prior to collision, </w:t>
      </w:r>
      <w:r>
        <w:lastRenderedPageBreak/>
        <w:t xml:space="preserve">he traversed the crossing, </w:t>
      </w:r>
      <w:r w:rsidRPr="00BB5912">
        <w:t xml:space="preserve">(each direction) </w:t>
      </w:r>
      <w:r w:rsidRPr="00D45101">
        <w:t>and on the day of the collision</w:t>
      </w:r>
      <w:r>
        <w:t xml:space="preserve"> travelled over the crossing, three times, twice in a westerly direction and once in an easterly direction (same direction as at time of collision)</w:t>
      </w:r>
      <w:r w:rsidRPr="00D45101">
        <w:t xml:space="preserve">. </w:t>
      </w:r>
    </w:p>
    <w:p w14:paraId="2BBDD593" w14:textId="77777777" w:rsidR="00EA7295" w:rsidRPr="00D45101" w:rsidRDefault="00EA7295" w:rsidP="00EA7295">
      <w:pPr>
        <w:pStyle w:val="ReportBody"/>
      </w:pPr>
      <w:r w:rsidRPr="00D45101">
        <w:t>A road-train truck of the type involved in this collision, travelling at 90 km/h, has a stopping distance of about 215 m (see section ‘</w:t>
      </w:r>
      <w:hyperlink w:anchor="determination_of_stopping_sight_distance" w:history="1">
        <w:r w:rsidRPr="00D45101">
          <w:rPr>
            <w:rStyle w:val="Hyperlink"/>
            <w:i/>
          </w:rPr>
          <w:t>determination of stopping sight distance</w:t>
        </w:r>
      </w:hyperlink>
      <w:r w:rsidRPr="00D45101">
        <w:t xml:space="preserve">’). Therefore, to be consistent with the intent of the </w:t>
      </w:r>
      <w:proofErr w:type="spellStart"/>
      <w:r w:rsidRPr="00D45101">
        <w:t>Austroads</w:t>
      </w:r>
      <w:proofErr w:type="spellEnd"/>
      <w:r w:rsidRPr="00D45101">
        <w:t xml:space="preserve"> guidelines (see section on ‘</w:t>
      </w:r>
      <w:hyperlink w:anchor="warning_time_to_decelerate_to_a_stop" w:history="1">
        <w:r w:rsidRPr="00D45101">
          <w:rPr>
            <w:rStyle w:val="Hyperlink"/>
            <w:i/>
          </w:rPr>
          <w:t>warning time to decelerate to a stop</w:t>
        </w:r>
      </w:hyperlink>
      <w:r w:rsidRPr="00D45101">
        <w:t xml:space="preserve">’) it is probably appropriate that the </w:t>
      </w:r>
      <w:r>
        <w:t xml:space="preserve">advance warning </w:t>
      </w:r>
      <w:r w:rsidRPr="00D45101">
        <w:t>W7-4 signs are located at a distance of at least 215 m before the railway crossing.</w:t>
      </w:r>
    </w:p>
    <w:p w14:paraId="2CB72F49" w14:textId="77777777" w:rsidR="00EA7295" w:rsidRPr="00D45101" w:rsidRDefault="00EA7295" w:rsidP="00EA7295">
      <w:pPr>
        <w:pStyle w:val="ReportBody"/>
      </w:pPr>
      <w:r>
        <w:t>W</w:t>
      </w:r>
      <w:r w:rsidRPr="00D45101">
        <w:t>ith respect to this collision, the truck driver had regularly used the Tullamore – Narromine Road and would have been well aware of the railway crossing. Consequently, the position of the W7-4 sign was less critical, as an error due to an unawareness of the crossing (for this truck driver) was unlikely.</w:t>
      </w:r>
    </w:p>
    <w:p w14:paraId="0A9DD6EB" w14:textId="77777777" w:rsidR="00EA7295" w:rsidRPr="00D45101" w:rsidRDefault="00EA7295" w:rsidP="00EA7295">
      <w:pPr>
        <w:pStyle w:val="ReportBody"/>
      </w:pPr>
      <w:r w:rsidRPr="00D45101">
        <w:t>The frequency of train movements across Tullamore – Narromine Road railway crossing was however, relatively low - about five train movements per day. Therefore, while the truck driver would have been aware of the railway crossing, the probability of him encountering trains was low.</w:t>
      </w:r>
    </w:p>
    <w:p w14:paraId="644AAF37" w14:textId="7F059792" w:rsidR="00EA7295" w:rsidRPr="00D45101" w:rsidRDefault="00EA7295" w:rsidP="00EA7295">
      <w:pPr>
        <w:pStyle w:val="ReportBody"/>
      </w:pPr>
      <w:r w:rsidRPr="00D45101">
        <w:t>Studies undertaken into motorist behaviour have found that drivers who are familiar with a railway crossing are more likely to be involved in a crossing incident than drivers unfamiliar with the crossing.</w:t>
      </w:r>
      <w:r w:rsidRPr="00D45101">
        <w:rPr>
          <w:color w:val="000000"/>
          <w:vertAlign w:val="superscript"/>
        </w:rPr>
        <w:footnoteReference w:id="21"/>
      </w:r>
      <w:r w:rsidRPr="00D45101">
        <w:t xml:space="preserve"> Where train frequency is relatively low (trains rarely seen), motorists familiar with the crossing, are even less likely to expect a train. This observation was somewhat corroborated by the motorist behind the truck, in that he noted that the truck did not slow down as it approached the railway crossing. It is therefore </w:t>
      </w:r>
      <w:r>
        <w:t>possible</w:t>
      </w:r>
      <w:r w:rsidRPr="00D45101">
        <w:t xml:space="preserve"> that the truck driver’s familiarity with the railway crossing and a low expectation of encountering a train contributed to him not expecting a train and therefore not looking for the flashing lights.</w:t>
      </w:r>
    </w:p>
    <w:p w14:paraId="2030B383" w14:textId="1494B19B" w:rsidR="00EA7295" w:rsidRPr="00D45101" w:rsidRDefault="00EA7295" w:rsidP="00EA7295">
      <w:pPr>
        <w:pStyle w:val="ReportBody"/>
      </w:pPr>
      <w:r w:rsidRPr="00D45101">
        <w:t xml:space="preserve">The truck driver’s failure to </w:t>
      </w:r>
      <w:r>
        <w:t>react to</w:t>
      </w:r>
      <w:r w:rsidRPr="00D45101">
        <w:t xml:space="preserve"> the flashing lights indicates that his conscious attention was </w:t>
      </w:r>
      <w:r>
        <w:t xml:space="preserve">probably </w:t>
      </w:r>
      <w:r w:rsidRPr="00D45101">
        <w:t>not directed towards the task of looking for the flashing lights – very possibly because he was not expecting a train.</w:t>
      </w:r>
    </w:p>
    <w:p w14:paraId="7D0B1579" w14:textId="00921900" w:rsidR="00827434" w:rsidRPr="00D45101" w:rsidRDefault="00827434" w:rsidP="00827434">
      <w:pPr>
        <w:pStyle w:val="Heading3"/>
      </w:pPr>
      <w:bookmarkStart w:id="59" w:name="_Toc456698600"/>
      <w:r w:rsidRPr="00D45101">
        <w:t>Distraction and workload</w:t>
      </w:r>
      <w:bookmarkEnd w:id="58"/>
      <w:bookmarkEnd w:id="59"/>
    </w:p>
    <w:p w14:paraId="30A18136" w14:textId="77777777" w:rsidR="00827434" w:rsidRPr="00D45101" w:rsidRDefault="00827434" w:rsidP="00827434">
      <w:pPr>
        <w:pStyle w:val="Heading4"/>
      </w:pPr>
      <w:r w:rsidRPr="00D45101">
        <w:t>Driver Distraction</w:t>
      </w:r>
    </w:p>
    <w:p w14:paraId="3EE6B5E1" w14:textId="586D3AD1" w:rsidR="00827434" w:rsidRPr="00D45101" w:rsidRDefault="00827434" w:rsidP="00827434">
      <w:pPr>
        <w:pStyle w:val="ReportBody"/>
      </w:pPr>
      <w:r w:rsidRPr="00D45101">
        <w:t>Distraction can be understood as a type of inattention, where a person’s attention is diverted by a particular event or object. Driver distraction has been more specifically defined as ‘the diversion of attention away from activities critical for safe driving toward a competing activity (occurring) voluntarily or involuntarily.’</w:t>
      </w:r>
      <w:r w:rsidR="00356B7D">
        <w:t xml:space="preserve"> </w:t>
      </w:r>
      <w:r w:rsidRPr="00D45101">
        <w:rPr>
          <w:vertAlign w:val="superscript"/>
        </w:rPr>
        <w:footnoteReference w:id="22"/>
      </w:r>
      <w:r w:rsidRPr="00D45101">
        <w:t xml:space="preserve"> </w:t>
      </w:r>
    </w:p>
    <w:p w14:paraId="33DC5A98" w14:textId="78FE154A" w:rsidR="00827434" w:rsidRPr="00D45101" w:rsidRDefault="00827434" w:rsidP="00827434">
      <w:pPr>
        <w:pStyle w:val="ReportBody"/>
        <w:rPr>
          <w:spacing w:val="0"/>
        </w:rPr>
      </w:pPr>
      <w:r w:rsidRPr="00D45101">
        <w:rPr>
          <w:spacing w:val="0"/>
        </w:rPr>
        <w:t>Driver distraction can involve a range of factors either inside or outside a vehicle that draw on limited human physical, visual and cognitive resources, and can result in a degradation of the driver’s performance. For example, eating, drinking, operating devices integral to (or brought into) the vehicle, (such as a mobile telephone) and smoking, are all activities that may distract from the driving task</w:t>
      </w:r>
      <w:r w:rsidR="000672ED">
        <w:rPr>
          <w:spacing w:val="0"/>
        </w:rPr>
        <w:t>.</w:t>
      </w:r>
      <w:r w:rsidRPr="00D45101">
        <w:rPr>
          <w:rStyle w:val="FootnoteReference"/>
          <w:spacing w:val="0"/>
        </w:rPr>
        <w:footnoteReference w:id="23"/>
      </w:r>
      <w:r w:rsidRPr="00D45101">
        <w:rPr>
          <w:spacing w:val="0"/>
        </w:rPr>
        <w:t xml:space="preserve"> </w:t>
      </w:r>
    </w:p>
    <w:p w14:paraId="278C5B9A" w14:textId="194904AE" w:rsidR="00827434" w:rsidRPr="00D45101" w:rsidRDefault="00827434" w:rsidP="00827434">
      <w:pPr>
        <w:pStyle w:val="ReportBody"/>
      </w:pPr>
      <w:r w:rsidRPr="00D45101">
        <w:t>The truck driver had a mobile phone, and used it at 1645 just before departing the Brown’s Lane property. An examination of phone records established that he made no further use of the mobile phone after the 1645 entry. The truck driver was the sole occupant of the road-train truck, so distraction by another person did not occur.</w:t>
      </w:r>
    </w:p>
    <w:p w14:paraId="4EA2E961" w14:textId="4B15AADF" w:rsidR="00827434" w:rsidRPr="00D45101" w:rsidRDefault="00827434" w:rsidP="00827434">
      <w:pPr>
        <w:pStyle w:val="ReportBody"/>
      </w:pPr>
      <w:r w:rsidRPr="00D45101">
        <w:lastRenderedPageBreak/>
        <w:t>Based on the available evidence, there was nothing to indicate that the driver’s attention had been diverted by a distracting object or event.</w:t>
      </w:r>
    </w:p>
    <w:p w14:paraId="2D43AC02" w14:textId="60B826E9" w:rsidR="00827434" w:rsidRPr="00D45101" w:rsidRDefault="00827434" w:rsidP="00827434">
      <w:pPr>
        <w:pStyle w:val="Heading4"/>
      </w:pPr>
      <w:r w:rsidRPr="00D45101">
        <w:t xml:space="preserve">Cognitive </w:t>
      </w:r>
      <w:r w:rsidR="008F0F4A" w:rsidRPr="00D45101">
        <w:t>w</w:t>
      </w:r>
      <w:r w:rsidRPr="00D45101">
        <w:t>orkload</w:t>
      </w:r>
    </w:p>
    <w:p w14:paraId="182A95AE" w14:textId="3E630DB9" w:rsidR="00827434" w:rsidRPr="00D45101" w:rsidRDefault="00827434" w:rsidP="00827434">
      <w:pPr>
        <w:pStyle w:val="ReportBody"/>
      </w:pPr>
      <w:r w:rsidRPr="00D45101">
        <w:t xml:space="preserve">Human performance is highly variable and subject to a number of influencing factors. The term ‘cognitive workload’, refers to a measure of the nature of work being undertaken with regard to its demands on an individual’s cognitive resources. Cognitive workload can be in </w:t>
      </w:r>
      <w:r w:rsidRPr="00D45101">
        <w:rPr>
          <w:i/>
        </w:rPr>
        <w:t>overload</w:t>
      </w:r>
      <w:r w:rsidRPr="00D45101">
        <w:t xml:space="preserve"> where the demands on the working memory are excessive, or in </w:t>
      </w:r>
      <w:r w:rsidRPr="00D45101">
        <w:rPr>
          <w:i/>
        </w:rPr>
        <w:t>underload,</w:t>
      </w:r>
      <w:r w:rsidRPr="00D45101">
        <w:t xml:space="preserve"> brought about by periods of relative inactivity and boredom</w:t>
      </w:r>
      <w:r w:rsidR="001B6747">
        <w:t>.</w:t>
      </w:r>
      <w:r w:rsidRPr="00D45101">
        <w:rPr>
          <w:rStyle w:val="FootnoteReference"/>
        </w:rPr>
        <w:footnoteReference w:id="24"/>
      </w:r>
      <w:r w:rsidRPr="00D45101">
        <w:t xml:space="preserve"> Factors influencing workload can include the quantity and complexity of concurrent or consecutive tasks, as well as time requirements for their completion.</w:t>
      </w:r>
    </w:p>
    <w:p w14:paraId="297885AD" w14:textId="497599A2" w:rsidR="00CC19B5" w:rsidRPr="00D45101" w:rsidRDefault="00CA34DA" w:rsidP="00CC19B5">
      <w:pPr>
        <w:pStyle w:val="ReportBody"/>
      </w:pPr>
      <w:r w:rsidRPr="00D45101">
        <w:t>With respect to this collision, a</w:t>
      </w:r>
      <w:r w:rsidR="00CC19B5" w:rsidRPr="00D45101">
        <w:t xml:space="preserve">t about 1705, a motor vehicle entered the Tullamore - Narromine Road and was following close behind the truck. The occupant of the motor vehicle observed the collision. It is likely that the truck driver was </w:t>
      </w:r>
      <w:r w:rsidR="00B57BB0" w:rsidRPr="00D45101">
        <w:t xml:space="preserve">also </w:t>
      </w:r>
      <w:r w:rsidR="00CC19B5" w:rsidRPr="00D45101">
        <w:t>aware of the presence of this vehicle and had probably been monitoring it for potential overtaking/passing manoeuvres.</w:t>
      </w:r>
    </w:p>
    <w:p w14:paraId="586D5AA6" w14:textId="54154F9C" w:rsidR="00B57BB0" w:rsidRPr="00D45101" w:rsidRDefault="007775EC" w:rsidP="007775EC">
      <w:pPr>
        <w:pStyle w:val="ReportBody"/>
      </w:pPr>
      <w:r w:rsidRPr="00D45101">
        <w:t xml:space="preserve">The Tullamore – Narromine Road, while gazetted for road-train trucks was relatively narrow, with worn shoulders and areas of uneven surface. Travelling in the direction of the road-train truck, (from the southwest) when about 540 m before the crossing, the road passes over a small bridge. Traversing the bridge requires additional driver attention, due </w:t>
      </w:r>
      <w:r w:rsidR="008F0F4A" w:rsidRPr="00D45101">
        <w:t xml:space="preserve">to </w:t>
      </w:r>
      <w:r w:rsidRPr="00D45101">
        <w:t>narrowing</w:t>
      </w:r>
      <w:r w:rsidR="008F0F4A" w:rsidRPr="00D45101">
        <w:t xml:space="preserve"> of the road</w:t>
      </w:r>
      <w:r w:rsidRPr="00D45101">
        <w:t xml:space="preserve"> and transition irregularit</w:t>
      </w:r>
      <w:r w:rsidR="008F0F4A" w:rsidRPr="00D45101">
        <w:t>ies</w:t>
      </w:r>
      <w:r w:rsidRPr="00D45101">
        <w:t>. The road then sweeps to the right, (</w:t>
      </w:r>
      <w:r w:rsidRPr="00D45101">
        <w:fldChar w:fldCharType="begin"/>
      </w:r>
      <w:r w:rsidRPr="00D45101">
        <w:instrText xml:space="preserve"> REF _Ref434585017 \h  \* MERGEFORMAT </w:instrText>
      </w:r>
      <w:r w:rsidRPr="00D45101">
        <w:fldChar w:fldCharType="separate"/>
      </w:r>
      <w:r w:rsidR="00F50333" w:rsidRPr="00D45101">
        <w:rPr>
          <w:rFonts w:eastAsia="Arial"/>
          <w:bCs/>
          <w:color w:val="231F20"/>
          <w:spacing w:val="0"/>
        </w:rPr>
        <w:t>Figure 3</w:t>
      </w:r>
      <w:r w:rsidRPr="00D45101">
        <w:fldChar w:fldCharType="end"/>
      </w:r>
      <w:r w:rsidRPr="00D45101">
        <w:t xml:space="preserve"> and </w:t>
      </w:r>
      <w:r w:rsidRPr="00D45101">
        <w:fldChar w:fldCharType="begin"/>
      </w:r>
      <w:r w:rsidRPr="00D45101">
        <w:instrText xml:space="preserve"> REF _Ref435433927 \h  \* MERGEFORMAT </w:instrText>
      </w:r>
      <w:r w:rsidRPr="00D45101">
        <w:fldChar w:fldCharType="separate"/>
      </w:r>
      <w:r w:rsidR="00F50333" w:rsidRPr="00D45101">
        <w:rPr>
          <w:rFonts w:eastAsia="Arial"/>
          <w:bCs/>
          <w:color w:val="231F20"/>
          <w:spacing w:val="0"/>
        </w:rPr>
        <w:t>Figure</w:t>
      </w:r>
      <w:r w:rsidR="00F50333" w:rsidRPr="00D45101">
        <w:rPr>
          <w:rFonts w:eastAsia="Arial"/>
          <w:b/>
          <w:bCs/>
          <w:color w:val="231F20"/>
          <w:spacing w:val="0"/>
        </w:rPr>
        <w:t xml:space="preserve"> </w:t>
      </w:r>
      <w:r w:rsidR="00F50333" w:rsidRPr="00D45101">
        <w:rPr>
          <w:rFonts w:eastAsia="Arial"/>
          <w:bCs/>
          <w:color w:val="231F20"/>
          <w:spacing w:val="0"/>
        </w:rPr>
        <w:t>4</w:t>
      </w:r>
      <w:r w:rsidRPr="00D45101">
        <w:fldChar w:fldCharType="end"/>
      </w:r>
      <w:r w:rsidRPr="00D45101">
        <w:t xml:space="preserve">) as it approaches the railway crossing, and would have increased the complexity of the driving task. </w:t>
      </w:r>
      <w:proofErr w:type="spellStart"/>
      <w:r w:rsidRPr="00D45101">
        <w:rPr>
          <w:i/>
        </w:rPr>
        <w:t>Austroads</w:t>
      </w:r>
      <w:proofErr w:type="spellEnd"/>
      <w:r w:rsidRPr="00D45101">
        <w:rPr>
          <w:i/>
        </w:rPr>
        <w:t xml:space="preserve"> </w:t>
      </w:r>
      <w:r w:rsidRPr="00D45101">
        <w:rPr>
          <w:i/>
          <w:color w:val="404040"/>
        </w:rPr>
        <w:t xml:space="preserve">Guide to Road Design Part 3: </w:t>
      </w:r>
      <w:r w:rsidRPr="00D45101">
        <w:rPr>
          <w:i/>
        </w:rPr>
        <w:t xml:space="preserve">Geometric Design </w:t>
      </w:r>
      <w:r w:rsidRPr="00D45101">
        <w:t xml:space="preserve">(AGRD03-09) at Section 7 </w:t>
      </w:r>
      <w:r w:rsidRPr="00D45101">
        <w:rPr>
          <w:i/>
        </w:rPr>
        <w:t>Horizontal Alignment - 7.1 General</w:t>
      </w:r>
      <w:r w:rsidRPr="00D45101">
        <w:t xml:space="preserve">, recognises a need to consider curved road approaches, in particular for heavy vehicles. </w:t>
      </w:r>
    </w:p>
    <w:p w14:paraId="098AF430" w14:textId="763B6DA4" w:rsidR="007775EC" w:rsidRPr="00D45101" w:rsidRDefault="007775EC" w:rsidP="007775EC">
      <w:pPr>
        <w:pStyle w:val="ReportBody"/>
      </w:pPr>
      <w:r w:rsidRPr="00D45101">
        <w:t xml:space="preserve">The </w:t>
      </w:r>
      <w:proofErr w:type="spellStart"/>
      <w:r w:rsidRPr="00D45101">
        <w:t>Austroads</w:t>
      </w:r>
      <w:proofErr w:type="spellEnd"/>
      <w:r w:rsidRPr="00D45101">
        <w:t xml:space="preserve"> guide states that:</w:t>
      </w:r>
    </w:p>
    <w:p w14:paraId="32C68A7D" w14:textId="77777777" w:rsidR="007775EC" w:rsidRPr="00D45101" w:rsidRDefault="007775EC" w:rsidP="007775EC">
      <w:pPr>
        <w:pStyle w:val="QuoteIndent"/>
      </w:pPr>
      <w:r w:rsidRPr="00D45101">
        <w:t xml:space="preserve">Designers should avoid locating features that are likely to require large/special vehicles to </w:t>
      </w:r>
      <w:proofErr w:type="gramStart"/>
      <w:r w:rsidRPr="00D45101">
        <w:t>brake</w:t>
      </w:r>
      <w:proofErr w:type="gramEnd"/>
      <w:r w:rsidRPr="00D45101">
        <w:t xml:space="preserve"> on curves…’ </w:t>
      </w:r>
    </w:p>
    <w:p w14:paraId="05BBA7F8" w14:textId="77777777" w:rsidR="007775EC" w:rsidRPr="00D45101" w:rsidRDefault="007775EC" w:rsidP="007775EC">
      <w:pPr>
        <w:pStyle w:val="ReportBody"/>
      </w:pPr>
      <w:r w:rsidRPr="00D45101">
        <w:t xml:space="preserve">At Appendix F of AGRD03-09 Transition Curves (Spirals) section F.1.1 Effects on Braking, the </w:t>
      </w:r>
      <w:proofErr w:type="spellStart"/>
      <w:r w:rsidRPr="00D45101">
        <w:t>Austroads</w:t>
      </w:r>
      <w:proofErr w:type="spellEnd"/>
      <w:r w:rsidRPr="00D45101">
        <w:t xml:space="preserve"> guideline includes the following:</w:t>
      </w:r>
    </w:p>
    <w:p w14:paraId="0B277E4F" w14:textId="77777777" w:rsidR="007775EC" w:rsidRPr="00D45101" w:rsidRDefault="007775EC" w:rsidP="007775EC">
      <w:pPr>
        <w:pStyle w:val="QuoteIndent"/>
      </w:pPr>
      <w:r w:rsidRPr="00D45101">
        <w:t xml:space="preserve">When drivers brake on curves, a combination of forces applies on the tyres, effectively reducing the maximum force that can be developed for braking or cornering. Articulated trucks also have problems with braking on curves because of the tendency of these vehicles to jack-knife. </w:t>
      </w:r>
    </w:p>
    <w:p w14:paraId="6798C176" w14:textId="509C003E" w:rsidR="00612585" w:rsidRPr="00D45101" w:rsidRDefault="00612585" w:rsidP="00612585">
      <w:pPr>
        <w:pStyle w:val="ReportBody"/>
      </w:pPr>
      <w:r w:rsidRPr="00D45101">
        <w:t>At a distance of 420 m</w:t>
      </w:r>
      <w:r w:rsidR="003A3B11" w:rsidRPr="00D45101">
        <w:t xml:space="preserve"> from the crossing</w:t>
      </w:r>
      <w:r w:rsidRPr="00D45101">
        <w:t>, a local dirt road enters the main road</w:t>
      </w:r>
      <w:r w:rsidR="003A3B11" w:rsidRPr="00D45101">
        <w:t xml:space="preserve"> from the left</w:t>
      </w:r>
      <w:r w:rsidRPr="00D45101">
        <w:t>. On this occasion, as the truck driver passed by the road, he would have observed a local resident about to enter the main road. At 145 m from the crossing, a second public dirt road,</w:t>
      </w:r>
      <w:r w:rsidR="003A3B11" w:rsidRPr="00D45101">
        <w:t xml:space="preserve"> also</w:t>
      </w:r>
      <w:r w:rsidRPr="00D45101">
        <w:t xml:space="preserve"> on the left, enters the main road.</w:t>
      </w:r>
    </w:p>
    <w:p w14:paraId="411AAA9C" w14:textId="5F233DE5" w:rsidR="00827434" w:rsidRPr="00D45101" w:rsidRDefault="00827434" w:rsidP="00827434">
      <w:pPr>
        <w:pStyle w:val="ReportBody"/>
      </w:pPr>
      <w:r w:rsidRPr="00D45101">
        <w:t>Therefore, as the truck driver passed through this area it is likely that his attention was directed to the areas of highest perceived risk, notably, monitoring the vehicle behind, handling the truck over the bridge, negotiating a sweeping right hand curve</w:t>
      </w:r>
      <w:r w:rsidR="00BC590E" w:rsidRPr="00D45101">
        <w:t xml:space="preserve"> at speed</w:t>
      </w:r>
      <w:r w:rsidRPr="00D45101">
        <w:t xml:space="preserve">, and scanning for approaching vehicles, all on a narrow section of road. It is </w:t>
      </w:r>
      <w:r w:rsidR="00EE2A56" w:rsidRPr="00D45101">
        <w:t xml:space="preserve">most </w:t>
      </w:r>
      <w:r w:rsidRPr="00D45101">
        <w:t>likely as the truck driver’s workload increased with these various tasks, that the majority of his attentional resources were directed towards the road immediately ahead and to the left, and not towards the flashing lights, which were</w:t>
      </w:r>
      <w:r w:rsidR="003A3B11" w:rsidRPr="00D45101">
        <w:t xml:space="preserve"> to the right of</w:t>
      </w:r>
      <w:r w:rsidRPr="00D45101">
        <w:t xml:space="preserve"> his direct line of vision.</w:t>
      </w:r>
      <w:bookmarkStart w:id="60" w:name="_Railway_crossings_and"/>
      <w:bookmarkEnd w:id="60"/>
    </w:p>
    <w:p w14:paraId="1D498F35" w14:textId="4876539C" w:rsidR="007775EC" w:rsidRPr="00D45101" w:rsidRDefault="007775EC" w:rsidP="007775EC">
      <w:pPr>
        <w:pStyle w:val="ReportBody"/>
      </w:pPr>
      <w:r w:rsidRPr="00D45101">
        <w:t xml:space="preserve">The </w:t>
      </w:r>
      <w:proofErr w:type="spellStart"/>
      <w:r w:rsidRPr="00D45101">
        <w:rPr>
          <w:i/>
        </w:rPr>
        <w:t>Austroads</w:t>
      </w:r>
      <w:proofErr w:type="spellEnd"/>
      <w:r w:rsidRPr="00D45101">
        <w:rPr>
          <w:i/>
        </w:rPr>
        <w:t xml:space="preserve"> Guide to Traffic Management Part 6: Intersections, Interchanges and Crossings</w:t>
      </w:r>
      <w:r w:rsidRPr="00D45101">
        <w:t xml:space="preserve"> (AGTD03-09) at section 7.2 ‘Horizontal Alignment’ </w:t>
      </w:r>
      <w:proofErr w:type="gramStart"/>
      <w:r w:rsidR="00B57BB0" w:rsidRPr="00D45101">
        <w:t>identif</w:t>
      </w:r>
      <w:r w:rsidR="00BC590E" w:rsidRPr="00D45101">
        <w:t>ies</w:t>
      </w:r>
      <w:proofErr w:type="gramEnd"/>
      <w:r w:rsidR="003D5231" w:rsidRPr="00D45101">
        <w:t xml:space="preserve"> </w:t>
      </w:r>
      <w:r w:rsidR="00B57BB0" w:rsidRPr="00D45101">
        <w:t>a</w:t>
      </w:r>
      <w:r w:rsidR="00BC590E" w:rsidRPr="00D45101">
        <w:t>n</w:t>
      </w:r>
      <w:r w:rsidR="003D5231" w:rsidRPr="00D45101">
        <w:t xml:space="preserve"> opportunit</w:t>
      </w:r>
      <w:r w:rsidR="00885793" w:rsidRPr="00D45101">
        <w:t>y</w:t>
      </w:r>
      <w:r w:rsidR="003D5231" w:rsidRPr="00D45101">
        <w:t xml:space="preserve"> for improving motorist awareness </w:t>
      </w:r>
      <w:r w:rsidR="00885793" w:rsidRPr="00D45101">
        <w:t>when approaching</w:t>
      </w:r>
      <w:r w:rsidR="003D5231" w:rsidRPr="00D45101">
        <w:t xml:space="preserve"> </w:t>
      </w:r>
      <w:r w:rsidRPr="00D45101">
        <w:t>active railway crossing</w:t>
      </w:r>
      <w:r w:rsidR="003D5231" w:rsidRPr="00D45101">
        <w:t>s.</w:t>
      </w:r>
      <w:r w:rsidRPr="00D45101">
        <w:t xml:space="preserve"> </w:t>
      </w:r>
      <w:r w:rsidR="003D5231" w:rsidRPr="00D45101">
        <w:t>At s</w:t>
      </w:r>
      <w:r w:rsidRPr="00D45101">
        <w:t xml:space="preserve">ection 7.2.2 ‘Active Protection’ the guideline suggests the use of </w:t>
      </w:r>
      <w:r w:rsidR="00CA34DA" w:rsidRPr="00D45101">
        <w:t>active advanced warning signs (AAWS</w:t>
      </w:r>
      <w:r w:rsidR="003D5231" w:rsidRPr="00D45101">
        <w:t>)</w:t>
      </w:r>
      <w:r w:rsidR="00F02085" w:rsidRPr="00D45101">
        <w:t>. T</w:t>
      </w:r>
      <w:r w:rsidR="00BC590E" w:rsidRPr="00D45101">
        <w:t xml:space="preserve">hat is, </w:t>
      </w:r>
      <w:r w:rsidRPr="00D45101">
        <w:t>alternating flashing yellow lights</w:t>
      </w:r>
      <w:r w:rsidR="003D5231" w:rsidRPr="00D45101">
        <w:t>,</w:t>
      </w:r>
      <w:r w:rsidRPr="00D45101">
        <w:t xml:space="preserve"> located ahead of </w:t>
      </w:r>
      <w:r w:rsidR="00EE0837">
        <w:t xml:space="preserve">the </w:t>
      </w:r>
      <w:r w:rsidR="00BC590E" w:rsidRPr="00D45101">
        <w:t xml:space="preserve">railway crossing </w:t>
      </w:r>
      <w:r w:rsidRPr="00D45101">
        <w:t>flashing light signals as a way of:</w:t>
      </w:r>
    </w:p>
    <w:p w14:paraId="2A0795A2" w14:textId="77777777" w:rsidR="007775EC" w:rsidRPr="00D45101" w:rsidRDefault="007775EC" w:rsidP="007775EC">
      <w:pPr>
        <w:pStyle w:val="QuoteIndent"/>
      </w:pPr>
      <w:r w:rsidRPr="00D45101">
        <w:lastRenderedPageBreak/>
        <w:t xml:space="preserve">… </w:t>
      </w:r>
      <w:proofErr w:type="gramStart"/>
      <w:r w:rsidRPr="00D45101">
        <w:t>improving</w:t>
      </w:r>
      <w:proofErr w:type="gramEnd"/>
      <w:r w:rsidRPr="00D45101">
        <w:t xml:space="preserve"> safety on high-speed road approaches used by heavy vehicles, such as road trains, and where the required visibility to the flashing signals at the crossing cannot be attained by normal measures.</w:t>
      </w:r>
    </w:p>
    <w:p w14:paraId="106660B0" w14:textId="1BF716B2" w:rsidR="00107DC0" w:rsidRPr="00D45101" w:rsidRDefault="00885793" w:rsidP="0072039F">
      <w:pPr>
        <w:pStyle w:val="Heading2"/>
      </w:pPr>
      <w:bookmarkStart w:id="61" w:name="_Toc456698601"/>
      <w:proofErr w:type="spellStart"/>
      <w:r w:rsidRPr="00D45101">
        <w:t>Aus</w:t>
      </w:r>
      <w:r w:rsidR="00346190" w:rsidRPr="00D45101">
        <w:t>t</w:t>
      </w:r>
      <w:r w:rsidRPr="00D45101">
        <w:t>roads</w:t>
      </w:r>
      <w:proofErr w:type="spellEnd"/>
      <w:r w:rsidRPr="00D45101">
        <w:t xml:space="preserve"> - R</w:t>
      </w:r>
      <w:r w:rsidR="00107DC0" w:rsidRPr="00D45101">
        <w:t>ailway crossings and heavy vehicle studies</w:t>
      </w:r>
      <w:bookmarkEnd w:id="61"/>
      <w:r w:rsidR="00107DC0" w:rsidRPr="00D45101">
        <w:t xml:space="preserve"> </w:t>
      </w:r>
    </w:p>
    <w:p w14:paraId="4297F570" w14:textId="77777777" w:rsidR="00107DC0" w:rsidRPr="00D45101" w:rsidRDefault="00107DC0" w:rsidP="00107DC0">
      <w:pPr>
        <w:pStyle w:val="ReportBody"/>
      </w:pPr>
      <w:r w:rsidRPr="00D45101">
        <w:t>At railway crossings, visual devices remain the primary method for warning motorists of an approaching train. This may be by way of passive signage or a combination of passive signage and active visual devices such as flashing lights and boom barriers.</w:t>
      </w:r>
    </w:p>
    <w:p w14:paraId="5AAF97B0" w14:textId="77777777" w:rsidR="00107DC0" w:rsidRPr="00D45101" w:rsidRDefault="00107DC0" w:rsidP="00107DC0">
      <w:pPr>
        <w:pStyle w:val="ReportBody"/>
      </w:pPr>
      <w:r w:rsidRPr="00D45101">
        <w:t>Active visual devices are more likely to attract a road user’s attention. Where provided, boom barriers add a further visual cue, and a physical barrier, and as such may provide further protection for drivers who make an error.</w:t>
      </w:r>
    </w:p>
    <w:p w14:paraId="7DF6986A" w14:textId="79125AA7" w:rsidR="00885793" w:rsidRPr="00D45101" w:rsidRDefault="00885793" w:rsidP="00885793">
      <w:pPr>
        <w:pStyle w:val="ReportBody"/>
      </w:pPr>
      <w:r w:rsidRPr="00D45101">
        <w:t xml:space="preserve">In recent times, </w:t>
      </w:r>
      <w:proofErr w:type="spellStart"/>
      <w:r w:rsidRPr="00D45101">
        <w:t>Austroads</w:t>
      </w:r>
      <w:proofErr w:type="spellEnd"/>
      <w:r w:rsidRPr="00D45101">
        <w:t xml:space="preserve"> has undertaken two studies</w:t>
      </w:r>
      <w:r w:rsidR="001B6747">
        <w:rPr>
          <w:rStyle w:val="FootnoteReference"/>
        </w:rPr>
        <w:footnoteReference w:id="25"/>
      </w:r>
      <w:r w:rsidRPr="00D45101">
        <w:t xml:space="preserve"> specifically related to enhancing heavy vehicle safety at railway crossings. The two studies are:</w:t>
      </w:r>
    </w:p>
    <w:p w14:paraId="78420C65" w14:textId="77777777" w:rsidR="00885793" w:rsidRPr="00D45101" w:rsidRDefault="00885793" w:rsidP="00885793">
      <w:pPr>
        <w:pStyle w:val="ReportBody"/>
        <w:numPr>
          <w:ilvl w:val="0"/>
          <w:numId w:val="23"/>
        </w:numPr>
      </w:pPr>
      <w:r w:rsidRPr="00D45101">
        <w:t>AP-R347/09: Heavy Vehicle Sight Distance Requirements at Rail Crossings, and</w:t>
      </w:r>
    </w:p>
    <w:p w14:paraId="18E2827E" w14:textId="77777777" w:rsidR="00885793" w:rsidRPr="00D45101" w:rsidRDefault="00885793" w:rsidP="00885793">
      <w:pPr>
        <w:pStyle w:val="ReportBody"/>
        <w:numPr>
          <w:ilvl w:val="0"/>
          <w:numId w:val="23"/>
        </w:numPr>
      </w:pPr>
      <w:r w:rsidRPr="00D45101">
        <w:t>AP-R370/10: Measures for managing safety of heavy vehicles at passive and active railway level crossings.</w:t>
      </w:r>
    </w:p>
    <w:bookmarkStart w:id="62" w:name="warning_time_to_decelerate_to_a_stop"/>
    <w:bookmarkEnd w:id="62"/>
    <w:p w14:paraId="44B4E2BB" w14:textId="5FDD0E9A" w:rsidR="00885793" w:rsidRPr="00D45101" w:rsidRDefault="0044384D" w:rsidP="00885793">
      <w:pPr>
        <w:pStyle w:val="ReportBody"/>
      </w:pPr>
      <w:r w:rsidRPr="00D45101">
        <w:fldChar w:fldCharType="begin"/>
      </w:r>
      <w:r w:rsidRPr="00D45101">
        <w:instrText xml:space="preserve"> REF warning_time_to_decelerate_to_a_stop \h </w:instrText>
      </w:r>
      <w:r w:rsidRPr="00D45101">
        <w:fldChar w:fldCharType="end"/>
      </w:r>
      <w:r w:rsidR="00885793" w:rsidRPr="00D45101">
        <w:t xml:space="preserve">In the first study, (AP-R347/09) </w:t>
      </w:r>
      <w:proofErr w:type="spellStart"/>
      <w:r w:rsidR="00885793" w:rsidRPr="00D45101">
        <w:t>Austroads</w:t>
      </w:r>
      <w:proofErr w:type="spellEnd"/>
      <w:r w:rsidR="00885793" w:rsidRPr="00D45101">
        <w:t xml:space="preserve"> identified that:</w:t>
      </w:r>
    </w:p>
    <w:p w14:paraId="6A6AFA4B" w14:textId="77777777" w:rsidR="00885793" w:rsidRPr="00D45101" w:rsidRDefault="00885793" w:rsidP="00885793">
      <w:pPr>
        <w:pStyle w:val="QuoteIndent"/>
      </w:pPr>
      <w:r w:rsidRPr="00D45101">
        <w:t>Drivers of the larger heavy vehicles need sufficient warning time to decelerate to a stop once the signals have been activated by an approaching train. Therefore measures need to be identified and developed to manage the risks at both active and passive rail level crossings.</w:t>
      </w:r>
    </w:p>
    <w:p w14:paraId="251111B3" w14:textId="48A7CEE3" w:rsidR="00885793" w:rsidRPr="00D45101" w:rsidRDefault="00885793" w:rsidP="00885793">
      <w:pPr>
        <w:pStyle w:val="ReportBody"/>
        <w:jc w:val="both"/>
      </w:pPr>
      <w:r w:rsidRPr="00D45101">
        <w:t xml:space="preserve">In the second study, (AP-R370/10) </w:t>
      </w:r>
      <w:proofErr w:type="spellStart"/>
      <w:r w:rsidRPr="00D45101">
        <w:t>Austroads</w:t>
      </w:r>
      <w:proofErr w:type="spellEnd"/>
      <w:r w:rsidRPr="00D45101">
        <w:t xml:space="preserve"> identified a variety of risk mitigation measures for use at passive and active level crossings </w:t>
      </w:r>
      <w:r w:rsidR="00B57BB0" w:rsidRPr="00D45101">
        <w:t>(see</w:t>
      </w:r>
      <w:r w:rsidRPr="00D45101">
        <w:t xml:space="preserve"> Table 2</w:t>
      </w:r>
      <w:r w:rsidR="00B57BB0" w:rsidRPr="00D45101">
        <w:t>) including speed control and the use of AAWS</w:t>
      </w:r>
      <w:r w:rsidRPr="00D45101">
        <w:t>.</w:t>
      </w:r>
    </w:p>
    <w:p w14:paraId="1AE0BC92" w14:textId="793B909A" w:rsidR="00885793" w:rsidRPr="00D45101" w:rsidRDefault="00CE0F13" w:rsidP="00885793">
      <w:pPr>
        <w:pStyle w:val="ReportBody"/>
      </w:pPr>
      <w:r>
        <w:t>AS 17</w:t>
      </w:r>
      <w:r w:rsidR="00B57BB0" w:rsidRPr="00D45101">
        <w:t>42.7-2007 also identifies</w:t>
      </w:r>
      <w:r w:rsidR="00885793" w:rsidRPr="00D45101">
        <w:t xml:space="preserve"> the use of AAWS </w:t>
      </w:r>
      <w:r w:rsidR="00B57BB0" w:rsidRPr="00D45101">
        <w:t xml:space="preserve">and provides the </w:t>
      </w:r>
      <w:r w:rsidR="00885793" w:rsidRPr="00D45101">
        <w:t>follow</w:t>
      </w:r>
      <w:r w:rsidR="00B57BB0" w:rsidRPr="00D45101">
        <w:t>ing guidelines</w:t>
      </w:r>
      <w:r w:rsidR="00885793" w:rsidRPr="00D45101">
        <w:t>:</w:t>
      </w:r>
    </w:p>
    <w:p w14:paraId="3AAEFDE3" w14:textId="77777777" w:rsidR="00885793" w:rsidRPr="00D45101" w:rsidRDefault="00885793" w:rsidP="00885793">
      <w:pPr>
        <w:pStyle w:val="QuoteIndent"/>
      </w:pPr>
      <w:r w:rsidRPr="00D45101">
        <w:t>The assembly should be considered for use wherever a risk assessment indicates an unacceptable train/road user collision risk or the risk of road user rear-end collision can be reduced by the use of the device. It would generally be expected that the section of road would have a posted speed limit to ensure some uniformity in vehicle speeds and at least one of the following minimum conditions would be met:</w:t>
      </w:r>
    </w:p>
    <w:p w14:paraId="664EC6ED" w14:textId="77777777" w:rsidR="00885793" w:rsidRPr="00D45101" w:rsidRDefault="00885793" w:rsidP="00885793">
      <w:pPr>
        <w:pStyle w:val="QuoteIndent"/>
        <w:ind w:left="993" w:hanging="426"/>
      </w:pPr>
      <w:r w:rsidRPr="00D45101">
        <w:t>(a)</w:t>
      </w:r>
      <w:r w:rsidRPr="00D45101">
        <w:tab/>
        <w:t>The crossing is the first active signal control encountered after a long distance of unencumbered travel.</w:t>
      </w:r>
    </w:p>
    <w:p w14:paraId="77326DA7" w14:textId="77777777" w:rsidR="00885793" w:rsidRPr="00D45101" w:rsidRDefault="00885793" w:rsidP="00885793">
      <w:pPr>
        <w:pStyle w:val="QuoteIndent"/>
        <w:ind w:left="993" w:hanging="426"/>
      </w:pPr>
      <w:r w:rsidRPr="00D45101">
        <w:t>(b)</w:t>
      </w:r>
      <w:r w:rsidRPr="00D45101">
        <w:tab/>
        <w:t>The railway crossing has a known history of vehicle crashes of a type which cannot reasonably be alleviated by other warning signs or devices.</w:t>
      </w:r>
    </w:p>
    <w:p w14:paraId="64A58DA9" w14:textId="77777777" w:rsidR="00885793" w:rsidRPr="00D45101" w:rsidRDefault="00885793" w:rsidP="00885793">
      <w:pPr>
        <w:pStyle w:val="QuoteIndent"/>
        <w:ind w:left="993" w:hanging="426"/>
      </w:pPr>
      <w:r w:rsidRPr="00D45101">
        <w:t>(c)</w:t>
      </w:r>
      <w:r w:rsidRPr="00D45101">
        <w:tab/>
        <w:t>Available driver stopping sight distance to the primary flashing signals at the railway crossing is below that required for the 85th percentile approach speed and cannot be reasonably increased by other measures.</w:t>
      </w:r>
    </w:p>
    <w:p w14:paraId="3E387F1C" w14:textId="77777777" w:rsidR="00885793" w:rsidRPr="00D45101" w:rsidRDefault="00885793" w:rsidP="00885793">
      <w:pPr>
        <w:pStyle w:val="QuoteIndent"/>
        <w:ind w:left="993" w:hanging="426"/>
      </w:pPr>
      <w:r w:rsidRPr="00D45101">
        <w:t>(d)</w:t>
      </w:r>
      <w:r w:rsidRPr="00D45101">
        <w:tab/>
        <w:t>Driver visibility of the operating railway crossing flashing lights may be reduced by sun-glare, either as a consequence of the sun shining directly upon the signal lenses or due to the sun shining directly into the driver’s line of vision.</w:t>
      </w:r>
    </w:p>
    <w:p w14:paraId="18713289" w14:textId="7E7254C5" w:rsidR="00601465" w:rsidRPr="00D45101" w:rsidRDefault="00885793" w:rsidP="00885793">
      <w:pPr>
        <w:autoSpaceDE/>
        <w:autoSpaceDN/>
        <w:adjustRightInd/>
        <w:spacing w:line="271" w:lineRule="auto"/>
        <w:textAlignment w:val="auto"/>
      </w:pPr>
      <w:r w:rsidRPr="00D45101">
        <w:t>In the case of the Tullamore – Narromine Road railway crossing, it is the first active signal control encountered after a long distance of unencumbered travel. AAWS therefore has the capacity to provide an early alert, that a train is approaching the railway crossing, well before a motorist sights the flashing lights at the crossing.</w:t>
      </w:r>
      <w:r w:rsidR="00666969" w:rsidRPr="00D45101">
        <w:t xml:space="preserve"> Table 2 </w:t>
      </w:r>
      <w:r w:rsidR="00484488" w:rsidRPr="00D45101">
        <w:t>within</w:t>
      </w:r>
      <w:r w:rsidR="00666969" w:rsidRPr="00D45101">
        <w:t xml:space="preserve"> AP-R370/10 </w:t>
      </w:r>
      <w:r w:rsidR="00484488" w:rsidRPr="00D45101">
        <w:t xml:space="preserve">(below) </w:t>
      </w:r>
      <w:r w:rsidR="00666969" w:rsidRPr="00D45101">
        <w:t>further identifies a range of risk mitigation strategies that are available for use at passive and active railway crossing</w:t>
      </w:r>
      <w:r w:rsidR="00484488" w:rsidRPr="00D45101">
        <w:t xml:space="preserve"> that should </w:t>
      </w:r>
      <w:r w:rsidR="00705906" w:rsidRPr="00D45101">
        <w:t xml:space="preserve">also </w:t>
      </w:r>
      <w:r w:rsidR="00484488" w:rsidRPr="00D45101">
        <w:t xml:space="preserve">be considered for enhancing </w:t>
      </w:r>
      <w:r w:rsidR="00EE0837">
        <w:t xml:space="preserve">railway </w:t>
      </w:r>
      <w:r w:rsidR="00484488" w:rsidRPr="00D45101">
        <w:t>crossing safety</w:t>
      </w:r>
      <w:r w:rsidR="00666969" w:rsidRPr="00D45101">
        <w:t>.</w:t>
      </w:r>
    </w:p>
    <w:p w14:paraId="5213B045" w14:textId="49AC71AF" w:rsidR="00107DC0" w:rsidRPr="00D45101" w:rsidRDefault="00107DC0" w:rsidP="00107DC0">
      <w:pPr>
        <w:pStyle w:val="ReportBody"/>
        <w:rPr>
          <w:b/>
        </w:rPr>
      </w:pPr>
      <w:r w:rsidRPr="00D45101">
        <w:rPr>
          <w:b/>
        </w:rPr>
        <w:t xml:space="preserve">Table 2: Summary of recommendations on risk mitigation measures and schemes </w:t>
      </w:r>
    </w:p>
    <w:tbl>
      <w:tblPr>
        <w:tblStyle w:val="TableGrid0"/>
        <w:tblW w:w="8505" w:type="dxa"/>
        <w:tblInd w:w="106" w:type="dxa"/>
        <w:tblCellMar>
          <w:top w:w="75" w:type="dxa"/>
          <w:left w:w="106" w:type="dxa"/>
          <w:right w:w="70" w:type="dxa"/>
        </w:tblCellMar>
        <w:tblLook w:val="04A0" w:firstRow="1" w:lastRow="0" w:firstColumn="1" w:lastColumn="0" w:noHBand="0" w:noVBand="1"/>
      </w:tblPr>
      <w:tblGrid>
        <w:gridCol w:w="1134"/>
        <w:gridCol w:w="2127"/>
        <w:gridCol w:w="5244"/>
      </w:tblGrid>
      <w:tr w:rsidR="00107DC0" w:rsidRPr="00D45101" w14:paraId="5E33B463" w14:textId="77777777" w:rsidTr="00274853">
        <w:trPr>
          <w:trHeight w:val="330"/>
        </w:trPr>
        <w:tc>
          <w:tcPr>
            <w:tcW w:w="1134" w:type="dxa"/>
            <w:tcBorders>
              <w:top w:val="single" w:sz="4" w:space="0" w:color="000000"/>
              <w:left w:val="single" w:sz="4" w:space="0" w:color="000000"/>
              <w:bottom w:val="single" w:sz="4" w:space="0" w:color="000000"/>
              <w:right w:val="single" w:sz="4" w:space="0" w:color="000000"/>
            </w:tcBorders>
          </w:tcPr>
          <w:p w14:paraId="585E227A" w14:textId="77777777" w:rsidR="00107DC0" w:rsidRPr="00D45101" w:rsidRDefault="00107DC0" w:rsidP="00274853">
            <w:pPr>
              <w:spacing w:after="0" w:line="240" w:lineRule="auto"/>
              <w:ind w:right="262"/>
              <w:contextualSpacing/>
              <w:jc w:val="center"/>
              <w:rPr>
                <w:rFonts w:eastAsia="Arial"/>
                <w:b/>
                <w:sz w:val="18"/>
              </w:rPr>
            </w:pPr>
            <w:r w:rsidRPr="00D45101">
              <w:rPr>
                <w:rFonts w:eastAsia="Arial"/>
                <w:b/>
                <w:sz w:val="18"/>
              </w:rPr>
              <w:lastRenderedPageBreak/>
              <w:t>Items</w:t>
            </w:r>
          </w:p>
        </w:tc>
        <w:tc>
          <w:tcPr>
            <w:tcW w:w="2127" w:type="dxa"/>
            <w:tcBorders>
              <w:top w:val="single" w:sz="4" w:space="0" w:color="000000"/>
              <w:left w:val="single" w:sz="4" w:space="0" w:color="000000"/>
              <w:bottom w:val="single" w:sz="4" w:space="0" w:color="000000"/>
              <w:right w:val="single" w:sz="4" w:space="0" w:color="000000"/>
            </w:tcBorders>
          </w:tcPr>
          <w:p w14:paraId="2E5D933D" w14:textId="77777777" w:rsidR="00107DC0" w:rsidRPr="00D45101" w:rsidRDefault="00107DC0" w:rsidP="00274853">
            <w:pPr>
              <w:spacing w:after="0" w:line="240" w:lineRule="auto"/>
              <w:ind w:right="262"/>
              <w:contextualSpacing/>
              <w:jc w:val="center"/>
              <w:rPr>
                <w:sz w:val="18"/>
              </w:rPr>
            </w:pPr>
            <w:r w:rsidRPr="00D45101">
              <w:rPr>
                <w:rFonts w:eastAsia="Arial"/>
                <w:b/>
                <w:sz w:val="18"/>
              </w:rPr>
              <w:t xml:space="preserve">Measures </w:t>
            </w:r>
          </w:p>
        </w:tc>
        <w:tc>
          <w:tcPr>
            <w:tcW w:w="5244" w:type="dxa"/>
            <w:tcBorders>
              <w:top w:val="single" w:sz="4" w:space="0" w:color="000000"/>
              <w:left w:val="single" w:sz="4" w:space="0" w:color="000000"/>
              <w:bottom w:val="single" w:sz="4" w:space="0" w:color="000000"/>
              <w:right w:val="single" w:sz="4" w:space="0" w:color="000000"/>
            </w:tcBorders>
          </w:tcPr>
          <w:p w14:paraId="56E65ABC" w14:textId="77777777" w:rsidR="00107DC0" w:rsidRPr="00D45101" w:rsidRDefault="00107DC0" w:rsidP="00274853">
            <w:pPr>
              <w:spacing w:after="0" w:line="240" w:lineRule="auto"/>
              <w:ind w:left="443"/>
              <w:contextualSpacing/>
              <w:rPr>
                <w:sz w:val="18"/>
              </w:rPr>
            </w:pPr>
            <w:r w:rsidRPr="00D45101">
              <w:rPr>
                <w:rFonts w:eastAsia="Arial"/>
                <w:b/>
                <w:sz w:val="18"/>
              </w:rPr>
              <w:t>Recommendations from the stakeholder workshop</w:t>
            </w:r>
          </w:p>
        </w:tc>
      </w:tr>
      <w:tr w:rsidR="00107DC0" w:rsidRPr="00D45101" w14:paraId="6A19B352" w14:textId="77777777" w:rsidTr="00274853">
        <w:trPr>
          <w:trHeight w:val="57"/>
        </w:trPr>
        <w:tc>
          <w:tcPr>
            <w:tcW w:w="1134" w:type="dxa"/>
            <w:vMerge w:val="restart"/>
            <w:tcBorders>
              <w:top w:val="single" w:sz="4" w:space="0" w:color="000000"/>
              <w:left w:val="single" w:sz="4" w:space="0" w:color="000000"/>
              <w:right w:val="single" w:sz="4" w:space="0" w:color="000000"/>
            </w:tcBorders>
          </w:tcPr>
          <w:p w14:paraId="009C2EDB" w14:textId="77777777" w:rsidR="00107DC0" w:rsidRPr="00D45101" w:rsidRDefault="00107DC0" w:rsidP="00274853">
            <w:pPr>
              <w:spacing w:after="0" w:line="240" w:lineRule="auto"/>
              <w:ind w:left="2"/>
              <w:contextualSpacing/>
              <w:rPr>
                <w:rFonts w:eastAsia="Arial"/>
                <w:sz w:val="16"/>
              </w:rPr>
            </w:pPr>
            <w:r w:rsidRPr="00D45101">
              <w:rPr>
                <w:rFonts w:eastAsia="Arial"/>
                <w:sz w:val="16"/>
              </w:rPr>
              <w:t>Passive level crossing</w:t>
            </w:r>
          </w:p>
        </w:tc>
        <w:tc>
          <w:tcPr>
            <w:tcW w:w="2127" w:type="dxa"/>
            <w:tcBorders>
              <w:top w:val="single" w:sz="4" w:space="0" w:color="000000"/>
              <w:left w:val="single" w:sz="4" w:space="0" w:color="000000"/>
              <w:bottom w:val="single" w:sz="4" w:space="0" w:color="000000"/>
              <w:right w:val="single" w:sz="4" w:space="0" w:color="000000"/>
            </w:tcBorders>
          </w:tcPr>
          <w:p w14:paraId="02BE48D3" w14:textId="77777777" w:rsidR="00107DC0" w:rsidRPr="00D45101" w:rsidRDefault="00107DC0" w:rsidP="00274853">
            <w:pPr>
              <w:spacing w:after="40" w:line="240" w:lineRule="auto"/>
              <w:ind w:left="2"/>
              <w:rPr>
                <w:sz w:val="16"/>
              </w:rPr>
            </w:pPr>
            <w:r w:rsidRPr="00D45101">
              <w:rPr>
                <w:rFonts w:eastAsia="Arial"/>
                <w:sz w:val="16"/>
              </w:rPr>
              <w:t>Upgrading from passive to active protection.</w:t>
            </w:r>
          </w:p>
        </w:tc>
        <w:tc>
          <w:tcPr>
            <w:tcW w:w="5244" w:type="dxa"/>
            <w:tcBorders>
              <w:top w:val="single" w:sz="4" w:space="0" w:color="000000"/>
              <w:left w:val="single" w:sz="4" w:space="0" w:color="000000"/>
              <w:bottom w:val="single" w:sz="4" w:space="0" w:color="000000"/>
              <w:right w:val="single" w:sz="4" w:space="0" w:color="000000"/>
            </w:tcBorders>
          </w:tcPr>
          <w:p w14:paraId="58FC8225" w14:textId="77777777" w:rsidR="00107DC0" w:rsidRPr="00D45101" w:rsidRDefault="00107DC0" w:rsidP="00274853">
            <w:pPr>
              <w:spacing w:after="40" w:line="240" w:lineRule="auto"/>
              <w:ind w:left="1"/>
              <w:rPr>
                <w:sz w:val="16"/>
              </w:rPr>
            </w:pPr>
            <w:r w:rsidRPr="00D45101">
              <w:rPr>
                <w:rFonts w:eastAsia="Arial"/>
                <w:sz w:val="16"/>
              </w:rPr>
              <w:t>Generally accepted practice.</w:t>
            </w:r>
          </w:p>
        </w:tc>
      </w:tr>
      <w:tr w:rsidR="00107DC0" w:rsidRPr="00D45101" w14:paraId="1588558A" w14:textId="77777777" w:rsidTr="00274853">
        <w:trPr>
          <w:trHeight w:val="57"/>
        </w:trPr>
        <w:tc>
          <w:tcPr>
            <w:tcW w:w="1134" w:type="dxa"/>
            <w:vMerge/>
            <w:tcBorders>
              <w:left w:val="single" w:sz="4" w:space="0" w:color="000000"/>
              <w:bottom w:val="single" w:sz="4" w:space="0" w:color="000000"/>
              <w:right w:val="single" w:sz="4" w:space="0" w:color="000000"/>
            </w:tcBorders>
          </w:tcPr>
          <w:p w14:paraId="77013544" w14:textId="77777777" w:rsidR="00107DC0" w:rsidRPr="00D45101" w:rsidRDefault="00107DC0" w:rsidP="00274853">
            <w:pPr>
              <w:spacing w:after="0" w:line="240" w:lineRule="auto"/>
              <w:ind w:left="2"/>
              <w:contextualSpacing/>
              <w:rPr>
                <w:rFonts w:eastAsia="Arial"/>
                <w:sz w:val="16"/>
              </w:rPr>
            </w:pPr>
          </w:p>
        </w:tc>
        <w:tc>
          <w:tcPr>
            <w:tcW w:w="2127" w:type="dxa"/>
            <w:tcBorders>
              <w:top w:val="single" w:sz="4" w:space="0" w:color="000000"/>
              <w:left w:val="single" w:sz="4" w:space="0" w:color="000000"/>
              <w:bottom w:val="single" w:sz="4" w:space="0" w:color="000000"/>
              <w:right w:val="single" w:sz="4" w:space="0" w:color="000000"/>
            </w:tcBorders>
          </w:tcPr>
          <w:p w14:paraId="046561CD" w14:textId="77777777" w:rsidR="00107DC0" w:rsidRPr="00D45101" w:rsidRDefault="00107DC0" w:rsidP="00274853">
            <w:pPr>
              <w:spacing w:after="40" w:line="240" w:lineRule="auto"/>
              <w:rPr>
                <w:sz w:val="16"/>
              </w:rPr>
            </w:pPr>
            <w:r w:rsidRPr="00D45101">
              <w:rPr>
                <w:rFonts w:eastAsia="Arial"/>
                <w:sz w:val="16"/>
              </w:rPr>
              <w:t>Alternatives to upgrading from passive to active level crossings.</w:t>
            </w:r>
          </w:p>
        </w:tc>
        <w:tc>
          <w:tcPr>
            <w:tcW w:w="5244" w:type="dxa"/>
            <w:tcBorders>
              <w:top w:val="single" w:sz="4" w:space="0" w:color="000000"/>
              <w:left w:val="single" w:sz="4" w:space="0" w:color="000000"/>
              <w:bottom w:val="single" w:sz="4" w:space="0" w:color="000000"/>
              <w:right w:val="single" w:sz="4" w:space="0" w:color="000000"/>
            </w:tcBorders>
          </w:tcPr>
          <w:p w14:paraId="40659EC2" w14:textId="77777777" w:rsidR="00107DC0" w:rsidRPr="00D45101" w:rsidRDefault="00107DC0" w:rsidP="00274853">
            <w:pPr>
              <w:spacing w:after="40" w:line="240" w:lineRule="auto"/>
              <w:ind w:left="2"/>
              <w:rPr>
                <w:sz w:val="16"/>
              </w:rPr>
            </w:pPr>
            <w:r w:rsidRPr="00D45101">
              <w:rPr>
                <w:rFonts w:eastAsia="Arial"/>
                <w:sz w:val="16"/>
              </w:rPr>
              <w:t>Various alternative treatments could be implemented in parallel or used as a short, medium or long-term strategy depending on application.</w:t>
            </w:r>
          </w:p>
        </w:tc>
      </w:tr>
      <w:tr w:rsidR="00107DC0" w:rsidRPr="00D45101" w14:paraId="163EE31F" w14:textId="77777777" w:rsidTr="00274853">
        <w:trPr>
          <w:trHeight w:val="57"/>
        </w:trPr>
        <w:tc>
          <w:tcPr>
            <w:tcW w:w="1134" w:type="dxa"/>
            <w:vMerge w:val="restart"/>
            <w:tcBorders>
              <w:top w:val="single" w:sz="4" w:space="0" w:color="000000"/>
              <w:left w:val="single" w:sz="4" w:space="0" w:color="000000"/>
              <w:right w:val="single" w:sz="4" w:space="0" w:color="000000"/>
            </w:tcBorders>
          </w:tcPr>
          <w:p w14:paraId="2A46598A" w14:textId="77777777" w:rsidR="00107DC0" w:rsidRPr="00D45101" w:rsidRDefault="00107DC0" w:rsidP="00274853">
            <w:pPr>
              <w:spacing w:after="0" w:line="240" w:lineRule="auto"/>
              <w:ind w:left="2"/>
              <w:contextualSpacing/>
              <w:rPr>
                <w:rFonts w:eastAsia="Arial"/>
                <w:sz w:val="16"/>
              </w:rPr>
            </w:pPr>
            <w:r w:rsidRPr="00D45101">
              <w:rPr>
                <w:rFonts w:eastAsia="Arial"/>
                <w:sz w:val="16"/>
              </w:rPr>
              <w:t>Active level crossing</w:t>
            </w:r>
          </w:p>
        </w:tc>
        <w:tc>
          <w:tcPr>
            <w:tcW w:w="2127" w:type="dxa"/>
            <w:tcBorders>
              <w:top w:val="single" w:sz="4" w:space="0" w:color="000000"/>
              <w:left w:val="single" w:sz="4" w:space="0" w:color="000000"/>
              <w:bottom w:val="single" w:sz="4" w:space="0" w:color="000000"/>
              <w:right w:val="single" w:sz="4" w:space="0" w:color="000000"/>
            </w:tcBorders>
          </w:tcPr>
          <w:p w14:paraId="67E5C4C5" w14:textId="77777777" w:rsidR="00107DC0" w:rsidRPr="00D45101" w:rsidRDefault="00107DC0" w:rsidP="00274853">
            <w:pPr>
              <w:spacing w:after="40" w:line="240" w:lineRule="auto"/>
              <w:ind w:left="2"/>
              <w:rPr>
                <w:sz w:val="16"/>
              </w:rPr>
            </w:pPr>
            <w:r w:rsidRPr="00D45101">
              <w:rPr>
                <w:rFonts w:eastAsia="Arial"/>
                <w:sz w:val="16"/>
              </w:rPr>
              <w:t>Lengthen the timing between the onset of the flashing lights and the arrival of the train.</w:t>
            </w:r>
          </w:p>
        </w:tc>
        <w:tc>
          <w:tcPr>
            <w:tcW w:w="5244" w:type="dxa"/>
            <w:tcBorders>
              <w:top w:val="single" w:sz="4" w:space="0" w:color="000000"/>
              <w:left w:val="single" w:sz="4" w:space="0" w:color="000000"/>
              <w:bottom w:val="single" w:sz="4" w:space="0" w:color="000000"/>
              <w:right w:val="single" w:sz="4" w:space="0" w:color="000000"/>
            </w:tcBorders>
          </w:tcPr>
          <w:p w14:paraId="74BA97E6" w14:textId="77777777" w:rsidR="00107DC0" w:rsidRPr="00D45101" w:rsidRDefault="00107DC0" w:rsidP="00274853">
            <w:pPr>
              <w:spacing w:after="40" w:line="240" w:lineRule="auto"/>
              <w:ind w:left="2"/>
              <w:rPr>
                <w:sz w:val="16"/>
              </w:rPr>
            </w:pPr>
            <w:r w:rsidRPr="00D45101">
              <w:rPr>
                <w:rFonts w:eastAsia="Arial"/>
                <w:sz w:val="16"/>
              </w:rPr>
              <w:t>Could be considered for special situations to address RAV safety.</w:t>
            </w:r>
          </w:p>
          <w:p w14:paraId="356246B2" w14:textId="77777777" w:rsidR="00107DC0" w:rsidRPr="00D45101" w:rsidRDefault="00107DC0" w:rsidP="00274853">
            <w:pPr>
              <w:spacing w:after="40" w:line="240" w:lineRule="auto"/>
              <w:rPr>
                <w:sz w:val="16"/>
              </w:rPr>
            </w:pPr>
            <w:r w:rsidRPr="00D45101">
              <w:rPr>
                <w:rFonts w:eastAsia="Arial"/>
                <w:sz w:val="16"/>
              </w:rPr>
              <w:t>Should be applied based on consistent principles (i.e. extended where required based on specific parameters such as RAV passage rather than applied uniformly at all level crossings).</w:t>
            </w:r>
          </w:p>
        </w:tc>
      </w:tr>
      <w:tr w:rsidR="00107DC0" w:rsidRPr="00D45101" w14:paraId="04F6A569" w14:textId="77777777" w:rsidTr="00274853">
        <w:trPr>
          <w:trHeight w:val="57"/>
        </w:trPr>
        <w:tc>
          <w:tcPr>
            <w:tcW w:w="1134" w:type="dxa"/>
            <w:vMerge/>
            <w:tcBorders>
              <w:left w:val="single" w:sz="4" w:space="0" w:color="000000"/>
              <w:right w:val="single" w:sz="4" w:space="0" w:color="000000"/>
            </w:tcBorders>
          </w:tcPr>
          <w:p w14:paraId="059BE88B" w14:textId="77777777" w:rsidR="00107DC0" w:rsidRPr="00D45101" w:rsidRDefault="00107DC0" w:rsidP="00274853">
            <w:pPr>
              <w:spacing w:after="0" w:line="240" w:lineRule="auto"/>
              <w:ind w:left="2"/>
              <w:contextualSpacing/>
              <w:rPr>
                <w:rFonts w:eastAsia="Arial"/>
                <w:sz w:val="16"/>
              </w:rPr>
            </w:pPr>
          </w:p>
        </w:tc>
        <w:tc>
          <w:tcPr>
            <w:tcW w:w="2127" w:type="dxa"/>
            <w:tcBorders>
              <w:top w:val="single" w:sz="4" w:space="0" w:color="000000"/>
              <w:left w:val="single" w:sz="4" w:space="0" w:color="000000"/>
              <w:bottom w:val="single" w:sz="4" w:space="0" w:color="000000"/>
              <w:right w:val="single" w:sz="4" w:space="0" w:color="000000"/>
            </w:tcBorders>
          </w:tcPr>
          <w:p w14:paraId="4934CC86" w14:textId="77777777" w:rsidR="00107DC0" w:rsidRPr="00D45101" w:rsidRDefault="00107DC0" w:rsidP="00274853">
            <w:pPr>
              <w:spacing w:after="40" w:line="240" w:lineRule="auto"/>
              <w:ind w:left="2"/>
              <w:rPr>
                <w:sz w:val="16"/>
              </w:rPr>
            </w:pPr>
            <w:r w:rsidRPr="00D45101">
              <w:rPr>
                <w:rFonts w:eastAsia="Arial"/>
                <w:sz w:val="16"/>
              </w:rPr>
              <w:t>Train predictors.</w:t>
            </w:r>
          </w:p>
        </w:tc>
        <w:tc>
          <w:tcPr>
            <w:tcW w:w="5244" w:type="dxa"/>
            <w:tcBorders>
              <w:top w:val="single" w:sz="4" w:space="0" w:color="000000"/>
              <w:left w:val="single" w:sz="4" w:space="0" w:color="000000"/>
              <w:bottom w:val="single" w:sz="4" w:space="0" w:color="000000"/>
              <w:right w:val="single" w:sz="4" w:space="0" w:color="000000"/>
            </w:tcBorders>
          </w:tcPr>
          <w:p w14:paraId="09971B15" w14:textId="77777777" w:rsidR="00107DC0" w:rsidRPr="00D45101" w:rsidRDefault="00107DC0" w:rsidP="00274853">
            <w:pPr>
              <w:spacing w:after="40" w:line="240" w:lineRule="auto"/>
              <w:ind w:left="1"/>
              <w:rPr>
                <w:sz w:val="16"/>
              </w:rPr>
            </w:pPr>
            <w:r w:rsidRPr="00D45101">
              <w:rPr>
                <w:rFonts w:eastAsia="Arial"/>
                <w:sz w:val="16"/>
              </w:rPr>
              <w:t>Generally accepted practice.</w:t>
            </w:r>
          </w:p>
        </w:tc>
      </w:tr>
      <w:tr w:rsidR="00107DC0" w:rsidRPr="00D45101" w14:paraId="15982076" w14:textId="77777777" w:rsidTr="00274853">
        <w:trPr>
          <w:trHeight w:val="57"/>
        </w:trPr>
        <w:tc>
          <w:tcPr>
            <w:tcW w:w="1134" w:type="dxa"/>
            <w:vMerge/>
            <w:tcBorders>
              <w:left w:val="single" w:sz="4" w:space="0" w:color="000000"/>
              <w:right w:val="single" w:sz="4" w:space="0" w:color="000000"/>
            </w:tcBorders>
          </w:tcPr>
          <w:p w14:paraId="05346A24" w14:textId="77777777" w:rsidR="00107DC0" w:rsidRPr="00D45101" w:rsidRDefault="00107DC0" w:rsidP="00274853">
            <w:pPr>
              <w:spacing w:after="0" w:line="240" w:lineRule="auto"/>
              <w:ind w:left="2"/>
              <w:contextualSpacing/>
              <w:rPr>
                <w:rFonts w:eastAsia="Arial"/>
                <w:sz w:val="16"/>
              </w:rPr>
            </w:pPr>
          </w:p>
        </w:tc>
        <w:tc>
          <w:tcPr>
            <w:tcW w:w="2127" w:type="dxa"/>
            <w:tcBorders>
              <w:top w:val="single" w:sz="4" w:space="0" w:color="000000"/>
              <w:left w:val="single" w:sz="4" w:space="0" w:color="000000"/>
              <w:bottom w:val="single" w:sz="4" w:space="0" w:color="000000"/>
              <w:right w:val="single" w:sz="4" w:space="0" w:color="000000"/>
            </w:tcBorders>
          </w:tcPr>
          <w:p w14:paraId="46D89502" w14:textId="77777777" w:rsidR="00107DC0" w:rsidRPr="00D45101" w:rsidRDefault="00107DC0" w:rsidP="00274853">
            <w:pPr>
              <w:spacing w:after="40" w:line="240" w:lineRule="auto"/>
              <w:ind w:left="2"/>
              <w:rPr>
                <w:sz w:val="16"/>
              </w:rPr>
            </w:pPr>
            <w:r w:rsidRPr="00D45101">
              <w:rPr>
                <w:rFonts w:eastAsia="Arial"/>
                <w:sz w:val="16"/>
              </w:rPr>
              <w:t>Active advanced warning signs (AAWS).</w:t>
            </w:r>
          </w:p>
        </w:tc>
        <w:tc>
          <w:tcPr>
            <w:tcW w:w="5244" w:type="dxa"/>
            <w:tcBorders>
              <w:top w:val="single" w:sz="4" w:space="0" w:color="000000"/>
              <w:left w:val="single" w:sz="4" w:space="0" w:color="000000"/>
              <w:bottom w:val="single" w:sz="4" w:space="0" w:color="000000"/>
              <w:right w:val="single" w:sz="4" w:space="0" w:color="000000"/>
            </w:tcBorders>
          </w:tcPr>
          <w:p w14:paraId="7DD954D3" w14:textId="77777777" w:rsidR="00107DC0" w:rsidRPr="00D45101" w:rsidRDefault="00107DC0" w:rsidP="00274853">
            <w:pPr>
              <w:spacing w:after="40" w:line="240" w:lineRule="auto"/>
              <w:rPr>
                <w:sz w:val="16"/>
              </w:rPr>
            </w:pPr>
            <w:r w:rsidRPr="00D45101">
              <w:rPr>
                <w:rFonts w:eastAsia="Arial"/>
                <w:sz w:val="16"/>
              </w:rPr>
              <w:t>Generally accepted practice; however, further evaluation is warranted.</w:t>
            </w:r>
          </w:p>
        </w:tc>
      </w:tr>
      <w:tr w:rsidR="00107DC0" w:rsidRPr="00D45101" w14:paraId="77A044E2" w14:textId="77777777" w:rsidTr="00274853">
        <w:trPr>
          <w:trHeight w:val="57"/>
        </w:trPr>
        <w:tc>
          <w:tcPr>
            <w:tcW w:w="1134" w:type="dxa"/>
            <w:vMerge/>
            <w:tcBorders>
              <w:left w:val="single" w:sz="4" w:space="0" w:color="000000"/>
              <w:right w:val="single" w:sz="4" w:space="0" w:color="000000"/>
            </w:tcBorders>
          </w:tcPr>
          <w:p w14:paraId="08220173" w14:textId="77777777" w:rsidR="00107DC0" w:rsidRPr="00D45101" w:rsidRDefault="00107DC0" w:rsidP="00274853">
            <w:pPr>
              <w:spacing w:after="0" w:line="240" w:lineRule="auto"/>
              <w:ind w:left="2"/>
              <w:contextualSpacing/>
              <w:rPr>
                <w:rFonts w:eastAsia="Arial"/>
                <w:sz w:val="16"/>
              </w:rPr>
            </w:pPr>
          </w:p>
        </w:tc>
        <w:tc>
          <w:tcPr>
            <w:tcW w:w="2127" w:type="dxa"/>
            <w:tcBorders>
              <w:top w:val="single" w:sz="4" w:space="0" w:color="000000"/>
              <w:left w:val="single" w:sz="4" w:space="0" w:color="000000"/>
              <w:bottom w:val="single" w:sz="4" w:space="0" w:color="000000"/>
              <w:right w:val="single" w:sz="4" w:space="0" w:color="000000"/>
            </w:tcBorders>
          </w:tcPr>
          <w:p w14:paraId="1B9E3D32" w14:textId="77777777" w:rsidR="00107DC0" w:rsidRPr="00D45101" w:rsidRDefault="00107DC0" w:rsidP="00274853">
            <w:pPr>
              <w:spacing w:after="40" w:line="240" w:lineRule="auto"/>
              <w:ind w:left="2"/>
              <w:rPr>
                <w:sz w:val="16"/>
              </w:rPr>
            </w:pPr>
            <w:r w:rsidRPr="00D45101">
              <w:rPr>
                <w:rFonts w:eastAsia="Arial"/>
                <w:sz w:val="16"/>
              </w:rPr>
              <w:t>Second train warning.</w:t>
            </w:r>
          </w:p>
        </w:tc>
        <w:tc>
          <w:tcPr>
            <w:tcW w:w="5244" w:type="dxa"/>
            <w:tcBorders>
              <w:top w:val="single" w:sz="4" w:space="0" w:color="000000"/>
              <w:left w:val="single" w:sz="4" w:space="0" w:color="000000"/>
              <w:bottom w:val="single" w:sz="4" w:space="0" w:color="000000"/>
              <w:right w:val="single" w:sz="4" w:space="0" w:color="000000"/>
            </w:tcBorders>
          </w:tcPr>
          <w:p w14:paraId="209E6548" w14:textId="77777777" w:rsidR="00107DC0" w:rsidRPr="00D45101" w:rsidRDefault="00107DC0" w:rsidP="00274853">
            <w:pPr>
              <w:spacing w:after="40" w:line="240" w:lineRule="auto"/>
              <w:ind w:left="1"/>
              <w:rPr>
                <w:sz w:val="16"/>
              </w:rPr>
            </w:pPr>
            <w:r w:rsidRPr="00D45101">
              <w:rPr>
                <w:rFonts w:eastAsia="Arial"/>
                <w:sz w:val="16"/>
              </w:rPr>
              <w:t>Could be considered for multi-track (i.e. two or more tracks) applications.</w:t>
            </w:r>
          </w:p>
        </w:tc>
      </w:tr>
      <w:tr w:rsidR="00107DC0" w:rsidRPr="00D45101" w14:paraId="30FDD570" w14:textId="77777777" w:rsidTr="00274853">
        <w:trPr>
          <w:trHeight w:val="57"/>
        </w:trPr>
        <w:tc>
          <w:tcPr>
            <w:tcW w:w="1134" w:type="dxa"/>
            <w:vMerge/>
            <w:tcBorders>
              <w:left w:val="single" w:sz="4" w:space="0" w:color="000000"/>
              <w:bottom w:val="single" w:sz="4" w:space="0" w:color="000000"/>
              <w:right w:val="single" w:sz="4" w:space="0" w:color="000000"/>
            </w:tcBorders>
          </w:tcPr>
          <w:p w14:paraId="5A7F881D" w14:textId="77777777" w:rsidR="00107DC0" w:rsidRPr="00D45101" w:rsidRDefault="00107DC0" w:rsidP="00274853">
            <w:pPr>
              <w:spacing w:after="0" w:line="240" w:lineRule="auto"/>
              <w:ind w:left="2"/>
              <w:contextualSpacing/>
              <w:rPr>
                <w:rFonts w:eastAsia="Arial"/>
                <w:sz w:val="16"/>
              </w:rPr>
            </w:pPr>
          </w:p>
        </w:tc>
        <w:tc>
          <w:tcPr>
            <w:tcW w:w="2127" w:type="dxa"/>
            <w:tcBorders>
              <w:top w:val="single" w:sz="4" w:space="0" w:color="000000"/>
              <w:left w:val="single" w:sz="4" w:space="0" w:color="000000"/>
              <w:bottom w:val="single" w:sz="4" w:space="0" w:color="000000"/>
              <w:right w:val="single" w:sz="4" w:space="0" w:color="000000"/>
            </w:tcBorders>
          </w:tcPr>
          <w:p w14:paraId="69959DAB" w14:textId="77777777" w:rsidR="00107DC0" w:rsidRPr="00D45101" w:rsidRDefault="00107DC0" w:rsidP="00274853">
            <w:pPr>
              <w:spacing w:after="40" w:line="240" w:lineRule="auto"/>
              <w:ind w:left="2"/>
              <w:rPr>
                <w:sz w:val="16"/>
              </w:rPr>
            </w:pPr>
            <w:r w:rsidRPr="00D45101">
              <w:rPr>
                <w:rFonts w:eastAsia="Arial"/>
                <w:sz w:val="16"/>
              </w:rPr>
              <w:t>Combination of flashing lights and boom barriers.</w:t>
            </w:r>
          </w:p>
        </w:tc>
        <w:tc>
          <w:tcPr>
            <w:tcW w:w="5244" w:type="dxa"/>
            <w:tcBorders>
              <w:top w:val="single" w:sz="4" w:space="0" w:color="000000"/>
              <w:left w:val="single" w:sz="4" w:space="0" w:color="000000"/>
              <w:bottom w:val="single" w:sz="4" w:space="0" w:color="000000"/>
              <w:right w:val="single" w:sz="4" w:space="0" w:color="000000"/>
            </w:tcBorders>
          </w:tcPr>
          <w:p w14:paraId="2BCEA0DC" w14:textId="77777777" w:rsidR="00107DC0" w:rsidRPr="00D45101" w:rsidRDefault="00107DC0" w:rsidP="00274853">
            <w:pPr>
              <w:spacing w:after="40" w:line="240" w:lineRule="auto"/>
              <w:ind w:left="2"/>
              <w:rPr>
                <w:sz w:val="16"/>
              </w:rPr>
            </w:pPr>
            <w:r w:rsidRPr="00D45101">
              <w:rPr>
                <w:rFonts w:eastAsia="Arial"/>
                <w:sz w:val="16"/>
              </w:rPr>
              <w:t>Generally accepted practice.</w:t>
            </w:r>
          </w:p>
        </w:tc>
      </w:tr>
      <w:tr w:rsidR="00107DC0" w:rsidRPr="00D45101" w14:paraId="0AB959E8" w14:textId="77777777" w:rsidTr="00274853">
        <w:trPr>
          <w:trHeight w:val="57"/>
        </w:trPr>
        <w:tc>
          <w:tcPr>
            <w:tcW w:w="1134" w:type="dxa"/>
            <w:vMerge w:val="restart"/>
            <w:tcBorders>
              <w:top w:val="single" w:sz="4" w:space="0" w:color="000000"/>
              <w:left w:val="single" w:sz="4" w:space="0" w:color="000000"/>
              <w:right w:val="single" w:sz="4" w:space="0" w:color="000000"/>
            </w:tcBorders>
          </w:tcPr>
          <w:p w14:paraId="14F20866" w14:textId="77777777" w:rsidR="00107DC0" w:rsidRPr="00D45101" w:rsidRDefault="00107DC0" w:rsidP="00274853">
            <w:pPr>
              <w:spacing w:after="18" w:line="240" w:lineRule="auto"/>
              <w:ind w:left="2"/>
              <w:contextualSpacing/>
              <w:rPr>
                <w:rFonts w:eastAsia="Arial"/>
                <w:sz w:val="16"/>
              </w:rPr>
            </w:pPr>
            <w:r w:rsidRPr="00D45101">
              <w:rPr>
                <w:rFonts w:eastAsia="Arial"/>
                <w:sz w:val="16"/>
              </w:rPr>
              <w:t>Traffic management measures</w:t>
            </w:r>
          </w:p>
        </w:tc>
        <w:tc>
          <w:tcPr>
            <w:tcW w:w="2127" w:type="dxa"/>
            <w:tcBorders>
              <w:top w:val="single" w:sz="4" w:space="0" w:color="000000"/>
              <w:left w:val="single" w:sz="4" w:space="0" w:color="000000"/>
              <w:bottom w:val="single" w:sz="4" w:space="0" w:color="000000"/>
              <w:right w:val="single" w:sz="4" w:space="0" w:color="000000"/>
            </w:tcBorders>
          </w:tcPr>
          <w:p w14:paraId="2438FB50" w14:textId="77777777" w:rsidR="00107DC0" w:rsidRPr="00D45101" w:rsidRDefault="00107DC0" w:rsidP="00274853">
            <w:pPr>
              <w:spacing w:after="40" w:line="240" w:lineRule="auto"/>
              <w:ind w:left="2"/>
              <w:rPr>
                <w:sz w:val="16"/>
              </w:rPr>
            </w:pPr>
            <w:r w:rsidRPr="00D45101">
              <w:rPr>
                <w:rFonts w:eastAsia="Arial"/>
                <w:sz w:val="16"/>
              </w:rPr>
              <w:t>Review sight distance standard.</w:t>
            </w:r>
          </w:p>
        </w:tc>
        <w:tc>
          <w:tcPr>
            <w:tcW w:w="5244" w:type="dxa"/>
            <w:tcBorders>
              <w:top w:val="single" w:sz="4" w:space="0" w:color="000000"/>
              <w:left w:val="single" w:sz="4" w:space="0" w:color="000000"/>
              <w:bottom w:val="single" w:sz="4" w:space="0" w:color="000000"/>
              <w:right w:val="single" w:sz="4" w:space="0" w:color="000000"/>
            </w:tcBorders>
          </w:tcPr>
          <w:p w14:paraId="390DDFC4" w14:textId="77777777" w:rsidR="00107DC0" w:rsidRPr="00D45101" w:rsidRDefault="00107DC0" w:rsidP="00274853">
            <w:pPr>
              <w:spacing w:after="40" w:line="240" w:lineRule="auto"/>
              <w:ind w:left="1"/>
              <w:rPr>
                <w:sz w:val="16"/>
              </w:rPr>
            </w:pPr>
            <w:r w:rsidRPr="00D45101">
              <w:rPr>
                <w:rFonts w:eastAsia="Arial"/>
                <w:sz w:val="16"/>
              </w:rPr>
              <w:t>Sight distance requirements as outlined in AS 1742.7 (2007) to be reviewed.</w:t>
            </w:r>
          </w:p>
          <w:p w14:paraId="644E226A" w14:textId="77777777" w:rsidR="00107DC0" w:rsidRPr="00D45101" w:rsidRDefault="00107DC0" w:rsidP="00274853">
            <w:pPr>
              <w:spacing w:after="40" w:line="240" w:lineRule="auto"/>
              <w:ind w:left="2"/>
              <w:rPr>
                <w:sz w:val="16"/>
              </w:rPr>
            </w:pPr>
            <w:r w:rsidRPr="00D45101">
              <w:rPr>
                <w:rFonts w:eastAsia="Arial"/>
                <w:sz w:val="16"/>
              </w:rPr>
              <w:t xml:space="preserve">This is to be undertaken in conjunction with a review of the sight distance requirements outlined in the </w:t>
            </w:r>
            <w:r w:rsidRPr="00D45101">
              <w:rPr>
                <w:rFonts w:eastAsia="Arial"/>
                <w:i/>
                <w:sz w:val="16"/>
              </w:rPr>
              <w:t>Guide to Road Design – Part 4: Intersection and crossings – general,</w:t>
            </w:r>
            <w:r w:rsidRPr="00D45101">
              <w:rPr>
                <w:rFonts w:eastAsia="Arial"/>
                <w:sz w:val="16"/>
              </w:rPr>
              <w:t xml:space="preserve"> Section 10 (</w:t>
            </w:r>
            <w:proofErr w:type="spellStart"/>
            <w:r w:rsidRPr="00D45101">
              <w:rPr>
                <w:rFonts w:eastAsia="Arial"/>
                <w:sz w:val="16"/>
              </w:rPr>
              <w:t>Austroads</w:t>
            </w:r>
            <w:proofErr w:type="spellEnd"/>
            <w:r w:rsidRPr="00D45101">
              <w:rPr>
                <w:rFonts w:eastAsia="Arial"/>
                <w:sz w:val="16"/>
              </w:rPr>
              <w:t xml:space="preserve"> 2009b).</w:t>
            </w:r>
          </w:p>
          <w:p w14:paraId="248B2FE6" w14:textId="77777777" w:rsidR="00107DC0" w:rsidRPr="00D45101" w:rsidRDefault="00107DC0" w:rsidP="00274853">
            <w:pPr>
              <w:spacing w:after="40" w:line="240" w:lineRule="auto"/>
              <w:ind w:left="2" w:right="369"/>
              <w:rPr>
                <w:sz w:val="16"/>
              </w:rPr>
            </w:pPr>
            <w:r w:rsidRPr="00D45101">
              <w:rPr>
                <w:rFonts w:eastAsia="Arial"/>
                <w:sz w:val="16"/>
              </w:rPr>
              <w:t xml:space="preserve">A review of whether the sight distance requirements for level crossing be included in both Section 10 of </w:t>
            </w:r>
            <w:proofErr w:type="spellStart"/>
            <w:r w:rsidRPr="00D45101">
              <w:rPr>
                <w:rFonts w:eastAsia="Arial"/>
                <w:sz w:val="16"/>
              </w:rPr>
              <w:t>Austroads</w:t>
            </w:r>
            <w:proofErr w:type="spellEnd"/>
            <w:r w:rsidRPr="00D45101">
              <w:rPr>
                <w:rFonts w:eastAsia="Arial"/>
                <w:sz w:val="16"/>
              </w:rPr>
              <w:t xml:space="preserve"> (2009b) Guide and AS 1742.7 (2007) or be limited to just </w:t>
            </w:r>
            <w:proofErr w:type="spellStart"/>
            <w:r w:rsidRPr="00D45101">
              <w:rPr>
                <w:rFonts w:eastAsia="Arial"/>
                <w:sz w:val="16"/>
              </w:rPr>
              <w:t>Austroads</w:t>
            </w:r>
            <w:proofErr w:type="spellEnd"/>
            <w:r w:rsidRPr="00D45101">
              <w:rPr>
                <w:rFonts w:eastAsia="Arial"/>
                <w:sz w:val="16"/>
              </w:rPr>
              <w:t xml:space="preserve"> (2009b) should be undertaken.</w:t>
            </w:r>
          </w:p>
        </w:tc>
      </w:tr>
      <w:tr w:rsidR="00107DC0" w:rsidRPr="00D45101" w14:paraId="2E9FD07C" w14:textId="77777777" w:rsidTr="00274853">
        <w:trPr>
          <w:trHeight w:val="57"/>
        </w:trPr>
        <w:tc>
          <w:tcPr>
            <w:tcW w:w="1134" w:type="dxa"/>
            <w:vMerge/>
            <w:tcBorders>
              <w:left w:val="single" w:sz="4" w:space="0" w:color="000000"/>
              <w:right w:val="single" w:sz="4" w:space="0" w:color="000000"/>
            </w:tcBorders>
          </w:tcPr>
          <w:p w14:paraId="03BADA79" w14:textId="77777777" w:rsidR="00107DC0" w:rsidRPr="00D45101" w:rsidRDefault="00107DC0" w:rsidP="00274853">
            <w:pPr>
              <w:spacing w:after="0" w:line="240" w:lineRule="auto"/>
              <w:ind w:left="2"/>
              <w:contextualSpacing/>
              <w:rPr>
                <w:rFonts w:eastAsia="Arial"/>
                <w:sz w:val="16"/>
              </w:rPr>
            </w:pPr>
          </w:p>
        </w:tc>
        <w:tc>
          <w:tcPr>
            <w:tcW w:w="2127" w:type="dxa"/>
            <w:tcBorders>
              <w:top w:val="single" w:sz="4" w:space="0" w:color="000000"/>
              <w:left w:val="single" w:sz="4" w:space="0" w:color="000000"/>
              <w:bottom w:val="single" w:sz="4" w:space="0" w:color="000000"/>
              <w:right w:val="single" w:sz="4" w:space="0" w:color="000000"/>
            </w:tcBorders>
          </w:tcPr>
          <w:p w14:paraId="325C087C" w14:textId="77777777" w:rsidR="00107DC0" w:rsidRPr="00D45101" w:rsidRDefault="00107DC0" w:rsidP="00274853">
            <w:pPr>
              <w:spacing w:after="40" w:line="240" w:lineRule="auto"/>
              <w:ind w:left="2"/>
              <w:rPr>
                <w:sz w:val="16"/>
              </w:rPr>
            </w:pPr>
            <w:r w:rsidRPr="00D45101">
              <w:rPr>
                <w:rFonts w:eastAsia="Arial"/>
                <w:sz w:val="16"/>
              </w:rPr>
              <w:t>Speed reduction for road and rail users.</w:t>
            </w:r>
          </w:p>
        </w:tc>
        <w:tc>
          <w:tcPr>
            <w:tcW w:w="5244" w:type="dxa"/>
            <w:tcBorders>
              <w:top w:val="single" w:sz="4" w:space="0" w:color="000000"/>
              <w:left w:val="single" w:sz="4" w:space="0" w:color="000000"/>
              <w:bottom w:val="single" w:sz="4" w:space="0" w:color="000000"/>
              <w:right w:val="single" w:sz="4" w:space="0" w:color="000000"/>
            </w:tcBorders>
          </w:tcPr>
          <w:p w14:paraId="0FBE3D30" w14:textId="77777777" w:rsidR="00107DC0" w:rsidRPr="00D45101" w:rsidRDefault="00107DC0" w:rsidP="00274853">
            <w:pPr>
              <w:spacing w:after="40" w:line="240" w:lineRule="auto"/>
              <w:ind w:left="2" w:hanging="1"/>
              <w:rPr>
                <w:sz w:val="16"/>
              </w:rPr>
            </w:pPr>
            <w:r w:rsidRPr="00D45101">
              <w:rPr>
                <w:rFonts w:eastAsia="Arial"/>
                <w:sz w:val="16"/>
              </w:rPr>
              <w:t>A decision on speed reductions at level crossings should be made by the individual jurisdictions.</w:t>
            </w:r>
          </w:p>
          <w:p w14:paraId="103E2080" w14:textId="77777777" w:rsidR="00107DC0" w:rsidRPr="00D45101" w:rsidRDefault="00107DC0" w:rsidP="00274853">
            <w:pPr>
              <w:spacing w:after="40" w:line="240" w:lineRule="auto"/>
              <w:ind w:left="2"/>
              <w:rPr>
                <w:sz w:val="16"/>
              </w:rPr>
            </w:pPr>
            <w:r w:rsidRPr="00D45101">
              <w:rPr>
                <w:rFonts w:eastAsia="Arial"/>
                <w:sz w:val="16"/>
              </w:rPr>
              <w:t>Should be supported by studies outlining their effectiveness.</w:t>
            </w:r>
          </w:p>
          <w:p w14:paraId="3A717B9C" w14:textId="77777777" w:rsidR="00107DC0" w:rsidRPr="00D45101" w:rsidRDefault="00107DC0" w:rsidP="00274853">
            <w:pPr>
              <w:spacing w:after="40" w:line="240" w:lineRule="auto"/>
              <w:ind w:left="2"/>
              <w:rPr>
                <w:sz w:val="16"/>
              </w:rPr>
            </w:pPr>
            <w:r w:rsidRPr="00D45101">
              <w:rPr>
                <w:rFonts w:eastAsia="Arial"/>
                <w:sz w:val="16"/>
              </w:rPr>
              <w:t>Could be applied to RAVs only, e.g. through signage or by a permit system.</w:t>
            </w:r>
          </w:p>
        </w:tc>
      </w:tr>
      <w:tr w:rsidR="00107DC0" w:rsidRPr="00D45101" w14:paraId="7B820C9A" w14:textId="77777777" w:rsidTr="00274853">
        <w:trPr>
          <w:trHeight w:val="57"/>
        </w:trPr>
        <w:tc>
          <w:tcPr>
            <w:tcW w:w="1134" w:type="dxa"/>
            <w:vMerge/>
            <w:tcBorders>
              <w:left w:val="single" w:sz="4" w:space="0" w:color="000000"/>
              <w:right w:val="single" w:sz="4" w:space="0" w:color="000000"/>
            </w:tcBorders>
          </w:tcPr>
          <w:p w14:paraId="440E0375" w14:textId="77777777" w:rsidR="00107DC0" w:rsidRPr="00D45101" w:rsidRDefault="00107DC0" w:rsidP="00274853">
            <w:pPr>
              <w:spacing w:after="0" w:line="240" w:lineRule="auto"/>
              <w:ind w:left="2"/>
              <w:contextualSpacing/>
              <w:rPr>
                <w:rFonts w:eastAsia="Arial"/>
                <w:sz w:val="16"/>
              </w:rPr>
            </w:pPr>
          </w:p>
        </w:tc>
        <w:tc>
          <w:tcPr>
            <w:tcW w:w="2127" w:type="dxa"/>
            <w:tcBorders>
              <w:top w:val="single" w:sz="4" w:space="0" w:color="000000"/>
              <w:left w:val="single" w:sz="4" w:space="0" w:color="000000"/>
              <w:bottom w:val="single" w:sz="4" w:space="0" w:color="000000"/>
              <w:right w:val="single" w:sz="4" w:space="0" w:color="000000"/>
            </w:tcBorders>
          </w:tcPr>
          <w:p w14:paraId="68A7743F" w14:textId="77777777" w:rsidR="00107DC0" w:rsidRPr="00D45101" w:rsidRDefault="00107DC0" w:rsidP="00274853">
            <w:pPr>
              <w:spacing w:after="40" w:line="240" w:lineRule="auto"/>
              <w:ind w:left="2"/>
              <w:rPr>
                <w:sz w:val="16"/>
              </w:rPr>
            </w:pPr>
            <w:r w:rsidRPr="00D45101">
              <w:rPr>
                <w:rFonts w:eastAsia="Arial"/>
                <w:sz w:val="16"/>
              </w:rPr>
              <w:t>Rumble strips.</w:t>
            </w:r>
          </w:p>
        </w:tc>
        <w:tc>
          <w:tcPr>
            <w:tcW w:w="5244" w:type="dxa"/>
            <w:tcBorders>
              <w:top w:val="single" w:sz="4" w:space="0" w:color="000000"/>
              <w:left w:val="single" w:sz="4" w:space="0" w:color="000000"/>
              <w:bottom w:val="single" w:sz="4" w:space="0" w:color="000000"/>
              <w:right w:val="single" w:sz="4" w:space="0" w:color="000000"/>
            </w:tcBorders>
          </w:tcPr>
          <w:p w14:paraId="7B237F6E" w14:textId="77777777" w:rsidR="00107DC0" w:rsidRPr="00D45101" w:rsidRDefault="00107DC0" w:rsidP="00274853">
            <w:pPr>
              <w:spacing w:after="40" w:line="240" w:lineRule="auto"/>
              <w:ind w:left="1"/>
              <w:rPr>
                <w:sz w:val="16"/>
              </w:rPr>
            </w:pPr>
            <w:r w:rsidRPr="00D45101">
              <w:rPr>
                <w:rFonts w:eastAsia="Arial"/>
                <w:sz w:val="16"/>
              </w:rPr>
              <w:t>Further investigation is needed.</w:t>
            </w:r>
          </w:p>
          <w:p w14:paraId="1BDCAA68" w14:textId="77777777" w:rsidR="00107DC0" w:rsidRPr="00D45101" w:rsidRDefault="00107DC0" w:rsidP="00274853">
            <w:pPr>
              <w:spacing w:after="40" w:line="240" w:lineRule="auto"/>
              <w:ind w:left="2"/>
              <w:rPr>
                <w:sz w:val="16"/>
              </w:rPr>
            </w:pPr>
            <w:r w:rsidRPr="00D45101">
              <w:rPr>
                <w:rFonts w:eastAsia="Arial"/>
                <w:sz w:val="16"/>
              </w:rPr>
              <w:t>May not be an effective measure in every application.</w:t>
            </w:r>
          </w:p>
        </w:tc>
      </w:tr>
      <w:tr w:rsidR="00107DC0" w:rsidRPr="00D45101" w14:paraId="35118D80" w14:textId="77777777" w:rsidTr="00274853">
        <w:trPr>
          <w:trHeight w:val="57"/>
        </w:trPr>
        <w:tc>
          <w:tcPr>
            <w:tcW w:w="1134" w:type="dxa"/>
            <w:vMerge/>
            <w:tcBorders>
              <w:left w:val="single" w:sz="4" w:space="0" w:color="000000"/>
              <w:right w:val="single" w:sz="4" w:space="0" w:color="000000"/>
            </w:tcBorders>
          </w:tcPr>
          <w:p w14:paraId="472A7252" w14:textId="77777777" w:rsidR="00107DC0" w:rsidRPr="00D45101" w:rsidRDefault="00107DC0" w:rsidP="00274853">
            <w:pPr>
              <w:spacing w:after="0" w:line="240" w:lineRule="auto"/>
              <w:ind w:left="2"/>
              <w:contextualSpacing/>
              <w:rPr>
                <w:rFonts w:eastAsia="Arial"/>
                <w:sz w:val="16"/>
              </w:rPr>
            </w:pPr>
          </w:p>
        </w:tc>
        <w:tc>
          <w:tcPr>
            <w:tcW w:w="2127" w:type="dxa"/>
            <w:tcBorders>
              <w:top w:val="single" w:sz="4" w:space="0" w:color="000000"/>
              <w:left w:val="single" w:sz="4" w:space="0" w:color="000000"/>
              <w:bottom w:val="single" w:sz="4" w:space="0" w:color="000000"/>
              <w:right w:val="single" w:sz="4" w:space="0" w:color="000000"/>
            </w:tcBorders>
          </w:tcPr>
          <w:p w14:paraId="42708FBA" w14:textId="77777777" w:rsidR="00107DC0" w:rsidRPr="00D45101" w:rsidRDefault="00107DC0" w:rsidP="00274853">
            <w:pPr>
              <w:spacing w:after="40" w:line="240" w:lineRule="auto"/>
              <w:ind w:left="2"/>
              <w:rPr>
                <w:sz w:val="16"/>
              </w:rPr>
            </w:pPr>
            <w:r w:rsidRPr="00D45101">
              <w:rPr>
                <w:rFonts w:eastAsia="Arial"/>
                <w:sz w:val="16"/>
              </w:rPr>
              <w:t xml:space="preserve">Crossing </w:t>
            </w:r>
            <w:proofErr w:type="spellStart"/>
            <w:r w:rsidRPr="00D45101">
              <w:rPr>
                <w:rFonts w:eastAsia="Arial"/>
                <w:sz w:val="16"/>
              </w:rPr>
              <w:t>conspicuity</w:t>
            </w:r>
            <w:proofErr w:type="spellEnd"/>
            <w:r w:rsidRPr="00D45101">
              <w:rPr>
                <w:rFonts w:eastAsia="Arial"/>
                <w:sz w:val="16"/>
              </w:rPr>
              <w:t>.</w:t>
            </w:r>
          </w:p>
        </w:tc>
        <w:tc>
          <w:tcPr>
            <w:tcW w:w="5244" w:type="dxa"/>
            <w:tcBorders>
              <w:top w:val="single" w:sz="4" w:space="0" w:color="000000"/>
              <w:left w:val="single" w:sz="4" w:space="0" w:color="000000"/>
              <w:bottom w:val="single" w:sz="4" w:space="0" w:color="000000"/>
              <w:right w:val="single" w:sz="4" w:space="0" w:color="000000"/>
            </w:tcBorders>
          </w:tcPr>
          <w:p w14:paraId="7346A789" w14:textId="77777777" w:rsidR="00107DC0" w:rsidRPr="00D45101" w:rsidRDefault="00107DC0" w:rsidP="00274853">
            <w:pPr>
              <w:spacing w:after="40" w:line="240" w:lineRule="auto"/>
              <w:ind w:left="1"/>
              <w:rPr>
                <w:sz w:val="16"/>
              </w:rPr>
            </w:pPr>
            <w:r w:rsidRPr="00D45101">
              <w:rPr>
                <w:rFonts w:eastAsia="Arial"/>
                <w:sz w:val="16"/>
              </w:rPr>
              <w:t>Generally accepted practice.</w:t>
            </w:r>
          </w:p>
          <w:p w14:paraId="78963238" w14:textId="77777777" w:rsidR="00107DC0" w:rsidRPr="00D45101" w:rsidRDefault="00107DC0" w:rsidP="00274853">
            <w:pPr>
              <w:spacing w:after="40" w:line="240" w:lineRule="auto"/>
              <w:ind w:left="2"/>
              <w:rPr>
                <w:sz w:val="16"/>
              </w:rPr>
            </w:pPr>
            <w:r w:rsidRPr="00D45101">
              <w:rPr>
                <w:rFonts w:eastAsia="Arial"/>
                <w:sz w:val="16"/>
              </w:rPr>
              <w:t>Need to cater for the eye height of the general vehicle and RAV drivers.</w:t>
            </w:r>
          </w:p>
        </w:tc>
      </w:tr>
      <w:tr w:rsidR="00107DC0" w:rsidRPr="00D45101" w14:paraId="62048C08" w14:textId="77777777" w:rsidTr="00274853">
        <w:trPr>
          <w:trHeight w:val="57"/>
        </w:trPr>
        <w:tc>
          <w:tcPr>
            <w:tcW w:w="1134" w:type="dxa"/>
            <w:vMerge/>
            <w:tcBorders>
              <w:left w:val="single" w:sz="4" w:space="0" w:color="000000"/>
              <w:right w:val="single" w:sz="4" w:space="0" w:color="000000"/>
            </w:tcBorders>
          </w:tcPr>
          <w:p w14:paraId="7D6E246A" w14:textId="77777777" w:rsidR="00107DC0" w:rsidRPr="00D45101" w:rsidRDefault="00107DC0" w:rsidP="00274853">
            <w:pPr>
              <w:spacing w:after="0" w:line="240" w:lineRule="auto"/>
              <w:ind w:left="2"/>
              <w:contextualSpacing/>
              <w:rPr>
                <w:rFonts w:eastAsia="Arial"/>
                <w:sz w:val="16"/>
              </w:rPr>
            </w:pPr>
          </w:p>
        </w:tc>
        <w:tc>
          <w:tcPr>
            <w:tcW w:w="2127" w:type="dxa"/>
            <w:tcBorders>
              <w:top w:val="single" w:sz="4" w:space="0" w:color="000000"/>
              <w:left w:val="single" w:sz="4" w:space="0" w:color="000000"/>
              <w:bottom w:val="single" w:sz="4" w:space="0" w:color="000000"/>
              <w:right w:val="single" w:sz="4" w:space="0" w:color="000000"/>
            </w:tcBorders>
          </w:tcPr>
          <w:p w14:paraId="0577EA33" w14:textId="77777777" w:rsidR="00107DC0" w:rsidRPr="00D45101" w:rsidRDefault="00107DC0" w:rsidP="00274853">
            <w:pPr>
              <w:spacing w:after="40" w:line="240" w:lineRule="auto"/>
              <w:ind w:left="2"/>
              <w:rPr>
                <w:sz w:val="16"/>
              </w:rPr>
            </w:pPr>
            <w:r w:rsidRPr="00D45101">
              <w:rPr>
                <w:rFonts w:eastAsia="Arial"/>
                <w:sz w:val="16"/>
              </w:rPr>
              <w:t>Dial-up systems to provide advice about train movements.</w:t>
            </w:r>
          </w:p>
        </w:tc>
        <w:tc>
          <w:tcPr>
            <w:tcW w:w="5244" w:type="dxa"/>
            <w:tcBorders>
              <w:top w:val="single" w:sz="4" w:space="0" w:color="000000"/>
              <w:left w:val="single" w:sz="4" w:space="0" w:color="000000"/>
              <w:bottom w:val="single" w:sz="4" w:space="0" w:color="000000"/>
              <w:right w:val="single" w:sz="4" w:space="0" w:color="000000"/>
            </w:tcBorders>
          </w:tcPr>
          <w:p w14:paraId="64606B62" w14:textId="77777777" w:rsidR="00107DC0" w:rsidRPr="00D45101" w:rsidRDefault="00107DC0" w:rsidP="00274853">
            <w:pPr>
              <w:spacing w:after="40" w:line="240" w:lineRule="auto"/>
              <w:ind w:left="2"/>
              <w:rPr>
                <w:sz w:val="16"/>
              </w:rPr>
            </w:pPr>
            <w:r w:rsidRPr="00D45101">
              <w:rPr>
                <w:rFonts w:eastAsia="Arial"/>
                <w:sz w:val="16"/>
              </w:rPr>
              <w:t>A low-cost solution for special situations.</w:t>
            </w:r>
          </w:p>
        </w:tc>
      </w:tr>
      <w:tr w:rsidR="00107DC0" w:rsidRPr="00D45101" w14:paraId="1702A63A" w14:textId="77777777" w:rsidTr="00274853">
        <w:trPr>
          <w:trHeight w:val="57"/>
        </w:trPr>
        <w:tc>
          <w:tcPr>
            <w:tcW w:w="1134" w:type="dxa"/>
            <w:vMerge/>
            <w:tcBorders>
              <w:left w:val="single" w:sz="4" w:space="0" w:color="000000"/>
              <w:right w:val="single" w:sz="4" w:space="0" w:color="000000"/>
            </w:tcBorders>
          </w:tcPr>
          <w:p w14:paraId="637CEB4A" w14:textId="77777777" w:rsidR="00107DC0" w:rsidRPr="00D45101" w:rsidRDefault="00107DC0" w:rsidP="00274853">
            <w:pPr>
              <w:spacing w:after="0" w:line="240" w:lineRule="auto"/>
              <w:ind w:left="2"/>
              <w:contextualSpacing/>
              <w:rPr>
                <w:rFonts w:eastAsia="Arial"/>
                <w:sz w:val="16"/>
              </w:rPr>
            </w:pPr>
          </w:p>
        </w:tc>
        <w:tc>
          <w:tcPr>
            <w:tcW w:w="2127" w:type="dxa"/>
            <w:tcBorders>
              <w:top w:val="single" w:sz="4" w:space="0" w:color="000000"/>
              <w:left w:val="single" w:sz="4" w:space="0" w:color="000000"/>
              <w:bottom w:val="single" w:sz="4" w:space="0" w:color="000000"/>
              <w:right w:val="single" w:sz="4" w:space="0" w:color="000000"/>
            </w:tcBorders>
          </w:tcPr>
          <w:p w14:paraId="4A5B74A9" w14:textId="77777777" w:rsidR="00107DC0" w:rsidRPr="00D45101" w:rsidRDefault="00107DC0" w:rsidP="00274853">
            <w:pPr>
              <w:spacing w:after="40" w:line="240" w:lineRule="auto"/>
              <w:ind w:left="2"/>
              <w:rPr>
                <w:sz w:val="16"/>
              </w:rPr>
            </w:pPr>
            <w:r w:rsidRPr="00D45101">
              <w:rPr>
                <w:rFonts w:eastAsia="Arial"/>
                <w:sz w:val="16"/>
              </w:rPr>
              <w:t xml:space="preserve">CCTV cameras. </w:t>
            </w:r>
          </w:p>
        </w:tc>
        <w:tc>
          <w:tcPr>
            <w:tcW w:w="5244" w:type="dxa"/>
            <w:tcBorders>
              <w:top w:val="single" w:sz="4" w:space="0" w:color="000000"/>
              <w:left w:val="single" w:sz="4" w:space="0" w:color="000000"/>
              <w:bottom w:val="single" w:sz="4" w:space="0" w:color="000000"/>
              <w:right w:val="single" w:sz="4" w:space="0" w:color="000000"/>
            </w:tcBorders>
          </w:tcPr>
          <w:p w14:paraId="31975E1F" w14:textId="77777777" w:rsidR="00107DC0" w:rsidRPr="00D45101" w:rsidRDefault="00107DC0" w:rsidP="00274853">
            <w:pPr>
              <w:spacing w:after="40" w:line="240" w:lineRule="auto"/>
              <w:ind w:left="1"/>
              <w:rPr>
                <w:sz w:val="16"/>
              </w:rPr>
            </w:pPr>
            <w:r w:rsidRPr="00D45101">
              <w:rPr>
                <w:rFonts w:eastAsia="Arial"/>
                <w:sz w:val="16"/>
              </w:rPr>
              <w:t>Generally accepted practice.</w:t>
            </w:r>
          </w:p>
        </w:tc>
      </w:tr>
      <w:tr w:rsidR="00107DC0" w:rsidRPr="00D45101" w14:paraId="7D972D75" w14:textId="77777777" w:rsidTr="00274853">
        <w:trPr>
          <w:trHeight w:val="57"/>
        </w:trPr>
        <w:tc>
          <w:tcPr>
            <w:tcW w:w="1134" w:type="dxa"/>
            <w:vMerge/>
            <w:tcBorders>
              <w:left w:val="single" w:sz="4" w:space="0" w:color="000000"/>
              <w:bottom w:val="single" w:sz="4" w:space="0" w:color="000000"/>
              <w:right w:val="single" w:sz="4" w:space="0" w:color="000000"/>
            </w:tcBorders>
          </w:tcPr>
          <w:p w14:paraId="5BAFC62D" w14:textId="77777777" w:rsidR="00107DC0" w:rsidRPr="00D45101" w:rsidRDefault="00107DC0" w:rsidP="00274853">
            <w:pPr>
              <w:spacing w:after="0" w:line="240" w:lineRule="auto"/>
              <w:ind w:left="2"/>
              <w:contextualSpacing/>
              <w:rPr>
                <w:rFonts w:eastAsia="Arial"/>
                <w:sz w:val="16"/>
              </w:rPr>
            </w:pPr>
          </w:p>
        </w:tc>
        <w:tc>
          <w:tcPr>
            <w:tcW w:w="2127" w:type="dxa"/>
            <w:tcBorders>
              <w:top w:val="single" w:sz="4" w:space="0" w:color="000000"/>
              <w:left w:val="single" w:sz="4" w:space="0" w:color="000000"/>
              <w:bottom w:val="single" w:sz="4" w:space="0" w:color="000000"/>
              <w:right w:val="single" w:sz="4" w:space="0" w:color="000000"/>
            </w:tcBorders>
          </w:tcPr>
          <w:p w14:paraId="015294A7" w14:textId="77777777" w:rsidR="00107DC0" w:rsidRPr="00D45101" w:rsidRDefault="00107DC0" w:rsidP="00274853">
            <w:pPr>
              <w:spacing w:after="40" w:line="240" w:lineRule="auto"/>
              <w:ind w:left="2"/>
              <w:rPr>
                <w:sz w:val="16"/>
              </w:rPr>
            </w:pPr>
            <w:r w:rsidRPr="00D45101">
              <w:rPr>
                <w:rFonts w:eastAsia="Arial"/>
                <w:sz w:val="16"/>
              </w:rPr>
              <w:t>Physical treatments (e.g. closing the crossing, grade separation, road design treatment, etc.)</w:t>
            </w:r>
          </w:p>
        </w:tc>
        <w:tc>
          <w:tcPr>
            <w:tcW w:w="5244" w:type="dxa"/>
            <w:tcBorders>
              <w:top w:val="single" w:sz="4" w:space="0" w:color="000000"/>
              <w:left w:val="single" w:sz="4" w:space="0" w:color="000000"/>
              <w:bottom w:val="single" w:sz="4" w:space="0" w:color="000000"/>
              <w:right w:val="single" w:sz="4" w:space="0" w:color="000000"/>
            </w:tcBorders>
          </w:tcPr>
          <w:p w14:paraId="581D7826" w14:textId="77777777" w:rsidR="00107DC0" w:rsidRPr="00D45101" w:rsidRDefault="00107DC0" w:rsidP="00274853">
            <w:pPr>
              <w:spacing w:after="40" w:line="240" w:lineRule="auto"/>
              <w:ind w:left="2"/>
              <w:rPr>
                <w:sz w:val="16"/>
              </w:rPr>
            </w:pPr>
            <w:r w:rsidRPr="00D45101">
              <w:rPr>
                <w:rFonts w:eastAsia="Arial"/>
                <w:sz w:val="16"/>
              </w:rPr>
              <w:t>Generally accepted practice.</w:t>
            </w:r>
          </w:p>
        </w:tc>
      </w:tr>
      <w:tr w:rsidR="00107DC0" w:rsidRPr="00D45101" w14:paraId="70A6C38C" w14:textId="77777777" w:rsidTr="00274853">
        <w:trPr>
          <w:trHeight w:val="57"/>
        </w:trPr>
        <w:tc>
          <w:tcPr>
            <w:tcW w:w="1134" w:type="dxa"/>
            <w:vMerge w:val="restart"/>
            <w:tcBorders>
              <w:top w:val="single" w:sz="4" w:space="0" w:color="000000"/>
              <w:left w:val="single" w:sz="4" w:space="0" w:color="000000"/>
              <w:right w:val="single" w:sz="4" w:space="0" w:color="000000"/>
            </w:tcBorders>
          </w:tcPr>
          <w:p w14:paraId="2BB7DD23" w14:textId="77777777" w:rsidR="00107DC0" w:rsidRPr="00D45101" w:rsidRDefault="00107DC0" w:rsidP="00274853">
            <w:pPr>
              <w:spacing w:after="0" w:line="240" w:lineRule="auto"/>
              <w:ind w:left="2" w:hanging="1"/>
              <w:contextualSpacing/>
              <w:rPr>
                <w:rFonts w:eastAsia="Arial"/>
                <w:sz w:val="16"/>
              </w:rPr>
            </w:pPr>
            <w:r w:rsidRPr="00D45101">
              <w:rPr>
                <w:rFonts w:eastAsia="Arial"/>
                <w:sz w:val="16"/>
              </w:rPr>
              <w:t>Governance</w:t>
            </w:r>
          </w:p>
        </w:tc>
        <w:tc>
          <w:tcPr>
            <w:tcW w:w="2127" w:type="dxa"/>
            <w:tcBorders>
              <w:top w:val="single" w:sz="4" w:space="0" w:color="000000"/>
              <w:left w:val="single" w:sz="4" w:space="0" w:color="000000"/>
              <w:bottom w:val="single" w:sz="4" w:space="0" w:color="000000"/>
              <w:right w:val="single" w:sz="4" w:space="0" w:color="000000"/>
            </w:tcBorders>
          </w:tcPr>
          <w:p w14:paraId="47AB5677" w14:textId="77777777" w:rsidR="00107DC0" w:rsidRPr="00D45101" w:rsidRDefault="00107DC0" w:rsidP="00274853">
            <w:pPr>
              <w:spacing w:after="40" w:line="240" w:lineRule="auto"/>
              <w:ind w:left="2" w:hanging="1"/>
              <w:rPr>
                <w:sz w:val="16"/>
              </w:rPr>
            </w:pPr>
            <w:r w:rsidRPr="00D45101">
              <w:rPr>
                <w:rFonts w:eastAsia="Arial"/>
                <w:sz w:val="16"/>
              </w:rPr>
              <w:t>Australian Level Crossing Assessment Model (ALCAM).</w:t>
            </w:r>
          </w:p>
        </w:tc>
        <w:tc>
          <w:tcPr>
            <w:tcW w:w="5244" w:type="dxa"/>
            <w:tcBorders>
              <w:top w:val="single" w:sz="4" w:space="0" w:color="000000"/>
              <w:left w:val="single" w:sz="4" w:space="0" w:color="000000"/>
              <w:bottom w:val="single" w:sz="4" w:space="0" w:color="000000"/>
              <w:right w:val="single" w:sz="4" w:space="0" w:color="000000"/>
            </w:tcBorders>
          </w:tcPr>
          <w:p w14:paraId="1320E967" w14:textId="77777777" w:rsidR="00107DC0" w:rsidRPr="00D45101" w:rsidRDefault="00107DC0" w:rsidP="00274853">
            <w:pPr>
              <w:spacing w:after="40" w:line="240" w:lineRule="auto"/>
              <w:ind w:left="2" w:right="123"/>
              <w:rPr>
                <w:sz w:val="16"/>
              </w:rPr>
            </w:pPr>
            <w:r w:rsidRPr="00D45101">
              <w:rPr>
                <w:rFonts w:eastAsia="Arial"/>
                <w:sz w:val="16"/>
              </w:rPr>
              <w:t xml:space="preserve">ALCAM should incorporate risk mitigation measures and modifications to AS 1742.7 (2007) and </w:t>
            </w:r>
            <w:proofErr w:type="spellStart"/>
            <w:r w:rsidRPr="00D45101">
              <w:rPr>
                <w:rFonts w:eastAsia="Arial"/>
                <w:sz w:val="16"/>
              </w:rPr>
              <w:t>Austroads</w:t>
            </w:r>
            <w:proofErr w:type="spellEnd"/>
            <w:r w:rsidRPr="00D45101">
              <w:rPr>
                <w:rFonts w:eastAsia="Arial"/>
                <w:sz w:val="16"/>
              </w:rPr>
              <w:t xml:space="preserve"> (2009b). </w:t>
            </w:r>
            <w:proofErr w:type="spellStart"/>
            <w:r w:rsidRPr="00D45101">
              <w:rPr>
                <w:rFonts w:eastAsia="Arial"/>
                <w:sz w:val="16"/>
              </w:rPr>
              <w:t>Austroads</w:t>
            </w:r>
            <w:proofErr w:type="spellEnd"/>
            <w:r w:rsidRPr="00D45101">
              <w:rPr>
                <w:rFonts w:eastAsia="Arial"/>
                <w:sz w:val="16"/>
              </w:rPr>
              <w:t xml:space="preserve"> to support research to improve the rigor of ALCAM when applied to RAVs.</w:t>
            </w:r>
          </w:p>
        </w:tc>
      </w:tr>
      <w:tr w:rsidR="00107DC0" w:rsidRPr="00D45101" w14:paraId="1999D841" w14:textId="77777777" w:rsidTr="00274853">
        <w:trPr>
          <w:trHeight w:val="57"/>
        </w:trPr>
        <w:tc>
          <w:tcPr>
            <w:tcW w:w="1134" w:type="dxa"/>
            <w:vMerge/>
            <w:tcBorders>
              <w:left w:val="single" w:sz="4" w:space="0" w:color="000000"/>
              <w:bottom w:val="single" w:sz="4" w:space="0" w:color="000000"/>
              <w:right w:val="single" w:sz="4" w:space="0" w:color="000000"/>
            </w:tcBorders>
          </w:tcPr>
          <w:p w14:paraId="48A8B55D" w14:textId="77777777" w:rsidR="00107DC0" w:rsidRPr="00D45101" w:rsidRDefault="00107DC0" w:rsidP="00274853">
            <w:pPr>
              <w:spacing w:after="0" w:line="240" w:lineRule="auto"/>
              <w:ind w:left="2"/>
              <w:contextualSpacing/>
              <w:rPr>
                <w:rFonts w:eastAsia="Arial"/>
                <w:sz w:val="16"/>
              </w:rPr>
            </w:pPr>
          </w:p>
        </w:tc>
        <w:tc>
          <w:tcPr>
            <w:tcW w:w="2127" w:type="dxa"/>
            <w:tcBorders>
              <w:top w:val="single" w:sz="4" w:space="0" w:color="000000"/>
              <w:left w:val="single" w:sz="4" w:space="0" w:color="000000"/>
              <w:bottom w:val="single" w:sz="4" w:space="0" w:color="000000"/>
              <w:right w:val="single" w:sz="4" w:space="0" w:color="000000"/>
            </w:tcBorders>
          </w:tcPr>
          <w:p w14:paraId="0B429305" w14:textId="77777777" w:rsidR="00107DC0" w:rsidRPr="00D45101" w:rsidRDefault="00107DC0" w:rsidP="00274853">
            <w:pPr>
              <w:spacing w:after="40" w:line="240" w:lineRule="auto"/>
              <w:ind w:left="2"/>
              <w:rPr>
                <w:sz w:val="16"/>
              </w:rPr>
            </w:pPr>
            <w:r w:rsidRPr="00D45101">
              <w:rPr>
                <w:rFonts w:eastAsia="Arial"/>
                <w:sz w:val="16"/>
              </w:rPr>
              <w:t xml:space="preserve">Over dimension/over </w:t>
            </w:r>
            <w:proofErr w:type="gramStart"/>
            <w:r w:rsidRPr="00D45101">
              <w:rPr>
                <w:rFonts w:eastAsia="Arial"/>
                <w:sz w:val="16"/>
              </w:rPr>
              <w:t>length permit</w:t>
            </w:r>
            <w:proofErr w:type="gramEnd"/>
            <w:r w:rsidRPr="00D45101">
              <w:rPr>
                <w:rFonts w:eastAsia="Arial"/>
                <w:sz w:val="16"/>
              </w:rPr>
              <w:t xml:space="preserve"> systems.</w:t>
            </w:r>
          </w:p>
        </w:tc>
        <w:tc>
          <w:tcPr>
            <w:tcW w:w="5244" w:type="dxa"/>
            <w:tcBorders>
              <w:top w:val="single" w:sz="4" w:space="0" w:color="000000"/>
              <w:left w:val="single" w:sz="4" w:space="0" w:color="000000"/>
              <w:bottom w:val="single" w:sz="4" w:space="0" w:color="000000"/>
              <w:right w:val="single" w:sz="4" w:space="0" w:color="000000"/>
            </w:tcBorders>
          </w:tcPr>
          <w:p w14:paraId="140EDF51" w14:textId="77777777" w:rsidR="00107DC0" w:rsidRPr="00D45101" w:rsidRDefault="00107DC0" w:rsidP="00274853">
            <w:pPr>
              <w:spacing w:after="40" w:line="240" w:lineRule="auto"/>
              <w:ind w:left="1"/>
              <w:rPr>
                <w:sz w:val="16"/>
              </w:rPr>
            </w:pPr>
            <w:r w:rsidRPr="00D45101">
              <w:rPr>
                <w:rFonts w:eastAsia="Arial"/>
                <w:sz w:val="16"/>
              </w:rPr>
              <w:t>Need to develop and agree to a national, consistent permit system.</w:t>
            </w:r>
          </w:p>
        </w:tc>
      </w:tr>
      <w:tr w:rsidR="00107DC0" w:rsidRPr="00D45101" w14:paraId="3428A32C" w14:textId="77777777" w:rsidTr="00274853">
        <w:trPr>
          <w:trHeight w:val="57"/>
        </w:trPr>
        <w:tc>
          <w:tcPr>
            <w:tcW w:w="1134" w:type="dxa"/>
            <w:vMerge w:val="restart"/>
            <w:tcBorders>
              <w:top w:val="single" w:sz="4" w:space="0" w:color="000000"/>
              <w:left w:val="single" w:sz="4" w:space="0" w:color="000000"/>
              <w:right w:val="single" w:sz="4" w:space="0" w:color="000000"/>
            </w:tcBorders>
          </w:tcPr>
          <w:p w14:paraId="3E0A076F" w14:textId="77777777" w:rsidR="00107DC0" w:rsidRPr="00D45101" w:rsidRDefault="00107DC0" w:rsidP="00274853">
            <w:pPr>
              <w:spacing w:after="0" w:line="240" w:lineRule="auto"/>
              <w:ind w:left="2"/>
              <w:contextualSpacing/>
              <w:rPr>
                <w:rFonts w:eastAsia="Arial"/>
                <w:sz w:val="16"/>
              </w:rPr>
            </w:pPr>
            <w:r w:rsidRPr="00D45101">
              <w:rPr>
                <w:rFonts w:eastAsia="Arial"/>
                <w:sz w:val="16"/>
              </w:rPr>
              <w:t>Education and enforcement</w:t>
            </w:r>
          </w:p>
        </w:tc>
        <w:tc>
          <w:tcPr>
            <w:tcW w:w="2127" w:type="dxa"/>
            <w:tcBorders>
              <w:top w:val="single" w:sz="4" w:space="0" w:color="000000"/>
              <w:left w:val="single" w:sz="4" w:space="0" w:color="000000"/>
              <w:bottom w:val="single" w:sz="4" w:space="0" w:color="000000"/>
              <w:right w:val="single" w:sz="4" w:space="0" w:color="000000"/>
            </w:tcBorders>
          </w:tcPr>
          <w:p w14:paraId="21CC14A7" w14:textId="77777777" w:rsidR="00107DC0" w:rsidRPr="00D45101" w:rsidRDefault="00107DC0" w:rsidP="00274853">
            <w:pPr>
              <w:spacing w:after="40" w:line="240" w:lineRule="auto"/>
              <w:ind w:left="2"/>
              <w:rPr>
                <w:sz w:val="16"/>
              </w:rPr>
            </w:pPr>
            <w:r w:rsidRPr="00D45101">
              <w:rPr>
                <w:rFonts w:eastAsia="Arial"/>
                <w:sz w:val="16"/>
              </w:rPr>
              <w:t>Combination of education and enforcement.</w:t>
            </w:r>
          </w:p>
        </w:tc>
        <w:tc>
          <w:tcPr>
            <w:tcW w:w="5244" w:type="dxa"/>
            <w:tcBorders>
              <w:top w:val="single" w:sz="4" w:space="0" w:color="000000"/>
              <w:left w:val="single" w:sz="4" w:space="0" w:color="000000"/>
              <w:bottom w:val="single" w:sz="4" w:space="0" w:color="000000"/>
              <w:right w:val="single" w:sz="4" w:space="0" w:color="000000"/>
            </w:tcBorders>
          </w:tcPr>
          <w:p w14:paraId="2D4110A7" w14:textId="77777777" w:rsidR="00107DC0" w:rsidRPr="00D45101" w:rsidRDefault="00107DC0" w:rsidP="00274853">
            <w:pPr>
              <w:spacing w:after="40" w:line="240" w:lineRule="auto"/>
              <w:ind w:left="2"/>
              <w:rPr>
                <w:sz w:val="16"/>
              </w:rPr>
            </w:pPr>
            <w:r w:rsidRPr="00D45101">
              <w:rPr>
                <w:rFonts w:eastAsia="Arial"/>
                <w:sz w:val="16"/>
              </w:rPr>
              <w:t>Generally accepted practice.</w:t>
            </w:r>
          </w:p>
        </w:tc>
      </w:tr>
      <w:tr w:rsidR="00107DC0" w:rsidRPr="00D45101" w14:paraId="79FAF725" w14:textId="77777777" w:rsidTr="00274853">
        <w:trPr>
          <w:trHeight w:val="57"/>
        </w:trPr>
        <w:tc>
          <w:tcPr>
            <w:tcW w:w="1134" w:type="dxa"/>
            <w:vMerge/>
            <w:tcBorders>
              <w:left w:val="single" w:sz="4" w:space="0" w:color="000000"/>
              <w:right w:val="single" w:sz="4" w:space="0" w:color="000000"/>
            </w:tcBorders>
          </w:tcPr>
          <w:p w14:paraId="160893EC" w14:textId="77777777" w:rsidR="00107DC0" w:rsidRPr="00D45101" w:rsidRDefault="00107DC0" w:rsidP="00274853">
            <w:pPr>
              <w:spacing w:after="0" w:line="240" w:lineRule="auto"/>
              <w:ind w:left="2"/>
              <w:contextualSpacing/>
              <w:rPr>
                <w:rFonts w:eastAsia="Arial"/>
                <w:sz w:val="16"/>
              </w:rPr>
            </w:pPr>
          </w:p>
        </w:tc>
        <w:tc>
          <w:tcPr>
            <w:tcW w:w="2127" w:type="dxa"/>
            <w:tcBorders>
              <w:top w:val="single" w:sz="4" w:space="0" w:color="000000"/>
              <w:left w:val="single" w:sz="4" w:space="0" w:color="000000"/>
              <w:bottom w:val="single" w:sz="4" w:space="0" w:color="000000"/>
              <w:right w:val="single" w:sz="4" w:space="0" w:color="000000"/>
            </w:tcBorders>
          </w:tcPr>
          <w:p w14:paraId="621F7C68" w14:textId="77777777" w:rsidR="00107DC0" w:rsidRPr="00D45101" w:rsidRDefault="00107DC0" w:rsidP="00274853">
            <w:pPr>
              <w:spacing w:after="40" w:line="240" w:lineRule="auto"/>
              <w:ind w:left="2"/>
              <w:rPr>
                <w:sz w:val="16"/>
              </w:rPr>
            </w:pPr>
            <w:r w:rsidRPr="00D45101">
              <w:rPr>
                <w:rFonts w:eastAsia="Arial"/>
                <w:sz w:val="16"/>
              </w:rPr>
              <w:t>Automated enforcement.</w:t>
            </w:r>
          </w:p>
        </w:tc>
        <w:tc>
          <w:tcPr>
            <w:tcW w:w="5244" w:type="dxa"/>
            <w:tcBorders>
              <w:top w:val="single" w:sz="4" w:space="0" w:color="000000"/>
              <w:left w:val="single" w:sz="4" w:space="0" w:color="000000"/>
              <w:bottom w:val="single" w:sz="4" w:space="0" w:color="000000"/>
              <w:right w:val="single" w:sz="4" w:space="0" w:color="000000"/>
            </w:tcBorders>
          </w:tcPr>
          <w:p w14:paraId="6CF47A0B" w14:textId="77777777" w:rsidR="00107DC0" w:rsidRPr="00D45101" w:rsidRDefault="00107DC0" w:rsidP="00274853">
            <w:pPr>
              <w:spacing w:after="40" w:line="240" w:lineRule="auto"/>
              <w:ind w:left="2"/>
              <w:rPr>
                <w:sz w:val="16"/>
              </w:rPr>
            </w:pPr>
            <w:r w:rsidRPr="00D45101">
              <w:rPr>
                <w:rFonts w:eastAsia="Arial"/>
                <w:sz w:val="16"/>
              </w:rPr>
              <w:t>Generally accepted practice.</w:t>
            </w:r>
          </w:p>
        </w:tc>
      </w:tr>
      <w:tr w:rsidR="00107DC0" w:rsidRPr="00D45101" w14:paraId="2CBC6843" w14:textId="77777777" w:rsidTr="00274853">
        <w:trPr>
          <w:trHeight w:val="57"/>
        </w:trPr>
        <w:tc>
          <w:tcPr>
            <w:tcW w:w="1134" w:type="dxa"/>
            <w:vMerge/>
            <w:tcBorders>
              <w:left w:val="single" w:sz="4" w:space="0" w:color="000000"/>
              <w:bottom w:val="single" w:sz="4" w:space="0" w:color="000000"/>
              <w:right w:val="single" w:sz="4" w:space="0" w:color="000000"/>
            </w:tcBorders>
          </w:tcPr>
          <w:p w14:paraId="2BE85016" w14:textId="77777777" w:rsidR="00107DC0" w:rsidRPr="00D45101" w:rsidRDefault="00107DC0" w:rsidP="00274853">
            <w:pPr>
              <w:spacing w:after="0" w:line="240" w:lineRule="auto"/>
              <w:ind w:left="2"/>
              <w:contextualSpacing/>
              <w:rPr>
                <w:rFonts w:eastAsia="Arial"/>
                <w:sz w:val="16"/>
              </w:rPr>
            </w:pPr>
          </w:p>
        </w:tc>
        <w:tc>
          <w:tcPr>
            <w:tcW w:w="2127" w:type="dxa"/>
            <w:tcBorders>
              <w:top w:val="single" w:sz="4" w:space="0" w:color="000000"/>
              <w:left w:val="single" w:sz="4" w:space="0" w:color="000000"/>
              <w:bottom w:val="single" w:sz="4" w:space="0" w:color="000000"/>
              <w:right w:val="single" w:sz="4" w:space="0" w:color="000000"/>
            </w:tcBorders>
          </w:tcPr>
          <w:p w14:paraId="0A552966" w14:textId="77777777" w:rsidR="00107DC0" w:rsidRPr="00D45101" w:rsidRDefault="00107DC0" w:rsidP="00274853">
            <w:pPr>
              <w:spacing w:after="40" w:line="240" w:lineRule="auto"/>
              <w:ind w:left="2"/>
              <w:rPr>
                <w:sz w:val="16"/>
              </w:rPr>
            </w:pPr>
            <w:r w:rsidRPr="00D45101">
              <w:rPr>
                <w:rFonts w:eastAsia="Arial"/>
                <w:sz w:val="16"/>
              </w:rPr>
              <w:t>Integration with Intelligent Access Program (IAP).</w:t>
            </w:r>
          </w:p>
        </w:tc>
        <w:tc>
          <w:tcPr>
            <w:tcW w:w="5244" w:type="dxa"/>
            <w:tcBorders>
              <w:top w:val="single" w:sz="4" w:space="0" w:color="000000"/>
              <w:left w:val="single" w:sz="4" w:space="0" w:color="000000"/>
              <w:bottom w:val="single" w:sz="4" w:space="0" w:color="000000"/>
              <w:right w:val="single" w:sz="4" w:space="0" w:color="000000"/>
            </w:tcBorders>
          </w:tcPr>
          <w:p w14:paraId="0021D386" w14:textId="77777777" w:rsidR="00107DC0" w:rsidRPr="00D45101" w:rsidRDefault="00107DC0" w:rsidP="00274853">
            <w:pPr>
              <w:spacing w:after="40" w:line="240" w:lineRule="auto"/>
              <w:ind w:left="2"/>
              <w:rPr>
                <w:sz w:val="16"/>
              </w:rPr>
            </w:pPr>
            <w:r w:rsidRPr="00D45101">
              <w:rPr>
                <w:rFonts w:eastAsia="Arial"/>
                <w:sz w:val="16"/>
              </w:rPr>
              <w:t>Integrate level crossing safety with the IAP consistently across Australia.</w:t>
            </w:r>
          </w:p>
        </w:tc>
      </w:tr>
    </w:tbl>
    <w:p w14:paraId="52F8AF1A" w14:textId="77777777" w:rsidR="00107DC0" w:rsidRPr="00D45101" w:rsidRDefault="00107DC0" w:rsidP="00107DC0">
      <w:pPr>
        <w:pStyle w:val="ReportBody"/>
        <w:spacing w:before="40" w:after="120"/>
        <w:rPr>
          <w:sz w:val="16"/>
        </w:rPr>
      </w:pPr>
      <w:r w:rsidRPr="00D45101">
        <w:rPr>
          <w:rStyle w:val="ImageSourceChar"/>
        </w:rPr>
        <w:t xml:space="preserve">Source:  </w:t>
      </w:r>
      <w:proofErr w:type="spellStart"/>
      <w:r w:rsidRPr="00D45101">
        <w:rPr>
          <w:rStyle w:val="ImageSourceChar"/>
        </w:rPr>
        <w:t>Austroads</w:t>
      </w:r>
      <w:proofErr w:type="spellEnd"/>
      <w:r w:rsidRPr="00D45101">
        <w:rPr>
          <w:rStyle w:val="ImageSourceChar"/>
        </w:rPr>
        <w:t xml:space="preserve"> (Report AP-R370/10)</w:t>
      </w:r>
    </w:p>
    <w:p w14:paraId="615D8C88" w14:textId="77777777" w:rsidR="00536760" w:rsidRPr="00D45101" w:rsidRDefault="00536760" w:rsidP="00CF2CB1">
      <w:pPr>
        <w:pStyle w:val="Heading1"/>
      </w:pPr>
      <w:bookmarkStart w:id="63" w:name="_Toc456698602"/>
      <w:r w:rsidRPr="00D45101">
        <w:lastRenderedPageBreak/>
        <w:t>Findings</w:t>
      </w:r>
      <w:bookmarkEnd w:id="63"/>
    </w:p>
    <w:p w14:paraId="5CE53271" w14:textId="3FEF793D" w:rsidR="00127DA1" w:rsidRPr="00D45101" w:rsidRDefault="00127DA1" w:rsidP="00127DA1">
      <w:pPr>
        <w:autoSpaceDE/>
        <w:autoSpaceDN/>
        <w:adjustRightInd/>
        <w:spacing w:line="271" w:lineRule="auto"/>
        <w:textAlignment w:val="auto"/>
        <w:rPr>
          <w:rFonts w:eastAsiaTheme="minorHAnsi"/>
        </w:rPr>
      </w:pPr>
      <w:r w:rsidRPr="00D45101">
        <w:rPr>
          <w:rFonts w:eastAsiaTheme="minorHAnsi"/>
        </w:rPr>
        <w:t>On Wednesday afternoon</w:t>
      </w:r>
      <w:r w:rsidR="00F37FAD" w:rsidRPr="00D45101">
        <w:rPr>
          <w:rFonts w:eastAsiaTheme="minorHAnsi"/>
        </w:rPr>
        <w:t>,</w:t>
      </w:r>
      <w:r w:rsidRPr="00D45101">
        <w:rPr>
          <w:rFonts w:eastAsiaTheme="minorHAnsi"/>
        </w:rPr>
        <w:t xml:space="preserve"> </w:t>
      </w:r>
      <w:r w:rsidR="00F37FAD" w:rsidRPr="00D45101">
        <w:rPr>
          <w:rFonts w:eastAsiaTheme="minorHAnsi"/>
        </w:rPr>
        <w:t xml:space="preserve">the 23 September 2015, </w:t>
      </w:r>
      <w:r w:rsidRPr="00D45101">
        <w:rPr>
          <w:rFonts w:eastAsiaTheme="minorHAnsi"/>
        </w:rPr>
        <w:t xml:space="preserve">an eastbound road-train truck, hauling </w:t>
      </w:r>
      <w:r w:rsidR="0005556C" w:rsidRPr="00D45101">
        <w:rPr>
          <w:rFonts w:eastAsiaTheme="minorHAnsi"/>
        </w:rPr>
        <w:t>grain</w:t>
      </w:r>
      <w:r w:rsidRPr="00D45101">
        <w:rPr>
          <w:rFonts w:eastAsiaTheme="minorHAnsi"/>
        </w:rPr>
        <w:t xml:space="preserve">, </w:t>
      </w:r>
      <w:r w:rsidR="00346190" w:rsidRPr="00D45101">
        <w:rPr>
          <w:rFonts w:eastAsiaTheme="minorHAnsi"/>
        </w:rPr>
        <w:t xml:space="preserve">collided </w:t>
      </w:r>
      <w:r w:rsidR="00EE0837">
        <w:rPr>
          <w:rFonts w:eastAsiaTheme="minorHAnsi"/>
        </w:rPr>
        <w:t>into</w:t>
      </w:r>
      <w:r w:rsidR="00EE0837" w:rsidRPr="00D45101">
        <w:rPr>
          <w:rFonts w:eastAsiaTheme="minorHAnsi"/>
        </w:rPr>
        <w:t xml:space="preserve"> </w:t>
      </w:r>
      <w:r w:rsidRPr="00D45101">
        <w:rPr>
          <w:rFonts w:eastAsiaTheme="minorHAnsi"/>
        </w:rPr>
        <w:t>the side of Pacific National grain train, 8834N, (travelling on the main line between Narromine and Peak Hill) at the Tullamore – Narromine Road railway crossing, about 4 km southwest of Narromine, in New South Wales.</w:t>
      </w:r>
    </w:p>
    <w:p w14:paraId="5FCD0E9D" w14:textId="77777777" w:rsidR="00127DA1" w:rsidRPr="00D45101" w:rsidRDefault="00127DA1" w:rsidP="00127DA1">
      <w:pPr>
        <w:autoSpaceDE/>
        <w:autoSpaceDN/>
        <w:adjustRightInd/>
        <w:spacing w:line="271" w:lineRule="auto"/>
        <w:textAlignment w:val="auto"/>
        <w:rPr>
          <w:rFonts w:eastAsiaTheme="minorHAnsi"/>
        </w:rPr>
      </w:pPr>
      <w:r w:rsidRPr="00D45101">
        <w:rPr>
          <w:rFonts w:eastAsiaTheme="minorHAnsi"/>
        </w:rPr>
        <w:t>From the evidence available, the following findings are made with respect to the collision and should not be read as apportioning blame or liability to any particular organisation or individual.</w:t>
      </w:r>
    </w:p>
    <w:p w14:paraId="58B676A6" w14:textId="77777777" w:rsidR="00536760" w:rsidRPr="00D45101" w:rsidRDefault="00536760" w:rsidP="00CF2CB1">
      <w:pPr>
        <w:pStyle w:val="Heading2"/>
      </w:pPr>
      <w:bookmarkStart w:id="64" w:name="_Toc456698603"/>
      <w:r w:rsidRPr="00D45101">
        <w:t>Contributing factors</w:t>
      </w:r>
      <w:bookmarkEnd w:id="64"/>
    </w:p>
    <w:p w14:paraId="6AF2A16F" w14:textId="0200D262" w:rsidR="00924047" w:rsidRPr="00D45101" w:rsidRDefault="0042649C" w:rsidP="003B7794">
      <w:pPr>
        <w:pStyle w:val="ListPara"/>
      </w:pPr>
      <w:r w:rsidRPr="00D45101">
        <w:t xml:space="preserve">The </w:t>
      </w:r>
      <w:r w:rsidR="00CB3679" w:rsidRPr="00D45101">
        <w:t xml:space="preserve">driver of the road-train truck </w:t>
      </w:r>
      <w:r w:rsidRPr="00D45101">
        <w:t xml:space="preserve">entered the </w:t>
      </w:r>
      <w:r w:rsidR="00CB3679" w:rsidRPr="00D45101">
        <w:t xml:space="preserve">railway </w:t>
      </w:r>
      <w:r w:rsidRPr="00D45101">
        <w:t xml:space="preserve">crossing while the flashing lights were </w:t>
      </w:r>
      <w:r w:rsidR="00603256" w:rsidRPr="00D45101">
        <w:t>operating;</w:t>
      </w:r>
      <w:r w:rsidR="00CB3679" w:rsidRPr="00D45101">
        <w:t xml:space="preserve"> he </w:t>
      </w:r>
      <w:r w:rsidR="003B7794" w:rsidRPr="00D45101">
        <w:t xml:space="preserve">did not stop and give way to </w:t>
      </w:r>
      <w:r w:rsidR="000900EE" w:rsidRPr="00D45101">
        <w:t xml:space="preserve">the </w:t>
      </w:r>
      <w:r w:rsidR="003B7794" w:rsidRPr="00D45101">
        <w:t xml:space="preserve">train as required by the NSW </w:t>
      </w:r>
      <w:r w:rsidR="00805CF2" w:rsidRPr="00D45101">
        <w:t>r</w:t>
      </w:r>
      <w:r w:rsidR="003B7794" w:rsidRPr="00D45101">
        <w:t xml:space="preserve">oad </w:t>
      </w:r>
      <w:r w:rsidR="00805CF2" w:rsidRPr="00D45101">
        <w:t>r</w:t>
      </w:r>
      <w:r w:rsidR="003B7794" w:rsidRPr="00D45101">
        <w:t>ules.</w:t>
      </w:r>
    </w:p>
    <w:p w14:paraId="79280513" w14:textId="60A00739" w:rsidR="003B7794" w:rsidRPr="00D45101" w:rsidRDefault="003B7794" w:rsidP="003B7794">
      <w:pPr>
        <w:pStyle w:val="ListPara"/>
      </w:pPr>
      <w:r w:rsidRPr="00D45101">
        <w:t xml:space="preserve">It is likely that the truck driver did not </w:t>
      </w:r>
      <w:r w:rsidR="00055592" w:rsidRPr="00D45101">
        <w:t>look for</w:t>
      </w:r>
      <w:r w:rsidR="00CE365E" w:rsidRPr="00D45101">
        <w:t xml:space="preserve">, or </w:t>
      </w:r>
      <w:r w:rsidRPr="00D45101">
        <w:t xml:space="preserve">perceive the flashing lights </w:t>
      </w:r>
      <w:r w:rsidR="00CB3679" w:rsidRPr="00D45101">
        <w:t xml:space="preserve">due to </w:t>
      </w:r>
      <w:r w:rsidR="0042649C" w:rsidRPr="00D45101">
        <w:t xml:space="preserve">a combination of </w:t>
      </w:r>
      <w:r w:rsidRPr="00D45101">
        <w:t>factors</w:t>
      </w:r>
      <w:r w:rsidR="009C6648" w:rsidRPr="00D45101">
        <w:t>, including:</w:t>
      </w:r>
    </w:p>
    <w:p w14:paraId="0F579D85" w14:textId="791177D4" w:rsidR="009C6648" w:rsidRPr="00D45101" w:rsidRDefault="00055592" w:rsidP="009C6648">
      <w:pPr>
        <w:pStyle w:val="ListPara"/>
        <w:numPr>
          <w:ilvl w:val="1"/>
          <w:numId w:val="2"/>
        </w:numPr>
      </w:pPr>
      <w:r w:rsidRPr="00D45101">
        <w:t>familiarity with the crossing, not e</w:t>
      </w:r>
      <w:r w:rsidR="003B7794" w:rsidRPr="00D45101">
        <w:t>xpect</w:t>
      </w:r>
      <w:r w:rsidRPr="00D45101">
        <w:t xml:space="preserve">ing </w:t>
      </w:r>
      <w:r w:rsidR="003B7794" w:rsidRPr="00D45101">
        <w:t xml:space="preserve">a train </w:t>
      </w:r>
      <w:r w:rsidRPr="00D45101">
        <w:t>to be</w:t>
      </w:r>
      <w:r w:rsidR="003B7794" w:rsidRPr="00D45101">
        <w:t xml:space="preserve"> present</w:t>
      </w:r>
      <w:r w:rsidR="00A42509" w:rsidRPr="00D45101">
        <w:t>, and</w:t>
      </w:r>
    </w:p>
    <w:p w14:paraId="2F42B549" w14:textId="35D5605C" w:rsidR="00576F7D" w:rsidRPr="00D45101" w:rsidRDefault="00734297" w:rsidP="00E36FAC">
      <w:pPr>
        <w:pStyle w:val="ListPara"/>
        <w:numPr>
          <w:ilvl w:val="1"/>
          <w:numId w:val="2"/>
        </w:numPr>
      </w:pPr>
      <w:proofErr w:type="gramStart"/>
      <w:r w:rsidRPr="00D45101">
        <w:t>increased</w:t>
      </w:r>
      <w:proofErr w:type="gramEnd"/>
      <w:r w:rsidRPr="00D45101">
        <w:t xml:space="preserve"> </w:t>
      </w:r>
      <w:r w:rsidR="00F64C1C" w:rsidRPr="00D45101">
        <w:t>cog</w:t>
      </w:r>
      <w:r w:rsidR="003F2E36" w:rsidRPr="00D45101">
        <w:t>ni</w:t>
      </w:r>
      <w:r w:rsidR="00F64C1C" w:rsidRPr="00D45101">
        <w:t xml:space="preserve">tive </w:t>
      </w:r>
      <w:r w:rsidR="009C6648" w:rsidRPr="00D45101">
        <w:t xml:space="preserve">workload associated with handling the truck </w:t>
      </w:r>
      <w:r w:rsidR="00C22C0A" w:rsidRPr="00D45101">
        <w:t xml:space="preserve">at higher speeds </w:t>
      </w:r>
      <w:r w:rsidR="000900EE" w:rsidRPr="00D45101">
        <w:t xml:space="preserve">(driver was probably travelling too fast for the prevailing conditions) </w:t>
      </w:r>
      <w:r w:rsidR="009C6648" w:rsidRPr="00D45101">
        <w:t>through a relatively narrow section of road</w:t>
      </w:r>
      <w:r w:rsidR="00B24CC9" w:rsidRPr="00D45101">
        <w:t xml:space="preserve">, </w:t>
      </w:r>
      <w:r w:rsidR="00BA510C" w:rsidRPr="00D45101">
        <w:t xml:space="preserve">around a sweeping curve, </w:t>
      </w:r>
      <w:r w:rsidR="00B24CC9" w:rsidRPr="00D45101">
        <w:t xml:space="preserve">while monitoring </w:t>
      </w:r>
      <w:r w:rsidR="00E67D7F" w:rsidRPr="00D45101">
        <w:t xml:space="preserve">for </w:t>
      </w:r>
      <w:r w:rsidR="00B24CC9" w:rsidRPr="00D45101">
        <w:t>surrounding traffic</w:t>
      </w:r>
      <w:r w:rsidR="009C1EDA" w:rsidRPr="00D45101">
        <w:t>.</w:t>
      </w:r>
    </w:p>
    <w:p w14:paraId="2D316D50" w14:textId="434397B9" w:rsidR="00576F7D" w:rsidRPr="00E63EA3" w:rsidRDefault="00CA0597" w:rsidP="00CA0597">
      <w:pPr>
        <w:pStyle w:val="ListPara"/>
      </w:pPr>
      <w:r w:rsidRPr="00E63EA3">
        <w:t xml:space="preserve">The viewing angle approaching the railway crossing (from the southwest) through </w:t>
      </w:r>
      <w:r w:rsidR="00192995" w:rsidRPr="00E63EA3">
        <w:t>the</w:t>
      </w:r>
      <w:r w:rsidRPr="00E63EA3">
        <w:t xml:space="preserve"> right hand </w:t>
      </w:r>
      <w:r w:rsidR="002141D0" w:rsidRPr="00E63EA3">
        <w:t>curve</w:t>
      </w:r>
      <w:r w:rsidRPr="00E63EA3">
        <w:t xml:space="preserve"> meant that </w:t>
      </w:r>
      <w:r w:rsidR="0069168A" w:rsidRPr="00E63EA3">
        <w:t xml:space="preserve">at higher road speed </w:t>
      </w:r>
      <w:r w:rsidRPr="00E63EA3">
        <w:t xml:space="preserve">there was reduced opportunity for </w:t>
      </w:r>
      <w:r w:rsidR="00414F60" w:rsidRPr="00E63EA3">
        <w:t xml:space="preserve">the truck </w:t>
      </w:r>
      <w:r w:rsidR="00CE365E" w:rsidRPr="00E63EA3">
        <w:t>d</w:t>
      </w:r>
      <w:r w:rsidRPr="00E63EA3">
        <w:t xml:space="preserve">river to </w:t>
      </w:r>
      <w:r w:rsidR="00192995" w:rsidRPr="00E63EA3">
        <w:t>identify</w:t>
      </w:r>
      <w:r w:rsidRPr="00E63EA3">
        <w:t xml:space="preserve"> </w:t>
      </w:r>
      <w:r w:rsidR="00192995" w:rsidRPr="00E63EA3">
        <w:t xml:space="preserve">that </w:t>
      </w:r>
      <w:r w:rsidRPr="00E63EA3">
        <w:t>the flashing lights</w:t>
      </w:r>
      <w:r w:rsidR="00192995" w:rsidRPr="00E63EA3">
        <w:t xml:space="preserve"> </w:t>
      </w:r>
      <w:r w:rsidR="00C22C0A" w:rsidRPr="00E63EA3">
        <w:t>we</w:t>
      </w:r>
      <w:r w:rsidR="00CE365E" w:rsidRPr="00E63EA3">
        <w:t>re</w:t>
      </w:r>
      <w:r w:rsidR="00192995" w:rsidRPr="00E63EA3">
        <w:t xml:space="preserve"> operating</w:t>
      </w:r>
      <w:r w:rsidR="00576F7D" w:rsidRPr="00E63EA3">
        <w:t>.</w:t>
      </w:r>
    </w:p>
    <w:p w14:paraId="6EF605F3" w14:textId="460061DE" w:rsidR="00FF4CB1" w:rsidRPr="00D45101" w:rsidRDefault="00A1207F" w:rsidP="00BC4222">
      <w:pPr>
        <w:pStyle w:val="ListPara"/>
      </w:pPr>
      <w:r w:rsidRPr="00D45101">
        <w:t>It is likely that w</w:t>
      </w:r>
      <w:r w:rsidR="00FF4CB1" w:rsidRPr="00D45101">
        <w:t xml:space="preserve">hen the truck driver </w:t>
      </w:r>
      <w:r w:rsidRPr="00D45101">
        <w:t>perceived</w:t>
      </w:r>
      <w:r w:rsidR="00FF4CB1" w:rsidRPr="00D45101">
        <w:t xml:space="preserve"> that the flashing lights were operating, he was too close to the crossing to stop, and collided with the train</w:t>
      </w:r>
      <w:r w:rsidR="006F463D" w:rsidRPr="00D45101">
        <w:t>.</w:t>
      </w:r>
    </w:p>
    <w:p w14:paraId="6F4F3316" w14:textId="77777777" w:rsidR="00536760" w:rsidRPr="00D45101" w:rsidRDefault="00536760" w:rsidP="00924047">
      <w:pPr>
        <w:pStyle w:val="Heading2"/>
      </w:pPr>
      <w:bookmarkStart w:id="65" w:name="_Toc456698604"/>
      <w:r w:rsidRPr="00D45101">
        <w:t>Other factors</w:t>
      </w:r>
      <w:r w:rsidR="00892B58" w:rsidRPr="00D45101">
        <w:t xml:space="preserve"> that increase</w:t>
      </w:r>
      <w:r w:rsidR="00F3174D" w:rsidRPr="00D45101">
        <w:t>d</w:t>
      </w:r>
      <w:r w:rsidR="00892B58" w:rsidRPr="00D45101">
        <w:t xml:space="preserve"> risk</w:t>
      </w:r>
      <w:bookmarkEnd w:id="65"/>
    </w:p>
    <w:p w14:paraId="67D049B4" w14:textId="1280C9A4" w:rsidR="00C12D55" w:rsidRPr="00E63EA3" w:rsidRDefault="00CE0F13" w:rsidP="00C12D55">
      <w:pPr>
        <w:pStyle w:val="ListPara"/>
      </w:pPr>
      <w:r>
        <w:t>AS 17</w:t>
      </w:r>
      <w:r w:rsidR="00C12D55" w:rsidRPr="00E63EA3">
        <w:t>42.7-2007</w:t>
      </w:r>
      <w:r w:rsidR="00547335" w:rsidRPr="00E63EA3">
        <w:rPr>
          <w:rStyle w:val="FootnoteReference"/>
        </w:rPr>
        <w:footnoteReference w:id="26"/>
      </w:r>
      <w:r w:rsidR="00C12D55" w:rsidRPr="00E63EA3">
        <w:t xml:space="preserve"> does not provide guidance for assessing </w:t>
      </w:r>
      <w:r w:rsidR="00706FD0" w:rsidRPr="00E63EA3">
        <w:t xml:space="preserve">stopping </w:t>
      </w:r>
      <w:r w:rsidR="00C12D55" w:rsidRPr="00E63EA3">
        <w:t>sight distance for active railway crossing</w:t>
      </w:r>
      <w:r w:rsidR="00DE2C0C" w:rsidRPr="00E63EA3">
        <w:t>s</w:t>
      </w:r>
      <w:r w:rsidR="00C12D55" w:rsidRPr="00E63EA3">
        <w:t xml:space="preserve">, </w:t>
      </w:r>
      <w:r w:rsidR="0014085F">
        <w:t>in particular</w:t>
      </w:r>
      <w:r w:rsidR="00C12D55" w:rsidRPr="00E63EA3">
        <w:t xml:space="preserve"> </w:t>
      </w:r>
      <w:r w:rsidR="00571268">
        <w:t xml:space="preserve">the standard </w:t>
      </w:r>
      <w:r w:rsidR="00011930">
        <w:t xml:space="preserve">requires </w:t>
      </w:r>
      <w:r w:rsidR="00C12D55" w:rsidRPr="00E63EA3">
        <w:t>additional considerations for curved approaches.</w:t>
      </w:r>
    </w:p>
    <w:p w14:paraId="4C67BDEA" w14:textId="77087172" w:rsidR="00972277" w:rsidRPr="00E63EA3" w:rsidRDefault="005F7A33" w:rsidP="00D87F92">
      <w:pPr>
        <w:pStyle w:val="ListPara"/>
      </w:pPr>
      <w:r w:rsidRPr="00E63EA3">
        <w:t>While meeting legislative requirements, t</w:t>
      </w:r>
      <w:r w:rsidR="007576A3" w:rsidRPr="00E63EA3">
        <w:t xml:space="preserve">he control systems used by </w:t>
      </w:r>
      <w:proofErr w:type="spellStart"/>
      <w:r w:rsidR="007576A3" w:rsidRPr="00E63EA3">
        <w:t>Furney</w:t>
      </w:r>
      <w:proofErr w:type="spellEnd"/>
      <w:r w:rsidR="007576A3" w:rsidRPr="00E63EA3">
        <w:t xml:space="preserve"> Flour Mills </w:t>
      </w:r>
      <w:r w:rsidR="00BB4F41" w:rsidRPr="00E63EA3">
        <w:t>did not identify the elevated levels of risk for the truck driver’s</w:t>
      </w:r>
      <w:r w:rsidR="00BB4F41" w:rsidRPr="00E63EA3" w:rsidDel="00BB4F41">
        <w:t xml:space="preserve"> </w:t>
      </w:r>
      <w:r w:rsidR="00B95400" w:rsidRPr="00E63EA3">
        <w:t xml:space="preserve">medical </w:t>
      </w:r>
      <w:r w:rsidR="00EC6038" w:rsidRPr="00E63EA3">
        <w:t>fit</w:t>
      </w:r>
      <w:r w:rsidRPr="00E63EA3">
        <w:t>ness and</w:t>
      </w:r>
      <w:r w:rsidR="00E52F00" w:rsidRPr="00E63EA3">
        <w:t xml:space="preserve"> fatigue</w:t>
      </w:r>
      <w:r w:rsidR="00E40CBE" w:rsidRPr="00E63EA3">
        <w:t>.</w:t>
      </w:r>
    </w:p>
    <w:p w14:paraId="3078B00E" w14:textId="3AEE6B35" w:rsidR="00CE15AE" w:rsidRPr="00E63EA3" w:rsidRDefault="008671F0" w:rsidP="0094048F">
      <w:pPr>
        <w:pStyle w:val="ListPara"/>
      </w:pPr>
      <w:r w:rsidRPr="00E63EA3">
        <w:t xml:space="preserve">The W7-4 signs </w:t>
      </w:r>
      <w:r w:rsidR="00CE15AE" w:rsidRPr="00E63EA3">
        <w:t xml:space="preserve">that </w:t>
      </w:r>
      <w:r w:rsidR="00571268">
        <w:t>were</w:t>
      </w:r>
      <w:r w:rsidR="00CE15AE" w:rsidRPr="00E63EA3">
        <w:t xml:space="preserve"> located in advance of the Tullamore – Narromine Road railway crossing (approaching from southwest) </w:t>
      </w:r>
      <w:r w:rsidR="00571268">
        <w:t>were</w:t>
      </w:r>
      <w:r w:rsidRPr="00E63EA3">
        <w:t xml:space="preserve"> </w:t>
      </w:r>
      <w:r w:rsidR="00CE15AE" w:rsidRPr="00E63EA3">
        <w:t>too</w:t>
      </w:r>
      <w:r w:rsidRPr="00E63EA3">
        <w:t xml:space="preserve"> close </w:t>
      </w:r>
      <w:r w:rsidR="00CE15AE" w:rsidRPr="00E63EA3">
        <w:t xml:space="preserve">to the crossing to </w:t>
      </w:r>
      <w:r w:rsidR="00FF4CB1" w:rsidRPr="00E63EA3">
        <w:t xml:space="preserve">be consistent with the </w:t>
      </w:r>
      <w:proofErr w:type="spellStart"/>
      <w:r w:rsidR="00FF4CB1" w:rsidRPr="00E63EA3">
        <w:t>Austroads</w:t>
      </w:r>
      <w:proofErr w:type="spellEnd"/>
      <w:r w:rsidR="00FF4CB1" w:rsidRPr="00E63EA3">
        <w:t xml:space="preserve"> </w:t>
      </w:r>
      <w:r w:rsidR="00066C49" w:rsidRPr="00E63EA3">
        <w:t>study</w:t>
      </w:r>
      <w:r w:rsidR="00A91F54" w:rsidRPr="00E63EA3">
        <w:t xml:space="preserve">, </w:t>
      </w:r>
      <w:r w:rsidR="00066C49" w:rsidRPr="00E63EA3">
        <w:t>AP-R347/09</w:t>
      </w:r>
      <w:r w:rsidR="00563625">
        <w:t>.</w:t>
      </w:r>
    </w:p>
    <w:p w14:paraId="1F2E3BEE" w14:textId="67939CD4" w:rsidR="00F64C1C" w:rsidRPr="00E63EA3" w:rsidRDefault="00F64C1C" w:rsidP="00F64C1C">
      <w:pPr>
        <w:pStyle w:val="ListPara"/>
      </w:pPr>
      <w:r w:rsidRPr="00E63EA3">
        <w:t>The Australian Rail Track Corporation and Narromine Shire Council do not have a formalised ‘Interface Agreement’ covering their responsibilities with respect to the maintenance of railway crossing signage.</w:t>
      </w:r>
    </w:p>
    <w:p w14:paraId="4BEA5F2B" w14:textId="77777777" w:rsidR="00536760" w:rsidRPr="00D45101" w:rsidRDefault="00536760" w:rsidP="00924047">
      <w:pPr>
        <w:pStyle w:val="Heading2"/>
      </w:pPr>
      <w:bookmarkStart w:id="66" w:name="_Toc456698605"/>
      <w:r w:rsidRPr="00D45101">
        <w:t>Other findings</w:t>
      </w:r>
      <w:bookmarkEnd w:id="66"/>
    </w:p>
    <w:p w14:paraId="7951D87F" w14:textId="0F408E88" w:rsidR="00F73919" w:rsidRPr="00D45101" w:rsidRDefault="00F73919" w:rsidP="00F73919">
      <w:pPr>
        <w:pStyle w:val="ListPara"/>
      </w:pPr>
      <w:r w:rsidRPr="00D45101">
        <w:t xml:space="preserve">The Tullamore – Narromine Road railway crossing </w:t>
      </w:r>
      <w:r w:rsidR="00EC6038" w:rsidRPr="00D45101">
        <w:t>signs were located</w:t>
      </w:r>
      <w:r w:rsidRPr="00D45101">
        <w:t xml:space="preserve"> in accordance with Australian Standard, </w:t>
      </w:r>
      <w:r w:rsidR="00CE0F13">
        <w:t>AS 17</w:t>
      </w:r>
      <w:r w:rsidRPr="00D45101">
        <w:t>42.7-2007.</w:t>
      </w:r>
    </w:p>
    <w:p w14:paraId="53EB8535" w14:textId="28592314" w:rsidR="00F73919" w:rsidRPr="00D45101" w:rsidRDefault="00F73919" w:rsidP="00F73919">
      <w:pPr>
        <w:pStyle w:val="ListPara"/>
      </w:pPr>
      <w:r w:rsidRPr="00D45101">
        <w:t xml:space="preserve">The flashing lights </w:t>
      </w:r>
      <w:r w:rsidR="00BA510C" w:rsidRPr="00D45101">
        <w:t>were operating as per design</w:t>
      </w:r>
      <w:r w:rsidR="000A3C46" w:rsidRPr="00D45101">
        <w:t>,</w:t>
      </w:r>
      <w:r w:rsidR="00BA510C" w:rsidRPr="00D45101">
        <w:t xml:space="preserve"> and clearly visible </w:t>
      </w:r>
      <w:r w:rsidR="000A3C46" w:rsidRPr="00D45101">
        <w:t xml:space="preserve">in advance of the road-train truck braking </w:t>
      </w:r>
      <w:r w:rsidR="00BA510C" w:rsidRPr="00D45101">
        <w:t>distance</w:t>
      </w:r>
      <w:r w:rsidRPr="00D45101">
        <w:t>.</w:t>
      </w:r>
    </w:p>
    <w:p w14:paraId="0D6232E0" w14:textId="63E75342" w:rsidR="00F73919" w:rsidRPr="00D45101" w:rsidRDefault="00F73919" w:rsidP="00A01AD7">
      <w:pPr>
        <w:pStyle w:val="ListPara"/>
      </w:pPr>
      <w:r w:rsidRPr="00D45101">
        <w:t>Sun-glare was unlikely to have been a factor</w:t>
      </w:r>
      <w:r w:rsidR="00C3299E" w:rsidRPr="00D45101">
        <w:t>.</w:t>
      </w:r>
    </w:p>
    <w:p w14:paraId="1304875F" w14:textId="77777777" w:rsidR="0073334F" w:rsidRPr="00D45101" w:rsidRDefault="00F64C1C" w:rsidP="0073334F">
      <w:pPr>
        <w:pStyle w:val="ListPara"/>
      </w:pPr>
      <w:r w:rsidRPr="00D45101">
        <w:lastRenderedPageBreak/>
        <w:t>It is unlikely that t</w:t>
      </w:r>
      <w:r w:rsidR="007F0C1B" w:rsidRPr="00D45101">
        <w:t>here were mechanical deficiencies (braking performance) with the road-</w:t>
      </w:r>
      <w:r w:rsidRPr="00D45101">
        <w:t>tr</w:t>
      </w:r>
      <w:r w:rsidR="007F0C1B" w:rsidRPr="00D45101">
        <w:t>ai</w:t>
      </w:r>
      <w:r w:rsidRPr="00D45101">
        <w:t>n</w:t>
      </w:r>
      <w:r w:rsidR="007F0C1B" w:rsidRPr="00D45101">
        <w:t xml:space="preserve"> truck involved in the collision.</w:t>
      </w:r>
    </w:p>
    <w:p w14:paraId="2CC42DDC" w14:textId="2FCA1391" w:rsidR="002F6303" w:rsidRPr="00D45101" w:rsidRDefault="007F0C1B" w:rsidP="0073334F">
      <w:pPr>
        <w:pStyle w:val="ListPara"/>
      </w:pPr>
      <w:r w:rsidRPr="00D45101">
        <w:t>Train handling and train driver performance were not considered factors in the collision</w:t>
      </w:r>
      <w:r w:rsidR="00972277" w:rsidRPr="00D45101">
        <w:t>.</w:t>
      </w:r>
    </w:p>
    <w:p w14:paraId="7D202A28" w14:textId="24F46349" w:rsidR="00536760" w:rsidRPr="00D45101" w:rsidRDefault="00536760" w:rsidP="001659F0">
      <w:pPr>
        <w:pStyle w:val="Heading1"/>
      </w:pPr>
      <w:bookmarkStart w:id="67" w:name="_Toc456698606"/>
      <w:r w:rsidRPr="00D45101">
        <w:lastRenderedPageBreak/>
        <w:t>Safety actions</w:t>
      </w:r>
      <w:bookmarkEnd w:id="67"/>
    </w:p>
    <w:p w14:paraId="17F1C802" w14:textId="70BF5ACF" w:rsidR="001A3398" w:rsidRPr="00D45101" w:rsidRDefault="0014085F" w:rsidP="0014085F">
      <w:pPr>
        <w:pStyle w:val="ReportBody"/>
      </w:pPr>
      <w:r>
        <w:t>Whether or not the ATSB identifies safety issues in the course of an investigation, relevant organisations may proactively initiate safety action</w:t>
      </w:r>
      <w:r w:rsidR="00B720BF">
        <w:t>s</w:t>
      </w:r>
      <w:r>
        <w:t xml:space="preserve"> in order to reduce their safety risk. The ATSB has been advised of the following proactive safety action</w:t>
      </w:r>
      <w:r w:rsidR="00B720BF">
        <w:t>s</w:t>
      </w:r>
      <w:r>
        <w:t xml:space="preserve"> in response to this occurrence.</w:t>
      </w:r>
      <w:r w:rsidR="001A3398" w:rsidRPr="00D45101">
        <w:t xml:space="preserve"> </w:t>
      </w:r>
    </w:p>
    <w:p w14:paraId="742DDCDA" w14:textId="760AE9A6" w:rsidR="006107D7" w:rsidRPr="00D45101" w:rsidRDefault="0088668E" w:rsidP="0088668E">
      <w:pPr>
        <w:pStyle w:val="NOTOC-Heading3"/>
      </w:pPr>
      <w:r>
        <w:t>ATSB f</w:t>
      </w:r>
      <w:r w:rsidR="00A44468">
        <w:t xml:space="preserve">inding: </w:t>
      </w:r>
      <w:r w:rsidR="00A44468" w:rsidRPr="00A44468">
        <w:t>Railway crossing, approach viewing angle</w:t>
      </w:r>
    </w:p>
    <w:p w14:paraId="2FDF4879" w14:textId="72F1F859" w:rsidR="00A01AD7" w:rsidRPr="00D45101" w:rsidRDefault="00571268" w:rsidP="00A01AD7">
      <w:pPr>
        <w:pStyle w:val="ReportBody"/>
      </w:pPr>
      <w:r w:rsidRPr="00571268">
        <w:t>The viewing angle approaching the railway crossing (from the southwest) through the right hand curve meant that at higher road speed there was reduced opportunity for the truck driver to identify that the flashing lights were operating</w:t>
      </w:r>
      <w:r w:rsidR="00A01AD7" w:rsidRPr="00D45101">
        <w:t>.</w:t>
      </w:r>
    </w:p>
    <w:p w14:paraId="23EC1975" w14:textId="6A3CD3B5" w:rsidR="00A01AD7" w:rsidRPr="00D45101" w:rsidRDefault="00A44468" w:rsidP="00A01AD7">
      <w:pPr>
        <w:pStyle w:val="NOTOC-Heading4"/>
      </w:pPr>
      <w:r>
        <w:t>Additional</w:t>
      </w:r>
      <w:r w:rsidR="00A01AD7" w:rsidRPr="00D45101">
        <w:t xml:space="preserve"> safety action taken by: </w:t>
      </w:r>
      <w:r w:rsidR="00584774" w:rsidRPr="00D45101">
        <w:t>Narromine Shire Council</w:t>
      </w:r>
    </w:p>
    <w:p w14:paraId="1FE92F23" w14:textId="36B7A0B7" w:rsidR="00A01AD7" w:rsidRPr="00D45101" w:rsidRDefault="00B720BF" w:rsidP="00A01AD7">
      <w:pPr>
        <w:pStyle w:val="ReportBody"/>
      </w:pPr>
      <w:r>
        <w:t>T</w:t>
      </w:r>
      <w:r w:rsidR="00A01AD7" w:rsidRPr="00D45101">
        <w:t xml:space="preserve">he </w:t>
      </w:r>
      <w:r w:rsidR="00584774" w:rsidRPr="00D45101">
        <w:t>Narromine Shire Council</w:t>
      </w:r>
      <w:r w:rsidR="00A01AD7" w:rsidRPr="00D45101">
        <w:t xml:space="preserve"> </w:t>
      </w:r>
      <w:r w:rsidR="00CA0597" w:rsidRPr="00D45101">
        <w:t>has</w:t>
      </w:r>
      <w:r w:rsidR="00A01AD7" w:rsidRPr="00D45101">
        <w:t xml:space="preserve"> advised of the following proactive safety action:</w:t>
      </w:r>
    </w:p>
    <w:p w14:paraId="4FC2129A" w14:textId="09418CA5" w:rsidR="00A01AD7" w:rsidRPr="00D45101" w:rsidRDefault="008E7B75" w:rsidP="008E7B75">
      <w:pPr>
        <w:pStyle w:val="QuoteIndent"/>
      </w:pPr>
      <w:r w:rsidRPr="008E7B75">
        <w:t xml:space="preserve">Narromine Shire Council is lobbying the Roads and Maritime Services </w:t>
      </w:r>
      <w:r w:rsidR="00011930">
        <w:t>f</w:t>
      </w:r>
      <w:r w:rsidRPr="008E7B75">
        <w:t>or a speed zone review to occur on the southern approach to the railway crossing, to look at the alignment of the road and the opportunity to reduce the speed limit on the approach.  This issue was raised at the Local Traffic Committee held on 2 November, 2015 and is being followed up on a regular basis.</w:t>
      </w:r>
    </w:p>
    <w:p w14:paraId="7EAD0297" w14:textId="5AD199E8" w:rsidR="00C12D55" w:rsidRPr="00D45101" w:rsidRDefault="0088668E" w:rsidP="00C12D55">
      <w:pPr>
        <w:pStyle w:val="NOTOC-Heading3"/>
      </w:pPr>
      <w:bookmarkStart w:id="68" w:name="_Stopping_distance,_guidance"/>
      <w:bookmarkEnd w:id="68"/>
      <w:r>
        <w:t>ATSB f</w:t>
      </w:r>
      <w:r w:rsidR="0014085F">
        <w:t>inding</w:t>
      </w:r>
      <w:r w:rsidR="00C12D55" w:rsidRPr="00D45101">
        <w:t>:</w:t>
      </w:r>
      <w:r w:rsidR="00A44468">
        <w:t xml:space="preserve"> </w:t>
      </w:r>
      <w:r w:rsidR="00A44468" w:rsidRPr="00A44468">
        <w:t xml:space="preserve">Stopping </w:t>
      </w:r>
      <w:r w:rsidR="00A44468">
        <w:t xml:space="preserve">sight </w:t>
      </w:r>
      <w:r w:rsidR="00A44468" w:rsidRPr="00A44468">
        <w:t>distance, guidance for active crossings</w:t>
      </w:r>
    </w:p>
    <w:p w14:paraId="4E4961BA" w14:textId="777886F2" w:rsidR="00C12D55" w:rsidRPr="00D45101" w:rsidRDefault="00CE0F13" w:rsidP="00C12D55">
      <w:pPr>
        <w:pStyle w:val="ReportBody"/>
      </w:pPr>
      <w:r>
        <w:t>AS 17</w:t>
      </w:r>
      <w:r w:rsidR="00571268" w:rsidRPr="00571268">
        <w:t xml:space="preserve">42.7-2007 does not provide guidance for assessing stopping sight distance for active railway crossings, in particular </w:t>
      </w:r>
      <w:r w:rsidR="00571268">
        <w:t xml:space="preserve">the standard </w:t>
      </w:r>
      <w:r w:rsidR="00571268" w:rsidRPr="00571268">
        <w:t>requires additional considerations for curved approaches</w:t>
      </w:r>
      <w:r w:rsidR="00C12D55" w:rsidRPr="00D45101">
        <w:t>.</w:t>
      </w:r>
    </w:p>
    <w:p w14:paraId="5B9EF2BC" w14:textId="330B9270" w:rsidR="00B720BF" w:rsidRDefault="00A44468" w:rsidP="00C12D55">
      <w:pPr>
        <w:pStyle w:val="NOTOC-Heading4"/>
      </w:pPr>
      <w:r>
        <w:t>Additional</w:t>
      </w:r>
      <w:r w:rsidR="00C12D55" w:rsidRPr="00D45101">
        <w:t xml:space="preserve"> safety action taken by: </w:t>
      </w:r>
      <w:r w:rsidR="00DC7C10">
        <w:t>Standards Australia</w:t>
      </w:r>
    </w:p>
    <w:p w14:paraId="7036F49C" w14:textId="5DFD9B4B" w:rsidR="00C12D55" w:rsidRPr="00A44468" w:rsidRDefault="00DC7C10" w:rsidP="00E63EA3">
      <w:pPr>
        <w:pStyle w:val="ReportBody"/>
      </w:pPr>
      <w:r>
        <w:t>Standards Australia</w:t>
      </w:r>
      <w:r w:rsidR="00B720BF" w:rsidRPr="00A44468">
        <w:t xml:space="preserve"> has advised of the following proactive safety action:</w:t>
      </w:r>
    </w:p>
    <w:p w14:paraId="2D2B4E87" w14:textId="1747CDDA" w:rsidR="00C12D55" w:rsidRPr="00D45101" w:rsidRDefault="00DC7C10" w:rsidP="008E7B75">
      <w:pPr>
        <w:pStyle w:val="QuoteIndent"/>
      </w:pPr>
      <w:r>
        <w:t>Standards Australia</w:t>
      </w:r>
      <w:r w:rsidR="002A6669" w:rsidRPr="002A6669">
        <w:t xml:space="preserve"> </w:t>
      </w:r>
      <w:proofErr w:type="gramStart"/>
      <w:r w:rsidR="002A6669" w:rsidRPr="002A6669">
        <w:t>have</w:t>
      </w:r>
      <w:proofErr w:type="gramEnd"/>
      <w:r w:rsidR="002A6669" w:rsidRPr="002A6669">
        <w:t xml:space="preserve"> advised that AS 1742.7-2007 was recently revised, and was superseded by AS 1742.7-2016 on the 21 March 2016. The ATSB report (RO-2015-016) will be referred to the Australian Standard Technical Committee MS-012 - Road Signs and Traffic Signals, to determine whether the revised standard AS 1742.7-2016 adequately addresses the identified ATSB finding.</w:t>
      </w:r>
    </w:p>
    <w:p w14:paraId="64A908BB" w14:textId="3B66DF4D" w:rsidR="00D87F92" w:rsidRPr="00D45101" w:rsidRDefault="0088668E" w:rsidP="00D87F92">
      <w:pPr>
        <w:pStyle w:val="NOTOC-Heading3"/>
      </w:pPr>
      <w:r>
        <w:t>ATSB f</w:t>
      </w:r>
      <w:r w:rsidR="00B720BF">
        <w:t>inding</w:t>
      </w:r>
      <w:r w:rsidR="00D87F92" w:rsidRPr="00D45101">
        <w:t>:</w:t>
      </w:r>
      <w:r w:rsidR="00A44468">
        <w:t xml:space="preserve"> </w:t>
      </w:r>
      <w:r w:rsidR="00A44468" w:rsidRPr="00A44468">
        <w:t>Fitness for duty</w:t>
      </w:r>
    </w:p>
    <w:p w14:paraId="43C0EA8A" w14:textId="74F9DFB3" w:rsidR="00D87F92" w:rsidRPr="00D45101" w:rsidRDefault="00571268" w:rsidP="00D87F92">
      <w:pPr>
        <w:pStyle w:val="ReportBody"/>
      </w:pPr>
      <w:r w:rsidRPr="00571268">
        <w:t xml:space="preserve">While meeting legislative requirements, the control systems used by </w:t>
      </w:r>
      <w:proofErr w:type="spellStart"/>
      <w:r w:rsidRPr="00571268">
        <w:t>Furney</w:t>
      </w:r>
      <w:proofErr w:type="spellEnd"/>
      <w:r w:rsidRPr="00571268">
        <w:t xml:space="preserve"> Flour Mills did not identify the elevated levels of risk for the truck driver’s medical fitness and fatigue</w:t>
      </w:r>
      <w:r w:rsidR="00D87F92" w:rsidRPr="00D45101">
        <w:t>.</w:t>
      </w:r>
    </w:p>
    <w:p w14:paraId="5AF28C98" w14:textId="6EC5323B" w:rsidR="00D87F92" w:rsidRPr="00D45101" w:rsidRDefault="00A44468" w:rsidP="00D87F92">
      <w:pPr>
        <w:pStyle w:val="NOTOC-Heading4"/>
      </w:pPr>
      <w:r>
        <w:t>Additional</w:t>
      </w:r>
      <w:r w:rsidR="00D87F92" w:rsidRPr="00D45101">
        <w:t xml:space="preserve"> safety action taken by: </w:t>
      </w:r>
      <w:proofErr w:type="spellStart"/>
      <w:r w:rsidR="00A12CE4" w:rsidRPr="00D45101">
        <w:t>Furney</w:t>
      </w:r>
      <w:proofErr w:type="spellEnd"/>
      <w:r w:rsidR="00A12CE4" w:rsidRPr="00D45101">
        <w:t xml:space="preserve"> Flour Mills</w:t>
      </w:r>
    </w:p>
    <w:p w14:paraId="2F87308D" w14:textId="3EF7F065" w:rsidR="00D87F92" w:rsidRDefault="00D87F92" w:rsidP="00D87F92">
      <w:pPr>
        <w:pStyle w:val="ReportBody"/>
      </w:pPr>
      <w:r w:rsidRPr="00D45101">
        <w:t xml:space="preserve">In response to this </w:t>
      </w:r>
      <w:r w:rsidR="00B720BF">
        <w:t>finding</w:t>
      </w:r>
      <w:r w:rsidRPr="00D45101">
        <w:t xml:space="preserve">, the </w:t>
      </w:r>
      <w:proofErr w:type="spellStart"/>
      <w:r w:rsidR="00A12CE4" w:rsidRPr="00D45101">
        <w:t>Furney</w:t>
      </w:r>
      <w:proofErr w:type="spellEnd"/>
      <w:r w:rsidR="00A12CE4" w:rsidRPr="00D45101">
        <w:t xml:space="preserve"> Flour Mills </w:t>
      </w:r>
      <w:r w:rsidR="00E3035E" w:rsidRPr="00D45101">
        <w:t>has</w:t>
      </w:r>
      <w:r w:rsidRPr="00D45101">
        <w:t xml:space="preserve"> advised of the following proactive safety action:</w:t>
      </w:r>
    </w:p>
    <w:p w14:paraId="06F0D891" w14:textId="7852D479" w:rsidR="001F6B30" w:rsidRPr="008E7B75" w:rsidRDefault="001F6B30" w:rsidP="008E7B75">
      <w:pPr>
        <w:pStyle w:val="QuoteIndent"/>
        <w:numPr>
          <w:ilvl w:val="0"/>
          <w:numId w:val="29"/>
        </w:numPr>
        <w:ind w:left="851"/>
      </w:pPr>
      <w:r w:rsidRPr="008E7B75">
        <w:t xml:space="preserve">The company has </w:t>
      </w:r>
      <w:r w:rsidR="00AF1E3B" w:rsidRPr="008E7B75">
        <w:t>engaged</w:t>
      </w:r>
      <w:r w:rsidRPr="008E7B75">
        <w:t xml:space="preserve"> a registered training organisation to conduct </w:t>
      </w:r>
      <w:r w:rsidR="00AF1E3B" w:rsidRPr="008E7B75">
        <w:t xml:space="preserve">tutoring </w:t>
      </w:r>
      <w:r w:rsidRPr="008E7B75">
        <w:t>for drivers, supervisors, schedulers and management</w:t>
      </w:r>
      <w:r w:rsidR="00AF1E3B" w:rsidRPr="008E7B75">
        <w:t xml:space="preserve"> in</w:t>
      </w:r>
      <w:r w:rsidRPr="008E7B75">
        <w:t xml:space="preserve"> the national recognised courses</w:t>
      </w:r>
      <w:r w:rsidR="00AF1E3B" w:rsidRPr="008E7B75">
        <w:t xml:space="preserve"> in</w:t>
      </w:r>
      <w:r w:rsidRPr="008E7B75">
        <w:t>:</w:t>
      </w:r>
    </w:p>
    <w:p w14:paraId="7F154558" w14:textId="5AD72E65" w:rsidR="001F6B30" w:rsidRPr="008E7B75" w:rsidRDefault="001F6B30" w:rsidP="008E7B75">
      <w:pPr>
        <w:pStyle w:val="QuoteIndent"/>
        <w:numPr>
          <w:ilvl w:val="0"/>
          <w:numId w:val="30"/>
        </w:numPr>
        <w:ind w:left="1276"/>
      </w:pPr>
      <w:r w:rsidRPr="008E7B75">
        <w:t>TLIF2010A</w:t>
      </w:r>
      <w:r w:rsidR="00AF1E3B" w:rsidRPr="008E7B75">
        <w:t xml:space="preserve"> - </w:t>
      </w:r>
      <w:r w:rsidRPr="008E7B75">
        <w:t>Applying fatigue management strategies</w:t>
      </w:r>
    </w:p>
    <w:p w14:paraId="6E1232DB" w14:textId="0C1BCEC8" w:rsidR="001F6B30" w:rsidRPr="008E7B75" w:rsidRDefault="001F6B30" w:rsidP="008E7B75">
      <w:pPr>
        <w:pStyle w:val="QuoteIndent"/>
        <w:numPr>
          <w:ilvl w:val="0"/>
          <w:numId w:val="30"/>
        </w:numPr>
        <w:ind w:left="1276"/>
      </w:pPr>
      <w:r w:rsidRPr="008E7B75">
        <w:t>TLIF3063A</w:t>
      </w:r>
      <w:r w:rsidR="00AF1E3B" w:rsidRPr="008E7B75">
        <w:t xml:space="preserve"> </w:t>
      </w:r>
      <w:r w:rsidRPr="008E7B75">
        <w:t>-</w:t>
      </w:r>
      <w:r w:rsidR="00AF1E3B" w:rsidRPr="008E7B75">
        <w:t xml:space="preserve"> </w:t>
      </w:r>
      <w:r w:rsidRPr="008E7B75">
        <w:t>Administer the implementation of fatigue management strategies</w:t>
      </w:r>
    </w:p>
    <w:p w14:paraId="4B35FF5B" w14:textId="1729C006" w:rsidR="001F6B30" w:rsidRPr="008E7B75" w:rsidRDefault="001F6B30" w:rsidP="008E7B75">
      <w:pPr>
        <w:pStyle w:val="QuoteIndent"/>
        <w:numPr>
          <w:ilvl w:val="0"/>
          <w:numId w:val="30"/>
        </w:numPr>
        <w:ind w:left="1276"/>
      </w:pPr>
      <w:r w:rsidRPr="008E7B75">
        <w:t>TLIF0001</w:t>
      </w:r>
      <w:r w:rsidR="00AF1E3B" w:rsidRPr="008E7B75">
        <w:t xml:space="preserve"> </w:t>
      </w:r>
      <w:r w:rsidRPr="008E7B75">
        <w:t>-</w:t>
      </w:r>
      <w:r w:rsidR="00AF1E3B" w:rsidRPr="008E7B75">
        <w:t xml:space="preserve"> </w:t>
      </w:r>
      <w:r w:rsidRPr="008E7B75">
        <w:t xml:space="preserve">Apply </w:t>
      </w:r>
      <w:r w:rsidR="00AF1E3B" w:rsidRPr="008E7B75">
        <w:t>c</w:t>
      </w:r>
      <w:r w:rsidRPr="008E7B75">
        <w:t xml:space="preserve">hain of </w:t>
      </w:r>
      <w:r w:rsidR="00AF1E3B" w:rsidRPr="008E7B75">
        <w:t>r</w:t>
      </w:r>
      <w:r w:rsidRPr="008E7B75">
        <w:t>esponsibility legislation, regulations and workplace procedures</w:t>
      </w:r>
    </w:p>
    <w:p w14:paraId="71923360" w14:textId="21D88C53" w:rsidR="001F6B30" w:rsidRPr="008E7B75" w:rsidRDefault="001F6B30" w:rsidP="008E7B75">
      <w:pPr>
        <w:pStyle w:val="QuoteIndent"/>
        <w:numPr>
          <w:ilvl w:val="0"/>
          <w:numId w:val="30"/>
        </w:numPr>
        <w:ind w:left="1276"/>
      </w:pPr>
      <w:r w:rsidRPr="008E7B75">
        <w:t>TLIF0002</w:t>
      </w:r>
      <w:r w:rsidR="00AF1E3B" w:rsidRPr="008E7B75">
        <w:t xml:space="preserve"> </w:t>
      </w:r>
      <w:r w:rsidRPr="008E7B75">
        <w:t>-</w:t>
      </w:r>
      <w:r w:rsidR="00AF1E3B" w:rsidRPr="008E7B75">
        <w:t xml:space="preserve"> </w:t>
      </w:r>
      <w:r w:rsidRPr="008E7B75">
        <w:t>Administer chain of responsibility policies and procedures</w:t>
      </w:r>
      <w:r w:rsidR="00AF1E3B" w:rsidRPr="008E7B75">
        <w:t>.</w:t>
      </w:r>
    </w:p>
    <w:p w14:paraId="2D39F22F" w14:textId="62146C3B" w:rsidR="001F6B30" w:rsidRPr="008E7B75" w:rsidRDefault="00AF1E3B" w:rsidP="008E7B75">
      <w:pPr>
        <w:pStyle w:val="QuoteIndent"/>
        <w:numPr>
          <w:ilvl w:val="0"/>
          <w:numId w:val="29"/>
        </w:numPr>
        <w:ind w:left="851"/>
      </w:pPr>
      <w:r w:rsidRPr="008E7B75">
        <w:t>Engaged</w:t>
      </w:r>
      <w:r w:rsidR="001F6B30" w:rsidRPr="008E7B75">
        <w:t xml:space="preserve"> an accredited service provider to </w:t>
      </w:r>
      <w:r w:rsidRPr="008E7B75">
        <w:t>develop</w:t>
      </w:r>
      <w:r w:rsidR="001F6B30" w:rsidRPr="008E7B75">
        <w:t xml:space="preserve"> a </w:t>
      </w:r>
      <w:r w:rsidRPr="008E7B75">
        <w:t>f</w:t>
      </w:r>
      <w:r w:rsidR="001F6B30" w:rsidRPr="008E7B75">
        <w:t xml:space="preserve">atigue </w:t>
      </w:r>
      <w:r w:rsidRPr="008E7B75">
        <w:t>m</w:t>
      </w:r>
      <w:r w:rsidR="001F6B30" w:rsidRPr="008E7B75">
        <w:t xml:space="preserve">anagement </w:t>
      </w:r>
      <w:r w:rsidRPr="008E7B75">
        <w:t>and</w:t>
      </w:r>
      <w:r w:rsidR="001F6B30" w:rsidRPr="008E7B75">
        <w:t xml:space="preserve"> </w:t>
      </w:r>
      <w:r w:rsidRPr="008E7B75">
        <w:t>c</w:t>
      </w:r>
      <w:r w:rsidR="001F6B30" w:rsidRPr="008E7B75">
        <w:t xml:space="preserve">hain of </w:t>
      </w:r>
      <w:r w:rsidRPr="008E7B75">
        <w:t>r</w:t>
      </w:r>
      <w:r w:rsidR="001F6B30" w:rsidRPr="008E7B75">
        <w:t xml:space="preserve">esponsibility </w:t>
      </w:r>
      <w:r w:rsidRPr="008E7B75">
        <w:t>p</w:t>
      </w:r>
      <w:r w:rsidR="001F6B30" w:rsidRPr="008E7B75">
        <w:t>olicy.</w:t>
      </w:r>
    </w:p>
    <w:p w14:paraId="3B1D7331" w14:textId="276E399E" w:rsidR="001F6B30" w:rsidRPr="008E7B75" w:rsidRDefault="001F6B30" w:rsidP="008E7B75">
      <w:pPr>
        <w:pStyle w:val="QuoteIndent"/>
        <w:numPr>
          <w:ilvl w:val="0"/>
          <w:numId w:val="29"/>
        </w:numPr>
        <w:ind w:left="851"/>
      </w:pPr>
      <w:r w:rsidRPr="008E7B75">
        <w:t xml:space="preserve">Arranged with Dubbo Care Family Practice, for all heavy vehicle drivers, working for </w:t>
      </w:r>
      <w:proofErr w:type="spellStart"/>
      <w:r w:rsidRPr="008E7B75">
        <w:t>Furney</w:t>
      </w:r>
      <w:proofErr w:type="spellEnd"/>
      <w:r w:rsidRPr="008E7B75">
        <w:t xml:space="preserve"> Flour Mills, to undergo a comprehensive medical examination to ensure fitness for duty.</w:t>
      </w:r>
    </w:p>
    <w:p w14:paraId="65D5DC9A" w14:textId="296E6987" w:rsidR="001F6B30" w:rsidRPr="008E7B75" w:rsidRDefault="001F6B30" w:rsidP="008E7B75">
      <w:pPr>
        <w:pStyle w:val="QuoteIndent"/>
        <w:numPr>
          <w:ilvl w:val="0"/>
          <w:numId w:val="29"/>
        </w:numPr>
        <w:ind w:left="851"/>
      </w:pPr>
      <w:r w:rsidRPr="008E7B75">
        <w:lastRenderedPageBreak/>
        <w:t>Commissioned an extensive accident review report on this occurrence from both internal and external sources, these prompted a review of our current business practices, resulting in further improvements and implementation of the following:</w:t>
      </w:r>
    </w:p>
    <w:p w14:paraId="587CEB2B" w14:textId="6C2A9047" w:rsidR="001F6B30" w:rsidRPr="008E7B75" w:rsidRDefault="001F6B30" w:rsidP="004D6D58">
      <w:pPr>
        <w:pStyle w:val="QuoteIndent"/>
        <w:numPr>
          <w:ilvl w:val="0"/>
          <w:numId w:val="31"/>
        </w:numPr>
        <w:ind w:left="1276"/>
      </w:pPr>
      <w:r w:rsidRPr="008E7B75">
        <w:t>Induction policy and procedures revised with a renewed focus given to chain of responsibility and fatigue references.</w:t>
      </w:r>
    </w:p>
    <w:p w14:paraId="4B56A7B0" w14:textId="5B4C0CF0" w:rsidR="001F6B30" w:rsidRPr="008E7B75" w:rsidRDefault="001F6B30" w:rsidP="004D6D58">
      <w:pPr>
        <w:pStyle w:val="QuoteIndent"/>
        <w:numPr>
          <w:ilvl w:val="0"/>
          <w:numId w:val="31"/>
        </w:numPr>
        <w:ind w:left="1276"/>
      </w:pPr>
      <w:r w:rsidRPr="008E7B75">
        <w:t>Medicals to be conducted yearly for all drivers</w:t>
      </w:r>
    </w:p>
    <w:p w14:paraId="566BE753" w14:textId="474244B5" w:rsidR="001F6B30" w:rsidRPr="008E7B75" w:rsidRDefault="001F6B30" w:rsidP="004D6D58">
      <w:pPr>
        <w:pStyle w:val="QuoteIndent"/>
        <w:numPr>
          <w:ilvl w:val="0"/>
          <w:numId w:val="31"/>
        </w:numPr>
        <w:ind w:left="1276"/>
      </w:pPr>
      <w:r w:rsidRPr="008E7B75">
        <w:t>Employment of new drivers to include a medical report</w:t>
      </w:r>
      <w:r w:rsidR="00AF1E3B" w:rsidRPr="008E7B75">
        <w:t>,</w:t>
      </w:r>
      <w:r w:rsidRPr="008E7B75">
        <w:t xml:space="preserve"> in line with yearly check-ups</w:t>
      </w:r>
      <w:r w:rsidR="00AF1E3B" w:rsidRPr="008E7B75">
        <w:t xml:space="preserve"> requirements</w:t>
      </w:r>
    </w:p>
    <w:p w14:paraId="04963392" w14:textId="3DEE6028" w:rsidR="001F6B30" w:rsidRPr="008E7B75" w:rsidRDefault="001F6B30" w:rsidP="004D6D58">
      <w:pPr>
        <w:pStyle w:val="QuoteIndent"/>
        <w:numPr>
          <w:ilvl w:val="0"/>
          <w:numId w:val="31"/>
        </w:numPr>
        <w:ind w:left="1276"/>
      </w:pPr>
      <w:r w:rsidRPr="008E7B75">
        <w:t>Staff assessments on fatigue and chain of responsibility policy completed yearly as a refresher</w:t>
      </w:r>
    </w:p>
    <w:p w14:paraId="11452868" w14:textId="497981DC" w:rsidR="001F6B30" w:rsidRPr="008E7B75" w:rsidRDefault="001F6B30" w:rsidP="004D6D58">
      <w:pPr>
        <w:pStyle w:val="QuoteIndent"/>
        <w:numPr>
          <w:ilvl w:val="0"/>
          <w:numId w:val="31"/>
        </w:numPr>
        <w:ind w:left="1276"/>
      </w:pPr>
      <w:r w:rsidRPr="008E7B75">
        <w:t>Monthly management meetings now include a section for reporting and discussing risk assessments, non-compliances, training conducted and inductions.</w:t>
      </w:r>
    </w:p>
    <w:p w14:paraId="252BD262" w14:textId="52DB164F" w:rsidR="001F6B30" w:rsidRPr="008E7B75" w:rsidRDefault="001F6B30" w:rsidP="004D6D58">
      <w:pPr>
        <w:pStyle w:val="QuoteIndent"/>
        <w:numPr>
          <w:ilvl w:val="0"/>
          <w:numId w:val="31"/>
        </w:numPr>
        <w:ind w:left="1276"/>
      </w:pPr>
      <w:r w:rsidRPr="008E7B75">
        <w:t>In house training modules on fatigue and chain of responsibility to be integrated into training schedules for applicable staff</w:t>
      </w:r>
    </w:p>
    <w:p w14:paraId="1D32C0B6" w14:textId="55C926CD" w:rsidR="001F6B30" w:rsidRPr="008E7B75" w:rsidRDefault="001F6B30" w:rsidP="004D6D58">
      <w:pPr>
        <w:pStyle w:val="QuoteIndent"/>
        <w:numPr>
          <w:ilvl w:val="0"/>
          <w:numId w:val="31"/>
        </w:numPr>
        <w:ind w:left="1276"/>
      </w:pPr>
      <w:r w:rsidRPr="008E7B75">
        <w:t>Continue to encourage all staff to participate with continual improvement program.</w:t>
      </w:r>
    </w:p>
    <w:p w14:paraId="56D48AD4" w14:textId="493421A4" w:rsidR="001F6B30" w:rsidRPr="00D45101" w:rsidRDefault="001F6B30" w:rsidP="008E7B75">
      <w:pPr>
        <w:pStyle w:val="QuoteIndent"/>
        <w:numPr>
          <w:ilvl w:val="0"/>
          <w:numId w:val="29"/>
        </w:numPr>
        <w:ind w:left="851"/>
      </w:pPr>
      <w:r w:rsidRPr="008E7B75">
        <w:t>Increased general awareness of fatigue and chain of responsibility laws throughout the company, including signage located in lunchrooms and noticeboards.</w:t>
      </w:r>
    </w:p>
    <w:p w14:paraId="315E0643" w14:textId="394D9200" w:rsidR="001A506E" w:rsidRPr="00D45101" w:rsidRDefault="0088668E" w:rsidP="001A506E">
      <w:pPr>
        <w:pStyle w:val="NOTOC-Heading3"/>
      </w:pPr>
      <w:r>
        <w:t>ATSB f</w:t>
      </w:r>
      <w:r w:rsidR="00B720BF">
        <w:t>inding</w:t>
      </w:r>
      <w:r w:rsidR="001A506E" w:rsidRPr="00D45101">
        <w:t>:</w:t>
      </w:r>
      <w:r w:rsidR="00A44468">
        <w:t xml:space="preserve"> </w:t>
      </w:r>
      <w:r w:rsidR="00A44468" w:rsidRPr="00A44468">
        <w:t>W7-4 signs closeness to railway crossing</w:t>
      </w:r>
    </w:p>
    <w:p w14:paraId="7F22F3C1" w14:textId="0635B280" w:rsidR="001A506E" w:rsidRPr="00D45101" w:rsidRDefault="00E41E5C" w:rsidP="00A91F54">
      <w:pPr>
        <w:pStyle w:val="ReportBody"/>
      </w:pPr>
      <w:r w:rsidRPr="00D45101">
        <w:t xml:space="preserve">The W7-4 signs that </w:t>
      </w:r>
      <w:r w:rsidR="00571268">
        <w:t>were</w:t>
      </w:r>
      <w:r w:rsidRPr="00D45101">
        <w:t xml:space="preserve"> located in advance of the Tullamore – Narromine Road railway crossing (approaching from southwest) </w:t>
      </w:r>
      <w:r w:rsidR="00571268">
        <w:t>were</w:t>
      </w:r>
      <w:r w:rsidRPr="00D45101">
        <w:t xml:space="preserve"> too close to the crossing to be consistent with the </w:t>
      </w:r>
      <w:proofErr w:type="spellStart"/>
      <w:r w:rsidRPr="00D45101">
        <w:t>Austroads</w:t>
      </w:r>
      <w:proofErr w:type="spellEnd"/>
      <w:r w:rsidRPr="00D45101">
        <w:t xml:space="preserve"> study</w:t>
      </w:r>
      <w:r w:rsidR="00A91F54" w:rsidRPr="00D45101">
        <w:t xml:space="preserve">, </w:t>
      </w:r>
      <w:r w:rsidRPr="00D45101">
        <w:t>AP-R347/09</w:t>
      </w:r>
      <w:r w:rsidR="001A506E" w:rsidRPr="00D45101">
        <w:t>.</w:t>
      </w:r>
    </w:p>
    <w:p w14:paraId="7AEE34E3" w14:textId="084BFA36" w:rsidR="001A506E" w:rsidRPr="00D45101" w:rsidRDefault="00A44468" w:rsidP="001A506E">
      <w:pPr>
        <w:pStyle w:val="NOTOC-Heading4"/>
      </w:pPr>
      <w:r>
        <w:t>Additional</w:t>
      </w:r>
      <w:r w:rsidR="001A506E" w:rsidRPr="00D45101">
        <w:t xml:space="preserve"> safety action taken by: Narromine Shire Council</w:t>
      </w:r>
    </w:p>
    <w:p w14:paraId="20F35441" w14:textId="0D0B38EE" w:rsidR="001A506E" w:rsidRPr="00D45101" w:rsidRDefault="001A506E" w:rsidP="001A506E">
      <w:pPr>
        <w:pStyle w:val="ReportBody"/>
      </w:pPr>
      <w:r w:rsidRPr="00D45101">
        <w:t xml:space="preserve">In response to this </w:t>
      </w:r>
      <w:r w:rsidR="00B720BF">
        <w:t>finding</w:t>
      </w:r>
      <w:r w:rsidRPr="00D45101">
        <w:t xml:space="preserve">, the Narromine Shire Council </w:t>
      </w:r>
      <w:r w:rsidR="00E3035E" w:rsidRPr="00D45101">
        <w:t>has</w:t>
      </w:r>
      <w:r w:rsidRPr="00D45101">
        <w:t xml:space="preserve"> advised of the following proactive safety action:</w:t>
      </w:r>
    </w:p>
    <w:p w14:paraId="31F3F850" w14:textId="0293AAB4" w:rsidR="001A506E" w:rsidRPr="00D45101" w:rsidRDefault="00864BF0" w:rsidP="00E63EA3">
      <w:pPr>
        <w:pStyle w:val="QuoteIndent"/>
      </w:pPr>
      <w:r w:rsidRPr="00864BF0">
        <w:t>Narromine Shire Council will be installing additional W7-4 approach signs on the southern approach at a designated distance on 250m to allow for an additional warning sign for the rail crossing.</w:t>
      </w:r>
    </w:p>
    <w:p w14:paraId="0820E2C7" w14:textId="5D002199" w:rsidR="00E3035E" w:rsidRPr="00D45101" w:rsidRDefault="0088668E" w:rsidP="00E3035E">
      <w:pPr>
        <w:pStyle w:val="NOTOC-Heading3"/>
      </w:pPr>
      <w:r>
        <w:t>ATSB f</w:t>
      </w:r>
      <w:r w:rsidR="00B720BF">
        <w:t>inding</w:t>
      </w:r>
      <w:r w:rsidR="00E3035E" w:rsidRPr="00D45101">
        <w:t>:</w:t>
      </w:r>
      <w:r w:rsidR="00A44468">
        <w:t xml:space="preserve"> </w:t>
      </w:r>
      <w:r w:rsidR="00A44468" w:rsidRPr="00A44468">
        <w:t>Interface coordination plan</w:t>
      </w:r>
    </w:p>
    <w:p w14:paraId="70A8A0AA" w14:textId="0A231107" w:rsidR="00E3035E" w:rsidRPr="00D45101" w:rsidRDefault="00571268" w:rsidP="00E3035E">
      <w:pPr>
        <w:pStyle w:val="ReportBody"/>
      </w:pPr>
      <w:r w:rsidRPr="00571268">
        <w:t>The Australian Rail Track Corporation and Narromine Shire Council do not have a formalised ‘Interface Agreement’ covering their responsibilities with respect to the maintenance of railway crossing signage</w:t>
      </w:r>
      <w:r w:rsidR="00E3035E" w:rsidRPr="00D45101">
        <w:t>.</w:t>
      </w:r>
    </w:p>
    <w:p w14:paraId="102898B1" w14:textId="6915C89D" w:rsidR="00E3035E" w:rsidRPr="00D45101" w:rsidRDefault="00A44468" w:rsidP="00E3035E">
      <w:pPr>
        <w:pStyle w:val="NOTOC-Heading4"/>
      </w:pPr>
      <w:r>
        <w:t>Additional</w:t>
      </w:r>
      <w:r w:rsidR="00E3035E" w:rsidRPr="00D45101">
        <w:t xml:space="preserve"> safety action taken by: </w:t>
      </w:r>
      <w:r w:rsidR="00B720BF">
        <w:t xml:space="preserve">the </w:t>
      </w:r>
      <w:r w:rsidR="00B720BF" w:rsidRPr="00B720BF">
        <w:t xml:space="preserve">Australian Rail Track Corporation </w:t>
      </w:r>
      <w:r w:rsidR="00A85B56" w:rsidRPr="00D45101">
        <w:t>and N</w:t>
      </w:r>
      <w:r w:rsidR="00B720BF">
        <w:t xml:space="preserve">arromine </w:t>
      </w:r>
      <w:r w:rsidR="00A85B56" w:rsidRPr="00D45101">
        <w:t>S</w:t>
      </w:r>
      <w:r w:rsidR="00B720BF">
        <w:t xml:space="preserve">hire </w:t>
      </w:r>
      <w:r w:rsidR="00A85B56" w:rsidRPr="00D45101">
        <w:t>C</w:t>
      </w:r>
      <w:r w:rsidR="00B720BF">
        <w:t>ouncil</w:t>
      </w:r>
    </w:p>
    <w:p w14:paraId="5942C49F" w14:textId="1DC471F6" w:rsidR="00E3035E" w:rsidRDefault="00E3035E" w:rsidP="00E3035E">
      <w:pPr>
        <w:pStyle w:val="ReportBody"/>
      </w:pPr>
      <w:r w:rsidRPr="00D45101">
        <w:t xml:space="preserve">In response to this </w:t>
      </w:r>
      <w:r w:rsidR="00B720BF">
        <w:t>finding</w:t>
      </w:r>
      <w:r w:rsidRPr="00D45101">
        <w:t xml:space="preserve">, the </w:t>
      </w:r>
      <w:r w:rsidR="00A85B56" w:rsidRPr="00D45101">
        <w:t xml:space="preserve">Australian Rail Track Corporation and Narromine Shire Council </w:t>
      </w:r>
      <w:r w:rsidRPr="00D45101">
        <w:t>have advised of the following proactive safety action:</w:t>
      </w:r>
    </w:p>
    <w:p w14:paraId="07700522" w14:textId="77777777" w:rsidR="00226B06" w:rsidRDefault="00226B06" w:rsidP="00226B06">
      <w:pPr>
        <w:pStyle w:val="QuoteIndent"/>
      </w:pPr>
      <w:r>
        <w:t>ARTC will continue its efforts to establish an Interface Agreement with Narromine Shire Council.</w:t>
      </w:r>
    </w:p>
    <w:p w14:paraId="6027A1F6" w14:textId="1454B107" w:rsidR="00226B06" w:rsidRDefault="00226B06" w:rsidP="00226B06">
      <w:pPr>
        <w:pStyle w:val="QuoteIndent"/>
      </w:pPr>
      <w:r>
        <w:t>Narromine Shire Council has been in contact with the IPWEA</w:t>
      </w:r>
      <w:r w:rsidR="00571268">
        <w:rPr>
          <w:rStyle w:val="FootnoteReference"/>
        </w:rPr>
        <w:footnoteReference w:id="27"/>
      </w:r>
      <w:r>
        <w:t xml:space="preserve"> in regards to the validity of the Interface Agreement as written by ARTC (waiting on advice). Council has signed an Interface Agreement with John Holland. Council is waiting on advice from the IPWEA on the issues that have been identified within the ARTC Agreement.</w:t>
      </w:r>
    </w:p>
    <w:p w14:paraId="7CFC5D2B" w14:textId="77777777" w:rsidR="00A01AD7" w:rsidRPr="00D45101" w:rsidRDefault="00A01AD7" w:rsidP="00A01AD7">
      <w:pPr>
        <w:pageBreakBefore/>
        <w:outlineLvl w:val="0"/>
        <w:rPr>
          <w:b/>
          <w:bCs/>
          <w:color w:val="00A5D3"/>
          <w:sz w:val="48"/>
          <w:szCs w:val="48"/>
        </w:rPr>
      </w:pPr>
      <w:bookmarkStart w:id="69" w:name="_Toc352850175"/>
      <w:bookmarkStart w:id="70" w:name="_Toc456698607"/>
      <w:bookmarkStart w:id="71" w:name="_Toc201639686"/>
      <w:r w:rsidRPr="00D45101">
        <w:rPr>
          <w:b/>
          <w:bCs/>
          <w:color w:val="00A5D3"/>
          <w:sz w:val="48"/>
          <w:szCs w:val="48"/>
        </w:rPr>
        <w:lastRenderedPageBreak/>
        <w:t>General details</w:t>
      </w:r>
      <w:bookmarkEnd w:id="69"/>
      <w:bookmarkEnd w:id="70"/>
    </w:p>
    <w:p w14:paraId="788F2491" w14:textId="77777777" w:rsidR="00BD515D" w:rsidRPr="00D45101" w:rsidRDefault="00BD515D" w:rsidP="00A26ADA">
      <w:pPr>
        <w:pStyle w:val="Heading2"/>
      </w:pPr>
      <w:bookmarkStart w:id="72" w:name="_Toc429049872"/>
      <w:bookmarkStart w:id="73" w:name="_Toc456698608"/>
      <w:bookmarkStart w:id="74" w:name="_Toc201639691"/>
      <w:bookmarkStart w:id="75" w:name="_Toc352850179"/>
      <w:r w:rsidRPr="00D45101">
        <w:t>Occurrence details</w:t>
      </w:r>
      <w:bookmarkEnd w:id="72"/>
      <w:bookmarkEnd w:id="73"/>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BD515D" w:rsidRPr="00D45101" w14:paraId="7FDDE126" w14:textId="77777777" w:rsidTr="00841E25">
        <w:trPr>
          <w:trHeight w:val="60"/>
        </w:trPr>
        <w:tc>
          <w:tcPr>
            <w:tcW w:w="2268" w:type="dxa"/>
            <w:shd w:val="clear" w:color="auto" w:fill="F2F2F2"/>
          </w:tcPr>
          <w:p w14:paraId="267AC8E3" w14:textId="77777777" w:rsidR="00BD515D" w:rsidRPr="00D45101" w:rsidRDefault="00BD515D" w:rsidP="00841E25">
            <w:pPr>
              <w:pStyle w:val="Table-Body"/>
            </w:pPr>
            <w:r w:rsidRPr="00D45101">
              <w:t>Date and time:</w:t>
            </w:r>
          </w:p>
        </w:tc>
        <w:tc>
          <w:tcPr>
            <w:tcW w:w="6096" w:type="dxa"/>
            <w:gridSpan w:val="2"/>
            <w:shd w:val="clear" w:color="auto" w:fill="auto"/>
          </w:tcPr>
          <w:p w14:paraId="4F7969D5" w14:textId="77777777" w:rsidR="00BD515D" w:rsidRPr="00D45101" w:rsidRDefault="004D5530" w:rsidP="004D5530">
            <w:pPr>
              <w:pStyle w:val="Table-Body"/>
            </w:pPr>
            <w:r w:rsidRPr="00D45101">
              <w:t>23</w:t>
            </w:r>
            <w:r w:rsidR="00BD515D" w:rsidRPr="00D45101">
              <w:t xml:space="preserve"> </w:t>
            </w:r>
            <w:r w:rsidRPr="00D45101">
              <w:t>September</w:t>
            </w:r>
            <w:r w:rsidR="00BD515D" w:rsidRPr="00D45101">
              <w:t xml:space="preserve"> 2015 – </w:t>
            </w:r>
            <w:r w:rsidRPr="00D45101">
              <w:t>1715</w:t>
            </w:r>
            <w:r w:rsidR="00BD515D" w:rsidRPr="00D45101">
              <w:t xml:space="preserve"> </w:t>
            </w:r>
            <w:r w:rsidRPr="00D45101">
              <w:t>ES</w:t>
            </w:r>
            <w:r w:rsidR="00BD515D" w:rsidRPr="00D45101">
              <w:t>T</w:t>
            </w:r>
          </w:p>
        </w:tc>
      </w:tr>
      <w:tr w:rsidR="00BD515D" w:rsidRPr="00D45101" w14:paraId="5197861B" w14:textId="77777777" w:rsidTr="00841E25">
        <w:trPr>
          <w:trHeight w:val="60"/>
        </w:trPr>
        <w:tc>
          <w:tcPr>
            <w:tcW w:w="2268" w:type="dxa"/>
            <w:shd w:val="clear" w:color="auto" w:fill="F2F2F2"/>
          </w:tcPr>
          <w:p w14:paraId="7E1367A9" w14:textId="77777777" w:rsidR="00BD515D" w:rsidRPr="00D45101" w:rsidRDefault="00BD515D" w:rsidP="00841E25">
            <w:pPr>
              <w:pStyle w:val="Table-Body"/>
            </w:pPr>
            <w:r w:rsidRPr="00D45101">
              <w:t>Occurrence category:</w:t>
            </w:r>
          </w:p>
        </w:tc>
        <w:tc>
          <w:tcPr>
            <w:tcW w:w="6096" w:type="dxa"/>
            <w:gridSpan w:val="2"/>
            <w:shd w:val="clear" w:color="auto" w:fill="auto"/>
          </w:tcPr>
          <w:p w14:paraId="497CBE26" w14:textId="77777777" w:rsidR="00BD515D" w:rsidRPr="00D45101" w:rsidRDefault="00BD515D" w:rsidP="00841E25">
            <w:pPr>
              <w:pStyle w:val="Table-Body"/>
            </w:pPr>
            <w:r w:rsidRPr="00D45101">
              <w:t>Accident</w:t>
            </w:r>
          </w:p>
        </w:tc>
      </w:tr>
      <w:tr w:rsidR="00BD515D" w:rsidRPr="00D45101" w14:paraId="2302BC99" w14:textId="77777777" w:rsidTr="00841E25">
        <w:trPr>
          <w:trHeight w:val="60"/>
        </w:trPr>
        <w:tc>
          <w:tcPr>
            <w:tcW w:w="2268" w:type="dxa"/>
            <w:shd w:val="clear" w:color="auto" w:fill="F2F2F2"/>
          </w:tcPr>
          <w:p w14:paraId="3D008C88" w14:textId="77777777" w:rsidR="00BD515D" w:rsidRPr="00D45101" w:rsidRDefault="00BD515D" w:rsidP="00841E25">
            <w:pPr>
              <w:pStyle w:val="Table-Body"/>
            </w:pPr>
            <w:r w:rsidRPr="00D45101">
              <w:t>Primary occurrence type:</w:t>
            </w:r>
          </w:p>
        </w:tc>
        <w:tc>
          <w:tcPr>
            <w:tcW w:w="6096" w:type="dxa"/>
            <w:gridSpan w:val="2"/>
            <w:shd w:val="clear" w:color="auto" w:fill="auto"/>
          </w:tcPr>
          <w:p w14:paraId="591C0543" w14:textId="77777777" w:rsidR="00BD515D" w:rsidRPr="00D45101" w:rsidRDefault="00BD515D" w:rsidP="00841E25">
            <w:pPr>
              <w:pStyle w:val="Table-Body"/>
            </w:pPr>
            <w:r w:rsidRPr="00D45101">
              <w:t>Collision</w:t>
            </w:r>
          </w:p>
        </w:tc>
      </w:tr>
      <w:tr w:rsidR="00BD515D" w:rsidRPr="00D45101" w14:paraId="6633B992" w14:textId="77777777" w:rsidTr="00841E25">
        <w:trPr>
          <w:trHeight w:val="60"/>
        </w:trPr>
        <w:tc>
          <w:tcPr>
            <w:tcW w:w="2268" w:type="dxa"/>
            <w:shd w:val="clear" w:color="auto" w:fill="F2F2F2"/>
          </w:tcPr>
          <w:p w14:paraId="3B0A0A95" w14:textId="77777777" w:rsidR="00BD515D" w:rsidRPr="00D45101" w:rsidRDefault="00BD515D" w:rsidP="00841E25">
            <w:pPr>
              <w:pStyle w:val="Table-Body"/>
            </w:pPr>
            <w:r w:rsidRPr="00D45101">
              <w:t>Location:</w:t>
            </w:r>
          </w:p>
        </w:tc>
        <w:tc>
          <w:tcPr>
            <w:tcW w:w="6096" w:type="dxa"/>
            <w:gridSpan w:val="2"/>
            <w:shd w:val="clear" w:color="auto" w:fill="auto"/>
          </w:tcPr>
          <w:p w14:paraId="0B44B72C" w14:textId="77777777" w:rsidR="00BD515D" w:rsidRPr="00D45101" w:rsidRDefault="004D5530" w:rsidP="004D5530">
            <w:pPr>
              <w:pStyle w:val="Table-Body"/>
            </w:pPr>
            <w:r w:rsidRPr="00D45101">
              <w:t>Tullamore – Narromine Road,</w:t>
            </w:r>
            <w:r w:rsidR="00BD515D" w:rsidRPr="00D45101">
              <w:t xml:space="preserve"> </w:t>
            </w:r>
            <w:r w:rsidRPr="00D45101">
              <w:t>New South Wales</w:t>
            </w:r>
          </w:p>
        </w:tc>
      </w:tr>
      <w:tr w:rsidR="00BD515D" w:rsidRPr="00D45101" w14:paraId="0B221B92" w14:textId="77777777" w:rsidTr="00841E25">
        <w:trPr>
          <w:trHeight w:val="60"/>
        </w:trPr>
        <w:tc>
          <w:tcPr>
            <w:tcW w:w="2268" w:type="dxa"/>
            <w:shd w:val="clear" w:color="auto" w:fill="F2F2F2"/>
          </w:tcPr>
          <w:p w14:paraId="696304C8" w14:textId="77777777" w:rsidR="00BD515D" w:rsidRPr="00D45101" w:rsidRDefault="00BD515D" w:rsidP="00841E25">
            <w:pPr>
              <w:pStyle w:val="Table-Body"/>
            </w:pPr>
          </w:p>
        </w:tc>
        <w:tc>
          <w:tcPr>
            <w:tcW w:w="2977" w:type="dxa"/>
            <w:shd w:val="clear" w:color="auto" w:fill="auto"/>
          </w:tcPr>
          <w:p w14:paraId="16BB5855" w14:textId="77777777" w:rsidR="00BD515D" w:rsidRPr="00D45101" w:rsidRDefault="00BD515D" w:rsidP="004D5530">
            <w:pPr>
              <w:pStyle w:val="Table-Body"/>
            </w:pPr>
            <w:r w:rsidRPr="00D45101">
              <w:t>Latitude: 3</w:t>
            </w:r>
            <w:r w:rsidR="004D5530" w:rsidRPr="00D45101">
              <w:t>2</w:t>
            </w:r>
            <w:r w:rsidRPr="00D45101">
              <w:t xml:space="preserve">º </w:t>
            </w:r>
            <w:r w:rsidR="004D5530" w:rsidRPr="00D45101">
              <w:t>15</w:t>
            </w:r>
            <w:r w:rsidRPr="00D45101">
              <w:t>.44</w:t>
            </w:r>
            <w:r w:rsidR="004D5530" w:rsidRPr="00D45101">
              <w:t>9</w:t>
            </w:r>
            <w:r w:rsidRPr="00D45101">
              <w:t>' S</w:t>
            </w:r>
          </w:p>
        </w:tc>
        <w:tc>
          <w:tcPr>
            <w:tcW w:w="3119" w:type="dxa"/>
            <w:shd w:val="clear" w:color="auto" w:fill="auto"/>
          </w:tcPr>
          <w:p w14:paraId="2C386908" w14:textId="77777777" w:rsidR="00BD515D" w:rsidRPr="00D45101" w:rsidRDefault="00BD515D" w:rsidP="004D5530">
            <w:pPr>
              <w:pStyle w:val="Table-Body"/>
              <w:numPr>
                <w:ilvl w:val="1"/>
                <w:numId w:val="0"/>
              </w:numPr>
              <w:ind w:left="142"/>
            </w:pPr>
            <w:r w:rsidRPr="00D45101">
              <w:t>Longitude: 1</w:t>
            </w:r>
            <w:r w:rsidR="004D5530" w:rsidRPr="00D45101">
              <w:t>4</w:t>
            </w:r>
            <w:r w:rsidRPr="00D45101">
              <w:t xml:space="preserve">8º </w:t>
            </w:r>
            <w:r w:rsidR="004D5530" w:rsidRPr="00D45101">
              <w:t>12</w:t>
            </w:r>
            <w:r w:rsidRPr="00D45101">
              <w:t>.9</w:t>
            </w:r>
            <w:r w:rsidR="004D5530" w:rsidRPr="00D45101">
              <w:t>40</w:t>
            </w:r>
            <w:r w:rsidRPr="00D45101">
              <w:t>' E</w:t>
            </w:r>
          </w:p>
        </w:tc>
      </w:tr>
    </w:tbl>
    <w:p w14:paraId="36886457" w14:textId="77777777" w:rsidR="00BD515D" w:rsidRPr="00D45101" w:rsidRDefault="00BD515D" w:rsidP="00A26ADA">
      <w:pPr>
        <w:pStyle w:val="Heading2"/>
      </w:pPr>
      <w:bookmarkStart w:id="76" w:name="_Toc394056787"/>
      <w:bookmarkStart w:id="77" w:name="_Toc412541128"/>
      <w:bookmarkStart w:id="78" w:name="_Toc429049873"/>
      <w:bookmarkStart w:id="79" w:name="_Toc456698609"/>
      <w:bookmarkEnd w:id="74"/>
      <w:r w:rsidRPr="00D45101">
        <w:t>Train details</w:t>
      </w:r>
      <w:bookmarkEnd w:id="76"/>
      <w:bookmarkEnd w:id="77"/>
      <w:bookmarkEnd w:id="78"/>
      <w:bookmarkEnd w:id="79"/>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552"/>
        <w:gridCol w:w="3544"/>
      </w:tblGrid>
      <w:tr w:rsidR="00BD515D" w:rsidRPr="00D45101" w14:paraId="4EA9BF68" w14:textId="77777777" w:rsidTr="00841E25">
        <w:trPr>
          <w:trHeight w:val="60"/>
        </w:trPr>
        <w:tc>
          <w:tcPr>
            <w:tcW w:w="2268" w:type="dxa"/>
            <w:shd w:val="clear" w:color="auto" w:fill="F2F2F2"/>
          </w:tcPr>
          <w:p w14:paraId="297E2F34" w14:textId="77777777" w:rsidR="00BD515D" w:rsidRPr="00D45101" w:rsidRDefault="00BD515D" w:rsidP="00841E25">
            <w:pPr>
              <w:pStyle w:val="Table-Body"/>
            </w:pPr>
            <w:r w:rsidRPr="00D45101">
              <w:t>Train operator:</w:t>
            </w:r>
          </w:p>
        </w:tc>
        <w:tc>
          <w:tcPr>
            <w:tcW w:w="6096" w:type="dxa"/>
            <w:gridSpan w:val="2"/>
            <w:shd w:val="clear" w:color="auto" w:fill="auto"/>
          </w:tcPr>
          <w:p w14:paraId="68E5B04F" w14:textId="77777777" w:rsidR="00BD515D" w:rsidRPr="00D45101" w:rsidRDefault="004D5530" w:rsidP="00841E25">
            <w:pPr>
              <w:pStyle w:val="Table-Body"/>
            </w:pPr>
            <w:r w:rsidRPr="00D45101">
              <w:t>Pacific National</w:t>
            </w:r>
            <w:r w:rsidR="00A609C5" w:rsidRPr="00D45101">
              <w:t xml:space="preserve"> Pty Ltd</w:t>
            </w:r>
          </w:p>
        </w:tc>
      </w:tr>
      <w:tr w:rsidR="00BD515D" w:rsidRPr="00D45101" w14:paraId="7D7841D5" w14:textId="77777777" w:rsidTr="00841E25">
        <w:trPr>
          <w:trHeight w:val="60"/>
        </w:trPr>
        <w:tc>
          <w:tcPr>
            <w:tcW w:w="2268" w:type="dxa"/>
            <w:shd w:val="clear" w:color="auto" w:fill="F2F2F2"/>
          </w:tcPr>
          <w:p w14:paraId="6120EA85" w14:textId="77777777" w:rsidR="00BD515D" w:rsidRPr="00D45101" w:rsidRDefault="00BD515D" w:rsidP="00841E25">
            <w:pPr>
              <w:pStyle w:val="Table-Body"/>
            </w:pPr>
            <w:r w:rsidRPr="00D45101">
              <w:t>Registration:</w:t>
            </w:r>
          </w:p>
        </w:tc>
        <w:tc>
          <w:tcPr>
            <w:tcW w:w="6096" w:type="dxa"/>
            <w:gridSpan w:val="2"/>
            <w:shd w:val="clear" w:color="auto" w:fill="auto"/>
          </w:tcPr>
          <w:p w14:paraId="46D1E62E" w14:textId="77777777" w:rsidR="00BD515D" w:rsidRPr="00D45101" w:rsidRDefault="004D5530" w:rsidP="00841E25">
            <w:pPr>
              <w:pStyle w:val="Table-Body"/>
            </w:pPr>
            <w:r w:rsidRPr="00D45101">
              <w:t>8834N</w:t>
            </w:r>
          </w:p>
        </w:tc>
      </w:tr>
      <w:tr w:rsidR="00BD515D" w:rsidRPr="00D45101" w14:paraId="21EDF53B" w14:textId="77777777" w:rsidTr="00841E25">
        <w:trPr>
          <w:trHeight w:val="60"/>
        </w:trPr>
        <w:tc>
          <w:tcPr>
            <w:tcW w:w="2268" w:type="dxa"/>
            <w:shd w:val="clear" w:color="auto" w:fill="F2F2F2"/>
          </w:tcPr>
          <w:p w14:paraId="09828164" w14:textId="77777777" w:rsidR="00BD515D" w:rsidRPr="00D45101" w:rsidRDefault="00BD515D" w:rsidP="00841E25">
            <w:pPr>
              <w:pStyle w:val="Table-Body"/>
            </w:pPr>
            <w:r w:rsidRPr="00D45101">
              <w:t>Type of operation:</w:t>
            </w:r>
          </w:p>
        </w:tc>
        <w:tc>
          <w:tcPr>
            <w:tcW w:w="6096" w:type="dxa"/>
            <w:gridSpan w:val="2"/>
            <w:shd w:val="clear" w:color="auto" w:fill="auto"/>
          </w:tcPr>
          <w:p w14:paraId="6EAA9A4A" w14:textId="77777777" w:rsidR="00BD515D" w:rsidRPr="00D45101" w:rsidRDefault="004D5530" w:rsidP="00841E25">
            <w:pPr>
              <w:pStyle w:val="Table-Body"/>
            </w:pPr>
            <w:r w:rsidRPr="00D45101">
              <w:t>Grain train (freight)</w:t>
            </w:r>
          </w:p>
        </w:tc>
      </w:tr>
      <w:tr w:rsidR="00A609C5" w:rsidRPr="00D45101" w14:paraId="6E9C6713" w14:textId="77777777" w:rsidTr="00841E25">
        <w:trPr>
          <w:trHeight w:val="60"/>
        </w:trPr>
        <w:tc>
          <w:tcPr>
            <w:tcW w:w="2268" w:type="dxa"/>
            <w:shd w:val="clear" w:color="auto" w:fill="F2F2F2"/>
          </w:tcPr>
          <w:p w14:paraId="40E5A516" w14:textId="77777777" w:rsidR="00A609C5" w:rsidRPr="00D45101" w:rsidRDefault="00A609C5" w:rsidP="00841E25">
            <w:pPr>
              <w:pStyle w:val="Table-Body"/>
            </w:pPr>
            <w:r w:rsidRPr="00D45101">
              <w:t>Train details:</w:t>
            </w:r>
          </w:p>
        </w:tc>
        <w:tc>
          <w:tcPr>
            <w:tcW w:w="6096" w:type="dxa"/>
            <w:gridSpan w:val="2"/>
            <w:shd w:val="clear" w:color="auto" w:fill="auto"/>
          </w:tcPr>
          <w:p w14:paraId="44FB0FDD" w14:textId="6CF534DF" w:rsidR="00A609C5" w:rsidRPr="00D45101" w:rsidRDefault="00A609C5" w:rsidP="006455A5">
            <w:pPr>
              <w:pStyle w:val="Table-Body"/>
            </w:pPr>
            <w:r w:rsidRPr="00D45101">
              <w:t>Overall, train length 3</w:t>
            </w:r>
            <w:r w:rsidR="006455A5" w:rsidRPr="00D45101">
              <w:t>50.2</w:t>
            </w:r>
            <w:r w:rsidRPr="00D45101">
              <w:t xml:space="preserve"> m.  2</w:t>
            </w:r>
            <w:r w:rsidR="006455A5" w:rsidRPr="00D45101">
              <w:t>3</w:t>
            </w:r>
            <w:r w:rsidRPr="00D45101">
              <w:t xml:space="preserve"> wagons with a gross trailing mass of </w:t>
            </w:r>
            <w:r w:rsidR="006455A5" w:rsidRPr="00D45101">
              <w:t>1789.4</w:t>
            </w:r>
            <w:r w:rsidRPr="00D45101">
              <w:t xml:space="preserve"> t</w:t>
            </w:r>
          </w:p>
        </w:tc>
      </w:tr>
      <w:tr w:rsidR="00BD515D" w:rsidRPr="00D45101" w14:paraId="6B34416F" w14:textId="77777777" w:rsidTr="00841E25">
        <w:trPr>
          <w:trHeight w:val="60"/>
        </w:trPr>
        <w:tc>
          <w:tcPr>
            <w:tcW w:w="2268" w:type="dxa"/>
            <w:shd w:val="clear" w:color="auto" w:fill="F2F2F2"/>
          </w:tcPr>
          <w:p w14:paraId="012B4349" w14:textId="77777777" w:rsidR="00BD515D" w:rsidRPr="00D45101" w:rsidRDefault="00BD515D" w:rsidP="00841E25">
            <w:pPr>
              <w:pStyle w:val="Table-Body"/>
            </w:pPr>
            <w:r w:rsidRPr="00D45101">
              <w:t>Persons on board:</w:t>
            </w:r>
          </w:p>
        </w:tc>
        <w:tc>
          <w:tcPr>
            <w:tcW w:w="2552" w:type="dxa"/>
            <w:shd w:val="clear" w:color="auto" w:fill="auto"/>
          </w:tcPr>
          <w:p w14:paraId="73C0F2E6" w14:textId="77777777" w:rsidR="00BD515D" w:rsidRPr="00D45101" w:rsidRDefault="00BD515D" w:rsidP="00841E25">
            <w:pPr>
              <w:pStyle w:val="Table-Body"/>
            </w:pPr>
            <w:r w:rsidRPr="00D45101">
              <w:t>Crew – 2</w:t>
            </w:r>
          </w:p>
        </w:tc>
        <w:tc>
          <w:tcPr>
            <w:tcW w:w="3544" w:type="dxa"/>
            <w:shd w:val="clear" w:color="auto" w:fill="auto"/>
          </w:tcPr>
          <w:p w14:paraId="4C336847" w14:textId="77777777" w:rsidR="00BD515D" w:rsidRPr="00D45101" w:rsidRDefault="00BD515D" w:rsidP="00841E25">
            <w:pPr>
              <w:pStyle w:val="Table-Body"/>
              <w:ind w:right="-108"/>
            </w:pPr>
            <w:r w:rsidRPr="00D45101">
              <w:t>Passengers – Nil</w:t>
            </w:r>
          </w:p>
        </w:tc>
      </w:tr>
      <w:tr w:rsidR="00BD515D" w:rsidRPr="00D45101" w14:paraId="4CA30D13" w14:textId="77777777" w:rsidTr="00841E25">
        <w:trPr>
          <w:trHeight w:val="60"/>
        </w:trPr>
        <w:tc>
          <w:tcPr>
            <w:tcW w:w="2268" w:type="dxa"/>
            <w:shd w:val="clear" w:color="auto" w:fill="F2F2F2"/>
          </w:tcPr>
          <w:p w14:paraId="4EBF30C4" w14:textId="77777777" w:rsidR="00BD515D" w:rsidRPr="00D45101" w:rsidRDefault="00BD515D" w:rsidP="00841E25">
            <w:pPr>
              <w:pStyle w:val="Table-Body"/>
            </w:pPr>
            <w:r w:rsidRPr="00D45101">
              <w:t>Injuries:</w:t>
            </w:r>
          </w:p>
        </w:tc>
        <w:tc>
          <w:tcPr>
            <w:tcW w:w="2552" w:type="dxa"/>
            <w:shd w:val="clear" w:color="auto" w:fill="auto"/>
          </w:tcPr>
          <w:p w14:paraId="17BEA958" w14:textId="77777777" w:rsidR="00BD515D" w:rsidRPr="00D45101" w:rsidRDefault="00BD515D" w:rsidP="00841E25">
            <w:pPr>
              <w:pStyle w:val="Table-Body"/>
            </w:pPr>
            <w:r w:rsidRPr="00D45101">
              <w:t>Crew – Nil</w:t>
            </w:r>
          </w:p>
        </w:tc>
        <w:tc>
          <w:tcPr>
            <w:tcW w:w="3544" w:type="dxa"/>
            <w:shd w:val="clear" w:color="auto" w:fill="auto"/>
          </w:tcPr>
          <w:p w14:paraId="08735C28" w14:textId="77777777" w:rsidR="00BD515D" w:rsidRPr="00D45101" w:rsidRDefault="00BD515D" w:rsidP="00841E25">
            <w:pPr>
              <w:pStyle w:val="Table-Body"/>
              <w:ind w:right="-108"/>
            </w:pPr>
            <w:r w:rsidRPr="00D45101">
              <w:t>Passengers – Nil</w:t>
            </w:r>
          </w:p>
        </w:tc>
      </w:tr>
      <w:tr w:rsidR="00BD515D" w:rsidRPr="00D45101" w14:paraId="2F1593D1" w14:textId="77777777" w:rsidTr="00841E25">
        <w:trPr>
          <w:trHeight w:val="60"/>
        </w:trPr>
        <w:tc>
          <w:tcPr>
            <w:tcW w:w="2268" w:type="dxa"/>
            <w:shd w:val="clear" w:color="auto" w:fill="F2F2F2"/>
          </w:tcPr>
          <w:p w14:paraId="263961A1" w14:textId="77777777" w:rsidR="00BD515D" w:rsidRPr="00D45101" w:rsidRDefault="00BD515D" w:rsidP="00841E25">
            <w:pPr>
              <w:pStyle w:val="Table-Body"/>
            </w:pPr>
            <w:r w:rsidRPr="00D45101">
              <w:t>Damage:</w:t>
            </w:r>
          </w:p>
        </w:tc>
        <w:tc>
          <w:tcPr>
            <w:tcW w:w="6096" w:type="dxa"/>
            <w:gridSpan w:val="2"/>
            <w:shd w:val="clear" w:color="auto" w:fill="auto"/>
          </w:tcPr>
          <w:p w14:paraId="02631B29" w14:textId="77777777" w:rsidR="00BD515D" w:rsidRPr="00D45101" w:rsidRDefault="004D5530" w:rsidP="00841E25">
            <w:pPr>
              <w:pStyle w:val="Table-Body"/>
            </w:pPr>
            <w:r w:rsidRPr="00D45101">
              <w:t>Minor</w:t>
            </w:r>
          </w:p>
        </w:tc>
      </w:tr>
    </w:tbl>
    <w:p w14:paraId="69D47AF0" w14:textId="77777777" w:rsidR="00A01AD7" w:rsidRPr="00D45101" w:rsidRDefault="00A609C5" w:rsidP="00A26ADA">
      <w:pPr>
        <w:pStyle w:val="Heading2"/>
      </w:pPr>
      <w:bookmarkStart w:id="80" w:name="_Toc456698610"/>
      <w:r w:rsidRPr="00D45101">
        <w:t xml:space="preserve">Road-train </w:t>
      </w:r>
      <w:r w:rsidR="00972277" w:rsidRPr="00D45101">
        <w:t>t</w:t>
      </w:r>
      <w:r w:rsidRPr="00D45101">
        <w:t>ruck</w:t>
      </w:r>
      <w:r w:rsidR="00A01AD7" w:rsidRPr="00D45101">
        <w:t xml:space="preserve"> details</w:t>
      </w:r>
      <w:bookmarkEnd w:id="75"/>
      <w:bookmarkEnd w:id="80"/>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552"/>
        <w:gridCol w:w="3544"/>
      </w:tblGrid>
      <w:tr w:rsidR="00EF150D" w:rsidRPr="00D45101" w14:paraId="472E9562" w14:textId="77777777" w:rsidTr="00A01AD7">
        <w:trPr>
          <w:trHeight w:val="60"/>
        </w:trPr>
        <w:tc>
          <w:tcPr>
            <w:tcW w:w="2268" w:type="dxa"/>
            <w:shd w:val="clear" w:color="auto" w:fill="F2F2F2"/>
          </w:tcPr>
          <w:p w14:paraId="177D3B02" w14:textId="77777777" w:rsidR="00EF150D" w:rsidRPr="00D45101" w:rsidRDefault="00EF150D" w:rsidP="00BD515D">
            <w:pPr>
              <w:pStyle w:val="Table-Body"/>
            </w:pPr>
            <w:r w:rsidRPr="00D45101">
              <w:t>Vehicle owner/operator</w:t>
            </w:r>
          </w:p>
        </w:tc>
        <w:tc>
          <w:tcPr>
            <w:tcW w:w="6096" w:type="dxa"/>
            <w:gridSpan w:val="2"/>
            <w:shd w:val="clear" w:color="auto" w:fill="auto"/>
          </w:tcPr>
          <w:p w14:paraId="3A4D6BD5" w14:textId="3543B471" w:rsidR="00EF150D" w:rsidRPr="00D45101" w:rsidRDefault="00EF150D" w:rsidP="00A609C5">
            <w:pPr>
              <w:pStyle w:val="Table-Body"/>
            </w:pPr>
            <w:proofErr w:type="spellStart"/>
            <w:r w:rsidRPr="00D45101">
              <w:t>Furney</w:t>
            </w:r>
            <w:proofErr w:type="spellEnd"/>
            <w:r w:rsidRPr="00D45101">
              <w:t xml:space="preserve"> Flour Mills (Dubbo)</w:t>
            </w:r>
          </w:p>
        </w:tc>
      </w:tr>
      <w:tr w:rsidR="00A01AD7" w:rsidRPr="00D45101" w14:paraId="1784288D" w14:textId="77777777" w:rsidTr="00A01AD7">
        <w:trPr>
          <w:trHeight w:val="60"/>
        </w:trPr>
        <w:tc>
          <w:tcPr>
            <w:tcW w:w="2268" w:type="dxa"/>
            <w:shd w:val="clear" w:color="auto" w:fill="F2F2F2"/>
          </w:tcPr>
          <w:p w14:paraId="6125A39F" w14:textId="77777777" w:rsidR="00A01AD7" w:rsidRPr="00D45101" w:rsidRDefault="00A01AD7" w:rsidP="00BD515D">
            <w:pPr>
              <w:pStyle w:val="Table-Body"/>
            </w:pPr>
            <w:r w:rsidRPr="00D45101">
              <w:t>Vehicle type:</w:t>
            </w:r>
          </w:p>
        </w:tc>
        <w:tc>
          <w:tcPr>
            <w:tcW w:w="6096" w:type="dxa"/>
            <w:gridSpan w:val="2"/>
            <w:shd w:val="clear" w:color="auto" w:fill="auto"/>
          </w:tcPr>
          <w:p w14:paraId="7C02EE7D" w14:textId="77777777" w:rsidR="00A01AD7" w:rsidRPr="00D45101" w:rsidRDefault="00A609C5" w:rsidP="00A609C5">
            <w:pPr>
              <w:pStyle w:val="Table-Body"/>
            </w:pPr>
            <w:r w:rsidRPr="00D45101">
              <w:t>Western Star prime mover hauling two tri-axle trailers, connected by a double-axle dolly. Overall length of the road-train truck about 36 m with a gross mass of about 80 t.</w:t>
            </w:r>
          </w:p>
        </w:tc>
      </w:tr>
      <w:tr w:rsidR="00A01AD7" w:rsidRPr="00D45101" w14:paraId="2066C6EA" w14:textId="77777777" w:rsidTr="00A01AD7">
        <w:trPr>
          <w:trHeight w:val="60"/>
        </w:trPr>
        <w:tc>
          <w:tcPr>
            <w:tcW w:w="2268" w:type="dxa"/>
            <w:shd w:val="clear" w:color="auto" w:fill="F2F2F2"/>
          </w:tcPr>
          <w:p w14:paraId="44145581" w14:textId="77777777" w:rsidR="00A01AD7" w:rsidRPr="00D45101" w:rsidRDefault="00A01AD7" w:rsidP="00BD515D">
            <w:pPr>
              <w:pStyle w:val="Table-Body"/>
            </w:pPr>
            <w:r w:rsidRPr="00D45101">
              <w:t>Registration:</w:t>
            </w:r>
          </w:p>
        </w:tc>
        <w:tc>
          <w:tcPr>
            <w:tcW w:w="6096" w:type="dxa"/>
            <w:gridSpan w:val="2"/>
            <w:shd w:val="clear" w:color="auto" w:fill="auto"/>
          </w:tcPr>
          <w:p w14:paraId="5B211D1D" w14:textId="57779323" w:rsidR="00A01AD7" w:rsidRPr="00D45101" w:rsidRDefault="00A01AD7" w:rsidP="00C569A8">
            <w:pPr>
              <w:pStyle w:val="Table-Body"/>
            </w:pPr>
            <w:r w:rsidRPr="00D45101">
              <w:t>Private</w:t>
            </w:r>
            <w:r w:rsidR="00EF150D" w:rsidRPr="00D45101">
              <w:t xml:space="preserve"> - </w:t>
            </w:r>
            <w:proofErr w:type="spellStart"/>
            <w:r w:rsidR="00EF150D" w:rsidRPr="00D45101">
              <w:t>Furney</w:t>
            </w:r>
            <w:proofErr w:type="spellEnd"/>
            <w:r w:rsidR="00EF150D" w:rsidRPr="00D45101">
              <w:t xml:space="preserve"> Flour Mills (Dubbo)</w:t>
            </w:r>
          </w:p>
        </w:tc>
      </w:tr>
      <w:tr w:rsidR="00A01AD7" w:rsidRPr="00D45101" w14:paraId="025876E7" w14:textId="77777777" w:rsidTr="00A01AD7">
        <w:trPr>
          <w:trHeight w:val="60"/>
        </w:trPr>
        <w:tc>
          <w:tcPr>
            <w:tcW w:w="2268" w:type="dxa"/>
            <w:shd w:val="clear" w:color="auto" w:fill="F2F2F2"/>
          </w:tcPr>
          <w:p w14:paraId="21E9CFA2" w14:textId="77777777" w:rsidR="00A01AD7" w:rsidRPr="00D45101" w:rsidRDefault="00A01AD7" w:rsidP="00BD515D">
            <w:pPr>
              <w:pStyle w:val="Table-Body"/>
            </w:pPr>
            <w:r w:rsidRPr="00D45101">
              <w:t>Persons on board:</w:t>
            </w:r>
          </w:p>
        </w:tc>
        <w:tc>
          <w:tcPr>
            <w:tcW w:w="2552" w:type="dxa"/>
            <w:shd w:val="clear" w:color="auto" w:fill="auto"/>
          </w:tcPr>
          <w:p w14:paraId="21CF3E6A" w14:textId="77777777" w:rsidR="00A01AD7" w:rsidRPr="00D45101" w:rsidRDefault="00A01AD7" w:rsidP="00BD515D">
            <w:pPr>
              <w:pStyle w:val="Table-Body"/>
            </w:pPr>
            <w:r w:rsidRPr="00D45101">
              <w:t>Driver – 1</w:t>
            </w:r>
          </w:p>
        </w:tc>
        <w:tc>
          <w:tcPr>
            <w:tcW w:w="3544" w:type="dxa"/>
            <w:shd w:val="clear" w:color="auto" w:fill="auto"/>
          </w:tcPr>
          <w:p w14:paraId="269A23B4" w14:textId="77777777" w:rsidR="00A01AD7" w:rsidRPr="00D45101" w:rsidRDefault="00A01AD7" w:rsidP="004D5530">
            <w:pPr>
              <w:pStyle w:val="Table-Body"/>
            </w:pPr>
            <w:r w:rsidRPr="00D45101">
              <w:t xml:space="preserve">Passengers – </w:t>
            </w:r>
            <w:r w:rsidR="004D5530" w:rsidRPr="00D45101">
              <w:t>Nil</w:t>
            </w:r>
          </w:p>
        </w:tc>
      </w:tr>
      <w:tr w:rsidR="00A01AD7" w:rsidRPr="00D45101" w14:paraId="6C7450F6" w14:textId="77777777" w:rsidTr="00A01AD7">
        <w:trPr>
          <w:trHeight w:val="60"/>
        </w:trPr>
        <w:tc>
          <w:tcPr>
            <w:tcW w:w="2268" w:type="dxa"/>
            <w:shd w:val="clear" w:color="auto" w:fill="F2F2F2"/>
          </w:tcPr>
          <w:p w14:paraId="16D62C79" w14:textId="77777777" w:rsidR="00A01AD7" w:rsidRPr="00D45101" w:rsidRDefault="00A01AD7" w:rsidP="00BD515D">
            <w:pPr>
              <w:pStyle w:val="Table-Body"/>
            </w:pPr>
            <w:r w:rsidRPr="00D45101">
              <w:t>Injuries:</w:t>
            </w:r>
          </w:p>
        </w:tc>
        <w:tc>
          <w:tcPr>
            <w:tcW w:w="2552" w:type="dxa"/>
            <w:shd w:val="clear" w:color="auto" w:fill="auto"/>
          </w:tcPr>
          <w:p w14:paraId="3174EC69" w14:textId="77777777" w:rsidR="00A01AD7" w:rsidRPr="00D45101" w:rsidRDefault="00A01AD7" w:rsidP="004D5530">
            <w:pPr>
              <w:pStyle w:val="Table-Body"/>
            </w:pPr>
            <w:r w:rsidRPr="00D45101">
              <w:t xml:space="preserve">Driver – </w:t>
            </w:r>
            <w:r w:rsidR="004D5530" w:rsidRPr="00D45101">
              <w:t>Fatality</w:t>
            </w:r>
          </w:p>
        </w:tc>
        <w:tc>
          <w:tcPr>
            <w:tcW w:w="3544" w:type="dxa"/>
            <w:shd w:val="clear" w:color="auto" w:fill="auto"/>
          </w:tcPr>
          <w:p w14:paraId="6D9E4970" w14:textId="77777777" w:rsidR="00A01AD7" w:rsidRPr="00D45101" w:rsidRDefault="00A01AD7" w:rsidP="004D5530">
            <w:pPr>
              <w:pStyle w:val="Table-Body"/>
            </w:pPr>
            <w:r w:rsidRPr="00D45101">
              <w:t xml:space="preserve">Passengers – </w:t>
            </w:r>
            <w:r w:rsidR="004D5530" w:rsidRPr="00D45101">
              <w:t>Nil</w:t>
            </w:r>
          </w:p>
        </w:tc>
      </w:tr>
      <w:tr w:rsidR="00A01AD7" w:rsidRPr="00D45101" w14:paraId="3B74993D" w14:textId="77777777" w:rsidTr="00A01AD7">
        <w:trPr>
          <w:trHeight w:val="60"/>
        </w:trPr>
        <w:tc>
          <w:tcPr>
            <w:tcW w:w="2268" w:type="dxa"/>
            <w:shd w:val="clear" w:color="auto" w:fill="F2F2F2"/>
          </w:tcPr>
          <w:p w14:paraId="4552D033" w14:textId="77777777" w:rsidR="00A01AD7" w:rsidRPr="00D45101" w:rsidRDefault="00A01AD7" w:rsidP="00BD515D">
            <w:pPr>
              <w:pStyle w:val="Table-Body"/>
            </w:pPr>
            <w:r w:rsidRPr="00D45101">
              <w:t>Damage:</w:t>
            </w:r>
          </w:p>
        </w:tc>
        <w:tc>
          <w:tcPr>
            <w:tcW w:w="6096" w:type="dxa"/>
            <w:gridSpan w:val="2"/>
            <w:shd w:val="clear" w:color="auto" w:fill="auto"/>
          </w:tcPr>
          <w:p w14:paraId="1509FE7C" w14:textId="77777777" w:rsidR="00A01AD7" w:rsidRPr="00D45101" w:rsidRDefault="00A01AD7" w:rsidP="00BD515D">
            <w:pPr>
              <w:pStyle w:val="Table-Body"/>
            </w:pPr>
            <w:r w:rsidRPr="00D45101">
              <w:t>Destroyed</w:t>
            </w:r>
          </w:p>
        </w:tc>
      </w:tr>
    </w:tbl>
    <w:p w14:paraId="032789DD" w14:textId="77777777" w:rsidR="004D5530" w:rsidRPr="00D45101" w:rsidRDefault="001B0F3E" w:rsidP="00A26ADA">
      <w:pPr>
        <w:pStyle w:val="Heading2"/>
      </w:pPr>
      <w:bookmarkStart w:id="81" w:name="_Toc456698611"/>
      <w:r w:rsidRPr="00D45101">
        <w:t>Infrastructure</w:t>
      </w:r>
      <w:bookmarkEnd w:id="81"/>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6096"/>
      </w:tblGrid>
      <w:tr w:rsidR="001B0F3E" w:rsidRPr="00D45101" w14:paraId="676CF8DD" w14:textId="77777777" w:rsidTr="00841E25">
        <w:trPr>
          <w:trHeight w:val="60"/>
        </w:trPr>
        <w:tc>
          <w:tcPr>
            <w:tcW w:w="2268" w:type="dxa"/>
            <w:shd w:val="clear" w:color="auto" w:fill="F2F2F2"/>
          </w:tcPr>
          <w:p w14:paraId="1EE08874" w14:textId="77777777" w:rsidR="001B0F3E" w:rsidRPr="00D45101" w:rsidRDefault="001B0F3E" w:rsidP="00841E25">
            <w:pPr>
              <w:pStyle w:val="Table-Body"/>
            </w:pPr>
            <w:r w:rsidRPr="00D45101">
              <w:t>Track manager:</w:t>
            </w:r>
          </w:p>
        </w:tc>
        <w:tc>
          <w:tcPr>
            <w:tcW w:w="6096" w:type="dxa"/>
            <w:shd w:val="clear" w:color="auto" w:fill="auto"/>
          </w:tcPr>
          <w:p w14:paraId="26DF8138" w14:textId="77777777" w:rsidR="001B0F3E" w:rsidRPr="00D45101" w:rsidRDefault="001B0F3E" w:rsidP="004D5530">
            <w:pPr>
              <w:pStyle w:val="Table-Body"/>
            </w:pPr>
            <w:r w:rsidRPr="00D45101">
              <w:t>A</w:t>
            </w:r>
            <w:r w:rsidR="00EF150D" w:rsidRPr="00D45101">
              <w:t>ustralian Rail Track Corporation (A</w:t>
            </w:r>
            <w:r w:rsidRPr="00D45101">
              <w:t>RTC</w:t>
            </w:r>
            <w:r w:rsidR="00EF150D" w:rsidRPr="00D45101">
              <w:t>)</w:t>
            </w:r>
          </w:p>
        </w:tc>
      </w:tr>
      <w:tr w:rsidR="004D5530" w:rsidRPr="00D45101" w14:paraId="4DC0FEA7" w14:textId="77777777" w:rsidTr="00841E25">
        <w:trPr>
          <w:trHeight w:val="60"/>
        </w:trPr>
        <w:tc>
          <w:tcPr>
            <w:tcW w:w="2268" w:type="dxa"/>
            <w:shd w:val="clear" w:color="auto" w:fill="F2F2F2"/>
          </w:tcPr>
          <w:p w14:paraId="5A9426FA" w14:textId="77777777" w:rsidR="004D5530" w:rsidRPr="00D45101" w:rsidRDefault="004D5530" w:rsidP="00841E25">
            <w:pPr>
              <w:pStyle w:val="Table-Body"/>
            </w:pPr>
            <w:r w:rsidRPr="00D45101">
              <w:t>Track:</w:t>
            </w:r>
          </w:p>
        </w:tc>
        <w:tc>
          <w:tcPr>
            <w:tcW w:w="6096" w:type="dxa"/>
            <w:shd w:val="clear" w:color="auto" w:fill="auto"/>
          </w:tcPr>
          <w:p w14:paraId="00A825DB" w14:textId="77777777" w:rsidR="004D5530" w:rsidRPr="00D45101" w:rsidRDefault="004D5530" w:rsidP="00BE48AA">
            <w:pPr>
              <w:pStyle w:val="Table-Body"/>
            </w:pPr>
            <w:r w:rsidRPr="00D45101">
              <w:t xml:space="preserve">Track through the Tullamore – Narromine Road </w:t>
            </w:r>
            <w:r w:rsidR="00BE48AA" w:rsidRPr="00D45101">
              <w:t>railway</w:t>
            </w:r>
            <w:r w:rsidRPr="00D45101">
              <w:t xml:space="preserve"> crossing comprises standard gauge (1435 mm) 47 kg/m rail fastened to </w:t>
            </w:r>
            <w:r w:rsidR="008F2C9D" w:rsidRPr="00D45101">
              <w:t>concrete</w:t>
            </w:r>
            <w:r w:rsidRPr="00D45101">
              <w:t xml:space="preserve"> sleepers on a ballast bed.</w:t>
            </w:r>
          </w:p>
        </w:tc>
      </w:tr>
      <w:tr w:rsidR="004D5530" w:rsidRPr="00D45101" w14:paraId="3DD3B39F" w14:textId="77777777" w:rsidTr="00841E25">
        <w:trPr>
          <w:trHeight w:val="60"/>
        </w:trPr>
        <w:tc>
          <w:tcPr>
            <w:tcW w:w="2268" w:type="dxa"/>
            <w:shd w:val="clear" w:color="auto" w:fill="F2F2F2"/>
          </w:tcPr>
          <w:p w14:paraId="7FF61A11" w14:textId="77777777" w:rsidR="004D5530" w:rsidRPr="00D45101" w:rsidRDefault="004D5530" w:rsidP="008F2C9D">
            <w:pPr>
              <w:pStyle w:val="Table-Body"/>
            </w:pPr>
            <w:r w:rsidRPr="00D45101">
              <w:t>Flashing light</w:t>
            </w:r>
            <w:r w:rsidR="008F2C9D" w:rsidRPr="00D45101">
              <w:t>s</w:t>
            </w:r>
            <w:r w:rsidRPr="00D45101">
              <w:t>:</w:t>
            </w:r>
          </w:p>
        </w:tc>
        <w:tc>
          <w:tcPr>
            <w:tcW w:w="6096" w:type="dxa"/>
            <w:shd w:val="clear" w:color="auto" w:fill="auto"/>
          </w:tcPr>
          <w:p w14:paraId="1F52FBD5" w14:textId="73793269" w:rsidR="004D5530" w:rsidRPr="00D45101" w:rsidRDefault="00374376" w:rsidP="001B0F3E">
            <w:pPr>
              <w:pStyle w:val="Table-Body"/>
            </w:pPr>
            <w:r>
              <w:t>Assembly RX-5 to AS 1742.7-2007</w:t>
            </w:r>
            <w:r w:rsidR="001B0F3E" w:rsidRPr="00D45101">
              <w:t>. Flashing light</w:t>
            </w:r>
            <w:r>
              <w:t>s</w:t>
            </w:r>
            <w:r w:rsidR="001B0F3E" w:rsidRPr="00D45101">
              <w:t xml:space="preserve"> fitted with </w:t>
            </w:r>
            <w:r>
              <w:t>Light Emitting Diode (LED) - type</w:t>
            </w:r>
            <w:r w:rsidR="00A609C5" w:rsidRPr="00D45101">
              <w:t xml:space="preserve"> </w:t>
            </w:r>
            <w:r w:rsidR="001B0F3E" w:rsidRPr="00D45101">
              <w:t>FL03. Train detection by DC track circuits.</w:t>
            </w:r>
          </w:p>
          <w:p w14:paraId="4D93E562" w14:textId="77777777" w:rsidR="001B0F3E" w:rsidRPr="00D45101" w:rsidRDefault="00BE48AA" w:rsidP="00BE48AA">
            <w:pPr>
              <w:pStyle w:val="Table-Body"/>
            </w:pPr>
            <w:r w:rsidRPr="00D45101">
              <w:t>Flashing</w:t>
            </w:r>
            <w:r w:rsidR="001B0F3E" w:rsidRPr="00D45101">
              <w:t xml:space="preserve"> </w:t>
            </w:r>
            <w:r w:rsidRPr="00D45101">
              <w:t xml:space="preserve">lights </w:t>
            </w:r>
            <w:r w:rsidR="00A609C5" w:rsidRPr="00D45101">
              <w:t>monitored by</w:t>
            </w:r>
            <w:r w:rsidR="001B0F3E" w:rsidRPr="00D45101">
              <w:t xml:space="preserve"> a Cerberus data logger.</w:t>
            </w:r>
          </w:p>
        </w:tc>
      </w:tr>
      <w:tr w:rsidR="001B0F3E" w:rsidRPr="00D45101" w14:paraId="3FFAA581" w14:textId="77777777" w:rsidTr="00841E25">
        <w:trPr>
          <w:trHeight w:val="60"/>
        </w:trPr>
        <w:tc>
          <w:tcPr>
            <w:tcW w:w="2268" w:type="dxa"/>
            <w:shd w:val="clear" w:color="auto" w:fill="F2F2F2"/>
          </w:tcPr>
          <w:p w14:paraId="7D9EBE7D" w14:textId="77777777" w:rsidR="001B0F3E" w:rsidRPr="00D45101" w:rsidRDefault="001B0F3E" w:rsidP="001B0F3E">
            <w:pPr>
              <w:pStyle w:val="Table-Body"/>
            </w:pPr>
            <w:r w:rsidRPr="00D45101">
              <w:t>Damage:</w:t>
            </w:r>
          </w:p>
        </w:tc>
        <w:tc>
          <w:tcPr>
            <w:tcW w:w="6096" w:type="dxa"/>
            <w:shd w:val="clear" w:color="auto" w:fill="auto"/>
          </w:tcPr>
          <w:p w14:paraId="4DFEB88C" w14:textId="77777777" w:rsidR="001B0F3E" w:rsidRPr="00D45101" w:rsidRDefault="001B0F3E" w:rsidP="001B0F3E">
            <w:pPr>
              <w:pStyle w:val="Table-Body"/>
            </w:pPr>
            <w:r w:rsidRPr="00D45101">
              <w:t>Flashing light, northwest corner destroyed.</w:t>
            </w:r>
          </w:p>
        </w:tc>
      </w:tr>
    </w:tbl>
    <w:p w14:paraId="0DAC2D1E" w14:textId="77777777" w:rsidR="00AD3540" w:rsidRPr="00D45101" w:rsidRDefault="00AD3540" w:rsidP="00AD3540">
      <w:pPr>
        <w:pStyle w:val="Heading1"/>
      </w:pPr>
      <w:bookmarkStart w:id="82" w:name="_Toc456698612"/>
      <w:r w:rsidRPr="00D45101">
        <w:lastRenderedPageBreak/>
        <w:t>Sources and submissions</w:t>
      </w:r>
      <w:bookmarkEnd w:id="71"/>
      <w:bookmarkEnd w:id="82"/>
    </w:p>
    <w:p w14:paraId="214B96EA" w14:textId="77777777" w:rsidR="00A01AD7" w:rsidRPr="00D45101" w:rsidRDefault="00A01AD7" w:rsidP="00A26ADA">
      <w:pPr>
        <w:pStyle w:val="Heading2"/>
      </w:pPr>
      <w:bookmarkStart w:id="83" w:name="_Toc201639687"/>
      <w:bookmarkStart w:id="84" w:name="_Toc352850183"/>
      <w:bookmarkStart w:id="85" w:name="_Toc456698613"/>
      <w:r w:rsidRPr="00D45101">
        <w:t>Sources of information</w:t>
      </w:r>
      <w:bookmarkEnd w:id="83"/>
      <w:bookmarkEnd w:id="84"/>
      <w:bookmarkEnd w:id="85"/>
    </w:p>
    <w:p w14:paraId="6BE95FA1" w14:textId="77777777" w:rsidR="00A01AD7" w:rsidRPr="00D45101" w:rsidRDefault="00A01AD7" w:rsidP="00A01AD7">
      <w:pPr>
        <w:autoSpaceDE/>
        <w:autoSpaceDN/>
        <w:adjustRightInd/>
        <w:spacing w:line="271" w:lineRule="auto"/>
        <w:textAlignment w:val="auto"/>
        <w:rPr>
          <w:rFonts w:eastAsiaTheme="minorHAnsi"/>
        </w:rPr>
      </w:pPr>
      <w:r w:rsidRPr="00D45101">
        <w:rPr>
          <w:rFonts w:eastAsiaTheme="minorHAnsi"/>
        </w:rPr>
        <w:t>The sources of information during the investigation included the:</w:t>
      </w:r>
    </w:p>
    <w:p w14:paraId="73068E68" w14:textId="77777777" w:rsidR="00A35A43" w:rsidRPr="00D45101" w:rsidRDefault="00A35A43" w:rsidP="00A35A43">
      <w:pPr>
        <w:pStyle w:val="ReportBody"/>
        <w:numPr>
          <w:ilvl w:val="0"/>
          <w:numId w:val="24"/>
        </w:numPr>
      </w:pPr>
      <w:bookmarkStart w:id="86" w:name="_Toc201639688"/>
      <w:bookmarkStart w:id="87" w:name="_Toc352850184"/>
      <w:proofErr w:type="spellStart"/>
      <w:r w:rsidRPr="00D45101">
        <w:t>Austroads</w:t>
      </w:r>
      <w:proofErr w:type="spellEnd"/>
    </w:p>
    <w:p w14:paraId="5D9233C6" w14:textId="77777777" w:rsidR="00A35A43" w:rsidRPr="00D45101" w:rsidRDefault="00A35A43" w:rsidP="00A35A43">
      <w:pPr>
        <w:pStyle w:val="ReportBody"/>
        <w:numPr>
          <w:ilvl w:val="0"/>
          <w:numId w:val="24"/>
        </w:numPr>
      </w:pPr>
      <w:r w:rsidRPr="00D45101">
        <w:t>Australian Rail Track Corporation</w:t>
      </w:r>
    </w:p>
    <w:p w14:paraId="4CD926D8" w14:textId="77777777" w:rsidR="00A35A43" w:rsidRPr="00D45101" w:rsidRDefault="00A35A43" w:rsidP="00A35A43">
      <w:pPr>
        <w:pStyle w:val="ReportBody"/>
        <w:numPr>
          <w:ilvl w:val="0"/>
          <w:numId w:val="24"/>
        </w:numPr>
      </w:pPr>
      <w:r w:rsidRPr="00D45101">
        <w:t>Narromine Shire Council</w:t>
      </w:r>
    </w:p>
    <w:p w14:paraId="41B4063C" w14:textId="77777777" w:rsidR="00A35A43" w:rsidRPr="00D45101" w:rsidRDefault="00A35A43" w:rsidP="00A35A43">
      <w:pPr>
        <w:pStyle w:val="ReportBody"/>
        <w:numPr>
          <w:ilvl w:val="0"/>
          <w:numId w:val="24"/>
        </w:numPr>
      </w:pPr>
      <w:r w:rsidRPr="00D45101">
        <w:t>NSW Police (Dubbo)</w:t>
      </w:r>
    </w:p>
    <w:p w14:paraId="325FF680" w14:textId="77777777" w:rsidR="00A35A43" w:rsidRPr="00D45101" w:rsidRDefault="00A35A43" w:rsidP="00A35A43">
      <w:pPr>
        <w:pStyle w:val="ReportBody"/>
        <w:numPr>
          <w:ilvl w:val="0"/>
          <w:numId w:val="24"/>
        </w:numPr>
      </w:pPr>
      <w:r w:rsidRPr="00D45101">
        <w:t>Office of the National Rail Safety Regulator (ONRSR)</w:t>
      </w:r>
    </w:p>
    <w:p w14:paraId="26806A03" w14:textId="77777777" w:rsidR="00A35A43" w:rsidRPr="00D45101" w:rsidRDefault="00A35A43" w:rsidP="00A35A43">
      <w:pPr>
        <w:pStyle w:val="ReportBody"/>
        <w:numPr>
          <w:ilvl w:val="0"/>
          <w:numId w:val="24"/>
        </w:numPr>
      </w:pPr>
      <w:r w:rsidRPr="00D45101">
        <w:t>Pacific National Pty Ltd</w:t>
      </w:r>
    </w:p>
    <w:p w14:paraId="276FC2F1" w14:textId="77777777" w:rsidR="00A35A43" w:rsidRPr="00D45101" w:rsidRDefault="00A35A43" w:rsidP="00A35A43">
      <w:pPr>
        <w:pStyle w:val="ReportBody"/>
        <w:numPr>
          <w:ilvl w:val="0"/>
          <w:numId w:val="24"/>
        </w:numPr>
      </w:pPr>
      <w:r w:rsidRPr="00D45101">
        <w:t>Roads and Maritime Services (NSW)</w:t>
      </w:r>
    </w:p>
    <w:p w14:paraId="059666D4" w14:textId="0276889C" w:rsidR="00A35A43" w:rsidRPr="00D45101" w:rsidRDefault="00A35A43" w:rsidP="00A35A43">
      <w:pPr>
        <w:pStyle w:val="ReportBody"/>
        <w:numPr>
          <w:ilvl w:val="0"/>
          <w:numId w:val="24"/>
        </w:numPr>
      </w:pPr>
      <w:proofErr w:type="spellStart"/>
      <w:r w:rsidRPr="00D45101">
        <w:t>Furney</w:t>
      </w:r>
      <w:proofErr w:type="spellEnd"/>
      <w:r w:rsidRPr="00D45101">
        <w:t xml:space="preserve"> Flour Mills</w:t>
      </w:r>
    </w:p>
    <w:p w14:paraId="75F38D3B" w14:textId="77777777" w:rsidR="00A35A43" w:rsidRPr="00D45101" w:rsidRDefault="00A35A43" w:rsidP="00A35A43">
      <w:pPr>
        <w:pStyle w:val="ReportBody"/>
        <w:numPr>
          <w:ilvl w:val="0"/>
          <w:numId w:val="24"/>
        </w:numPr>
      </w:pPr>
      <w:r w:rsidRPr="00D45101">
        <w:t>Transport for New South Wales (</w:t>
      </w:r>
      <w:proofErr w:type="spellStart"/>
      <w:r w:rsidRPr="00D45101">
        <w:t>TfNSW</w:t>
      </w:r>
      <w:proofErr w:type="spellEnd"/>
      <w:r w:rsidRPr="00D45101">
        <w:t>)</w:t>
      </w:r>
    </w:p>
    <w:p w14:paraId="1B7E15CF" w14:textId="215499EE" w:rsidR="00A35A43" w:rsidRPr="00D45101" w:rsidRDefault="00A35A43" w:rsidP="00A35A43">
      <w:pPr>
        <w:pStyle w:val="ReportBody"/>
        <w:numPr>
          <w:ilvl w:val="0"/>
          <w:numId w:val="24"/>
        </w:numPr>
      </w:pPr>
      <w:r w:rsidRPr="00D45101">
        <w:t>Witness</w:t>
      </w:r>
    </w:p>
    <w:p w14:paraId="4F1765F6" w14:textId="77777777" w:rsidR="00A01AD7" w:rsidRPr="00D45101" w:rsidRDefault="00A01AD7" w:rsidP="00A26ADA">
      <w:pPr>
        <w:pStyle w:val="Heading2"/>
      </w:pPr>
      <w:bookmarkStart w:id="88" w:name="_Toc456698614"/>
      <w:r w:rsidRPr="00D45101">
        <w:t>References</w:t>
      </w:r>
      <w:bookmarkEnd w:id="86"/>
      <w:bookmarkEnd w:id="87"/>
      <w:bookmarkEnd w:id="88"/>
    </w:p>
    <w:p w14:paraId="4FAF7E4F" w14:textId="77777777" w:rsidR="00A01AD7" w:rsidRPr="00D45101" w:rsidRDefault="00A01AD7" w:rsidP="00A01AD7">
      <w:pPr>
        <w:spacing w:before="227" w:line="271" w:lineRule="auto"/>
      </w:pPr>
      <w:bookmarkStart w:id="89" w:name="_Toc201639689"/>
      <w:r w:rsidRPr="00D45101">
        <w:t>Australian Government, Geoscience Australia</w:t>
      </w:r>
    </w:p>
    <w:p w14:paraId="1A8D84C7" w14:textId="77777777" w:rsidR="00A01AD7" w:rsidRPr="00D45101" w:rsidRDefault="00A01AD7" w:rsidP="00A01AD7">
      <w:r w:rsidRPr="00D45101">
        <w:t>Australian Level Crossing Assessment Model ALCAM</w:t>
      </w:r>
    </w:p>
    <w:p w14:paraId="422B853C" w14:textId="523A441E" w:rsidR="00E84B17" w:rsidRPr="00D45101" w:rsidRDefault="00E84B17" w:rsidP="00A01AD7">
      <w:pPr>
        <w:spacing w:line="271" w:lineRule="auto"/>
      </w:pPr>
      <w:r w:rsidRPr="00D45101">
        <w:t xml:space="preserve">Australian Standard </w:t>
      </w:r>
      <w:r w:rsidR="00CE0F13">
        <w:t>AS 17</w:t>
      </w:r>
      <w:r w:rsidRPr="00D45101">
        <w:t xml:space="preserve">42.7-2007 </w:t>
      </w:r>
      <w:r w:rsidR="008A0B8D" w:rsidRPr="00D45101">
        <w:t xml:space="preserve">– </w:t>
      </w:r>
      <w:r w:rsidRPr="00D45101">
        <w:t>Manual of uniform traffic control devices Part 7: Railway crossings.</w:t>
      </w:r>
    </w:p>
    <w:p w14:paraId="1AA31874" w14:textId="77777777" w:rsidR="00E84B17" w:rsidRPr="00D45101" w:rsidRDefault="00E84B17" w:rsidP="00A01AD7">
      <w:pPr>
        <w:spacing w:line="271" w:lineRule="auto"/>
      </w:pPr>
      <w:r w:rsidRPr="00D45101">
        <w:t xml:space="preserve">Australian Standard AS 7658-2012 </w:t>
      </w:r>
      <w:r w:rsidR="008A0B8D" w:rsidRPr="00D45101">
        <w:t xml:space="preserve">– </w:t>
      </w:r>
      <w:r w:rsidRPr="00D45101">
        <w:t>Railway Infrastructure: Railway Level Crossings.</w:t>
      </w:r>
    </w:p>
    <w:p w14:paraId="7DEDE2D1" w14:textId="77777777" w:rsidR="00A35A43" w:rsidRPr="00D45101" w:rsidRDefault="00A35A43" w:rsidP="00A01AD7">
      <w:proofErr w:type="spellStart"/>
      <w:r w:rsidRPr="00D45101">
        <w:t>Austroads</w:t>
      </w:r>
      <w:proofErr w:type="spellEnd"/>
      <w:r w:rsidRPr="00D45101">
        <w:t xml:space="preserve"> Guide to Road Design Part 4: Intersections and Crossings – General (AGRD04-09)</w:t>
      </w:r>
    </w:p>
    <w:p w14:paraId="2A237379" w14:textId="77777777" w:rsidR="00A35A43" w:rsidRPr="00D45101" w:rsidRDefault="00A35A43" w:rsidP="00A01AD7">
      <w:proofErr w:type="spellStart"/>
      <w:r w:rsidRPr="00D45101">
        <w:t>Austroads</w:t>
      </w:r>
      <w:proofErr w:type="spellEnd"/>
      <w:r w:rsidRPr="00D45101">
        <w:t xml:space="preserve"> </w:t>
      </w:r>
      <w:r w:rsidRPr="00D45101">
        <w:rPr>
          <w:color w:val="404040"/>
        </w:rPr>
        <w:t xml:space="preserve">Guide to Road Design Part 3: </w:t>
      </w:r>
      <w:r w:rsidRPr="00D45101">
        <w:t>Geometric Design (AGRD03-09)</w:t>
      </w:r>
    </w:p>
    <w:p w14:paraId="2D11B310" w14:textId="77777777" w:rsidR="00A35A43" w:rsidRPr="00D45101" w:rsidRDefault="00A35A43" w:rsidP="00A01AD7">
      <w:proofErr w:type="spellStart"/>
      <w:r w:rsidRPr="00D45101">
        <w:t>Austroads</w:t>
      </w:r>
      <w:proofErr w:type="spellEnd"/>
      <w:r w:rsidRPr="00D45101">
        <w:t xml:space="preserve"> study: Heavy Vehicle Sight Distance Requirements at Rail Crossings (AP-R347/09)</w:t>
      </w:r>
    </w:p>
    <w:p w14:paraId="1B0F38F1" w14:textId="77777777" w:rsidR="00A35A43" w:rsidRPr="00D45101" w:rsidRDefault="00A35A43" w:rsidP="00A35A43">
      <w:pPr>
        <w:pStyle w:val="ReportBody"/>
      </w:pPr>
      <w:proofErr w:type="spellStart"/>
      <w:r w:rsidRPr="00D45101">
        <w:t>Austroads</w:t>
      </w:r>
      <w:proofErr w:type="spellEnd"/>
      <w:r w:rsidRPr="00D45101">
        <w:t xml:space="preserve"> study: Measures for managing safety of heavy vehicles at passive and active railway level crossings (AP-R370/10)</w:t>
      </w:r>
    </w:p>
    <w:p w14:paraId="32083E02" w14:textId="77777777" w:rsidR="00A01AD7" w:rsidRPr="00D45101" w:rsidRDefault="00A01AD7" w:rsidP="00A01AD7">
      <w:r w:rsidRPr="00D45101">
        <w:t xml:space="preserve">Battelle Memorial Institute (1998). </w:t>
      </w:r>
      <w:proofErr w:type="gramStart"/>
      <w:r w:rsidRPr="00D45101">
        <w:rPr>
          <w:i/>
        </w:rPr>
        <w:t>An Overview of the scientific literature concerning fatigue, sleep, and the circadian cycle.</w:t>
      </w:r>
      <w:proofErr w:type="gramEnd"/>
      <w:r w:rsidRPr="00D45101">
        <w:t xml:space="preserve"> Report prepared for the Office of the Chief Scientific and Technical Advisor for Human Factors, US Federal Aviation Administration.</w:t>
      </w:r>
    </w:p>
    <w:p w14:paraId="55ECC03C" w14:textId="2CE3D3A0" w:rsidR="000C28E9" w:rsidRPr="00D45101" w:rsidRDefault="000C28E9" w:rsidP="000C28E9">
      <w:proofErr w:type="gramStart"/>
      <w:r w:rsidRPr="00D45101">
        <w:t xml:space="preserve">Blower D. </w:t>
      </w:r>
      <w:r w:rsidR="0026288D" w:rsidRPr="00D45101">
        <w:t>(2007).</w:t>
      </w:r>
      <w:proofErr w:type="gramEnd"/>
      <w:r w:rsidR="0026288D" w:rsidRPr="00D45101">
        <w:t xml:space="preserve"> </w:t>
      </w:r>
      <w:r w:rsidRPr="00D45101">
        <w:rPr>
          <w:i/>
        </w:rPr>
        <w:t>Truck Mirrors, Fields of View and Serious Truck Crashes</w:t>
      </w:r>
      <w:r w:rsidRPr="00D45101">
        <w:t>.</w:t>
      </w:r>
      <w:r w:rsidR="0026288D" w:rsidRPr="00D45101">
        <w:t xml:space="preserve"> University of </w:t>
      </w:r>
      <w:proofErr w:type="gramStart"/>
      <w:r w:rsidR="0026288D" w:rsidRPr="00D45101">
        <w:t>Michigan  Transportation</w:t>
      </w:r>
      <w:proofErr w:type="gramEnd"/>
      <w:r w:rsidR="0026288D" w:rsidRPr="00D45101">
        <w:t xml:space="preserve"> Research Institute</w:t>
      </w:r>
    </w:p>
    <w:p w14:paraId="013F9F02" w14:textId="77777777" w:rsidR="00A01AD7" w:rsidRPr="00D45101" w:rsidRDefault="00A01AD7" w:rsidP="00A01AD7">
      <w:proofErr w:type="gramStart"/>
      <w:r w:rsidRPr="00D45101">
        <w:t>Gray, R. &amp; Regan, D. (2007).</w:t>
      </w:r>
      <w:proofErr w:type="gramEnd"/>
      <w:r w:rsidRPr="00D45101">
        <w:t xml:space="preserve"> Glare susceptibility test results correlate with temporal safety margin when executing turns across approaching vehicles in simulated low-sun conditions. </w:t>
      </w:r>
      <w:r w:rsidRPr="00D45101">
        <w:rPr>
          <w:i/>
        </w:rPr>
        <w:t>Ophthalmic &amp; Physiological Optics, 27</w:t>
      </w:r>
      <w:r w:rsidRPr="00D45101">
        <w:t>, 440-450.</w:t>
      </w:r>
    </w:p>
    <w:p w14:paraId="00C3BFC3" w14:textId="77777777" w:rsidR="00A01AD7" w:rsidRPr="00D45101" w:rsidRDefault="00A01AD7" w:rsidP="00A01AD7">
      <w:proofErr w:type="spellStart"/>
      <w:r w:rsidRPr="00D45101">
        <w:t>Kahneman</w:t>
      </w:r>
      <w:proofErr w:type="spellEnd"/>
      <w:r w:rsidRPr="00D45101">
        <w:t xml:space="preserve">, D. (2011). </w:t>
      </w:r>
      <w:proofErr w:type="gramStart"/>
      <w:r w:rsidRPr="00D45101">
        <w:rPr>
          <w:i/>
        </w:rPr>
        <w:t>Thinking Fast and Slow</w:t>
      </w:r>
      <w:r w:rsidRPr="00D45101">
        <w:t>.</w:t>
      </w:r>
      <w:proofErr w:type="gramEnd"/>
      <w:r w:rsidRPr="00D45101">
        <w:t xml:space="preserve"> Farrar, Straus &amp; Giroux: New York.</w:t>
      </w:r>
    </w:p>
    <w:p w14:paraId="70A03983" w14:textId="77777777" w:rsidR="00577875" w:rsidRPr="00D45101" w:rsidRDefault="00577875" w:rsidP="00A01AD7">
      <w:pPr>
        <w:spacing w:line="220" w:lineRule="atLeast"/>
        <w:rPr>
          <w:color w:val="000000"/>
        </w:rPr>
      </w:pPr>
      <w:proofErr w:type="gramStart"/>
      <w:r w:rsidRPr="00D45101">
        <w:rPr>
          <w:color w:val="000000"/>
        </w:rPr>
        <w:t>National Transport Commission (2008).</w:t>
      </w:r>
      <w:proofErr w:type="gramEnd"/>
      <w:r w:rsidRPr="00D45101">
        <w:rPr>
          <w:color w:val="000000"/>
        </w:rPr>
        <w:t xml:space="preserve"> </w:t>
      </w:r>
      <w:proofErr w:type="gramStart"/>
      <w:r w:rsidRPr="00D45101">
        <w:rPr>
          <w:i/>
          <w:color w:val="000000"/>
        </w:rPr>
        <w:t>National Rail Safety Guideline.</w:t>
      </w:r>
      <w:proofErr w:type="gramEnd"/>
      <w:r w:rsidRPr="00D45101">
        <w:rPr>
          <w:i/>
          <w:color w:val="000000"/>
        </w:rPr>
        <w:t xml:space="preserve"> </w:t>
      </w:r>
      <w:proofErr w:type="gramStart"/>
      <w:r w:rsidRPr="00D45101">
        <w:rPr>
          <w:i/>
          <w:color w:val="000000"/>
        </w:rPr>
        <w:t>Management of Fatigue in Rail Safety Workers.</w:t>
      </w:r>
      <w:proofErr w:type="gramEnd"/>
    </w:p>
    <w:p w14:paraId="4DCB393B" w14:textId="77777777" w:rsidR="00A01AD7" w:rsidRPr="00D45101" w:rsidRDefault="00A01AD7" w:rsidP="00A01AD7">
      <w:pPr>
        <w:spacing w:line="220" w:lineRule="atLeast"/>
        <w:rPr>
          <w:color w:val="000000"/>
        </w:rPr>
      </w:pPr>
      <w:proofErr w:type="gramStart"/>
      <w:r w:rsidRPr="00D45101">
        <w:rPr>
          <w:color w:val="000000"/>
        </w:rPr>
        <w:t>National Transportation Safety Board (1998).</w:t>
      </w:r>
      <w:proofErr w:type="gramEnd"/>
      <w:r w:rsidRPr="00D45101">
        <w:rPr>
          <w:color w:val="000000"/>
        </w:rPr>
        <w:t xml:space="preserve"> </w:t>
      </w:r>
      <w:r w:rsidRPr="00D45101">
        <w:rPr>
          <w:i/>
          <w:color w:val="000000"/>
        </w:rPr>
        <w:t>Safety at Passive Grade Crossings, Volume 1 Analysis</w:t>
      </w:r>
      <w:r w:rsidRPr="00D45101">
        <w:rPr>
          <w:color w:val="000000"/>
        </w:rPr>
        <w:t xml:space="preserve">: </w:t>
      </w:r>
      <w:r w:rsidRPr="00D45101">
        <w:rPr>
          <w:i/>
          <w:color w:val="000000"/>
        </w:rPr>
        <w:t>Safety Study NTSB/SS-98-02:</w:t>
      </w:r>
      <w:r w:rsidRPr="00D45101">
        <w:rPr>
          <w:color w:val="000000"/>
        </w:rPr>
        <w:t xml:space="preserve"> Washington DC.</w:t>
      </w:r>
    </w:p>
    <w:p w14:paraId="085F677A" w14:textId="77777777" w:rsidR="00577875" w:rsidRPr="00D45101" w:rsidRDefault="00577875" w:rsidP="00A01AD7">
      <w:proofErr w:type="gramStart"/>
      <w:r w:rsidRPr="00D45101">
        <w:t>Olsen, P.L., Dewar, R. &amp; Farber, E. (2010).</w:t>
      </w:r>
      <w:proofErr w:type="gramEnd"/>
      <w:r w:rsidRPr="00D45101">
        <w:t xml:space="preserve"> </w:t>
      </w:r>
      <w:r w:rsidRPr="00D45101">
        <w:rPr>
          <w:i/>
        </w:rPr>
        <w:t xml:space="preserve">Forensic Aspects of Driver Perception and Response (3rd </w:t>
      </w:r>
      <w:proofErr w:type="gramStart"/>
      <w:r w:rsidRPr="00D45101">
        <w:rPr>
          <w:i/>
        </w:rPr>
        <w:t>ed</w:t>
      </w:r>
      <w:proofErr w:type="gramEnd"/>
      <w:r w:rsidRPr="00D45101">
        <w:rPr>
          <w:i/>
        </w:rPr>
        <w:t>.)</w:t>
      </w:r>
      <w:r w:rsidRPr="00D45101">
        <w:t>. Lawyers and Judges Publishing Company: Tucson. p91.</w:t>
      </w:r>
    </w:p>
    <w:p w14:paraId="4F115B08" w14:textId="77777777" w:rsidR="00577875" w:rsidRPr="00D45101" w:rsidRDefault="00577875" w:rsidP="00A01AD7">
      <w:proofErr w:type="gramStart"/>
      <w:r w:rsidRPr="00D45101">
        <w:lastRenderedPageBreak/>
        <w:t>Regan, M.A., Hallett, C. &amp; Gordon, C.P. (2011).</w:t>
      </w:r>
      <w:proofErr w:type="gramEnd"/>
      <w:r w:rsidRPr="00D45101">
        <w:t xml:space="preserve"> Driver distraction and driver inattention: Definition, relationship and taxonomy. </w:t>
      </w:r>
      <w:r w:rsidRPr="00D45101">
        <w:rPr>
          <w:i/>
        </w:rPr>
        <w:t>Accident Analysis and Prevention, 43</w:t>
      </w:r>
      <w:r w:rsidRPr="00D45101">
        <w:t>, 1771-1781.</w:t>
      </w:r>
    </w:p>
    <w:p w14:paraId="67DE2615" w14:textId="77777777" w:rsidR="00A01AD7" w:rsidRPr="00D45101" w:rsidRDefault="00A01AD7" w:rsidP="00A01AD7">
      <w:proofErr w:type="spellStart"/>
      <w:proofErr w:type="gramStart"/>
      <w:r w:rsidRPr="00D45101">
        <w:t>Yeh</w:t>
      </w:r>
      <w:proofErr w:type="spellEnd"/>
      <w:r w:rsidRPr="00D45101">
        <w:t xml:space="preserve">, M. &amp; </w:t>
      </w:r>
      <w:proofErr w:type="spellStart"/>
      <w:r w:rsidRPr="00D45101">
        <w:t>Multzer</w:t>
      </w:r>
      <w:proofErr w:type="spellEnd"/>
      <w:r w:rsidRPr="00D45101">
        <w:t>, J. (2008).</w:t>
      </w:r>
      <w:proofErr w:type="gramEnd"/>
      <w:r w:rsidRPr="00D45101">
        <w:t xml:space="preserve"> Driver Behaviour at Highway-Railroad Grade Crossings: A Literature Review from 1990-2006. </w:t>
      </w:r>
      <w:proofErr w:type="gramStart"/>
      <w:r w:rsidRPr="00D45101">
        <w:rPr>
          <w:i/>
        </w:rPr>
        <w:t>Human Factors in Railroad Operations</w:t>
      </w:r>
      <w:r w:rsidRPr="00D45101">
        <w:t>.</w:t>
      </w:r>
      <w:proofErr w:type="gramEnd"/>
      <w:r w:rsidRPr="00D45101">
        <w:t xml:space="preserve"> United States Department of Transportation, Federal Railroad Administration: Washington DC.</w:t>
      </w:r>
    </w:p>
    <w:p w14:paraId="5067EE36" w14:textId="77777777" w:rsidR="00577875" w:rsidRPr="00D45101" w:rsidRDefault="00577875" w:rsidP="00A01AD7">
      <w:proofErr w:type="gramStart"/>
      <w:r w:rsidRPr="00D45101">
        <w:t>Young, K.L., Regan, M.A., &amp; Hammer, M. (2003).</w:t>
      </w:r>
      <w:proofErr w:type="gramEnd"/>
      <w:r w:rsidRPr="00D45101">
        <w:t xml:space="preserve"> Driver Distraction: A review of the literature. </w:t>
      </w:r>
      <w:proofErr w:type="gramStart"/>
      <w:r w:rsidRPr="00D45101">
        <w:rPr>
          <w:i/>
        </w:rPr>
        <w:t>Monash University Accident Research Centre.</w:t>
      </w:r>
      <w:proofErr w:type="gramEnd"/>
      <w:r w:rsidRPr="00D45101">
        <w:t xml:space="preserve"> Available from: http://www.monash.edu.au/miri/research/reports/muarc206.pdf</w:t>
      </w:r>
    </w:p>
    <w:p w14:paraId="3E2A6DC0" w14:textId="77777777" w:rsidR="00A01AD7" w:rsidRPr="00D45101" w:rsidRDefault="00A01AD7" w:rsidP="00A26ADA">
      <w:pPr>
        <w:pStyle w:val="Heading2"/>
      </w:pPr>
      <w:bookmarkStart w:id="90" w:name="_Toc352850185"/>
      <w:bookmarkStart w:id="91" w:name="_Toc456698615"/>
      <w:r w:rsidRPr="00D45101">
        <w:t>Submissions</w:t>
      </w:r>
      <w:bookmarkEnd w:id="89"/>
      <w:bookmarkEnd w:id="90"/>
      <w:bookmarkEnd w:id="91"/>
    </w:p>
    <w:p w14:paraId="7CC13A4F" w14:textId="77777777" w:rsidR="00A01AD7" w:rsidRPr="00D45101" w:rsidRDefault="00A01AD7" w:rsidP="00A01AD7">
      <w:pPr>
        <w:autoSpaceDE/>
        <w:autoSpaceDN/>
        <w:adjustRightInd/>
        <w:spacing w:line="271" w:lineRule="auto"/>
        <w:textAlignment w:val="auto"/>
        <w:rPr>
          <w:rFonts w:eastAsiaTheme="minorHAnsi"/>
        </w:rPr>
      </w:pPr>
      <w:r w:rsidRPr="00D45101">
        <w:rPr>
          <w:rFonts w:eastAsiaTheme="minorHAnsi"/>
        </w:rPr>
        <w:t xml:space="preserve">Under Part 4, Division 2 (Investigation Reports), Section 26 of the </w:t>
      </w:r>
      <w:r w:rsidRPr="00D45101">
        <w:rPr>
          <w:rFonts w:eastAsiaTheme="minorHAnsi"/>
          <w:i/>
        </w:rPr>
        <w:t>Transport Safety Investigation Act 2003</w:t>
      </w:r>
      <w:r w:rsidRPr="00D45101">
        <w:rPr>
          <w:rFonts w:eastAsiaTheme="minorHAnsi"/>
        </w:rPr>
        <w:t xml:space="preserve">, the ATSB may provide a draft report, on a confidential basis, to any person whom the ATSB considers appropriate. Section 26 (1) (a) of the Act allows a person receiving a draft report to make submissions to the ATSB about the draft report. </w:t>
      </w:r>
    </w:p>
    <w:p w14:paraId="1BE6E78E" w14:textId="77777777" w:rsidR="00BD515D" w:rsidRPr="00D45101" w:rsidRDefault="00A01AD7" w:rsidP="00A01AD7">
      <w:pPr>
        <w:autoSpaceDE/>
        <w:autoSpaceDN/>
        <w:adjustRightInd/>
        <w:spacing w:line="271" w:lineRule="auto"/>
        <w:textAlignment w:val="auto"/>
        <w:rPr>
          <w:rFonts w:eastAsiaTheme="minorHAnsi"/>
        </w:rPr>
      </w:pPr>
      <w:r w:rsidRPr="00D45101">
        <w:rPr>
          <w:rFonts w:eastAsiaTheme="minorHAnsi"/>
        </w:rPr>
        <w:t>A draft of this report was provided to</w:t>
      </w:r>
      <w:r w:rsidR="00BD515D" w:rsidRPr="00D45101">
        <w:rPr>
          <w:rFonts w:eastAsiaTheme="minorHAnsi"/>
        </w:rPr>
        <w:t>:</w:t>
      </w:r>
    </w:p>
    <w:p w14:paraId="04477AFC" w14:textId="4545C1C1" w:rsidR="00092FF7" w:rsidRDefault="00092FF7" w:rsidP="00EF150D">
      <w:pPr>
        <w:pStyle w:val="ReportBody"/>
        <w:numPr>
          <w:ilvl w:val="0"/>
          <w:numId w:val="24"/>
        </w:numPr>
      </w:pPr>
      <w:r>
        <w:t>ALCAM</w:t>
      </w:r>
    </w:p>
    <w:p w14:paraId="76F58A9D" w14:textId="12471817" w:rsidR="00092FF7" w:rsidRDefault="00DC7C10" w:rsidP="00EF150D">
      <w:pPr>
        <w:pStyle w:val="ReportBody"/>
        <w:numPr>
          <w:ilvl w:val="0"/>
          <w:numId w:val="24"/>
        </w:numPr>
      </w:pPr>
      <w:r>
        <w:t>Standards Australia</w:t>
      </w:r>
    </w:p>
    <w:p w14:paraId="3E7C6316" w14:textId="77777777" w:rsidR="00EF150D" w:rsidRPr="00D45101" w:rsidRDefault="00EF150D" w:rsidP="00EF150D">
      <w:pPr>
        <w:pStyle w:val="ReportBody"/>
        <w:numPr>
          <w:ilvl w:val="0"/>
          <w:numId w:val="24"/>
        </w:numPr>
      </w:pPr>
      <w:r w:rsidRPr="00D45101">
        <w:t>Australian Rail Track Corporation</w:t>
      </w:r>
    </w:p>
    <w:p w14:paraId="0FD4B132" w14:textId="375018FA" w:rsidR="00092FF7" w:rsidRDefault="00092FF7" w:rsidP="00EF150D">
      <w:pPr>
        <w:pStyle w:val="ReportBody"/>
        <w:numPr>
          <w:ilvl w:val="0"/>
          <w:numId w:val="24"/>
        </w:numPr>
      </w:pPr>
      <w:r>
        <w:t>Coroner – Dubbo, NSW</w:t>
      </w:r>
    </w:p>
    <w:p w14:paraId="60654309" w14:textId="77777777" w:rsidR="00092FF7" w:rsidRPr="00D45101" w:rsidRDefault="00092FF7" w:rsidP="00092FF7">
      <w:pPr>
        <w:pStyle w:val="ReportBody"/>
        <w:numPr>
          <w:ilvl w:val="0"/>
          <w:numId w:val="24"/>
        </w:numPr>
      </w:pPr>
      <w:proofErr w:type="spellStart"/>
      <w:r w:rsidRPr="00D45101">
        <w:t>Furney</w:t>
      </w:r>
      <w:proofErr w:type="spellEnd"/>
      <w:r w:rsidRPr="00D45101">
        <w:t xml:space="preserve"> Flour Mills</w:t>
      </w:r>
    </w:p>
    <w:p w14:paraId="53E19D78" w14:textId="77777777" w:rsidR="00092FF7" w:rsidRPr="00D45101" w:rsidRDefault="00092FF7" w:rsidP="00092FF7">
      <w:pPr>
        <w:pStyle w:val="ReportBody"/>
        <w:numPr>
          <w:ilvl w:val="0"/>
          <w:numId w:val="24"/>
        </w:numPr>
      </w:pPr>
      <w:r w:rsidRPr="00D45101">
        <w:t>Narromine Shire Council</w:t>
      </w:r>
    </w:p>
    <w:p w14:paraId="13EA8FDA" w14:textId="16759959" w:rsidR="00EF150D" w:rsidRPr="00D45101" w:rsidRDefault="00EF150D" w:rsidP="00EF150D">
      <w:pPr>
        <w:pStyle w:val="ReportBody"/>
        <w:numPr>
          <w:ilvl w:val="0"/>
          <w:numId w:val="24"/>
        </w:numPr>
      </w:pPr>
      <w:r w:rsidRPr="00D45101">
        <w:t xml:space="preserve">Next of kin </w:t>
      </w:r>
      <w:r w:rsidR="00092FF7">
        <w:t>(</w:t>
      </w:r>
      <w:proofErr w:type="spellStart"/>
      <w:r w:rsidR="00092FF7">
        <w:t>NoK</w:t>
      </w:r>
      <w:proofErr w:type="spellEnd"/>
      <w:r w:rsidR="00092FF7">
        <w:t>)</w:t>
      </w:r>
    </w:p>
    <w:p w14:paraId="378F36EE" w14:textId="77777777" w:rsidR="00EF150D" w:rsidRPr="00D45101" w:rsidRDefault="00EF150D" w:rsidP="00EF150D">
      <w:pPr>
        <w:pStyle w:val="ReportBody"/>
        <w:numPr>
          <w:ilvl w:val="0"/>
          <w:numId w:val="24"/>
        </w:numPr>
      </w:pPr>
      <w:r w:rsidRPr="00D45101">
        <w:t>NSW Coroner (Dubbo)</w:t>
      </w:r>
    </w:p>
    <w:p w14:paraId="0C3B28E6" w14:textId="77777777" w:rsidR="00EF150D" w:rsidRPr="00D45101" w:rsidRDefault="00EF150D" w:rsidP="00EF150D">
      <w:pPr>
        <w:pStyle w:val="ReportBody"/>
        <w:numPr>
          <w:ilvl w:val="0"/>
          <w:numId w:val="24"/>
        </w:numPr>
      </w:pPr>
      <w:r w:rsidRPr="00D45101">
        <w:t>NSW Police (Dubbo)</w:t>
      </w:r>
    </w:p>
    <w:p w14:paraId="549CAA43" w14:textId="77777777" w:rsidR="00EF150D" w:rsidRPr="00D45101" w:rsidRDefault="00EF150D" w:rsidP="00EF150D">
      <w:pPr>
        <w:pStyle w:val="ReportBody"/>
        <w:numPr>
          <w:ilvl w:val="0"/>
          <w:numId w:val="24"/>
        </w:numPr>
      </w:pPr>
      <w:r w:rsidRPr="00D45101">
        <w:t>Office of the National Rail Safety Regulator (ONRSR)</w:t>
      </w:r>
    </w:p>
    <w:p w14:paraId="193CBAB6" w14:textId="0BDED935" w:rsidR="00EF150D" w:rsidRPr="00D45101" w:rsidRDefault="00EF150D" w:rsidP="00EF150D">
      <w:pPr>
        <w:pStyle w:val="ReportBody"/>
        <w:numPr>
          <w:ilvl w:val="0"/>
          <w:numId w:val="24"/>
        </w:numPr>
      </w:pPr>
      <w:r w:rsidRPr="00D45101">
        <w:t>Pacific National</w:t>
      </w:r>
    </w:p>
    <w:p w14:paraId="49D3A0F2" w14:textId="77777777" w:rsidR="00EF150D" w:rsidRPr="00D45101" w:rsidRDefault="00EF150D" w:rsidP="00EF150D">
      <w:pPr>
        <w:pStyle w:val="ReportBody"/>
        <w:numPr>
          <w:ilvl w:val="0"/>
          <w:numId w:val="24"/>
        </w:numPr>
      </w:pPr>
      <w:r w:rsidRPr="00D45101">
        <w:t>Rail Industry Safety and Standards Board</w:t>
      </w:r>
    </w:p>
    <w:p w14:paraId="669AFF5B" w14:textId="77777777" w:rsidR="00A35A43" w:rsidRPr="00D45101" w:rsidRDefault="00A35A43" w:rsidP="00EF150D">
      <w:pPr>
        <w:pStyle w:val="ReportBody"/>
        <w:numPr>
          <w:ilvl w:val="0"/>
          <w:numId w:val="24"/>
        </w:numPr>
      </w:pPr>
      <w:r w:rsidRPr="00D45101">
        <w:t>Train drivers</w:t>
      </w:r>
    </w:p>
    <w:p w14:paraId="634331F4" w14:textId="77777777" w:rsidR="00EF150D" w:rsidRPr="00D45101" w:rsidRDefault="00EF150D" w:rsidP="00EF150D">
      <w:pPr>
        <w:pStyle w:val="ReportBody"/>
        <w:numPr>
          <w:ilvl w:val="0"/>
          <w:numId w:val="24"/>
        </w:numPr>
      </w:pPr>
      <w:r w:rsidRPr="00D45101">
        <w:t>Transport for New South Wales (</w:t>
      </w:r>
      <w:proofErr w:type="spellStart"/>
      <w:r w:rsidRPr="00D45101">
        <w:t>TfNSW</w:t>
      </w:r>
      <w:proofErr w:type="spellEnd"/>
      <w:r w:rsidRPr="00D45101">
        <w:t>)</w:t>
      </w:r>
    </w:p>
    <w:p w14:paraId="23E04D10" w14:textId="77777777" w:rsidR="00EF150D" w:rsidRPr="00D45101" w:rsidRDefault="00EF150D" w:rsidP="00EF150D">
      <w:pPr>
        <w:pStyle w:val="ReportBody"/>
        <w:numPr>
          <w:ilvl w:val="0"/>
          <w:numId w:val="24"/>
        </w:numPr>
      </w:pPr>
      <w:r w:rsidRPr="00D45101">
        <w:t>Witnesses</w:t>
      </w:r>
    </w:p>
    <w:p w14:paraId="6EF9161B" w14:textId="4C73EA92" w:rsidR="00A01AD7" w:rsidRPr="00092FF7" w:rsidRDefault="00092FF7" w:rsidP="00E63EA3">
      <w:pPr>
        <w:pStyle w:val="ReportBody"/>
      </w:pPr>
      <w:r w:rsidRPr="00092FF7">
        <w:t xml:space="preserve">Submissions were received from </w:t>
      </w:r>
      <w:r>
        <w:t xml:space="preserve">ALCAM, the </w:t>
      </w:r>
      <w:r w:rsidRPr="00092FF7">
        <w:t xml:space="preserve">Australian Rail Track Corporation, </w:t>
      </w:r>
      <w:proofErr w:type="spellStart"/>
      <w:r>
        <w:t>Furney</w:t>
      </w:r>
      <w:proofErr w:type="spellEnd"/>
      <w:r>
        <w:t xml:space="preserve"> Flour Mills, </w:t>
      </w:r>
      <w:r w:rsidRPr="00D45101">
        <w:t>Narromine Shire Council</w:t>
      </w:r>
      <w:r>
        <w:t xml:space="preserve">, </w:t>
      </w:r>
      <w:proofErr w:type="spellStart"/>
      <w:r>
        <w:t>NoK</w:t>
      </w:r>
      <w:proofErr w:type="spellEnd"/>
      <w:r w:rsidR="00C569A8">
        <w:t>,</w:t>
      </w:r>
      <w:r>
        <w:t xml:space="preserve"> </w:t>
      </w:r>
      <w:r w:rsidR="00C569A8" w:rsidRPr="00C569A8">
        <w:t>NSW Police (Dubbo)</w:t>
      </w:r>
      <w:r w:rsidR="00C569A8">
        <w:t xml:space="preserve">, </w:t>
      </w:r>
      <w:r w:rsidRPr="00092FF7">
        <w:t>the Office of the National Rail Safety Regulator</w:t>
      </w:r>
      <w:r>
        <w:t>,</w:t>
      </w:r>
      <w:r w:rsidRPr="00092FF7">
        <w:t xml:space="preserve"> Pacific National</w:t>
      </w:r>
      <w:r>
        <w:t xml:space="preserve">, </w:t>
      </w:r>
      <w:r w:rsidRPr="00D45101">
        <w:t>Transport for New South Wales</w:t>
      </w:r>
      <w:r w:rsidR="00C569A8">
        <w:t>,</w:t>
      </w:r>
      <w:r>
        <w:t xml:space="preserve"> </w:t>
      </w:r>
      <w:r w:rsidRPr="00092FF7">
        <w:t>and</w:t>
      </w:r>
      <w:r>
        <w:t xml:space="preserve"> witnesses</w:t>
      </w:r>
      <w:r w:rsidRPr="00092FF7">
        <w:t>. The submissions were reviewed and where considered appropriate, the text of the report was amended accordingly</w:t>
      </w:r>
      <w:r w:rsidR="00A01AD7" w:rsidRPr="00092FF7">
        <w:t>.</w:t>
      </w:r>
    </w:p>
    <w:p w14:paraId="64D20BF5" w14:textId="77777777" w:rsidR="00FC14F4" w:rsidRPr="00D45101" w:rsidRDefault="00FC14F4" w:rsidP="00CF2CB1">
      <w:pPr>
        <w:pStyle w:val="Heading1"/>
      </w:pPr>
      <w:bookmarkStart w:id="92" w:name="_Toc456698616"/>
      <w:r w:rsidRPr="00D45101">
        <w:lastRenderedPageBreak/>
        <w:t>Australian Transport Safety Bureau</w:t>
      </w:r>
      <w:bookmarkEnd w:id="92"/>
    </w:p>
    <w:p w14:paraId="6921A379" w14:textId="77777777" w:rsidR="00FC14F4" w:rsidRPr="00D45101" w:rsidRDefault="00FC14F4" w:rsidP="003B3191">
      <w:pPr>
        <w:pStyle w:val="ReportBody"/>
      </w:pPr>
      <w:r w:rsidRPr="00D45101">
        <w:t xml:space="preserve">The Australian Transport Safety Bureau (ATSB) is an independent Commonwealth Government statutory agency. The </w:t>
      </w:r>
      <w:r w:rsidR="003E7615" w:rsidRPr="00D45101">
        <w:t>ATSB</w:t>
      </w:r>
      <w:r w:rsidRPr="00D45101">
        <w:t xml:space="preserve"> is governed by a Commission and is entirely separate from transport regulators, policy makers and service providers. The ATSB’s function is to improve safety and public confidence in the aviation, marine and rail modes of transport through excellence in: independent investigation of transport accidents and other safety occurrences; safety data recording, analysis and research; fostering safety awareness, knowledge and action.</w:t>
      </w:r>
    </w:p>
    <w:p w14:paraId="4A894142" w14:textId="77777777" w:rsidR="00FC14F4" w:rsidRPr="00D45101" w:rsidRDefault="00FC14F4" w:rsidP="003B3191">
      <w:pPr>
        <w:pStyle w:val="ReportBody"/>
      </w:pPr>
      <w:r w:rsidRPr="00D45101">
        <w:t xml:space="preserve">The ATSB is responsible for investigating accidents and other transport safety matters involving civil aviation, marine and rail operations in Australia that fall within Commonwealth jurisdiction, as well as participating in overseas investigations involving Australian registered aircraft and ships. A primary concern is the safety of commercial transport, with particular regard to </w:t>
      </w:r>
      <w:r w:rsidR="00640537" w:rsidRPr="00D45101">
        <w:t>operations involving the travelling public</w:t>
      </w:r>
      <w:r w:rsidRPr="00D45101">
        <w:t xml:space="preserve">. </w:t>
      </w:r>
    </w:p>
    <w:p w14:paraId="0E9954D3" w14:textId="77777777" w:rsidR="00FC14F4" w:rsidRPr="00D45101" w:rsidRDefault="00FC14F4" w:rsidP="003B3191">
      <w:pPr>
        <w:pStyle w:val="ReportBody"/>
      </w:pPr>
      <w:r w:rsidRPr="00D45101">
        <w:t xml:space="preserve">The ATSB performs its functions in accordance with the provisions of the </w:t>
      </w:r>
      <w:r w:rsidRPr="00D45101">
        <w:rPr>
          <w:i/>
        </w:rPr>
        <w:t>Transport Safety Investigation Act 2003</w:t>
      </w:r>
      <w:r w:rsidRPr="00D45101">
        <w:t xml:space="preserve"> and Regulations and, where applicable, relevant international agreements.</w:t>
      </w:r>
    </w:p>
    <w:p w14:paraId="2B57DFF2" w14:textId="77777777" w:rsidR="00FC14F4" w:rsidRPr="00D45101" w:rsidRDefault="00FC14F4" w:rsidP="00CF2CB1">
      <w:pPr>
        <w:pStyle w:val="Heading2"/>
      </w:pPr>
      <w:bookmarkStart w:id="93" w:name="_Toc456698617"/>
      <w:r w:rsidRPr="00D45101">
        <w:t>Purpose of safety investigations</w:t>
      </w:r>
      <w:bookmarkEnd w:id="93"/>
    </w:p>
    <w:p w14:paraId="653710B7" w14:textId="77777777" w:rsidR="00FC14F4" w:rsidRPr="00D45101" w:rsidRDefault="00FC14F4" w:rsidP="003B3191">
      <w:pPr>
        <w:pStyle w:val="ReportBody"/>
      </w:pPr>
      <w:r w:rsidRPr="00D45101">
        <w:t xml:space="preserve">The object of a safety investigation is to identify and reduce safety-related risk. ATSB investigations determine and communicate the factors related to the transport safety matter being investigated. </w:t>
      </w:r>
    </w:p>
    <w:p w14:paraId="0C893977" w14:textId="77777777" w:rsidR="00FC14F4" w:rsidRPr="00D45101" w:rsidRDefault="00FC14F4" w:rsidP="003B3191">
      <w:pPr>
        <w:pStyle w:val="ReportBody"/>
      </w:pPr>
      <w:r w:rsidRPr="00D45101">
        <w:t>It is not a function of the ATSB to apportion blame or determine liability. At the same time, an investigation report must include factual material of sufficient weight to support the analysis and findings. At all times the ATSB endeavours to balance the use of material that could imply adverse comment with the need to properly explain what happened, and why, in a fair and unbiased manner.</w:t>
      </w:r>
    </w:p>
    <w:p w14:paraId="076E3CD0" w14:textId="77777777" w:rsidR="00FC14F4" w:rsidRPr="00D45101" w:rsidRDefault="00FC14F4" w:rsidP="00CF2CB1">
      <w:pPr>
        <w:pStyle w:val="Heading2"/>
      </w:pPr>
      <w:bookmarkStart w:id="94" w:name="_Toc456698618"/>
      <w:r w:rsidRPr="00D45101">
        <w:t>Developing safety action</w:t>
      </w:r>
      <w:bookmarkEnd w:id="94"/>
    </w:p>
    <w:p w14:paraId="2B1F9BFB" w14:textId="77777777" w:rsidR="00FC14F4" w:rsidRPr="00D45101" w:rsidRDefault="00FC14F4" w:rsidP="003B3191">
      <w:pPr>
        <w:pStyle w:val="ReportBody"/>
      </w:pPr>
      <w:r w:rsidRPr="00D45101">
        <w:t xml:space="preserve">Central to the ATSB’s investigation of transport safety matters is the early identification of safety issues in the transport environment. The ATSB prefers to encourage the relevant organisation(s) to initiate proactive safety action that addresses safety issues. Nevertheless, the ATSB may use its power to make a formal safety recommendation either during or at the end of an investigation, depending on the level of risk associated with a safety issue and the extent of corrective action undertaken by the relevant organisation. </w:t>
      </w:r>
    </w:p>
    <w:p w14:paraId="76AFAA4C" w14:textId="77777777" w:rsidR="00FC14F4" w:rsidRPr="00D45101" w:rsidRDefault="00FC14F4" w:rsidP="003B3191">
      <w:pPr>
        <w:pStyle w:val="ReportBody"/>
      </w:pPr>
      <w:r w:rsidRPr="00D45101">
        <w:t>When safety recommendations are issued, they focus on clearly describing the safety issue of concern, rather than providing instructions or opinions on a preferred method of corrective action. As with equivalent overseas organisations, the ATSB has no power to enforce the implementation of its recommendations. It is a matter for the body to which an ATSB recommendation is directed to assess the costs and benefits of any particular means of addressing a safety issue.</w:t>
      </w:r>
    </w:p>
    <w:p w14:paraId="4C2515B4" w14:textId="77777777" w:rsidR="00FC14F4" w:rsidRPr="00D45101" w:rsidRDefault="00FC14F4" w:rsidP="003B3191">
      <w:pPr>
        <w:pStyle w:val="ReportBody"/>
      </w:pPr>
      <w:r w:rsidRPr="00D45101">
        <w:t>When the ATSB issues a safety recommendation to a person, organisation or agency, they must provide a written response within 90 days. That response must indicate whether they accept the recommendation, any reasons for not accepting part or all of the recommendation, and details of any proposed safety action to give effect to the recommendation.</w:t>
      </w:r>
    </w:p>
    <w:p w14:paraId="45BE6A0A" w14:textId="77777777" w:rsidR="00536760" w:rsidRPr="00D45101" w:rsidRDefault="00FC14F4" w:rsidP="003B3191">
      <w:pPr>
        <w:pStyle w:val="ReportBody"/>
      </w:pPr>
      <w:r w:rsidRPr="00D45101">
        <w:t>The ATSB can also issue safety advisory notices suggesting that an organisation or an industry sector consider a safety issue and take action where it believes it appropriate. There is no requirement for a formal response to an advisory notice, although the ATSB will publish any response it receives.</w:t>
      </w:r>
    </w:p>
    <w:p w14:paraId="34F6DEB2" w14:textId="77777777" w:rsidR="00640899" w:rsidRPr="00D45101" w:rsidRDefault="00640899" w:rsidP="003B3191">
      <w:pPr>
        <w:pStyle w:val="ReportBody"/>
      </w:pPr>
    </w:p>
    <w:sectPr w:rsidR="00640899" w:rsidRPr="00D45101" w:rsidSect="00682706">
      <w:headerReference w:type="even" r:id="rId42"/>
      <w:headerReference w:type="default" r:id="rId43"/>
      <w:footerReference w:type="default" r:id="rId44"/>
      <w:headerReference w:type="first" r:id="rId45"/>
      <w:pgSz w:w="11906" w:h="16838" w:code="9"/>
      <w:pgMar w:top="1701" w:right="1701" w:bottom="1134" w:left="1701"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E48C052" w14:textId="77777777" w:rsidR="00497A34" w:rsidRDefault="00497A34" w:rsidP="00FC14F4">
      <w:r>
        <w:separator/>
      </w:r>
    </w:p>
  </w:endnote>
  <w:endnote w:type="continuationSeparator" w:id="0">
    <w:p w14:paraId="58EA8518" w14:textId="77777777" w:rsidR="00497A34" w:rsidRDefault="00497A34" w:rsidP="00FC14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05A139" w14:textId="77777777" w:rsidR="00497A34" w:rsidRDefault="00497A34" w:rsidP="00682706">
    <w:pPr>
      <w:spacing w:after="0" w:line="200" w:lineRule="exac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853957" w14:textId="77777777" w:rsidR="00497A34" w:rsidRDefault="00497A34" w:rsidP="00682706">
    <w:pPr>
      <w:spacing w:after="0" w:line="200" w:lineRule="exac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A7590C" w14:textId="77777777" w:rsidR="00497A34" w:rsidRDefault="00497A34" w:rsidP="00682706">
    <w:pPr>
      <w:spacing w:after="0" w:line="200" w:lineRule="exact"/>
    </w:pPr>
    <w:r>
      <w:rPr>
        <w:noProof/>
        <w:lang w:eastAsia="en-AU"/>
      </w:rPr>
      <mc:AlternateContent>
        <mc:Choice Requires="wps">
          <w:drawing>
            <wp:anchor distT="0" distB="0" distL="114300" distR="114300" simplePos="0" relativeHeight="251657216" behindDoc="1" locked="0" layoutInCell="1" allowOverlap="1" wp14:anchorId="2931290D" wp14:editId="5E009E9A">
              <wp:simplePos x="0" y="0"/>
              <wp:positionH relativeFrom="page">
                <wp:align>center</wp:align>
              </wp:positionH>
              <wp:positionV relativeFrom="page">
                <wp:posOffset>10135870</wp:posOffset>
              </wp:positionV>
              <wp:extent cx="370840" cy="248285"/>
              <wp:effectExtent l="0" t="0" r="10160" b="18415"/>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840" cy="24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D0940C" w14:textId="77777777" w:rsidR="00497A34" w:rsidRPr="00FC5F0A" w:rsidRDefault="00497A34" w:rsidP="00682706">
                          <w:pPr>
                            <w:spacing w:after="0" w:line="218" w:lineRule="exact"/>
                            <w:ind w:left="20" w:right="-49"/>
                            <w:rPr>
                              <w:rFonts w:eastAsia="Arial"/>
                              <w:b/>
                              <w:sz w:val="19"/>
                              <w:szCs w:val="19"/>
                            </w:rPr>
                          </w:pPr>
                          <w:r w:rsidRPr="00FC5F0A">
                            <w:rPr>
                              <w:rFonts w:eastAsia="Arial"/>
                              <w:b/>
                              <w:color w:val="939598"/>
                              <w:spacing w:val="0"/>
                              <w:sz w:val="19"/>
                              <w:szCs w:val="19"/>
                            </w:rPr>
                            <w:t xml:space="preserve">› </w:t>
                          </w:r>
                          <w:r w:rsidRPr="00FC5F0A">
                            <w:rPr>
                              <w:b/>
                            </w:rPr>
                            <w:fldChar w:fldCharType="begin"/>
                          </w:r>
                          <w:r w:rsidRPr="00FC5F0A">
                            <w:rPr>
                              <w:rFonts w:eastAsia="Arial"/>
                              <w:b/>
                              <w:color w:val="231F20"/>
                              <w:spacing w:val="0"/>
                              <w:position w:val="-1"/>
                              <w:sz w:val="16"/>
                              <w:szCs w:val="16"/>
                            </w:rPr>
                            <w:instrText xml:space="preserve"> PAGE </w:instrText>
                          </w:r>
                          <w:r w:rsidRPr="00FC5F0A">
                            <w:rPr>
                              <w:b/>
                            </w:rPr>
                            <w:fldChar w:fldCharType="separate"/>
                          </w:r>
                          <w:r w:rsidR="007A7D87">
                            <w:rPr>
                              <w:rFonts w:eastAsia="Arial"/>
                              <w:b/>
                              <w:noProof/>
                              <w:color w:val="231F20"/>
                              <w:spacing w:val="0"/>
                              <w:position w:val="-1"/>
                              <w:sz w:val="16"/>
                              <w:szCs w:val="16"/>
                            </w:rPr>
                            <w:t>8</w:t>
                          </w:r>
                          <w:r w:rsidRPr="00FC5F0A">
                            <w:rPr>
                              <w:b/>
                            </w:rPr>
                            <w:fldChar w:fldCharType="end"/>
                          </w:r>
                          <w:r w:rsidRPr="00FC5F0A">
                            <w:rPr>
                              <w:rFonts w:eastAsia="Arial"/>
                              <w:b/>
                              <w:color w:val="231F20"/>
                              <w:spacing w:val="-3"/>
                              <w:position w:val="-1"/>
                              <w:sz w:val="16"/>
                              <w:szCs w:val="16"/>
                            </w:rPr>
                            <w:t xml:space="preserve"> </w:t>
                          </w:r>
                          <w:r w:rsidRPr="00FC5F0A">
                            <w:rPr>
                              <w:rFonts w:eastAsia="Arial"/>
                              <w:b/>
                              <w:bCs/>
                              <w:color w:val="939598"/>
                              <w:spacing w:val="0"/>
                              <w:sz w:val="19"/>
                              <w:szCs w:val="1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31" type="#_x0000_t202" style="position:absolute;margin-left:0;margin-top:798.1pt;width:29.2pt;height:19.55pt;z-index:-251659264;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" filled="f" stroked="f">
              <v:textbox inset="0,0,0,0">
                <w:txbxContent>
                  <w:p w14:paraId="7DD0940C" w14:textId="77777777" w:rsidR="00497A34" w:rsidRPr="00FC5F0A" w:rsidRDefault="00497A34" w:rsidP="00682706">
                    <w:pPr>
                      <w:spacing w:after="0" w:line="218" w:lineRule="exact"/>
                      <w:ind w:left="20" w:right="-49"/>
                      <w:rPr>
                        <w:rFonts w:eastAsia="Arial"/>
                        <w:b/>
                        <w:sz w:val="19"/>
                        <w:szCs w:val="19"/>
                      </w:rPr>
                    </w:pPr>
                    <w:r w:rsidRPr="00FC5F0A">
                      <w:rPr>
                        <w:rFonts w:eastAsia="Arial"/>
                        <w:b/>
                        <w:color w:val="939598"/>
                        <w:spacing w:val="0"/>
                        <w:sz w:val="19"/>
                        <w:szCs w:val="19"/>
                      </w:rPr>
                      <w:t xml:space="preserve">› </w:t>
                    </w:r>
                    <w:r w:rsidRPr="00FC5F0A">
                      <w:rPr>
                        <w:b/>
                      </w:rPr>
                      <w:fldChar w:fldCharType="begin"/>
                    </w:r>
                    <w:r w:rsidRPr="00FC5F0A">
                      <w:rPr>
                        <w:rFonts w:eastAsia="Arial"/>
                        <w:b/>
                        <w:color w:val="231F20"/>
                        <w:spacing w:val="0"/>
                        <w:position w:val="-1"/>
                        <w:sz w:val="16"/>
                        <w:szCs w:val="16"/>
                      </w:rPr>
                      <w:instrText xml:space="preserve"> PAGE </w:instrText>
                    </w:r>
                    <w:r w:rsidRPr="00FC5F0A">
                      <w:rPr>
                        <w:b/>
                      </w:rPr>
                      <w:fldChar w:fldCharType="separate"/>
                    </w:r>
                    <w:r w:rsidR="007A7D87">
                      <w:rPr>
                        <w:rFonts w:eastAsia="Arial"/>
                        <w:b/>
                        <w:noProof/>
                        <w:color w:val="231F20"/>
                        <w:spacing w:val="0"/>
                        <w:position w:val="-1"/>
                        <w:sz w:val="16"/>
                        <w:szCs w:val="16"/>
                      </w:rPr>
                      <w:t>8</w:t>
                    </w:r>
                    <w:r w:rsidRPr="00FC5F0A">
                      <w:rPr>
                        <w:b/>
                      </w:rPr>
                      <w:fldChar w:fldCharType="end"/>
                    </w:r>
                    <w:r w:rsidRPr="00FC5F0A">
                      <w:rPr>
                        <w:rFonts w:eastAsia="Arial"/>
                        <w:b/>
                        <w:color w:val="231F20"/>
                        <w:spacing w:val="-3"/>
                        <w:position w:val="-1"/>
                        <w:sz w:val="16"/>
                        <w:szCs w:val="16"/>
                      </w:rPr>
                      <w:t xml:space="preserve"> </w:t>
                    </w:r>
                    <w:r w:rsidRPr="00FC5F0A">
                      <w:rPr>
                        <w:rFonts w:eastAsia="Arial"/>
                        <w:b/>
                        <w:bCs/>
                        <w:color w:val="939598"/>
                        <w:spacing w:val="0"/>
                        <w:sz w:val="19"/>
                        <w:szCs w:val="19"/>
                      </w:rPr>
                      <w:t>‹</w:t>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2A5CA3D" w14:textId="77777777" w:rsidR="00497A34" w:rsidRDefault="00497A34" w:rsidP="00FC14F4">
      <w:r>
        <w:separator/>
      </w:r>
    </w:p>
  </w:footnote>
  <w:footnote w:type="continuationSeparator" w:id="0">
    <w:p w14:paraId="256D98C9" w14:textId="77777777" w:rsidR="00497A34" w:rsidRDefault="00497A34" w:rsidP="00FC14F4">
      <w:r>
        <w:continuationSeparator/>
      </w:r>
    </w:p>
  </w:footnote>
  <w:footnote w:id="1">
    <w:p w14:paraId="7650A098" w14:textId="77777777" w:rsidR="00497A34" w:rsidRDefault="00497A34">
      <w:pPr>
        <w:pStyle w:val="FootnoteText"/>
      </w:pPr>
      <w:r>
        <w:rPr>
          <w:rStyle w:val="FootnoteReference"/>
        </w:rPr>
        <w:footnoteRef/>
      </w:r>
      <w:r>
        <w:tab/>
      </w:r>
      <w:r w:rsidRPr="001A78FE">
        <w:t xml:space="preserve">The 24-hour clock is used in this report and is referenced from </w:t>
      </w:r>
      <w:r>
        <w:t>Eastern</w:t>
      </w:r>
      <w:r w:rsidRPr="001A78FE">
        <w:t xml:space="preserve"> </w:t>
      </w:r>
      <w:r>
        <w:t>Standard</w:t>
      </w:r>
      <w:r w:rsidRPr="001A78FE">
        <w:t xml:space="preserve"> Time (</w:t>
      </w:r>
      <w:r>
        <w:t>ES</w:t>
      </w:r>
      <w:r w:rsidRPr="001A78FE">
        <w:t>T) unless stated otherwise</w:t>
      </w:r>
      <w:r w:rsidRPr="00DE7F21">
        <w:t>.</w:t>
      </w:r>
    </w:p>
  </w:footnote>
  <w:footnote w:id="2">
    <w:p w14:paraId="14CF6F46" w14:textId="7E0D7C8F" w:rsidR="00497A34" w:rsidRDefault="00497A34">
      <w:pPr>
        <w:pStyle w:val="FootnoteText"/>
      </w:pPr>
      <w:r>
        <w:rPr>
          <w:rStyle w:val="FootnoteReference"/>
        </w:rPr>
        <w:footnoteRef/>
      </w:r>
      <w:r>
        <w:tab/>
      </w:r>
      <w:r w:rsidRPr="00785E19">
        <w:t>All track distances in this report are referenced from the Sydney Central passenger train terminal.</w:t>
      </w:r>
    </w:p>
  </w:footnote>
  <w:footnote w:id="3">
    <w:p w14:paraId="0E2DF01E" w14:textId="23D2A311" w:rsidR="00497A34" w:rsidRDefault="00497A34" w:rsidP="00E07F23">
      <w:pPr>
        <w:pStyle w:val="FootnoteText"/>
      </w:pPr>
      <w:r>
        <w:rPr>
          <w:rStyle w:val="FootnoteReference"/>
        </w:rPr>
        <w:footnoteRef/>
      </w:r>
      <w:r>
        <w:tab/>
      </w:r>
      <w:r w:rsidRPr="00E07F23">
        <w:t>Passive control</w:t>
      </w:r>
      <w:r>
        <w:t>: Control of the movement of vehicular or pedestrian traffic across a railway crossing by signs and devices, none of which are activated during the approach or passage of a train, and which rely on the road user including pedestrians detecting the approach or presence of a train by direct observation.</w:t>
      </w:r>
    </w:p>
  </w:footnote>
  <w:footnote w:id="4">
    <w:p w14:paraId="13615CFB" w14:textId="67954B8E" w:rsidR="00497A34" w:rsidRDefault="00497A34" w:rsidP="00E07F23">
      <w:pPr>
        <w:pStyle w:val="FootnoteText"/>
      </w:pPr>
      <w:r>
        <w:rPr>
          <w:rStyle w:val="FootnoteReference"/>
        </w:rPr>
        <w:footnoteRef/>
      </w:r>
      <w:r>
        <w:tab/>
      </w:r>
      <w:r w:rsidRPr="00E07F23">
        <w:t>Active control</w:t>
      </w:r>
      <w:r>
        <w:t>: Control of the movement of vehicular or pedestrian traffic across a railway crossing by devices such as flashing signals, gates or barriers, or a combination of these, where the device is activated prior to and during the passage of a train through the crossing.</w:t>
      </w:r>
    </w:p>
  </w:footnote>
  <w:footnote w:id="5">
    <w:p w14:paraId="297FF10A" w14:textId="358047B5" w:rsidR="00497A34" w:rsidRDefault="00497A34" w:rsidP="00F426EC">
      <w:pPr>
        <w:pStyle w:val="FootnoteText"/>
      </w:pPr>
      <w:r>
        <w:rPr>
          <w:rStyle w:val="FootnoteReference"/>
        </w:rPr>
        <w:footnoteRef/>
      </w:r>
      <w:r>
        <w:tab/>
        <w:t xml:space="preserve">Revised standard </w:t>
      </w:r>
      <w:r w:rsidRPr="007972B3">
        <w:t>AS 1742.7</w:t>
      </w:r>
      <w:r>
        <w:t>-</w:t>
      </w:r>
      <w:r w:rsidRPr="007972B3">
        <w:t>2016</w:t>
      </w:r>
      <w:r>
        <w:t xml:space="preserve"> was published o</w:t>
      </w:r>
      <w:r w:rsidRPr="007972B3">
        <w:t>n 21 March 2016</w:t>
      </w:r>
      <w:r>
        <w:t xml:space="preserve">, it supersedes </w:t>
      </w:r>
      <w:r w:rsidRPr="007972B3">
        <w:t>AS 1742.7</w:t>
      </w:r>
      <w:r>
        <w:t>-</w:t>
      </w:r>
      <w:r w:rsidRPr="007972B3">
        <w:t>20</w:t>
      </w:r>
      <w:r>
        <w:t>07.</w:t>
      </w:r>
      <w:r w:rsidRPr="007972B3">
        <w:t xml:space="preserve"> </w:t>
      </w:r>
      <w:r>
        <w:t>While there are variations within the revised standard, in particular with respect to vehicle stopping sight distance (SSD/S</w:t>
      </w:r>
      <w:r w:rsidRPr="00F45E85">
        <w:rPr>
          <w:vertAlign w:val="subscript"/>
        </w:rPr>
        <w:t>1</w:t>
      </w:r>
      <w:r>
        <w:t>), and heavy vehicle acceleration dynamics, these variations do not substantially change the findings identified by the ATSB in this report.</w:t>
      </w:r>
    </w:p>
  </w:footnote>
  <w:footnote w:id="6">
    <w:p w14:paraId="1938D7DC" w14:textId="77777777" w:rsidR="00497A34" w:rsidRDefault="00497A34" w:rsidP="00E07F23">
      <w:pPr>
        <w:pStyle w:val="FootnoteText"/>
      </w:pPr>
      <w:r>
        <w:rPr>
          <w:rStyle w:val="FootnoteReference"/>
        </w:rPr>
        <w:footnoteRef/>
      </w:r>
      <w:r>
        <w:tab/>
        <w:t>Stopping sight distance is the distance travelled by a vehicle between when the driver first sights a requirement to stop, reacts accordingly, applies the brakes and brings the vehicle to a stop.</w:t>
      </w:r>
    </w:p>
  </w:footnote>
  <w:footnote w:id="7">
    <w:p w14:paraId="34BDE21F" w14:textId="52E1272F" w:rsidR="00497A34" w:rsidRDefault="00497A34" w:rsidP="00F442E7">
      <w:pPr>
        <w:pStyle w:val="FootnoteText"/>
      </w:pPr>
      <w:r>
        <w:rPr>
          <w:rStyle w:val="FootnoteReference"/>
        </w:rPr>
        <w:footnoteRef/>
      </w:r>
      <w:r>
        <w:tab/>
        <w:t>While the guidelines for calculating the stopping sight distance (S</w:t>
      </w:r>
      <w:r w:rsidRPr="00547335">
        <w:rPr>
          <w:vertAlign w:val="subscript"/>
        </w:rPr>
        <w:t>1</w:t>
      </w:r>
      <w:r>
        <w:t xml:space="preserve">), described within AS 1742.7-2007 are for passive crossings, the calculation are also appropriate for calculating the stopping sight distance for railway crossings with active control. AS 1742.7-2016 at appendix D1, clause (a) now uses </w:t>
      </w:r>
      <w:proofErr w:type="gramStart"/>
      <w:r>
        <w:t>S</w:t>
      </w:r>
      <w:r w:rsidRPr="00C569A8">
        <w:rPr>
          <w:vertAlign w:val="subscript"/>
        </w:rPr>
        <w:t xml:space="preserve">1 </w:t>
      </w:r>
      <w:r>
        <w:t xml:space="preserve"> calculations</w:t>
      </w:r>
      <w:proofErr w:type="gramEnd"/>
      <w:r>
        <w:t xml:space="preserve"> (SSD) for active railway crossings. </w:t>
      </w:r>
    </w:p>
  </w:footnote>
  <w:footnote w:id="8">
    <w:p w14:paraId="10AB1CAD" w14:textId="6996C317" w:rsidR="00497A34" w:rsidRDefault="00497A34">
      <w:pPr>
        <w:pStyle w:val="FootnoteText"/>
      </w:pPr>
      <w:r>
        <w:rPr>
          <w:rStyle w:val="FootnoteReference"/>
        </w:rPr>
        <w:footnoteRef/>
      </w:r>
      <w:r>
        <w:tab/>
        <w:t>Appendix B: Derivation of sight distance requirements at Railway Level Crossings.</w:t>
      </w:r>
    </w:p>
  </w:footnote>
  <w:footnote w:id="9">
    <w:p w14:paraId="72260337" w14:textId="77777777" w:rsidR="00497A34" w:rsidRDefault="00497A34" w:rsidP="00764DCC">
      <w:pPr>
        <w:pStyle w:val="FootnoteText"/>
      </w:pPr>
      <w:r>
        <w:rPr>
          <w:rStyle w:val="FootnoteReference"/>
        </w:rPr>
        <w:footnoteRef/>
      </w:r>
      <w:r>
        <w:tab/>
        <w:t xml:space="preserve">See AS 1742.7-2007 clause 2.4.2 </w:t>
      </w:r>
      <w:r w:rsidRPr="002A4620">
        <w:rPr>
          <w:i/>
        </w:rPr>
        <w:t>Railway crossing width marker assembly (Rx-9).</w:t>
      </w:r>
    </w:p>
  </w:footnote>
  <w:footnote w:id="10">
    <w:p w14:paraId="739898E0" w14:textId="77777777" w:rsidR="00497A34" w:rsidRDefault="00497A34" w:rsidP="00E10C87">
      <w:pPr>
        <w:pStyle w:val="FootnoteText"/>
      </w:pPr>
      <w:r>
        <w:rPr>
          <w:rStyle w:val="FootnoteReference"/>
        </w:rPr>
        <w:footnoteRef/>
      </w:r>
      <w:r>
        <w:tab/>
        <w:t>Main-lights: The flashing light assembly facing a motorist and located on the left/approach side of a railway crossing.</w:t>
      </w:r>
    </w:p>
  </w:footnote>
  <w:footnote w:id="11">
    <w:p w14:paraId="402DAC81" w14:textId="77777777" w:rsidR="00497A34" w:rsidRDefault="00497A34" w:rsidP="00E10C87">
      <w:pPr>
        <w:pStyle w:val="FootnoteText"/>
      </w:pPr>
      <w:r>
        <w:rPr>
          <w:rStyle w:val="FootnoteReference"/>
        </w:rPr>
        <w:footnoteRef/>
      </w:r>
      <w:r>
        <w:tab/>
        <w:t>Backlights: The flashing light assembly facing a motorist and located on the right/departure side of a railway crossing.</w:t>
      </w:r>
    </w:p>
  </w:footnote>
  <w:footnote w:id="12">
    <w:p w14:paraId="333FB6B1" w14:textId="77777777" w:rsidR="00497A34" w:rsidRDefault="00497A34" w:rsidP="00CB1E31">
      <w:pPr>
        <w:pStyle w:val="FootnoteText"/>
      </w:pPr>
      <w:r>
        <w:rPr>
          <w:rStyle w:val="FootnoteReference"/>
        </w:rPr>
        <w:footnoteRef/>
      </w:r>
      <w:r>
        <w:tab/>
      </w:r>
      <w:proofErr w:type="spellStart"/>
      <w:r w:rsidRPr="004775A9">
        <w:t>Kahneman</w:t>
      </w:r>
      <w:proofErr w:type="spellEnd"/>
      <w:r w:rsidRPr="004775A9">
        <w:t xml:space="preserve">, D. (2011). </w:t>
      </w:r>
      <w:proofErr w:type="gramStart"/>
      <w:r w:rsidRPr="00813C26">
        <w:rPr>
          <w:i/>
        </w:rPr>
        <w:t>Thinking Fast and Slow</w:t>
      </w:r>
      <w:r w:rsidRPr="004775A9">
        <w:t>.</w:t>
      </w:r>
      <w:proofErr w:type="gramEnd"/>
      <w:r w:rsidRPr="004775A9">
        <w:t xml:space="preserve"> Farrar, Straus &amp; Giroux: New York</w:t>
      </w:r>
      <w:r>
        <w:t>.</w:t>
      </w:r>
    </w:p>
  </w:footnote>
  <w:footnote w:id="13">
    <w:p w14:paraId="31FBD53B" w14:textId="77777777" w:rsidR="00A85E74" w:rsidRDefault="00A85E74" w:rsidP="00A85E74">
      <w:pPr>
        <w:pStyle w:val="FootnoteText"/>
      </w:pPr>
      <w:r>
        <w:rPr>
          <w:rStyle w:val="FootnoteReference"/>
        </w:rPr>
        <w:footnoteRef/>
      </w:r>
      <w:r>
        <w:tab/>
      </w:r>
      <w:proofErr w:type="gramStart"/>
      <w:r w:rsidRPr="00DB4727">
        <w:t>National Transport Commission (2008).</w:t>
      </w:r>
      <w:proofErr w:type="gramEnd"/>
      <w:r w:rsidRPr="00DB4727">
        <w:t xml:space="preserve"> </w:t>
      </w:r>
      <w:proofErr w:type="gramStart"/>
      <w:r w:rsidRPr="00DB4727">
        <w:rPr>
          <w:i/>
        </w:rPr>
        <w:t>National Rail Safety Guideline.</w:t>
      </w:r>
      <w:proofErr w:type="gramEnd"/>
      <w:r w:rsidRPr="00DB4727">
        <w:rPr>
          <w:i/>
        </w:rPr>
        <w:t xml:space="preserve"> </w:t>
      </w:r>
      <w:proofErr w:type="gramStart"/>
      <w:r w:rsidRPr="00DB4727">
        <w:rPr>
          <w:i/>
        </w:rPr>
        <w:t>Management of Fatigue in Rail Safety Workers</w:t>
      </w:r>
      <w:r w:rsidRPr="00DB4727">
        <w:t>.</w:t>
      </w:r>
      <w:proofErr w:type="gramEnd"/>
    </w:p>
  </w:footnote>
  <w:footnote w:id="14">
    <w:p w14:paraId="25300D2E" w14:textId="77777777" w:rsidR="00A85E74" w:rsidRDefault="00A85E74" w:rsidP="00A85E74">
      <w:pPr>
        <w:pStyle w:val="FootnoteText"/>
      </w:pPr>
      <w:r>
        <w:rPr>
          <w:rStyle w:val="FootnoteReference"/>
        </w:rPr>
        <w:footnoteRef/>
      </w:r>
      <w:r>
        <w:tab/>
      </w:r>
      <w:r w:rsidRPr="00DB4727">
        <w:t xml:space="preserve">Battelle Memorial Institute (1998). </w:t>
      </w:r>
      <w:r w:rsidRPr="00DB4727">
        <w:rPr>
          <w:i/>
        </w:rPr>
        <w:t>An Overview of the scientific literature concerning fatigue, sleep, and the circadian cycle</w:t>
      </w:r>
      <w:r w:rsidRPr="00DB4727">
        <w:t>, Report prepared for the Office of the Chief Scientific and Technical Advisor for Human Factors, US Federal Aviation Administration.</w:t>
      </w:r>
    </w:p>
  </w:footnote>
  <w:footnote w:id="15">
    <w:p w14:paraId="2E50785F" w14:textId="77777777" w:rsidR="00497A34" w:rsidRPr="00210141" w:rsidRDefault="00497A34" w:rsidP="003B3548">
      <w:pPr>
        <w:pStyle w:val="FootnoteText"/>
      </w:pPr>
      <w:r>
        <w:rPr>
          <w:rStyle w:val="FootnoteReference"/>
        </w:rPr>
        <w:footnoteRef/>
      </w:r>
      <w:r>
        <w:t xml:space="preserve"> </w:t>
      </w:r>
      <w:r>
        <w:tab/>
      </w:r>
      <w:proofErr w:type="gramStart"/>
      <w:r>
        <w:t>Olsen, P.L., Dewar, R. &amp; Farber, E. (2010).</w:t>
      </w:r>
      <w:proofErr w:type="gramEnd"/>
      <w:r>
        <w:t xml:space="preserve"> </w:t>
      </w:r>
      <w:r>
        <w:rPr>
          <w:i/>
        </w:rPr>
        <w:t xml:space="preserve">Forensic Aspects of Driver Perception and Response (3rd </w:t>
      </w:r>
      <w:proofErr w:type="gramStart"/>
      <w:r>
        <w:rPr>
          <w:i/>
        </w:rPr>
        <w:t>ed</w:t>
      </w:r>
      <w:proofErr w:type="gramEnd"/>
      <w:r>
        <w:rPr>
          <w:i/>
        </w:rPr>
        <w:t xml:space="preserve">.). </w:t>
      </w:r>
      <w:r>
        <w:t xml:space="preserve">Lawyers and Judges Publishing Company: Tucson. p91. </w:t>
      </w:r>
    </w:p>
  </w:footnote>
  <w:footnote w:id="16">
    <w:p w14:paraId="6026A6B5" w14:textId="77777777" w:rsidR="00497A34" w:rsidRDefault="00497A34" w:rsidP="00C9407B">
      <w:pPr>
        <w:pStyle w:val="FootnoteText"/>
      </w:pPr>
      <w:r>
        <w:rPr>
          <w:rStyle w:val="FootnoteReference"/>
        </w:rPr>
        <w:footnoteRef/>
      </w:r>
      <w:r>
        <w:tab/>
      </w:r>
      <w:proofErr w:type="gramStart"/>
      <w:r w:rsidRPr="004775A9">
        <w:t>Gray, R. &amp; Regan, D. (2007).</w:t>
      </w:r>
      <w:proofErr w:type="gramEnd"/>
      <w:r w:rsidRPr="004775A9">
        <w:t xml:space="preserve"> Glare susceptibility test results correlate with temporal safety margin when executing turns across approaching vehicles in simulated low-sun conditions. Ophthalmic &amp; Physiological Optics, 27, 440-450</w:t>
      </w:r>
      <w:r>
        <w:t>.</w:t>
      </w:r>
    </w:p>
  </w:footnote>
  <w:footnote w:id="17">
    <w:p w14:paraId="527264F8" w14:textId="77777777" w:rsidR="00A85E74" w:rsidRDefault="00A85E74" w:rsidP="00A85E74">
      <w:pPr>
        <w:pStyle w:val="FootnoteText"/>
      </w:pPr>
      <w:r>
        <w:rPr>
          <w:rStyle w:val="FootnoteReference"/>
        </w:rPr>
        <w:footnoteRef/>
      </w:r>
      <w:r>
        <w:tab/>
        <w:t>Azimuth is the clockwise horizontal angle (in degrees, minutes and seconds) from true north to the sun/moon.</w:t>
      </w:r>
    </w:p>
  </w:footnote>
  <w:footnote w:id="18">
    <w:p w14:paraId="0998564A" w14:textId="77777777" w:rsidR="00A85E74" w:rsidRDefault="00A85E74" w:rsidP="00A85E74">
      <w:pPr>
        <w:pStyle w:val="FootnoteText"/>
      </w:pPr>
      <w:r>
        <w:rPr>
          <w:rStyle w:val="FootnoteReference"/>
        </w:rPr>
        <w:footnoteRef/>
      </w:r>
      <w:r>
        <w:tab/>
        <w:t>Altitude is the vertical angle (in degrees minutes and seconds) from an ideal horizon, to the sun/moon.</w:t>
      </w:r>
    </w:p>
  </w:footnote>
  <w:footnote w:id="19">
    <w:p w14:paraId="34330058" w14:textId="77777777" w:rsidR="00A85E74" w:rsidRDefault="00A85E74" w:rsidP="00A85E74">
      <w:pPr>
        <w:pStyle w:val="FootnoteText"/>
      </w:pPr>
      <w:r>
        <w:rPr>
          <w:rStyle w:val="FootnoteReference"/>
        </w:rPr>
        <w:footnoteRef/>
      </w:r>
      <w:r>
        <w:tab/>
      </w:r>
      <w:r w:rsidRPr="003600B6">
        <w:t xml:space="preserve">The </w:t>
      </w:r>
      <w:r>
        <w:t xml:space="preserve">approach/left set of </w:t>
      </w:r>
      <w:r w:rsidRPr="003600B6">
        <w:t xml:space="preserve">flashing lights </w:t>
      </w:r>
      <w:r>
        <w:t>(</w:t>
      </w:r>
      <w:r>
        <w:fldChar w:fldCharType="begin"/>
      </w:r>
      <w:r>
        <w:instrText xml:space="preserve"> REF _Ref443472793 \h </w:instrText>
      </w:r>
      <w:r>
        <w:fldChar w:fldCharType="separate"/>
      </w:r>
      <w:r w:rsidRPr="00D45101">
        <w:t>Figure 13</w:t>
      </w:r>
      <w:r>
        <w:fldChar w:fldCharType="end"/>
      </w:r>
      <w:r>
        <w:t xml:space="preserve">) </w:t>
      </w:r>
      <w:r w:rsidRPr="003600B6">
        <w:t xml:space="preserve">were </w:t>
      </w:r>
      <w:r>
        <w:t xml:space="preserve">destroyed during the collision. They were replaced with equivalent </w:t>
      </w:r>
      <w:r w:rsidRPr="003600B6">
        <w:t xml:space="preserve">high intensity LEDs, i.e. the same type of </w:t>
      </w:r>
      <w:r>
        <w:t xml:space="preserve">flashing light </w:t>
      </w:r>
      <w:r w:rsidRPr="003600B6">
        <w:t>previously in</w:t>
      </w:r>
      <w:r>
        <w:t>stalled</w:t>
      </w:r>
      <w:r w:rsidRPr="003600B6">
        <w:t xml:space="preserve">. Maintenance of </w:t>
      </w:r>
      <w:r>
        <w:t xml:space="preserve">flashing </w:t>
      </w:r>
      <w:r w:rsidRPr="003600B6">
        <w:t>lights includes lens cleaning, focus check</w:t>
      </w:r>
      <w:r>
        <w:t>s</w:t>
      </w:r>
      <w:r w:rsidRPr="003600B6">
        <w:t xml:space="preserve">, etc. </w:t>
      </w:r>
      <w:proofErr w:type="gramStart"/>
      <w:r>
        <w:t xml:space="preserve">Therefore, </w:t>
      </w:r>
      <w:r w:rsidRPr="003600B6">
        <w:t xml:space="preserve">the performance of the </w:t>
      </w:r>
      <w:r>
        <w:t xml:space="preserve">flashing </w:t>
      </w:r>
      <w:r w:rsidRPr="003600B6">
        <w:t>lights at the time of observ</w:t>
      </w:r>
      <w:r>
        <w:t>ation</w:t>
      </w:r>
      <w:r w:rsidRPr="003600B6">
        <w:t xml:space="preserve"> </w:t>
      </w:r>
      <w:r>
        <w:t xml:space="preserve">(27 September 2015) </w:t>
      </w:r>
      <w:r w:rsidRPr="003600B6">
        <w:t>following reinstatement w</w:t>
      </w:r>
      <w:r>
        <w:t>ould have been</w:t>
      </w:r>
      <w:r w:rsidRPr="003600B6">
        <w:t xml:space="preserve"> comparable to that </w:t>
      </w:r>
      <w:r>
        <w:t>at the time of collision</w:t>
      </w:r>
      <w:r w:rsidRPr="003600B6">
        <w:t>.</w:t>
      </w:r>
      <w:proofErr w:type="gramEnd"/>
    </w:p>
  </w:footnote>
  <w:footnote w:id="20">
    <w:p w14:paraId="7386DE53" w14:textId="77777777" w:rsidR="00497A34" w:rsidRDefault="00497A34" w:rsidP="0026288D">
      <w:pPr>
        <w:pStyle w:val="FootnoteText"/>
      </w:pPr>
      <w:r>
        <w:rPr>
          <w:rStyle w:val="FootnoteReference"/>
        </w:rPr>
        <w:footnoteRef/>
      </w:r>
      <w:r>
        <w:tab/>
      </w:r>
      <w:proofErr w:type="gramStart"/>
      <w:r w:rsidRPr="0026288D">
        <w:t>D Blower (2007).</w:t>
      </w:r>
      <w:proofErr w:type="gramEnd"/>
      <w:r w:rsidRPr="0026288D">
        <w:t xml:space="preserve"> Truck Mirrors, Fields of View and Serious Truck Crashes (UMTRI)</w:t>
      </w:r>
    </w:p>
    <w:p w14:paraId="053BFBFB" w14:textId="180C0712" w:rsidR="00497A34" w:rsidRPr="0026288D" w:rsidRDefault="00497A34" w:rsidP="0026288D">
      <w:pPr>
        <w:pStyle w:val="FootnoteText"/>
        <w:ind w:left="709" w:firstLine="11"/>
        <w:rPr>
          <w:i/>
        </w:rPr>
      </w:pPr>
      <w:r w:rsidRPr="0026288D">
        <w:rPr>
          <w:i/>
        </w:rPr>
        <w:t>To the left and right, areas of the driver’s field of view are obstructed by the door, the A-pillars, and the right and left planar mirrors.</w:t>
      </w:r>
    </w:p>
  </w:footnote>
  <w:footnote w:id="21">
    <w:p w14:paraId="0EBDB114" w14:textId="77777777" w:rsidR="00EA7295" w:rsidRDefault="00EA7295" w:rsidP="00EA7295">
      <w:pPr>
        <w:pStyle w:val="FootnoteText"/>
      </w:pPr>
      <w:r>
        <w:rPr>
          <w:rStyle w:val="FootnoteReference"/>
        </w:rPr>
        <w:footnoteRef/>
      </w:r>
      <w:r>
        <w:tab/>
      </w:r>
      <w:proofErr w:type="spellStart"/>
      <w:proofErr w:type="gramStart"/>
      <w:r w:rsidRPr="004775A9">
        <w:t>Yeh</w:t>
      </w:r>
      <w:proofErr w:type="spellEnd"/>
      <w:r w:rsidRPr="004775A9">
        <w:t xml:space="preserve">, M. &amp; </w:t>
      </w:r>
      <w:proofErr w:type="spellStart"/>
      <w:r w:rsidRPr="004775A9">
        <w:t>Multzer</w:t>
      </w:r>
      <w:proofErr w:type="spellEnd"/>
      <w:r w:rsidRPr="004775A9">
        <w:t>, J. (2008).</w:t>
      </w:r>
      <w:proofErr w:type="gramEnd"/>
      <w:r w:rsidRPr="004775A9">
        <w:t xml:space="preserve"> </w:t>
      </w:r>
      <w:r w:rsidRPr="00820D4E">
        <w:rPr>
          <w:i/>
        </w:rPr>
        <w:t xml:space="preserve">Driver Behaviour at Highway-Railroad Grade Crossings: A Literature Review from 1990-2006. </w:t>
      </w:r>
      <w:proofErr w:type="gramStart"/>
      <w:r w:rsidRPr="00820D4E">
        <w:rPr>
          <w:i/>
        </w:rPr>
        <w:t>Human Factors in Railroad Operations.</w:t>
      </w:r>
      <w:proofErr w:type="gramEnd"/>
      <w:r w:rsidRPr="004775A9">
        <w:t xml:space="preserve"> United States Department of Transportation, Federal Railroad Administrati</w:t>
      </w:r>
      <w:r>
        <w:t>on: Washington DC.</w:t>
      </w:r>
    </w:p>
  </w:footnote>
  <w:footnote w:id="22">
    <w:p w14:paraId="5ADFFE2F" w14:textId="77777777" w:rsidR="00497A34" w:rsidRPr="00194677" w:rsidRDefault="00497A34" w:rsidP="00827434">
      <w:pPr>
        <w:pStyle w:val="FootnoteText"/>
      </w:pPr>
      <w:r>
        <w:rPr>
          <w:rStyle w:val="FootnoteReference"/>
        </w:rPr>
        <w:footnoteRef/>
      </w:r>
      <w:r>
        <w:t xml:space="preserve"> </w:t>
      </w:r>
      <w:r>
        <w:tab/>
      </w:r>
      <w:proofErr w:type="gramStart"/>
      <w:r w:rsidRPr="00194677">
        <w:t>Regan, M.A., Hallett, C. &amp; Gordon, C.P. (2011).</w:t>
      </w:r>
      <w:proofErr w:type="gramEnd"/>
      <w:r w:rsidRPr="00194677">
        <w:t xml:space="preserve"> Driver distraction and driver inattention: Definition, relationship and taxonomy.</w:t>
      </w:r>
      <w:r w:rsidRPr="004C15A7">
        <w:t xml:space="preserve"> </w:t>
      </w:r>
      <w:r w:rsidRPr="00194677">
        <w:rPr>
          <w:i/>
        </w:rPr>
        <w:t xml:space="preserve">Accident Analysis and Prevention, 43, </w:t>
      </w:r>
      <w:r w:rsidRPr="00194677">
        <w:t>1771-1781</w:t>
      </w:r>
      <w:r w:rsidRPr="00194677">
        <w:rPr>
          <w:i/>
        </w:rPr>
        <w:t xml:space="preserve">. </w:t>
      </w:r>
    </w:p>
  </w:footnote>
  <w:footnote w:id="23">
    <w:p w14:paraId="5E274A02" w14:textId="77777777" w:rsidR="00497A34" w:rsidRPr="0059518A" w:rsidRDefault="00497A34" w:rsidP="00827434">
      <w:pPr>
        <w:pStyle w:val="FootnoteText"/>
      </w:pPr>
      <w:r w:rsidRPr="004C15A7">
        <w:rPr>
          <w:rStyle w:val="FootnoteReference"/>
        </w:rPr>
        <w:footnoteRef/>
      </w:r>
      <w:r w:rsidRPr="004C15A7">
        <w:tab/>
      </w:r>
      <w:proofErr w:type="gramStart"/>
      <w:r w:rsidRPr="00AF5FDE">
        <w:rPr>
          <w:rStyle w:val="CommentReference"/>
          <w:sz w:val="16"/>
          <w:szCs w:val="16"/>
        </w:rPr>
        <w:t>Young, K.L., Regan, M.</w:t>
      </w:r>
      <w:r w:rsidRPr="0059518A">
        <w:rPr>
          <w:rStyle w:val="CommentReference"/>
          <w:sz w:val="16"/>
          <w:szCs w:val="16"/>
        </w:rPr>
        <w:t xml:space="preserve">A., </w:t>
      </w:r>
      <w:r>
        <w:rPr>
          <w:rStyle w:val="CommentReference"/>
          <w:sz w:val="16"/>
          <w:szCs w:val="16"/>
        </w:rPr>
        <w:t>&amp;</w:t>
      </w:r>
      <w:r w:rsidRPr="0059518A">
        <w:rPr>
          <w:rStyle w:val="CommentReference"/>
          <w:sz w:val="16"/>
          <w:szCs w:val="16"/>
        </w:rPr>
        <w:t xml:space="preserve"> Hammer, M. (2003).</w:t>
      </w:r>
      <w:proofErr w:type="gramEnd"/>
      <w:r w:rsidRPr="0059518A">
        <w:rPr>
          <w:rStyle w:val="CommentReference"/>
          <w:sz w:val="16"/>
          <w:szCs w:val="16"/>
        </w:rPr>
        <w:t xml:space="preserve"> Driver Distraction: A review of the literature. </w:t>
      </w:r>
      <w:proofErr w:type="gramStart"/>
      <w:r w:rsidRPr="0059518A">
        <w:rPr>
          <w:rStyle w:val="CommentReference"/>
          <w:i/>
          <w:sz w:val="16"/>
          <w:szCs w:val="16"/>
        </w:rPr>
        <w:t>Monash University Accident Research Centre.</w:t>
      </w:r>
      <w:proofErr w:type="gramEnd"/>
      <w:r w:rsidRPr="0059518A">
        <w:rPr>
          <w:rStyle w:val="CommentReference"/>
          <w:i/>
          <w:sz w:val="16"/>
          <w:szCs w:val="16"/>
        </w:rPr>
        <w:t xml:space="preserve"> </w:t>
      </w:r>
      <w:r w:rsidRPr="0059518A">
        <w:rPr>
          <w:rStyle w:val="CommentReference"/>
          <w:sz w:val="16"/>
          <w:szCs w:val="16"/>
        </w:rPr>
        <w:t xml:space="preserve">Available from: </w:t>
      </w:r>
      <w:hyperlink r:id="rId1" w:history="1">
        <w:r w:rsidRPr="0059518A">
          <w:rPr>
            <w:rStyle w:val="Hyperlink"/>
          </w:rPr>
          <w:t>http://www.monash.edu.au/miri/research/reports/muarc206.pdf</w:t>
        </w:r>
      </w:hyperlink>
    </w:p>
  </w:footnote>
  <w:footnote w:id="24">
    <w:p w14:paraId="1507CE41" w14:textId="0B612A32" w:rsidR="00497A34" w:rsidRPr="006E4831" w:rsidRDefault="00497A34" w:rsidP="00827434">
      <w:pPr>
        <w:pStyle w:val="FootnoteText"/>
      </w:pPr>
      <w:r>
        <w:rPr>
          <w:rStyle w:val="FootnoteReference"/>
        </w:rPr>
        <w:footnoteRef/>
      </w:r>
      <w:r>
        <w:t xml:space="preserve"> </w:t>
      </w:r>
      <w:r>
        <w:tab/>
      </w:r>
      <w:proofErr w:type="gramStart"/>
      <w:r>
        <w:t>National Transport Commission.</w:t>
      </w:r>
      <w:proofErr w:type="gramEnd"/>
      <w:r>
        <w:t xml:space="preserve"> </w:t>
      </w:r>
      <w:proofErr w:type="gramStart"/>
      <w:r>
        <w:t xml:space="preserve">(2008). </w:t>
      </w:r>
      <w:r w:rsidRPr="00BE0E6B">
        <w:rPr>
          <w:i/>
        </w:rPr>
        <w:t>National Rail Safety Guideline.</w:t>
      </w:r>
      <w:proofErr w:type="gramEnd"/>
      <w:r w:rsidRPr="00BE0E6B">
        <w:rPr>
          <w:i/>
        </w:rPr>
        <w:t xml:space="preserve"> </w:t>
      </w:r>
      <w:proofErr w:type="gramStart"/>
      <w:r w:rsidRPr="00BE0E6B">
        <w:rPr>
          <w:i/>
        </w:rPr>
        <w:t>Management of Fatigue in Rail Safety Workers.</w:t>
      </w:r>
      <w:proofErr w:type="gramEnd"/>
      <w:r w:rsidRPr="00BE0E6B">
        <w:rPr>
          <w:i/>
        </w:rPr>
        <w:t xml:space="preserve"> </w:t>
      </w:r>
      <w:r>
        <w:t xml:space="preserve">Available from: </w:t>
      </w:r>
      <w:r w:rsidRPr="006E4831">
        <w:t>http://www.ntc.gov.au/Media/Reports/(B8FFAA63-E7F4-D48E-385C-2D87B3332177).pdf</w:t>
      </w:r>
    </w:p>
  </w:footnote>
  <w:footnote w:id="25">
    <w:p w14:paraId="502CC0D0" w14:textId="2CD0B1F0" w:rsidR="00497A34" w:rsidRDefault="00497A34">
      <w:pPr>
        <w:pStyle w:val="FootnoteText"/>
      </w:pPr>
      <w:r>
        <w:rPr>
          <w:rStyle w:val="FootnoteReference"/>
        </w:rPr>
        <w:footnoteRef/>
      </w:r>
      <w:r>
        <w:tab/>
        <w:t xml:space="preserve">Various findings identified through these two studies have now </w:t>
      </w:r>
      <w:proofErr w:type="gramStart"/>
      <w:r>
        <w:t>be</w:t>
      </w:r>
      <w:proofErr w:type="gramEnd"/>
      <w:r>
        <w:t xml:space="preserve"> incorporated in the revision of AS 1742.7-2007, that is, AS 1742.7-2016.</w:t>
      </w:r>
    </w:p>
  </w:footnote>
  <w:footnote w:id="26">
    <w:p w14:paraId="65BBB675" w14:textId="25A2D433" w:rsidR="00497A34" w:rsidRDefault="00497A34">
      <w:pPr>
        <w:pStyle w:val="FootnoteText"/>
      </w:pPr>
      <w:r>
        <w:rPr>
          <w:rStyle w:val="FootnoteReference"/>
        </w:rPr>
        <w:footnoteRef/>
      </w:r>
      <w:r>
        <w:tab/>
        <w:t xml:space="preserve">Revised standard </w:t>
      </w:r>
      <w:r w:rsidRPr="007972B3">
        <w:t>AS 1742.7</w:t>
      </w:r>
      <w:r>
        <w:t>-</w:t>
      </w:r>
      <w:r w:rsidRPr="007972B3">
        <w:t>2016</w:t>
      </w:r>
      <w:r>
        <w:t xml:space="preserve"> was published o</w:t>
      </w:r>
      <w:r w:rsidRPr="007972B3">
        <w:t>n 21 March 2016</w:t>
      </w:r>
      <w:r>
        <w:t xml:space="preserve">, it supersedes </w:t>
      </w:r>
      <w:r w:rsidRPr="007972B3">
        <w:t>AS 1742.7</w:t>
      </w:r>
      <w:r>
        <w:t>-</w:t>
      </w:r>
      <w:r w:rsidRPr="007972B3">
        <w:t>20</w:t>
      </w:r>
      <w:r>
        <w:t>07.</w:t>
      </w:r>
      <w:r w:rsidRPr="007972B3">
        <w:t xml:space="preserve"> </w:t>
      </w:r>
      <w:r>
        <w:t>While there are variations within the revised standard, in particular with respect to vehicle stopping sight distance (SSD/S</w:t>
      </w:r>
      <w:r w:rsidRPr="00F45E85">
        <w:rPr>
          <w:vertAlign w:val="subscript"/>
        </w:rPr>
        <w:t>1</w:t>
      </w:r>
      <w:r>
        <w:t>), and heavy vehicle acceleration dynamics, these variations do not fully address issues such as curved road approaches.</w:t>
      </w:r>
    </w:p>
  </w:footnote>
  <w:footnote w:id="27">
    <w:p w14:paraId="52FD00AE" w14:textId="1808040A" w:rsidR="00497A34" w:rsidRDefault="00497A34">
      <w:pPr>
        <w:pStyle w:val="FootnoteText"/>
      </w:pPr>
      <w:r>
        <w:rPr>
          <w:rStyle w:val="FootnoteReference"/>
        </w:rPr>
        <w:footnoteRef/>
      </w:r>
      <w:r>
        <w:tab/>
        <w:t>IPWEA – Institute of Public Works Engineering Australasia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74C9F3" w14:textId="7AA1CC0F" w:rsidR="00497A34" w:rsidRDefault="00497A3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0C7944" w14:textId="2C1E63BF" w:rsidR="00497A34" w:rsidRDefault="00497A34">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D98B9A" w14:textId="3C4D401F" w:rsidR="00497A34" w:rsidRDefault="00497A34">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29BFD6" w14:textId="0DA55A10" w:rsidR="00497A34" w:rsidRDefault="00497A34">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BFC543" w14:textId="1B7CBDA7" w:rsidR="00497A34" w:rsidRDefault="00497A34">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98AE16" w14:textId="24E55973" w:rsidR="00497A34" w:rsidRDefault="00497A34">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73EE62" w14:textId="450C83E0" w:rsidR="00497A34" w:rsidRDefault="00497A34">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19E749" w14:textId="0C2BFF25" w:rsidR="00497A34" w:rsidRDefault="00497A34" w:rsidP="00E316DB">
    <w:pPr>
      <w:spacing w:after="0" w:line="200" w:lineRule="exact"/>
    </w:pPr>
    <w:r>
      <w:rPr>
        <w:noProof/>
        <w:lang w:eastAsia="en-AU"/>
      </w:rPr>
      <mc:AlternateContent>
        <mc:Choice Requires="wps">
          <w:drawing>
            <wp:anchor distT="0" distB="0" distL="114300" distR="114300" simplePos="0" relativeHeight="251658240" behindDoc="1" locked="0" layoutInCell="1" allowOverlap="1" wp14:anchorId="20ADD79B" wp14:editId="48352602">
              <wp:simplePos x="0" y="0"/>
              <wp:positionH relativeFrom="page">
                <wp:posOffset>1080135</wp:posOffset>
              </wp:positionH>
              <wp:positionV relativeFrom="page">
                <wp:posOffset>344805</wp:posOffset>
              </wp:positionV>
              <wp:extent cx="5600700" cy="278130"/>
              <wp:effectExtent l="0" t="0" r="12700" b="127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0700" cy="278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6B3E46" w14:textId="77777777" w:rsidR="00497A34" w:rsidRDefault="00497A34" w:rsidP="00D215FA">
                          <w:pPr>
                            <w:spacing w:after="0" w:line="204" w:lineRule="exact"/>
                            <w:ind w:left="20" w:right="-47"/>
                            <w:jc w:val="center"/>
                            <w:rPr>
                              <w:rFonts w:eastAsia="Arial"/>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RO</w:t>
                          </w:r>
                          <w:r>
                            <w:rPr>
                              <w:rFonts w:eastAsia="Arial"/>
                              <w:color w:val="939598"/>
                              <w:spacing w:val="-3"/>
                              <w:sz w:val="18"/>
                              <w:szCs w:val="18"/>
                            </w:rPr>
                            <w:t>-2015-016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20ADD79B" id="_x0000_t202" coordsize="21600,21600" o:spt="202" path="m,l,21600r21600,l21600,xe">
              <v:stroke joinstyle="miter"/>
              <v:path gradientshapeok="t" o:connecttype="rect"/>
            </v:shapetype>
            <v:shape id="_x0000_s1030" type="#_x0000_t202" style="position:absolute;margin-left:85.05pt;margin-top:27.15pt;width:441pt;height:21.9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" filled="f" stroked="f">
              <v:textbox inset="0,0,0,0">
                <w:txbxContent>
                  <w:p w14:paraId="6C6B3E46" w14:textId="77777777" w:rsidR="00497A34" w:rsidRDefault="00497A34" w:rsidP="00D215FA">
                    <w:pPr>
                      <w:spacing w:after="0" w:line="204" w:lineRule="exact"/>
                      <w:ind w:left="20" w:right="-47"/>
                      <w:jc w:val="center"/>
                      <w:rPr>
                        <w:rFonts w:eastAsia="Arial"/>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RO</w:t>
                    </w:r>
                    <w:r>
                      <w:rPr>
                        <w:rFonts w:eastAsia="Arial"/>
                        <w:color w:val="939598"/>
                        <w:spacing w:val="-3"/>
                        <w:sz w:val="18"/>
                        <w:szCs w:val="18"/>
                      </w:rPr>
                      <w:t>-2015-016</w:t>
                    </w:r>
                  </w:p>
                </w:txbxContent>
              </v:textbox>
              <w10:wrap anchorx="page" anchory="page"/>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6F8D59" w14:textId="1B847F18" w:rsidR="00497A34" w:rsidRDefault="00497A3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506E40"/>
    <w:multiLevelType w:val="hybridMultilevel"/>
    <w:tmpl w:val="18B05646"/>
    <w:lvl w:ilvl="0" w:tplc="07CC6876">
      <w:start w:val="1"/>
      <w:numFmt w:val="decimal"/>
      <w:lvlText w:val="%1."/>
      <w:lvlJc w:val="left"/>
      <w:pPr>
        <w:ind w:left="720" w:hanging="360"/>
      </w:pPr>
      <w:rPr>
        <w:rFonts w:hint="default"/>
        <w:sz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nsid w:val="05221BBB"/>
    <w:multiLevelType w:val="hybridMultilevel"/>
    <w:tmpl w:val="CE30BDC2"/>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nsid w:val="08CF1EA4"/>
    <w:multiLevelType w:val="hybridMultilevel"/>
    <w:tmpl w:val="45CE647E"/>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nsid w:val="0E8A7632"/>
    <w:multiLevelType w:val="hybridMultilevel"/>
    <w:tmpl w:val="4E9C120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nsid w:val="18774194"/>
    <w:multiLevelType w:val="hybridMultilevel"/>
    <w:tmpl w:val="EEEC86F2"/>
    <w:lvl w:ilvl="0" w:tplc="8B1044CC">
      <w:start w:val="1"/>
      <w:numFmt w:val="bullet"/>
      <w:pStyle w:val="Bullets"/>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nsid w:val="1DBA1851"/>
    <w:multiLevelType w:val="multilevel"/>
    <w:tmpl w:val="E2D24EF0"/>
    <w:lvl w:ilvl="0">
      <w:start w:val="1"/>
      <w:numFmt w:val="bullet"/>
      <w:pStyle w:val="ListPara"/>
      <w:lvlText w:val=""/>
      <w:lvlJc w:val="left"/>
      <w:pPr>
        <w:ind w:left="284" w:hanging="284"/>
      </w:pPr>
      <w:rPr>
        <w:rFonts w:ascii="Symbol" w:hAnsi="Symbol" w:hint="default"/>
      </w:rPr>
    </w:lvl>
    <w:lvl w:ilvl="1">
      <w:start w:val="1"/>
      <w:numFmt w:val="bullet"/>
      <w:lvlText w:val="­"/>
      <w:lvlJc w:val="left"/>
      <w:pPr>
        <w:ind w:left="567" w:hanging="283"/>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6">
    <w:nsid w:val="223162A3"/>
    <w:multiLevelType w:val="hybridMultilevel"/>
    <w:tmpl w:val="6C742DB0"/>
    <w:lvl w:ilvl="0" w:tplc="0DC8348A">
      <w:numFmt w:val="bullet"/>
      <w:pStyle w:val="ListParagraph"/>
      <w:lvlText w:val="-"/>
      <w:lvlJc w:val="left"/>
      <w:pPr>
        <w:ind w:left="1080" w:hanging="360"/>
      </w:pPr>
      <w:rPr>
        <w:rFonts w:ascii="Arial" w:eastAsia="Calibri" w:hAnsi="Arial" w:cs="Aria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7">
    <w:nsid w:val="22E55462"/>
    <w:multiLevelType w:val="hybridMultilevel"/>
    <w:tmpl w:val="D2D825F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nsid w:val="234C5FD5"/>
    <w:multiLevelType w:val="hybridMultilevel"/>
    <w:tmpl w:val="5CE091A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nsid w:val="27AA5565"/>
    <w:multiLevelType w:val="hybridMultilevel"/>
    <w:tmpl w:val="8C424BA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nsid w:val="29474684"/>
    <w:multiLevelType w:val="hybridMultilevel"/>
    <w:tmpl w:val="1222EE0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nsid w:val="34427545"/>
    <w:multiLevelType w:val="hybridMultilevel"/>
    <w:tmpl w:val="FDEE5D1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nsid w:val="3EAD40D9"/>
    <w:multiLevelType w:val="hybridMultilevel"/>
    <w:tmpl w:val="28D8539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nsid w:val="46DF0A79"/>
    <w:multiLevelType w:val="hybridMultilevel"/>
    <w:tmpl w:val="25FA623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nsid w:val="4F6F13DB"/>
    <w:multiLevelType w:val="hybridMultilevel"/>
    <w:tmpl w:val="F6E0B3D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nsid w:val="507C5DD3"/>
    <w:multiLevelType w:val="hybridMultilevel"/>
    <w:tmpl w:val="4DFC11C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nsid w:val="50A879A1"/>
    <w:multiLevelType w:val="hybridMultilevel"/>
    <w:tmpl w:val="F0AEC8AE"/>
    <w:lvl w:ilvl="0" w:tplc="0C090009">
      <w:start w:val="1"/>
      <w:numFmt w:val="bullet"/>
      <w:lvlText w:val=""/>
      <w:lvlJc w:val="left"/>
      <w:pPr>
        <w:ind w:left="360" w:hanging="360"/>
      </w:pPr>
      <w:rPr>
        <w:rFonts w:ascii="Wingdings" w:hAnsi="Wingdings"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nsid w:val="512B2265"/>
    <w:multiLevelType w:val="hybridMultilevel"/>
    <w:tmpl w:val="8FFADE8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nsid w:val="516A03A1"/>
    <w:multiLevelType w:val="hybridMultilevel"/>
    <w:tmpl w:val="B278284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nsid w:val="539A76DB"/>
    <w:multiLevelType w:val="hybridMultilevel"/>
    <w:tmpl w:val="C972CC4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nsid w:val="56E7359F"/>
    <w:multiLevelType w:val="hybridMultilevel"/>
    <w:tmpl w:val="9320C5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57116A84"/>
    <w:multiLevelType w:val="hybridMultilevel"/>
    <w:tmpl w:val="3108498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nsid w:val="5B6A28C1"/>
    <w:multiLevelType w:val="hybridMultilevel"/>
    <w:tmpl w:val="449808F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nsid w:val="5BDB1815"/>
    <w:multiLevelType w:val="hybridMultilevel"/>
    <w:tmpl w:val="16563DCA"/>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4">
    <w:nsid w:val="5CDF280E"/>
    <w:multiLevelType w:val="hybridMultilevel"/>
    <w:tmpl w:val="A80C53C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
    <w:nsid w:val="64414EC5"/>
    <w:multiLevelType w:val="hybridMultilevel"/>
    <w:tmpl w:val="37F29CAE"/>
    <w:lvl w:ilvl="0" w:tplc="0C090005">
      <w:start w:val="1"/>
      <w:numFmt w:val="bullet"/>
      <w:lvlText w:val=""/>
      <w:lvlJc w:val="left"/>
      <w:pPr>
        <w:ind w:left="1080" w:hanging="360"/>
      </w:pPr>
      <w:rPr>
        <w:rFonts w:ascii="Wingdings" w:hAnsi="Wingdings"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6">
    <w:nsid w:val="69FC2495"/>
    <w:multiLevelType w:val="hybridMultilevel"/>
    <w:tmpl w:val="4C3AA88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nsid w:val="751E497B"/>
    <w:multiLevelType w:val="hybridMultilevel"/>
    <w:tmpl w:val="8DD812E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8">
    <w:nsid w:val="75CF49BF"/>
    <w:multiLevelType w:val="hybridMultilevel"/>
    <w:tmpl w:val="B5DC4D9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nsid w:val="762D6997"/>
    <w:multiLevelType w:val="hybridMultilevel"/>
    <w:tmpl w:val="2DE4D62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nsid w:val="7D3A778E"/>
    <w:multiLevelType w:val="hybridMultilevel"/>
    <w:tmpl w:val="93B64C6A"/>
    <w:lvl w:ilvl="0" w:tplc="0C090005">
      <w:start w:val="1"/>
      <w:numFmt w:val="bullet"/>
      <w:lvlText w:val=""/>
      <w:lvlJc w:val="left"/>
      <w:pPr>
        <w:ind w:left="1080" w:hanging="360"/>
      </w:pPr>
      <w:rPr>
        <w:rFonts w:ascii="Wingdings" w:hAnsi="Wingdings"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num w:numId="1">
    <w:abstractNumId w:val="4"/>
  </w:num>
  <w:num w:numId="2">
    <w:abstractNumId w:val="5"/>
  </w:num>
  <w:num w:numId="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7"/>
  </w:num>
  <w:num w:numId="5">
    <w:abstractNumId w:val="19"/>
  </w:num>
  <w:num w:numId="6">
    <w:abstractNumId w:val="6"/>
  </w:num>
  <w:num w:numId="7">
    <w:abstractNumId w:val="15"/>
  </w:num>
  <w:num w:numId="8">
    <w:abstractNumId w:val="11"/>
  </w:num>
  <w:num w:numId="9">
    <w:abstractNumId w:val="9"/>
  </w:num>
  <w:num w:numId="10">
    <w:abstractNumId w:val="24"/>
  </w:num>
  <w:num w:numId="11">
    <w:abstractNumId w:val="1"/>
  </w:num>
  <w:num w:numId="12">
    <w:abstractNumId w:val="21"/>
  </w:num>
  <w:num w:numId="13">
    <w:abstractNumId w:val="14"/>
  </w:num>
  <w:num w:numId="14">
    <w:abstractNumId w:val="12"/>
  </w:num>
  <w:num w:numId="15">
    <w:abstractNumId w:val="26"/>
  </w:num>
  <w:num w:numId="16">
    <w:abstractNumId w:val="18"/>
  </w:num>
  <w:num w:numId="17">
    <w:abstractNumId w:val="7"/>
  </w:num>
  <w:num w:numId="18">
    <w:abstractNumId w:val="3"/>
  </w:num>
  <w:num w:numId="19">
    <w:abstractNumId w:val="17"/>
  </w:num>
  <w:num w:numId="20">
    <w:abstractNumId w:val="28"/>
  </w:num>
  <w:num w:numId="21">
    <w:abstractNumId w:val="29"/>
  </w:num>
  <w:num w:numId="22">
    <w:abstractNumId w:val="16"/>
  </w:num>
  <w:num w:numId="23">
    <w:abstractNumId w:val="10"/>
  </w:num>
  <w:num w:numId="24">
    <w:abstractNumId w:val="22"/>
  </w:num>
  <w:num w:numId="25">
    <w:abstractNumId w:val="13"/>
  </w:num>
  <w:num w:numId="26">
    <w:abstractNumId w:val="0"/>
  </w:num>
  <w:num w:numId="27">
    <w:abstractNumId w:val="20"/>
  </w:num>
  <w:num w:numId="28">
    <w:abstractNumId w:val="2"/>
  </w:num>
  <w:num w:numId="29">
    <w:abstractNumId w:val="23"/>
  </w:num>
  <w:num w:numId="30">
    <w:abstractNumId w:val="30"/>
  </w:num>
  <w:num w:numId="31">
    <w:abstractNumId w:val="25"/>
  </w:num>
  <w:num w:numId="3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formatting="1" w:enforcement="0"/>
  <w:defaultTabStop w:val="720"/>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76A1"/>
    <w:rsid w:val="00000E8F"/>
    <w:rsid w:val="000049C0"/>
    <w:rsid w:val="00005C43"/>
    <w:rsid w:val="0000600F"/>
    <w:rsid w:val="00011930"/>
    <w:rsid w:val="00012701"/>
    <w:rsid w:val="000154E6"/>
    <w:rsid w:val="000155FF"/>
    <w:rsid w:val="000208D6"/>
    <w:rsid w:val="00023757"/>
    <w:rsid w:val="00025D21"/>
    <w:rsid w:val="0003134D"/>
    <w:rsid w:val="00032C6D"/>
    <w:rsid w:val="000348F0"/>
    <w:rsid w:val="00034CB1"/>
    <w:rsid w:val="00034D9E"/>
    <w:rsid w:val="000373B7"/>
    <w:rsid w:val="000376D0"/>
    <w:rsid w:val="00040A69"/>
    <w:rsid w:val="00040D1E"/>
    <w:rsid w:val="00041FA2"/>
    <w:rsid w:val="000423A4"/>
    <w:rsid w:val="00042F5F"/>
    <w:rsid w:val="000433B4"/>
    <w:rsid w:val="000447DA"/>
    <w:rsid w:val="00047329"/>
    <w:rsid w:val="00051098"/>
    <w:rsid w:val="0005127A"/>
    <w:rsid w:val="00053541"/>
    <w:rsid w:val="00054B7C"/>
    <w:rsid w:val="0005556C"/>
    <w:rsid w:val="00055592"/>
    <w:rsid w:val="00055904"/>
    <w:rsid w:val="00057048"/>
    <w:rsid w:val="000571E3"/>
    <w:rsid w:val="00061ED9"/>
    <w:rsid w:val="00062EE4"/>
    <w:rsid w:val="00065FFD"/>
    <w:rsid w:val="00066C49"/>
    <w:rsid w:val="000672ED"/>
    <w:rsid w:val="00067416"/>
    <w:rsid w:val="0007020B"/>
    <w:rsid w:val="000705BA"/>
    <w:rsid w:val="00070971"/>
    <w:rsid w:val="00073370"/>
    <w:rsid w:val="000765C2"/>
    <w:rsid w:val="00076B2C"/>
    <w:rsid w:val="00082A44"/>
    <w:rsid w:val="00082CC8"/>
    <w:rsid w:val="00084810"/>
    <w:rsid w:val="00084BA7"/>
    <w:rsid w:val="000853D0"/>
    <w:rsid w:val="000900EE"/>
    <w:rsid w:val="00091AD6"/>
    <w:rsid w:val="00092B72"/>
    <w:rsid w:val="00092FF7"/>
    <w:rsid w:val="00093A6E"/>
    <w:rsid w:val="00094A27"/>
    <w:rsid w:val="00094EDE"/>
    <w:rsid w:val="000A16FA"/>
    <w:rsid w:val="000A2E50"/>
    <w:rsid w:val="000A3C46"/>
    <w:rsid w:val="000A438A"/>
    <w:rsid w:val="000A470C"/>
    <w:rsid w:val="000A5A16"/>
    <w:rsid w:val="000A6C40"/>
    <w:rsid w:val="000A7F77"/>
    <w:rsid w:val="000B08BF"/>
    <w:rsid w:val="000B08F2"/>
    <w:rsid w:val="000B0F58"/>
    <w:rsid w:val="000B4C0A"/>
    <w:rsid w:val="000B52AD"/>
    <w:rsid w:val="000B53EA"/>
    <w:rsid w:val="000B66C9"/>
    <w:rsid w:val="000B6CA3"/>
    <w:rsid w:val="000C1B4A"/>
    <w:rsid w:val="000C20FC"/>
    <w:rsid w:val="000C28E9"/>
    <w:rsid w:val="000C31E0"/>
    <w:rsid w:val="000C43BF"/>
    <w:rsid w:val="000C68AE"/>
    <w:rsid w:val="000C72C4"/>
    <w:rsid w:val="000C7C50"/>
    <w:rsid w:val="000E072A"/>
    <w:rsid w:val="000E2BDA"/>
    <w:rsid w:val="000E469B"/>
    <w:rsid w:val="000F146F"/>
    <w:rsid w:val="000F20C9"/>
    <w:rsid w:val="000F3574"/>
    <w:rsid w:val="000F7341"/>
    <w:rsid w:val="000F78E0"/>
    <w:rsid w:val="0010189F"/>
    <w:rsid w:val="0010216A"/>
    <w:rsid w:val="0010494E"/>
    <w:rsid w:val="00105374"/>
    <w:rsid w:val="00105822"/>
    <w:rsid w:val="00106CB6"/>
    <w:rsid w:val="001073A0"/>
    <w:rsid w:val="00107DC0"/>
    <w:rsid w:val="001158C5"/>
    <w:rsid w:val="001159D9"/>
    <w:rsid w:val="00116F18"/>
    <w:rsid w:val="00120136"/>
    <w:rsid w:val="00121E3E"/>
    <w:rsid w:val="00123652"/>
    <w:rsid w:val="001254BB"/>
    <w:rsid w:val="00125B58"/>
    <w:rsid w:val="001266C2"/>
    <w:rsid w:val="00127DA1"/>
    <w:rsid w:val="00130783"/>
    <w:rsid w:val="0013266D"/>
    <w:rsid w:val="00136B7A"/>
    <w:rsid w:val="001376A1"/>
    <w:rsid w:val="001405D6"/>
    <w:rsid w:val="0014085F"/>
    <w:rsid w:val="001424CD"/>
    <w:rsid w:val="00144224"/>
    <w:rsid w:val="0015093C"/>
    <w:rsid w:val="00150BE7"/>
    <w:rsid w:val="0015520E"/>
    <w:rsid w:val="00155E11"/>
    <w:rsid w:val="001561E6"/>
    <w:rsid w:val="00157F8F"/>
    <w:rsid w:val="0016373F"/>
    <w:rsid w:val="001659F0"/>
    <w:rsid w:val="00167405"/>
    <w:rsid w:val="00167FBA"/>
    <w:rsid w:val="00172A2F"/>
    <w:rsid w:val="0017356A"/>
    <w:rsid w:val="00174862"/>
    <w:rsid w:val="00174BB1"/>
    <w:rsid w:val="0017743D"/>
    <w:rsid w:val="00180CE4"/>
    <w:rsid w:val="001816E3"/>
    <w:rsid w:val="001833B0"/>
    <w:rsid w:val="00185B0F"/>
    <w:rsid w:val="001913F6"/>
    <w:rsid w:val="00192995"/>
    <w:rsid w:val="00194E25"/>
    <w:rsid w:val="001978FC"/>
    <w:rsid w:val="00197B4D"/>
    <w:rsid w:val="001A3030"/>
    <w:rsid w:val="001A3398"/>
    <w:rsid w:val="001A4D82"/>
    <w:rsid w:val="001A506E"/>
    <w:rsid w:val="001A66A8"/>
    <w:rsid w:val="001A78FE"/>
    <w:rsid w:val="001B0107"/>
    <w:rsid w:val="001B0F3E"/>
    <w:rsid w:val="001B20CB"/>
    <w:rsid w:val="001B3580"/>
    <w:rsid w:val="001B405F"/>
    <w:rsid w:val="001B6747"/>
    <w:rsid w:val="001D01F4"/>
    <w:rsid w:val="001D0C82"/>
    <w:rsid w:val="001D3CA9"/>
    <w:rsid w:val="001D6FEF"/>
    <w:rsid w:val="001E235C"/>
    <w:rsid w:val="001E7DDD"/>
    <w:rsid w:val="001F3A24"/>
    <w:rsid w:val="001F3AE0"/>
    <w:rsid w:val="001F6B30"/>
    <w:rsid w:val="001F7AEA"/>
    <w:rsid w:val="001F7B98"/>
    <w:rsid w:val="0020122A"/>
    <w:rsid w:val="002123BA"/>
    <w:rsid w:val="002141D0"/>
    <w:rsid w:val="0021520D"/>
    <w:rsid w:val="0022032D"/>
    <w:rsid w:val="00221006"/>
    <w:rsid w:val="002212C8"/>
    <w:rsid w:val="002224D0"/>
    <w:rsid w:val="00224EBC"/>
    <w:rsid w:val="002266F1"/>
    <w:rsid w:val="00226B06"/>
    <w:rsid w:val="0022787A"/>
    <w:rsid w:val="00227BA0"/>
    <w:rsid w:val="00234687"/>
    <w:rsid w:val="00235C53"/>
    <w:rsid w:val="00242271"/>
    <w:rsid w:val="00242687"/>
    <w:rsid w:val="0024515D"/>
    <w:rsid w:val="00246D43"/>
    <w:rsid w:val="00250866"/>
    <w:rsid w:val="00252712"/>
    <w:rsid w:val="00262288"/>
    <w:rsid w:val="0026288D"/>
    <w:rsid w:val="0026395E"/>
    <w:rsid w:val="00264360"/>
    <w:rsid w:val="002653E4"/>
    <w:rsid w:val="00265A6D"/>
    <w:rsid w:val="00266701"/>
    <w:rsid w:val="00266E50"/>
    <w:rsid w:val="00271680"/>
    <w:rsid w:val="00271B66"/>
    <w:rsid w:val="00271D0C"/>
    <w:rsid w:val="00271DA8"/>
    <w:rsid w:val="00272077"/>
    <w:rsid w:val="0027304E"/>
    <w:rsid w:val="00274853"/>
    <w:rsid w:val="0027753E"/>
    <w:rsid w:val="002812AF"/>
    <w:rsid w:val="002818FC"/>
    <w:rsid w:val="00283C67"/>
    <w:rsid w:val="00284B0A"/>
    <w:rsid w:val="002859D7"/>
    <w:rsid w:val="00290339"/>
    <w:rsid w:val="00291D82"/>
    <w:rsid w:val="002941AC"/>
    <w:rsid w:val="00297B91"/>
    <w:rsid w:val="00297CB1"/>
    <w:rsid w:val="002A3D8B"/>
    <w:rsid w:val="002A4620"/>
    <w:rsid w:val="002A63D5"/>
    <w:rsid w:val="002A6669"/>
    <w:rsid w:val="002A715F"/>
    <w:rsid w:val="002A7577"/>
    <w:rsid w:val="002B2C86"/>
    <w:rsid w:val="002B31E2"/>
    <w:rsid w:val="002B4E7D"/>
    <w:rsid w:val="002B5200"/>
    <w:rsid w:val="002B5464"/>
    <w:rsid w:val="002B66B2"/>
    <w:rsid w:val="002B78F6"/>
    <w:rsid w:val="002C0AE7"/>
    <w:rsid w:val="002C21B1"/>
    <w:rsid w:val="002C3C23"/>
    <w:rsid w:val="002C6F5F"/>
    <w:rsid w:val="002D2E21"/>
    <w:rsid w:val="002D323F"/>
    <w:rsid w:val="002D3601"/>
    <w:rsid w:val="002D66EC"/>
    <w:rsid w:val="002E0522"/>
    <w:rsid w:val="002E0F28"/>
    <w:rsid w:val="002E36E4"/>
    <w:rsid w:val="002E6A35"/>
    <w:rsid w:val="002E71A6"/>
    <w:rsid w:val="002E7527"/>
    <w:rsid w:val="002F08CB"/>
    <w:rsid w:val="002F0C72"/>
    <w:rsid w:val="002F26D8"/>
    <w:rsid w:val="002F36F7"/>
    <w:rsid w:val="002F3870"/>
    <w:rsid w:val="002F4149"/>
    <w:rsid w:val="002F4259"/>
    <w:rsid w:val="002F489A"/>
    <w:rsid w:val="002F6247"/>
    <w:rsid w:val="002F6303"/>
    <w:rsid w:val="002F6D69"/>
    <w:rsid w:val="00300D1C"/>
    <w:rsid w:val="00302DFA"/>
    <w:rsid w:val="00303224"/>
    <w:rsid w:val="00303806"/>
    <w:rsid w:val="00303CCA"/>
    <w:rsid w:val="003045D8"/>
    <w:rsid w:val="00306708"/>
    <w:rsid w:val="00311B24"/>
    <w:rsid w:val="0031460F"/>
    <w:rsid w:val="003148A2"/>
    <w:rsid w:val="00315B3C"/>
    <w:rsid w:val="0031664D"/>
    <w:rsid w:val="003172E7"/>
    <w:rsid w:val="00322ACB"/>
    <w:rsid w:val="00322F7F"/>
    <w:rsid w:val="00327766"/>
    <w:rsid w:val="00330113"/>
    <w:rsid w:val="003310B5"/>
    <w:rsid w:val="0033154B"/>
    <w:rsid w:val="00332F63"/>
    <w:rsid w:val="003366FD"/>
    <w:rsid w:val="0033783F"/>
    <w:rsid w:val="00346190"/>
    <w:rsid w:val="00350422"/>
    <w:rsid w:val="00352E18"/>
    <w:rsid w:val="00354878"/>
    <w:rsid w:val="00355926"/>
    <w:rsid w:val="0035696D"/>
    <w:rsid w:val="00356B7D"/>
    <w:rsid w:val="003600B6"/>
    <w:rsid w:val="00362BCA"/>
    <w:rsid w:val="00363164"/>
    <w:rsid w:val="003636AA"/>
    <w:rsid w:val="0036381A"/>
    <w:rsid w:val="003646E1"/>
    <w:rsid w:val="00367DFA"/>
    <w:rsid w:val="00370098"/>
    <w:rsid w:val="00372017"/>
    <w:rsid w:val="00373DF2"/>
    <w:rsid w:val="00374376"/>
    <w:rsid w:val="00375617"/>
    <w:rsid w:val="00380433"/>
    <w:rsid w:val="00381A0D"/>
    <w:rsid w:val="00384869"/>
    <w:rsid w:val="00385541"/>
    <w:rsid w:val="00387791"/>
    <w:rsid w:val="00391D77"/>
    <w:rsid w:val="0039291B"/>
    <w:rsid w:val="00393422"/>
    <w:rsid w:val="003966CB"/>
    <w:rsid w:val="003A12BC"/>
    <w:rsid w:val="003A1E8D"/>
    <w:rsid w:val="003A3369"/>
    <w:rsid w:val="003A39AE"/>
    <w:rsid w:val="003A3B11"/>
    <w:rsid w:val="003B2E2E"/>
    <w:rsid w:val="003B3191"/>
    <w:rsid w:val="003B3548"/>
    <w:rsid w:val="003B57BF"/>
    <w:rsid w:val="003B6348"/>
    <w:rsid w:val="003B7794"/>
    <w:rsid w:val="003B7BA3"/>
    <w:rsid w:val="003B7D95"/>
    <w:rsid w:val="003C1B19"/>
    <w:rsid w:val="003C4A44"/>
    <w:rsid w:val="003C68BA"/>
    <w:rsid w:val="003C6920"/>
    <w:rsid w:val="003C72FD"/>
    <w:rsid w:val="003C7AEC"/>
    <w:rsid w:val="003D035B"/>
    <w:rsid w:val="003D1AB1"/>
    <w:rsid w:val="003D5231"/>
    <w:rsid w:val="003D5ABD"/>
    <w:rsid w:val="003D7D9E"/>
    <w:rsid w:val="003E445E"/>
    <w:rsid w:val="003E4D4F"/>
    <w:rsid w:val="003E4F02"/>
    <w:rsid w:val="003E53ED"/>
    <w:rsid w:val="003E5C16"/>
    <w:rsid w:val="003E7615"/>
    <w:rsid w:val="003F0C55"/>
    <w:rsid w:val="003F16C0"/>
    <w:rsid w:val="003F17AE"/>
    <w:rsid w:val="003F243F"/>
    <w:rsid w:val="003F28C0"/>
    <w:rsid w:val="003F2C4A"/>
    <w:rsid w:val="003F2E36"/>
    <w:rsid w:val="003F2F78"/>
    <w:rsid w:val="003F3831"/>
    <w:rsid w:val="003F3D17"/>
    <w:rsid w:val="00400FCF"/>
    <w:rsid w:val="004050F8"/>
    <w:rsid w:val="00406149"/>
    <w:rsid w:val="0041001D"/>
    <w:rsid w:val="004103A4"/>
    <w:rsid w:val="00410D7E"/>
    <w:rsid w:val="00411C92"/>
    <w:rsid w:val="00414570"/>
    <w:rsid w:val="00414F60"/>
    <w:rsid w:val="00416ABA"/>
    <w:rsid w:val="004176C5"/>
    <w:rsid w:val="004212A4"/>
    <w:rsid w:val="004228F3"/>
    <w:rsid w:val="0042649C"/>
    <w:rsid w:val="0043049E"/>
    <w:rsid w:val="00431ED8"/>
    <w:rsid w:val="004325A5"/>
    <w:rsid w:val="00436280"/>
    <w:rsid w:val="00436EDB"/>
    <w:rsid w:val="0043718D"/>
    <w:rsid w:val="004402C7"/>
    <w:rsid w:val="00441322"/>
    <w:rsid w:val="0044284B"/>
    <w:rsid w:val="0044384D"/>
    <w:rsid w:val="0044406F"/>
    <w:rsid w:val="00445455"/>
    <w:rsid w:val="004467B1"/>
    <w:rsid w:val="004537D8"/>
    <w:rsid w:val="00453C4F"/>
    <w:rsid w:val="00461DDA"/>
    <w:rsid w:val="004625B4"/>
    <w:rsid w:val="0046493D"/>
    <w:rsid w:val="00466CC3"/>
    <w:rsid w:val="00472640"/>
    <w:rsid w:val="00472FDE"/>
    <w:rsid w:val="00474FD8"/>
    <w:rsid w:val="00477ACB"/>
    <w:rsid w:val="004806EB"/>
    <w:rsid w:val="004819D1"/>
    <w:rsid w:val="00482ECD"/>
    <w:rsid w:val="00484488"/>
    <w:rsid w:val="0048600A"/>
    <w:rsid w:val="0048655A"/>
    <w:rsid w:val="00486FF4"/>
    <w:rsid w:val="00492A2B"/>
    <w:rsid w:val="004962A2"/>
    <w:rsid w:val="0049764F"/>
    <w:rsid w:val="00497A34"/>
    <w:rsid w:val="004A0DDD"/>
    <w:rsid w:val="004A0FE7"/>
    <w:rsid w:val="004A119F"/>
    <w:rsid w:val="004A16D5"/>
    <w:rsid w:val="004A3A7A"/>
    <w:rsid w:val="004A4734"/>
    <w:rsid w:val="004B220A"/>
    <w:rsid w:val="004B2381"/>
    <w:rsid w:val="004B27CC"/>
    <w:rsid w:val="004B5C18"/>
    <w:rsid w:val="004C070B"/>
    <w:rsid w:val="004C0C89"/>
    <w:rsid w:val="004C0E18"/>
    <w:rsid w:val="004C1120"/>
    <w:rsid w:val="004C3E6C"/>
    <w:rsid w:val="004C516A"/>
    <w:rsid w:val="004C62B7"/>
    <w:rsid w:val="004D00A3"/>
    <w:rsid w:val="004D1F77"/>
    <w:rsid w:val="004D4088"/>
    <w:rsid w:val="004D5530"/>
    <w:rsid w:val="004D6253"/>
    <w:rsid w:val="004D6D58"/>
    <w:rsid w:val="004D7671"/>
    <w:rsid w:val="004E1255"/>
    <w:rsid w:val="004E6125"/>
    <w:rsid w:val="004E62F5"/>
    <w:rsid w:val="004E6A63"/>
    <w:rsid w:val="004F1334"/>
    <w:rsid w:val="004F15F9"/>
    <w:rsid w:val="004F4CA1"/>
    <w:rsid w:val="004F5484"/>
    <w:rsid w:val="004F6EC5"/>
    <w:rsid w:val="004F7C28"/>
    <w:rsid w:val="004F7D20"/>
    <w:rsid w:val="00500A3E"/>
    <w:rsid w:val="00500A58"/>
    <w:rsid w:val="005048E3"/>
    <w:rsid w:val="00504BD3"/>
    <w:rsid w:val="00506167"/>
    <w:rsid w:val="00506225"/>
    <w:rsid w:val="00506E9B"/>
    <w:rsid w:val="00510571"/>
    <w:rsid w:val="0051061A"/>
    <w:rsid w:val="005127DD"/>
    <w:rsid w:val="005156FB"/>
    <w:rsid w:val="00516678"/>
    <w:rsid w:val="0052048B"/>
    <w:rsid w:val="0053152A"/>
    <w:rsid w:val="00534349"/>
    <w:rsid w:val="005365ED"/>
    <w:rsid w:val="00536760"/>
    <w:rsid w:val="00536CE0"/>
    <w:rsid w:val="005370EC"/>
    <w:rsid w:val="005371BC"/>
    <w:rsid w:val="005379D4"/>
    <w:rsid w:val="00540082"/>
    <w:rsid w:val="005417CE"/>
    <w:rsid w:val="005445AC"/>
    <w:rsid w:val="005451DA"/>
    <w:rsid w:val="005453F8"/>
    <w:rsid w:val="00545EB7"/>
    <w:rsid w:val="00547335"/>
    <w:rsid w:val="00547FC3"/>
    <w:rsid w:val="00553822"/>
    <w:rsid w:val="00553A8D"/>
    <w:rsid w:val="00555789"/>
    <w:rsid w:val="00563625"/>
    <w:rsid w:val="00564123"/>
    <w:rsid w:val="00564452"/>
    <w:rsid w:val="00564C14"/>
    <w:rsid w:val="00565DA0"/>
    <w:rsid w:val="00565F4F"/>
    <w:rsid w:val="0056617B"/>
    <w:rsid w:val="005710D8"/>
    <w:rsid w:val="00571268"/>
    <w:rsid w:val="00571D4E"/>
    <w:rsid w:val="00572143"/>
    <w:rsid w:val="00572703"/>
    <w:rsid w:val="005732E3"/>
    <w:rsid w:val="00576F7D"/>
    <w:rsid w:val="00577662"/>
    <w:rsid w:val="00577875"/>
    <w:rsid w:val="00582049"/>
    <w:rsid w:val="00583E78"/>
    <w:rsid w:val="00584774"/>
    <w:rsid w:val="00584B9C"/>
    <w:rsid w:val="005900FE"/>
    <w:rsid w:val="00590E9B"/>
    <w:rsid w:val="00592FC1"/>
    <w:rsid w:val="00593375"/>
    <w:rsid w:val="00594D21"/>
    <w:rsid w:val="00595F77"/>
    <w:rsid w:val="0059772D"/>
    <w:rsid w:val="005A1D4D"/>
    <w:rsid w:val="005A2210"/>
    <w:rsid w:val="005A2284"/>
    <w:rsid w:val="005A3579"/>
    <w:rsid w:val="005A58FE"/>
    <w:rsid w:val="005A68CE"/>
    <w:rsid w:val="005A6982"/>
    <w:rsid w:val="005A6DEA"/>
    <w:rsid w:val="005B2D83"/>
    <w:rsid w:val="005C1AB6"/>
    <w:rsid w:val="005C366F"/>
    <w:rsid w:val="005C3762"/>
    <w:rsid w:val="005C5249"/>
    <w:rsid w:val="005C5295"/>
    <w:rsid w:val="005C5613"/>
    <w:rsid w:val="005C7E04"/>
    <w:rsid w:val="005D0E3B"/>
    <w:rsid w:val="005D5DA6"/>
    <w:rsid w:val="005E124D"/>
    <w:rsid w:val="005E14D5"/>
    <w:rsid w:val="005E1FB7"/>
    <w:rsid w:val="005E40BB"/>
    <w:rsid w:val="005E4C64"/>
    <w:rsid w:val="005E63CE"/>
    <w:rsid w:val="005E64CD"/>
    <w:rsid w:val="005E6B52"/>
    <w:rsid w:val="005E7767"/>
    <w:rsid w:val="005F60C2"/>
    <w:rsid w:val="005F736D"/>
    <w:rsid w:val="005F7772"/>
    <w:rsid w:val="005F7A33"/>
    <w:rsid w:val="00601465"/>
    <w:rsid w:val="00601618"/>
    <w:rsid w:val="00601A47"/>
    <w:rsid w:val="00602C45"/>
    <w:rsid w:val="00603256"/>
    <w:rsid w:val="00603268"/>
    <w:rsid w:val="006039DB"/>
    <w:rsid w:val="00606598"/>
    <w:rsid w:val="006101BA"/>
    <w:rsid w:val="006107D7"/>
    <w:rsid w:val="00610CF5"/>
    <w:rsid w:val="00612585"/>
    <w:rsid w:val="00613C96"/>
    <w:rsid w:val="00615807"/>
    <w:rsid w:val="00616786"/>
    <w:rsid w:val="00616ABA"/>
    <w:rsid w:val="006211A6"/>
    <w:rsid w:val="006214F6"/>
    <w:rsid w:val="006219ED"/>
    <w:rsid w:val="00621F2C"/>
    <w:rsid w:val="0062321A"/>
    <w:rsid w:val="0062476D"/>
    <w:rsid w:val="00625B90"/>
    <w:rsid w:val="00632780"/>
    <w:rsid w:val="00632DE7"/>
    <w:rsid w:val="006330F6"/>
    <w:rsid w:val="006355A3"/>
    <w:rsid w:val="00640537"/>
    <w:rsid w:val="00640899"/>
    <w:rsid w:val="006410EC"/>
    <w:rsid w:val="006424C9"/>
    <w:rsid w:val="00644E69"/>
    <w:rsid w:val="006455A5"/>
    <w:rsid w:val="00650291"/>
    <w:rsid w:val="00650858"/>
    <w:rsid w:val="00652A37"/>
    <w:rsid w:val="00653975"/>
    <w:rsid w:val="0065624F"/>
    <w:rsid w:val="006618DF"/>
    <w:rsid w:val="006622CC"/>
    <w:rsid w:val="00662431"/>
    <w:rsid w:val="00664AD6"/>
    <w:rsid w:val="00666969"/>
    <w:rsid w:val="00666A03"/>
    <w:rsid w:val="0067209E"/>
    <w:rsid w:val="006729D5"/>
    <w:rsid w:val="006733BF"/>
    <w:rsid w:val="00680182"/>
    <w:rsid w:val="006804B8"/>
    <w:rsid w:val="0068265B"/>
    <w:rsid w:val="00682706"/>
    <w:rsid w:val="00682D6E"/>
    <w:rsid w:val="00682FC5"/>
    <w:rsid w:val="0068464A"/>
    <w:rsid w:val="00685D11"/>
    <w:rsid w:val="006870F0"/>
    <w:rsid w:val="00687411"/>
    <w:rsid w:val="00687A0E"/>
    <w:rsid w:val="0069168A"/>
    <w:rsid w:val="00691FAF"/>
    <w:rsid w:val="006971CF"/>
    <w:rsid w:val="00697BEF"/>
    <w:rsid w:val="006A011D"/>
    <w:rsid w:val="006A35C5"/>
    <w:rsid w:val="006A4AE3"/>
    <w:rsid w:val="006A504B"/>
    <w:rsid w:val="006A678B"/>
    <w:rsid w:val="006A7A5B"/>
    <w:rsid w:val="006A7B57"/>
    <w:rsid w:val="006B6C14"/>
    <w:rsid w:val="006B7A4F"/>
    <w:rsid w:val="006B7D0A"/>
    <w:rsid w:val="006C34E4"/>
    <w:rsid w:val="006C6EAD"/>
    <w:rsid w:val="006D289F"/>
    <w:rsid w:val="006D2AF7"/>
    <w:rsid w:val="006D3822"/>
    <w:rsid w:val="006D7CE7"/>
    <w:rsid w:val="006E644C"/>
    <w:rsid w:val="006E7CC1"/>
    <w:rsid w:val="006E7D25"/>
    <w:rsid w:val="006F1D09"/>
    <w:rsid w:val="006F2ABE"/>
    <w:rsid w:val="006F309E"/>
    <w:rsid w:val="006F4177"/>
    <w:rsid w:val="006F463D"/>
    <w:rsid w:val="006F51DB"/>
    <w:rsid w:val="006F5996"/>
    <w:rsid w:val="006F68A9"/>
    <w:rsid w:val="006F696B"/>
    <w:rsid w:val="006F6D55"/>
    <w:rsid w:val="007003E9"/>
    <w:rsid w:val="00704A41"/>
    <w:rsid w:val="00704B7B"/>
    <w:rsid w:val="007056B2"/>
    <w:rsid w:val="00705906"/>
    <w:rsid w:val="00706FD0"/>
    <w:rsid w:val="00710047"/>
    <w:rsid w:val="00711786"/>
    <w:rsid w:val="0071186F"/>
    <w:rsid w:val="0071211B"/>
    <w:rsid w:val="00712920"/>
    <w:rsid w:val="00712D75"/>
    <w:rsid w:val="00714CF8"/>
    <w:rsid w:val="00714F54"/>
    <w:rsid w:val="0072039F"/>
    <w:rsid w:val="00721911"/>
    <w:rsid w:val="00723019"/>
    <w:rsid w:val="007274FC"/>
    <w:rsid w:val="00730A4D"/>
    <w:rsid w:val="00731423"/>
    <w:rsid w:val="0073334F"/>
    <w:rsid w:val="00734297"/>
    <w:rsid w:val="00734E4A"/>
    <w:rsid w:val="0073529B"/>
    <w:rsid w:val="007370AF"/>
    <w:rsid w:val="00737EE2"/>
    <w:rsid w:val="00742D16"/>
    <w:rsid w:val="00750F5F"/>
    <w:rsid w:val="00752C78"/>
    <w:rsid w:val="00753AE6"/>
    <w:rsid w:val="00753F3B"/>
    <w:rsid w:val="007540B0"/>
    <w:rsid w:val="00755F23"/>
    <w:rsid w:val="0075610E"/>
    <w:rsid w:val="007576A3"/>
    <w:rsid w:val="00762897"/>
    <w:rsid w:val="00762949"/>
    <w:rsid w:val="00764DCC"/>
    <w:rsid w:val="00767F03"/>
    <w:rsid w:val="00772167"/>
    <w:rsid w:val="00773DBC"/>
    <w:rsid w:val="00774133"/>
    <w:rsid w:val="00776B87"/>
    <w:rsid w:val="007775EC"/>
    <w:rsid w:val="00777A61"/>
    <w:rsid w:val="00777FC8"/>
    <w:rsid w:val="00780DC4"/>
    <w:rsid w:val="00783493"/>
    <w:rsid w:val="007836BE"/>
    <w:rsid w:val="00785435"/>
    <w:rsid w:val="00785E19"/>
    <w:rsid w:val="00787342"/>
    <w:rsid w:val="00787401"/>
    <w:rsid w:val="007934C9"/>
    <w:rsid w:val="007972B3"/>
    <w:rsid w:val="00797591"/>
    <w:rsid w:val="007A26A1"/>
    <w:rsid w:val="007A6AE8"/>
    <w:rsid w:val="007A7143"/>
    <w:rsid w:val="007A7699"/>
    <w:rsid w:val="007A7BA2"/>
    <w:rsid w:val="007A7CF6"/>
    <w:rsid w:val="007A7D87"/>
    <w:rsid w:val="007B0E4A"/>
    <w:rsid w:val="007B4AAD"/>
    <w:rsid w:val="007C4D42"/>
    <w:rsid w:val="007C5ECA"/>
    <w:rsid w:val="007D1798"/>
    <w:rsid w:val="007D1F2B"/>
    <w:rsid w:val="007D2580"/>
    <w:rsid w:val="007D3B33"/>
    <w:rsid w:val="007D696F"/>
    <w:rsid w:val="007E0916"/>
    <w:rsid w:val="007E2348"/>
    <w:rsid w:val="007E600E"/>
    <w:rsid w:val="007E6483"/>
    <w:rsid w:val="007F0C1B"/>
    <w:rsid w:val="007F3593"/>
    <w:rsid w:val="007F5AE4"/>
    <w:rsid w:val="007F613F"/>
    <w:rsid w:val="00800882"/>
    <w:rsid w:val="008010E9"/>
    <w:rsid w:val="00802846"/>
    <w:rsid w:val="00803ECB"/>
    <w:rsid w:val="00804175"/>
    <w:rsid w:val="00804B95"/>
    <w:rsid w:val="00805CF2"/>
    <w:rsid w:val="008113FB"/>
    <w:rsid w:val="0081177A"/>
    <w:rsid w:val="008137CE"/>
    <w:rsid w:val="00814D7F"/>
    <w:rsid w:val="0081595B"/>
    <w:rsid w:val="008160B2"/>
    <w:rsid w:val="00822AE8"/>
    <w:rsid w:val="00822C0D"/>
    <w:rsid w:val="008239C1"/>
    <w:rsid w:val="00825776"/>
    <w:rsid w:val="00827434"/>
    <w:rsid w:val="00827C18"/>
    <w:rsid w:val="00831353"/>
    <w:rsid w:val="00832A36"/>
    <w:rsid w:val="00835BD7"/>
    <w:rsid w:val="008400DC"/>
    <w:rsid w:val="00841E25"/>
    <w:rsid w:val="008437CC"/>
    <w:rsid w:val="0085055A"/>
    <w:rsid w:val="0085104F"/>
    <w:rsid w:val="00854846"/>
    <w:rsid w:val="00855F79"/>
    <w:rsid w:val="008563FC"/>
    <w:rsid w:val="00856B42"/>
    <w:rsid w:val="00860728"/>
    <w:rsid w:val="0086430A"/>
    <w:rsid w:val="00864BF0"/>
    <w:rsid w:val="008651C4"/>
    <w:rsid w:val="00865F24"/>
    <w:rsid w:val="008671F0"/>
    <w:rsid w:val="00871960"/>
    <w:rsid w:val="00871CF7"/>
    <w:rsid w:val="008735F5"/>
    <w:rsid w:val="0087563A"/>
    <w:rsid w:val="00875A40"/>
    <w:rsid w:val="0087701A"/>
    <w:rsid w:val="00881BDF"/>
    <w:rsid w:val="008826A8"/>
    <w:rsid w:val="008846C1"/>
    <w:rsid w:val="00884B6B"/>
    <w:rsid w:val="00885793"/>
    <w:rsid w:val="0088599E"/>
    <w:rsid w:val="00886612"/>
    <w:rsid w:val="0088668E"/>
    <w:rsid w:val="008904C0"/>
    <w:rsid w:val="00891A32"/>
    <w:rsid w:val="00891E73"/>
    <w:rsid w:val="00892B58"/>
    <w:rsid w:val="0089350A"/>
    <w:rsid w:val="00893D37"/>
    <w:rsid w:val="008948C2"/>
    <w:rsid w:val="00894CED"/>
    <w:rsid w:val="008954B8"/>
    <w:rsid w:val="008963A6"/>
    <w:rsid w:val="008A0335"/>
    <w:rsid w:val="008A0B8D"/>
    <w:rsid w:val="008A0E0B"/>
    <w:rsid w:val="008A1001"/>
    <w:rsid w:val="008A1DB4"/>
    <w:rsid w:val="008A201E"/>
    <w:rsid w:val="008A5399"/>
    <w:rsid w:val="008A5F21"/>
    <w:rsid w:val="008A6E2A"/>
    <w:rsid w:val="008B233B"/>
    <w:rsid w:val="008B2C2E"/>
    <w:rsid w:val="008C2752"/>
    <w:rsid w:val="008C39CC"/>
    <w:rsid w:val="008C5AFD"/>
    <w:rsid w:val="008C6801"/>
    <w:rsid w:val="008D33E6"/>
    <w:rsid w:val="008D38ED"/>
    <w:rsid w:val="008D3950"/>
    <w:rsid w:val="008D7D51"/>
    <w:rsid w:val="008E1B7D"/>
    <w:rsid w:val="008E3429"/>
    <w:rsid w:val="008E37F4"/>
    <w:rsid w:val="008E711F"/>
    <w:rsid w:val="008E7B75"/>
    <w:rsid w:val="008F03B4"/>
    <w:rsid w:val="008F045D"/>
    <w:rsid w:val="008F0F4A"/>
    <w:rsid w:val="008F2C9D"/>
    <w:rsid w:val="008F40A0"/>
    <w:rsid w:val="008F4E49"/>
    <w:rsid w:val="008F71F9"/>
    <w:rsid w:val="00900E59"/>
    <w:rsid w:val="009024CC"/>
    <w:rsid w:val="009065A5"/>
    <w:rsid w:val="009076E8"/>
    <w:rsid w:val="009130C7"/>
    <w:rsid w:val="00917347"/>
    <w:rsid w:val="00924047"/>
    <w:rsid w:val="00925D3D"/>
    <w:rsid w:val="009275B6"/>
    <w:rsid w:val="00932302"/>
    <w:rsid w:val="009331ED"/>
    <w:rsid w:val="00933C3C"/>
    <w:rsid w:val="00933D5B"/>
    <w:rsid w:val="009356B9"/>
    <w:rsid w:val="0094048F"/>
    <w:rsid w:val="00941607"/>
    <w:rsid w:val="00942F0B"/>
    <w:rsid w:val="009434DF"/>
    <w:rsid w:val="00944031"/>
    <w:rsid w:val="00945BFF"/>
    <w:rsid w:val="00951A66"/>
    <w:rsid w:val="0095260D"/>
    <w:rsid w:val="00954B59"/>
    <w:rsid w:val="00955336"/>
    <w:rsid w:val="00956729"/>
    <w:rsid w:val="009656AD"/>
    <w:rsid w:val="009658C8"/>
    <w:rsid w:val="009663C9"/>
    <w:rsid w:val="009672D7"/>
    <w:rsid w:val="00971544"/>
    <w:rsid w:val="00972277"/>
    <w:rsid w:val="00972CC1"/>
    <w:rsid w:val="00977139"/>
    <w:rsid w:val="00980902"/>
    <w:rsid w:val="00980F44"/>
    <w:rsid w:val="0098127C"/>
    <w:rsid w:val="00984EEC"/>
    <w:rsid w:val="009877D5"/>
    <w:rsid w:val="009909B5"/>
    <w:rsid w:val="00990AFC"/>
    <w:rsid w:val="00991923"/>
    <w:rsid w:val="00993B90"/>
    <w:rsid w:val="00994526"/>
    <w:rsid w:val="00994549"/>
    <w:rsid w:val="009A1E7B"/>
    <w:rsid w:val="009A2BCF"/>
    <w:rsid w:val="009A7466"/>
    <w:rsid w:val="009B1DEB"/>
    <w:rsid w:val="009B3B80"/>
    <w:rsid w:val="009C00CA"/>
    <w:rsid w:val="009C086C"/>
    <w:rsid w:val="009C1EDA"/>
    <w:rsid w:val="009C21D7"/>
    <w:rsid w:val="009C383A"/>
    <w:rsid w:val="009C5EDA"/>
    <w:rsid w:val="009C6648"/>
    <w:rsid w:val="009C76B1"/>
    <w:rsid w:val="009D4C66"/>
    <w:rsid w:val="009D5D84"/>
    <w:rsid w:val="009D6EAE"/>
    <w:rsid w:val="009E149B"/>
    <w:rsid w:val="009E1ABE"/>
    <w:rsid w:val="009E1DDA"/>
    <w:rsid w:val="009E300E"/>
    <w:rsid w:val="009E3198"/>
    <w:rsid w:val="009E529F"/>
    <w:rsid w:val="009E617F"/>
    <w:rsid w:val="009E6C14"/>
    <w:rsid w:val="009F0D2E"/>
    <w:rsid w:val="009F17AC"/>
    <w:rsid w:val="009F2ADE"/>
    <w:rsid w:val="009F3DC1"/>
    <w:rsid w:val="009F60A1"/>
    <w:rsid w:val="009F6920"/>
    <w:rsid w:val="009F6C4E"/>
    <w:rsid w:val="009F708C"/>
    <w:rsid w:val="009F761C"/>
    <w:rsid w:val="00A00CDD"/>
    <w:rsid w:val="00A01AD7"/>
    <w:rsid w:val="00A0687D"/>
    <w:rsid w:val="00A06FCF"/>
    <w:rsid w:val="00A11FDD"/>
    <w:rsid w:val="00A1207F"/>
    <w:rsid w:val="00A12CE4"/>
    <w:rsid w:val="00A1586A"/>
    <w:rsid w:val="00A16FE8"/>
    <w:rsid w:val="00A22554"/>
    <w:rsid w:val="00A22D65"/>
    <w:rsid w:val="00A2346A"/>
    <w:rsid w:val="00A24048"/>
    <w:rsid w:val="00A2448F"/>
    <w:rsid w:val="00A26ADA"/>
    <w:rsid w:val="00A27BA4"/>
    <w:rsid w:val="00A3288B"/>
    <w:rsid w:val="00A35A43"/>
    <w:rsid w:val="00A40E6C"/>
    <w:rsid w:val="00A41874"/>
    <w:rsid w:val="00A4213C"/>
    <w:rsid w:val="00A42509"/>
    <w:rsid w:val="00A43FA9"/>
    <w:rsid w:val="00A4419B"/>
    <w:rsid w:val="00A44468"/>
    <w:rsid w:val="00A44682"/>
    <w:rsid w:val="00A44DEA"/>
    <w:rsid w:val="00A46E98"/>
    <w:rsid w:val="00A476C0"/>
    <w:rsid w:val="00A50EC5"/>
    <w:rsid w:val="00A52CFA"/>
    <w:rsid w:val="00A54134"/>
    <w:rsid w:val="00A5673B"/>
    <w:rsid w:val="00A56EFA"/>
    <w:rsid w:val="00A609C5"/>
    <w:rsid w:val="00A624A1"/>
    <w:rsid w:val="00A62A05"/>
    <w:rsid w:val="00A62B3B"/>
    <w:rsid w:val="00A63EB8"/>
    <w:rsid w:val="00A6405E"/>
    <w:rsid w:val="00A64222"/>
    <w:rsid w:val="00A648BC"/>
    <w:rsid w:val="00A6617A"/>
    <w:rsid w:val="00A720F5"/>
    <w:rsid w:val="00A7510B"/>
    <w:rsid w:val="00A7607F"/>
    <w:rsid w:val="00A80917"/>
    <w:rsid w:val="00A82418"/>
    <w:rsid w:val="00A83089"/>
    <w:rsid w:val="00A83C1C"/>
    <w:rsid w:val="00A8481E"/>
    <w:rsid w:val="00A85B56"/>
    <w:rsid w:val="00A85E74"/>
    <w:rsid w:val="00A86754"/>
    <w:rsid w:val="00A86CAF"/>
    <w:rsid w:val="00A91A55"/>
    <w:rsid w:val="00A91E9F"/>
    <w:rsid w:val="00A91F54"/>
    <w:rsid w:val="00A92034"/>
    <w:rsid w:val="00A9603B"/>
    <w:rsid w:val="00A963FB"/>
    <w:rsid w:val="00AA4B17"/>
    <w:rsid w:val="00AA6613"/>
    <w:rsid w:val="00AA6AEA"/>
    <w:rsid w:val="00AB0EED"/>
    <w:rsid w:val="00AB4AC8"/>
    <w:rsid w:val="00AB6C0E"/>
    <w:rsid w:val="00AB7809"/>
    <w:rsid w:val="00AB7C84"/>
    <w:rsid w:val="00AC0771"/>
    <w:rsid w:val="00AC6B6E"/>
    <w:rsid w:val="00AC6BBD"/>
    <w:rsid w:val="00AD1252"/>
    <w:rsid w:val="00AD3540"/>
    <w:rsid w:val="00AD3F21"/>
    <w:rsid w:val="00AD6D3C"/>
    <w:rsid w:val="00AE0939"/>
    <w:rsid w:val="00AE1897"/>
    <w:rsid w:val="00AE627B"/>
    <w:rsid w:val="00AE75D1"/>
    <w:rsid w:val="00AF0616"/>
    <w:rsid w:val="00AF1E3B"/>
    <w:rsid w:val="00AF1FE0"/>
    <w:rsid w:val="00AF50E1"/>
    <w:rsid w:val="00AF5360"/>
    <w:rsid w:val="00AF746A"/>
    <w:rsid w:val="00B018B1"/>
    <w:rsid w:val="00B10722"/>
    <w:rsid w:val="00B12D05"/>
    <w:rsid w:val="00B13E59"/>
    <w:rsid w:val="00B24CC9"/>
    <w:rsid w:val="00B25A22"/>
    <w:rsid w:val="00B2613B"/>
    <w:rsid w:val="00B271CD"/>
    <w:rsid w:val="00B3288C"/>
    <w:rsid w:val="00B36DC3"/>
    <w:rsid w:val="00B375F6"/>
    <w:rsid w:val="00B37968"/>
    <w:rsid w:val="00B37DD8"/>
    <w:rsid w:val="00B4262E"/>
    <w:rsid w:val="00B42E3F"/>
    <w:rsid w:val="00B44B76"/>
    <w:rsid w:val="00B4565F"/>
    <w:rsid w:val="00B45D7A"/>
    <w:rsid w:val="00B46691"/>
    <w:rsid w:val="00B47268"/>
    <w:rsid w:val="00B477C6"/>
    <w:rsid w:val="00B55F32"/>
    <w:rsid w:val="00B57BB0"/>
    <w:rsid w:val="00B57BF3"/>
    <w:rsid w:val="00B60929"/>
    <w:rsid w:val="00B60DDF"/>
    <w:rsid w:val="00B66305"/>
    <w:rsid w:val="00B7044D"/>
    <w:rsid w:val="00B70D89"/>
    <w:rsid w:val="00B70F64"/>
    <w:rsid w:val="00B71145"/>
    <w:rsid w:val="00B720BF"/>
    <w:rsid w:val="00B74881"/>
    <w:rsid w:val="00B80DC1"/>
    <w:rsid w:val="00B81093"/>
    <w:rsid w:val="00B822B5"/>
    <w:rsid w:val="00B82619"/>
    <w:rsid w:val="00B82F77"/>
    <w:rsid w:val="00B83C25"/>
    <w:rsid w:val="00B90A16"/>
    <w:rsid w:val="00B95400"/>
    <w:rsid w:val="00B965EF"/>
    <w:rsid w:val="00BA510C"/>
    <w:rsid w:val="00BA52EC"/>
    <w:rsid w:val="00BA5391"/>
    <w:rsid w:val="00BA6B90"/>
    <w:rsid w:val="00BB06D8"/>
    <w:rsid w:val="00BB3941"/>
    <w:rsid w:val="00BB4F41"/>
    <w:rsid w:val="00BB5462"/>
    <w:rsid w:val="00BB5912"/>
    <w:rsid w:val="00BC035D"/>
    <w:rsid w:val="00BC2C13"/>
    <w:rsid w:val="00BC4222"/>
    <w:rsid w:val="00BC56D9"/>
    <w:rsid w:val="00BC590E"/>
    <w:rsid w:val="00BC67FE"/>
    <w:rsid w:val="00BC70ED"/>
    <w:rsid w:val="00BD0292"/>
    <w:rsid w:val="00BD515D"/>
    <w:rsid w:val="00BD58AA"/>
    <w:rsid w:val="00BD6F85"/>
    <w:rsid w:val="00BD7166"/>
    <w:rsid w:val="00BE48AA"/>
    <w:rsid w:val="00BE5EF4"/>
    <w:rsid w:val="00BE7196"/>
    <w:rsid w:val="00BF022A"/>
    <w:rsid w:val="00BF1A09"/>
    <w:rsid w:val="00BF1B63"/>
    <w:rsid w:val="00BF3413"/>
    <w:rsid w:val="00BF419A"/>
    <w:rsid w:val="00BF5A66"/>
    <w:rsid w:val="00C03DE8"/>
    <w:rsid w:val="00C040A1"/>
    <w:rsid w:val="00C06FC6"/>
    <w:rsid w:val="00C110AE"/>
    <w:rsid w:val="00C12811"/>
    <w:rsid w:val="00C12D55"/>
    <w:rsid w:val="00C2054F"/>
    <w:rsid w:val="00C21806"/>
    <w:rsid w:val="00C22C0A"/>
    <w:rsid w:val="00C251E9"/>
    <w:rsid w:val="00C26B01"/>
    <w:rsid w:val="00C30D1B"/>
    <w:rsid w:val="00C3299E"/>
    <w:rsid w:val="00C36D4A"/>
    <w:rsid w:val="00C37372"/>
    <w:rsid w:val="00C408C8"/>
    <w:rsid w:val="00C4478D"/>
    <w:rsid w:val="00C451D3"/>
    <w:rsid w:val="00C476E2"/>
    <w:rsid w:val="00C47A3B"/>
    <w:rsid w:val="00C50C6D"/>
    <w:rsid w:val="00C51BA6"/>
    <w:rsid w:val="00C5297E"/>
    <w:rsid w:val="00C52B9C"/>
    <w:rsid w:val="00C53E01"/>
    <w:rsid w:val="00C55DE5"/>
    <w:rsid w:val="00C569A8"/>
    <w:rsid w:val="00C576ED"/>
    <w:rsid w:val="00C61141"/>
    <w:rsid w:val="00C61561"/>
    <w:rsid w:val="00C621F4"/>
    <w:rsid w:val="00C62D46"/>
    <w:rsid w:val="00C637FC"/>
    <w:rsid w:val="00C64BCE"/>
    <w:rsid w:val="00C66AFA"/>
    <w:rsid w:val="00C6733F"/>
    <w:rsid w:val="00C70ABC"/>
    <w:rsid w:val="00C7192E"/>
    <w:rsid w:val="00C71B52"/>
    <w:rsid w:val="00C72ABE"/>
    <w:rsid w:val="00C72D7C"/>
    <w:rsid w:val="00C74D58"/>
    <w:rsid w:val="00C82357"/>
    <w:rsid w:val="00C85FB7"/>
    <w:rsid w:val="00C90B58"/>
    <w:rsid w:val="00C90D70"/>
    <w:rsid w:val="00C91B28"/>
    <w:rsid w:val="00C91E84"/>
    <w:rsid w:val="00C923FB"/>
    <w:rsid w:val="00C933CB"/>
    <w:rsid w:val="00C9407B"/>
    <w:rsid w:val="00C95F81"/>
    <w:rsid w:val="00C96BD6"/>
    <w:rsid w:val="00C96BE0"/>
    <w:rsid w:val="00CA0283"/>
    <w:rsid w:val="00CA0597"/>
    <w:rsid w:val="00CA34DA"/>
    <w:rsid w:val="00CA5B92"/>
    <w:rsid w:val="00CA7C6A"/>
    <w:rsid w:val="00CB1E31"/>
    <w:rsid w:val="00CB3679"/>
    <w:rsid w:val="00CB4B23"/>
    <w:rsid w:val="00CB543C"/>
    <w:rsid w:val="00CB661B"/>
    <w:rsid w:val="00CB6691"/>
    <w:rsid w:val="00CB72E3"/>
    <w:rsid w:val="00CC0B67"/>
    <w:rsid w:val="00CC19B5"/>
    <w:rsid w:val="00CC2086"/>
    <w:rsid w:val="00CC2F1B"/>
    <w:rsid w:val="00CC4448"/>
    <w:rsid w:val="00CC450D"/>
    <w:rsid w:val="00CC504E"/>
    <w:rsid w:val="00CD142C"/>
    <w:rsid w:val="00CD3B55"/>
    <w:rsid w:val="00CD4701"/>
    <w:rsid w:val="00CE0C87"/>
    <w:rsid w:val="00CE0F13"/>
    <w:rsid w:val="00CE15AE"/>
    <w:rsid w:val="00CE2A48"/>
    <w:rsid w:val="00CE365E"/>
    <w:rsid w:val="00CE5473"/>
    <w:rsid w:val="00CE5C24"/>
    <w:rsid w:val="00CE70B6"/>
    <w:rsid w:val="00CF2CB1"/>
    <w:rsid w:val="00CF3C0E"/>
    <w:rsid w:val="00CF47BC"/>
    <w:rsid w:val="00CF4D18"/>
    <w:rsid w:val="00CF7355"/>
    <w:rsid w:val="00D021F5"/>
    <w:rsid w:val="00D045D3"/>
    <w:rsid w:val="00D04701"/>
    <w:rsid w:val="00D065AA"/>
    <w:rsid w:val="00D13872"/>
    <w:rsid w:val="00D156FD"/>
    <w:rsid w:val="00D212EE"/>
    <w:rsid w:val="00D215FA"/>
    <w:rsid w:val="00D21980"/>
    <w:rsid w:val="00D240B4"/>
    <w:rsid w:val="00D310B9"/>
    <w:rsid w:val="00D321E6"/>
    <w:rsid w:val="00D35510"/>
    <w:rsid w:val="00D372A6"/>
    <w:rsid w:val="00D41414"/>
    <w:rsid w:val="00D4144F"/>
    <w:rsid w:val="00D42BAB"/>
    <w:rsid w:val="00D45101"/>
    <w:rsid w:val="00D463B2"/>
    <w:rsid w:val="00D47272"/>
    <w:rsid w:val="00D47962"/>
    <w:rsid w:val="00D47BD3"/>
    <w:rsid w:val="00D50EF9"/>
    <w:rsid w:val="00D52CC8"/>
    <w:rsid w:val="00D557AB"/>
    <w:rsid w:val="00D566F9"/>
    <w:rsid w:val="00D56945"/>
    <w:rsid w:val="00D60C5F"/>
    <w:rsid w:val="00D6434B"/>
    <w:rsid w:val="00D64542"/>
    <w:rsid w:val="00D66549"/>
    <w:rsid w:val="00D666DA"/>
    <w:rsid w:val="00D666FB"/>
    <w:rsid w:val="00D679BB"/>
    <w:rsid w:val="00D67CA9"/>
    <w:rsid w:val="00D7218C"/>
    <w:rsid w:val="00D74A71"/>
    <w:rsid w:val="00D75A4F"/>
    <w:rsid w:val="00D805E1"/>
    <w:rsid w:val="00D80973"/>
    <w:rsid w:val="00D82AF7"/>
    <w:rsid w:val="00D83490"/>
    <w:rsid w:val="00D8355D"/>
    <w:rsid w:val="00D85A66"/>
    <w:rsid w:val="00D87F92"/>
    <w:rsid w:val="00D90405"/>
    <w:rsid w:val="00D93E03"/>
    <w:rsid w:val="00DB12DA"/>
    <w:rsid w:val="00DB16AF"/>
    <w:rsid w:val="00DB226A"/>
    <w:rsid w:val="00DB2527"/>
    <w:rsid w:val="00DB3F5B"/>
    <w:rsid w:val="00DB470E"/>
    <w:rsid w:val="00DB6010"/>
    <w:rsid w:val="00DB661E"/>
    <w:rsid w:val="00DB6AF1"/>
    <w:rsid w:val="00DB6AF7"/>
    <w:rsid w:val="00DC0086"/>
    <w:rsid w:val="00DC08C6"/>
    <w:rsid w:val="00DC09A9"/>
    <w:rsid w:val="00DC1ADF"/>
    <w:rsid w:val="00DC2991"/>
    <w:rsid w:val="00DC719A"/>
    <w:rsid w:val="00DC7C10"/>
    <w:rsid w:val="00DD3B2D"/>
    <w:rsid w:val="00DD486F"/>
    <w:rsid w:val="00DD5ACB"/>
    <w:rsid w:val="00DD60E3"/>
    <w:rsid w:val="00DD6838"/>
    <w:rsid w:val="00DE2A8E"/>
    <w:rsid w:val="00DE2C0C"/>
    <w:rsid w:val="00DE2DAC"/>
    <w:rsid w:val="00DE34B9"/>
    <w:rsid w:val="00DE400D"/>
    <w:rsid w:val="00DF703C"/>
    <w:rsid w:val="00E07F23"/>
    <w:rsid w:val="00E10C87"/>
    <w:rsid w:val="00E12F75"/>
    <w:rsid w:val="00E135DB"/>
    <w:rsid w:val="00E14C01"/>
    <w:rsid w:val="00E163F1"/>
    <w:rsid w:val="00E16A39"/>
    <w:rsid w:val="00E21230"/>
    <w:rsid w:val="00E221BB"/>
    <w:rsid w:val="00E23B58"/>
    <w:rsid w:val="00E3035E"/>
    <w:rsid w:val="00E316DB"/>
    <w:rsid w:val="00E319E7"/>
    <w:rsid w:val="00E32098"/>
    <w:rsid w:val="00E32E59"/>
    <w:rsid w:val="00E357D4"/>
    <w:rsid w:val="00E358FD"/>
    <w:rsid w:val="00E36BAF"/>
    <w:rsid w:val="00E36FAC"/>
    <w:rsid w:val="00E379AE"/>
    <w:rsid w:val="00E40CBE"/>
    <w:rsid w:val="00E41E5C"/>
    <w:rsid w:val="00E43225"/>
    <w:rsid w:val="00E4493A"/>
    <w:rsid w:val="00E4507E"/>
    <w:rsid w:val="00E451C5"/>
    <w:rsid w:val="00E46BDD"/>
    <w:rsid w:val="00E50C54"/>
    <w:rsid w:val="00E52F00"/>
    <w:rsid w:val="00E53A37"/>
    <w:rsid w:val="00E5415C"/>
    <w:rsid w:val="00E5455B"/>
    <w:rsid w:val="00E5494B"/>
    <w:rsid w:val="00E55BBE"/>
    <w:rsid w:val="00E5770E"/>
    <w:rsid w:val="00E57A87"/>
    <w:rsid w:val="00E6374A"/>
    <w:rsid w:val="00E63EA3"/>
    <w:rsid w:val="00E67D7F"/>
    <w:rsid w:val="00E70BD3"/>
    <w:rsid w:val="00E747F7"/>
    <w:rsid w:val="00E749D1"/>
    <w:rsid w:val="00E766FB"/>
    <w:rsid w:val="00E80550"/>
    <w:rsid w:val="00E80843"/>
    <w:rsid w:val="00E83797"/>
    <w:rsid w:val="00E84B17"/>
    <w:rsid w:val="00E873BE"/>
    <w:rsid w:val="00E91EA0"/>
    <w:rsid w:val="00E93008"/>
    <w:rsid w:val="00E932E8"/>
    <w:rsid w:val="00E94672"/>
    <w:rsid w:val="00E94680"/>
    <w:rsid w:val="00EA1F85"/>
    <w:rsid w:val="00EA430D"/>
    <w:rsid w:val="00EA7295"/>
    <w:rsid w:val="00EA75A7"/>
    <w:rsid w:val="00EB014B"/>
    <w:rsid w:val="00EB1928"/>
    <w:rsid w:val="00EB23BA"/>
    <w:rsid w:val="00EB3ED2"/>
    <w:rsid w:val="00EB4452"/>
    <w:rsid w:val="00EB46A9"/>
    <w:rsid w:val="00EB5DB0"/>
    <w:rsid w:val="00EB67BE"/>
    <w:rsid w:val="00EB6EA5"/>
    <w:rsid w:val="00EC07B5"/>
    <w:rsid w:val="00EC09F4"/>
    <w:rsid w:val="00EC14E6"/>
    <w:rsid w:val="00EC6038"/>
    <w:rsid w:val="00EC69CB"/>
    <w:rsid w:val="00EC72EB"/>
    <w:rsid w:val="00ED208A"/>
    <w:rsid w:val="00ED31BF"/>
    <w:rsid w:val="00ED39B2"/>
    <w:rsid w:val="00ED39E5"/>
    <w:rsid w:val="00ED4F9E"/>
    <w:rsid w:val="00ED7B58"/>
    <w:rsid w:val="00EE046A"/>
    <w:rsid w:val="00EE0837"/>
    <w:rsid w:val="00EE1230"/>
    <w:rsid w:val="00EE23C9"/>
    <w:rsid w:val="00EE2923"/>
    <w:rsid w:val="00EE2A56"/>
    <w:rsid w:val="00EE34D2"/>
    <w:rsid w:val="00EE384F"/>
    <w:rsid w:val="00EF08BE"/>
    <w:rsid w:val="00EF08E1"/>
    <w:rsid w:val="00EF150D"/>
    <w:rsid w:val="00EF3E16"/>
    <w:rsid w:val="00EF796F"/>
    <w:rsid w:val="00F02037"/>
    <w:rsid w:val="00F02085"/>
    <w:rsid w:val="00F06475"/>
    <w:rsid w:val="00F06D45"/>
    <w:rsid w:val="00F10395"/>
    <w:rsid w:val="00F11B0D"/>
    <w:rsid w:val="00F16839"/>
    <w:rsid w:val="00F17BE0"/>
    <w:rsid w:val="00F212A6"/>
    <w:rsid w:val="00F25AB5"/>
    <w:rsid w:val="00F263D8"/>
    <w:rsid w:val="00F3119B"/>
    <w:rsid w:val="00F3172D"/>
    <w:rsid w:val="00F3174D"/>
    <w:rsid w:val="00F31A19"/>
    <w:rsid w:val="00F33934"/>
    <w:rsid w:val="00F33DB3"/>
    <w:rsid w:val="00F3415F"/>
    <w:rsid w:val="00F34BF8"/>
    <w:rsid w:val="00F368BD"/>
    <w:rsid w:val="00F3729C"/>
    <w:rsid w:val="00F37FAD"/>
    <w:rsid w:val="00F426EC"/>
    <w:rsid w:val="00F442E7"/>
    <w:rsid w:val="00F45E85"/>
    <w:rsid w:val="00F4754A"/>
    <w:rsid w:val="00F50333"/>
    <w:rsid w:val="00F5195F"/>
    <w:rsid w:val="00F51CA8"/>
    <w:rsid w:val="00F52388"/>
    <w:rsid w:val="00F607E0"/>
    <w:rsid w:val="00F64607"/>
    <w:rsid w:val="00F64C1C"/>
    <w:rsid w:val="00F67EF0"/>
    <w:rsid w:val="00F73919"/>
    <w:rsid w:val="00F7452C"/>
    <w:rsid w:val="00F74622"/>
    <w:rsid w:val="00F755E6"/>
    <w:rsid w:val="00F7594C"/>
    <w:rsid w:val="00F75D83"/>
    <w:rsid w:val="00F779C6"/>
    <w:rsid w:val="00F82424"/>
    <w:rsid w:val="00F84014"/>
    <w:rsid w:val="00F855E3"/>
    <w:rsid w:val="00F87E81"/>
    <w:rsid w:val="00F9090F"/>
    <w:rsid w:val="00FA1C06"/>
    <w:rsid w:val="00FA3CA3"/>
    <w:rsid w:val="00FA431A"/>
    <w:rsid w:val="00FA6F3E"/>
    <w:rsid w:val="00FB2EB0"/>
    <w:rsid w:val="00FB32EF"/>
    <w:rsid w:val="00FB442C"/>
    <w:rsid w:val="00FB493E"/>
    <w:rsid w:val="00FB5699"/>
    <w:rsid w:val="00FB5807"/>
    <w:rsid w:val="00FB613C"/>
    <w:rsid w:val="00FC14F4"/>
    <w:rsid w:val="00FC23BB"/>
    <w:rsid w:val="00FC2F5A"/>
    <w:rsid w:val="00FC36CB"/>
    <w:rsid w:val="00FC3B7C"/>
    <w:rsid w:val="00FC3F43"/>
    <w:rsid w:val="00FC51ED"/>
    <w:rsid w:val="00FC5F0A"/>
    <w:rsid w:val="00FC617F"/>
    <w:rsid w:val="00FC6867"/>
    <w:rsid w:val="00FC714D"/>
    <w:rsid w:val="00FC7564"/>
    <w:rsid w:val="00FD2C97"/>
    <w:rsid w:val="00FD341D"/>
    <w:rsid w:val="00FD3F6B"/>
    <w:rsid w:val="00FD634B"/>
    <w:rsid w:val="00FE31AC"/>
    <w:rsid w:val="00FE35E5"/>
    <w:rsid w:val="00FE43B7"/>
    <w:rsid w:val="00FE4830"/>
    <w:rsid w:val="00FE603A"/>
    <w:rsid w:val="00FE66EF"/>
    <w:rsid w:val="00FE7117"/>
    <w:rsid w:val="00FE72F8"/>
    <w:rsid w:val="00FF0636"/>
    <w:rsid w:val="00FF1F6E"/>
    <w:rsid w:val="00FF2064"/>
    <w:rsid w:val="00FF4CB1"/>
    <w:rsid w:val="00FF626D"/>
    <w:rsid w:val="00FF6863"/>
    <w:rsid w:val="00FF7187"/>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81"/>
    <o:shapelayout v:ext="edit">
      <o:idmap v:ext="edit" data="1"/>
    </o:shapelayout>
  </w:shapeDefaults>
  <w:decimalSymbol w:val="."/>
  <w:listSeparator w:val=","/>
  <w14:docId w14:val="52001D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AU" w:eastAsia="en-AU"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lsdException w:name="heading 6" w:uiPriority="9"/>
    <w:lsdException w:name="heading 7" w:uiPriority="9"/>
    <w:lsdException w:name="heading 8" w:uiPriority="9"/>
    <w:lsdException w:name="heading 9" w:uiPriority="9"/>
    <w:lsdException w:name="toc 1" w:uiPriority="39"/>
    <w:lsdException w:name="toc 2" w:uiPriority="39"/>
    <w:lsdException w:name="toc 3" w:uiPriority="39"/>
    <w:lsdException w:name="toc 4" w:uiPriority="39" w:unhideWhenUsed="0"/>
    <w:lsdException w:name="toc 5" w:uiPriority="39" w:unhideWhenUsed="0"/>
    <w:lsdException w:name="toc 6" w:uiPriority="39" w:unhideWhenUsed="0"/>
    <w:lsdException w:name="toc 7" w:uiPriority="39" w:unhideWhenUsed="0"/>
    <w:lsdException w:name="toc 8" w:uiPriority="39" w:unhideWhenUsed="0"/>
    <w:lsdException w:name="toc 9" w:uiPriority="39" w:unhideWhenUsed="0"/>
    <w:lsdException w:name="header" w:qFormat="1"/>
    <w:lsdException w:name="caption" w:semiHidden="0" w:uiPriority="35" w:unhideWhenUsed="0" w:qFormat="1"/>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lsdException w:name="Intense Emphasis" w:semiHidden="0" w:uiPriority="66" w:unhideWhenUsed="0"/>
    <w:lsdException w:name="Subtle Reference" w:semiHidden="0" w:uiPriority="67" w:unhideWhenUsed="0"/>
    <w:lsdException w:name="Intense Reference" w:semiHidden="0" w:uiPriority="68" w:unhideWhenUsed="0"/>
    <w:lsdException w:name="Book Title" w:semiHidden="0" w:uiPriority="69" w:unhideWhenUsed="0"/>
    <w:lsdException w:name="Bibliography" w:semiHidden="0" w:uiPriority="70" w:unhideWhenUsed="0"/>
    <w:lsdException w:name="TOC Heading" w:uiPriority="71" w:qFormat="1"/>
  </w:latentStyles>
  <w:style w:type="paragraph" w:default="1" w:styleId="Normal">
    <w:name w:val="Normal"/>
    <w:rsid w:val="00A62A05"/>
    <w:pPr>
      <w:suppressAutoHyphens/>
      <w:autoSpaceDE w:val="0"/>
      <w:autoSpaceDN w:val="0"/>
      <w:adjustRightInd w:val="0"/>
      <w:spacing w:after="113" w:line="270" w:lineRule="auto"/>
      <w:textAlignment w:val="center"/>
    </w:pPr>
    <w:rPr>
      <w:rFonts w:ascii="Arial" w:hAnsi="Arial" w:cs="Arial"/>
      <w:spacing w:val="-2"/>
      <w:lang w:eastAsia="en-US"/>
    </w:rPr>
  </w:style>
  <w:style w:type="paragraph" w:styleId="Heading1">
    <w:name w:val="heading 1"/>
    <w:basedOn w:val="ReportBody"/>
    <w:next w:val="ReportBody"/>
    <w:link w:val="Heading1Char"/>
    <w:uiPriority w:val="9"/>
    <w:qFormat/>
    <w:rsid w:val="00C91E84"/>
    <w:pPr>
      <w:pageBreakBefore/>
      <w:outlineLvl w:val="0"/>
    </w:pPr>
    <w:rPr>
      <w:b/>
      <w:bCs/>
      <w:color w:val="00A5D3"/>
      <w:sz w:val="48"/>
      <w:szCs w:val="48"/>
    </w:rPr>
  </w:style>
  <w:style w:type="paragraph" w:styleId="Heading2">
    <w:name w:val="heading 2"/>
    <w:basedOn w:val="ReportBody"/>
    <w:next w:val="ReportBody"/>
    <w:link w:val="Heading2Char"/>
    <w:uiPriority w:val="9"/>
    <w:qFormat/>
    <w:rsid w:val="000C1B4A"/>
    <w:pPr>
      <w:keepNext/>
      <w:spacing w:before="227" w:line="340" w:lineRule="atLeast"/>
      <w:outlineLvl w:val="1"/>
    </w:pPr>
    <w:rPr>
      <w:b/>
      <w:bCs/>
      <w:color w:val="00A5D3"/>
      <w:sz w:val="27"/>
      <w:szCs w:val="27"/>
    </w:rPr>
  </w:style>
  <w:style w:type="paragraph" w:styleId="Heading3">
    <w:name w:val="heading 3"/>
    <w:basedOn w:val="ReportBody"/>
    <w:next w:val="ReportBody"/>
    <w:link w:val="Heading3Char"/>
    <w:uiPriority w:val="9"/>
    <w:qFormat/>
    <w:rsid w:val="001659F0"/>
    <w:pPr>
      <w:keepNext/>
      <w:spacing w:before="113" w:line="300" w:lineRule="atLeast"/>
      <w:outlineLvl w:val="2"/>
    </w:pPr>
    <w:rPr>
      <w:b/>
      <w:bCs/>
      <w:i/>
      <w:iCs/>
      <w:color w:val="000000"/>
      <w:sz w:val="24"/>
      <w:szCs w:val="24"/>
    </w:rPr>
  </w:style>
  <w:style w:type="paragraph" w:styleId="Heading4">
    <w:name w:val="heading 4"/>
    <w:basedOn w:val="ReportBody"/>
    <w:next w:val="ReportBody"/>
    <w:link w:val="Heading4Char"/>
    <w:uiPriority w:val="9"/>
    <w:qFormat/>
    <w:rsid w:val="000C1B4A"/>
    <w:pPr>
      <w:keepNext/>
      <w:spacing w:line="280" w:lineRule="atLeast"/>
      <w:outlineLvl w:val="3"/>
    </w:pPr>
    <w:rPr>
      <w:b/>
      <w:i/>
      <w:iCs/>
      <w:color w:val="000000"/>
    </w:rPr>
  </w:style>
  <w:style w:type="paragraph" w:styleId="Heading5">
    <w:name w:val="heading 5"/>
    <w:basedOn w:val="Normal"/>
    <w:next w:val="Normal"/>
    <w:link w:val="Heading5Char"/>
    <w:uiPriority w:val="9"/>
    <w:unhideWhenUsed/>
    <w:rsid w:val="00C47A3B"/>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rsid w:val="00461DDA"/>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rsid w:val="00461DDA"/>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rsid w:val="00461DDA"/>
    <w:pPr>
      <w:keepNext/>
      <w:keepLines/>
      <w:spacing w:before="200" w:after="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9"/>
    <w:unhideWhenUsed/>
    <w:rsid w:val="00461DDA"/>
    <w:pPr>
      <w:keepNext/>
      <w:keepLines/>
      <w:spacing w:before="200" w:after="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C91E84"/>
    <w:rPr>
      <w:rFonts w:ascii="Arial" w:eastAsiaTheme="minorHAnsi" w:hAnsi="Arial" w:cs="Arial"/>
      <w:b/>
      <w:bCs/>
      <w:color w:val="00A5D3"/>
      <w:spacing w:val="-2"/>
      <w:sz w:val="48"/>
      <w:szCs w:val="48"/>
      <w:lang w:eastAsia="en-US"/>
    </w:rPr>
  </w:style>
  <w:style w:type="character" w:customStyle="1" w:styleId="Heading2Char">
    <w:name w:val="Heading 2 Char"/>
    <w:link w:val="Heading2"/>
    <w:uiPriority w:val="9"/>
    <w:rsid w:val="000C1B4A"/>
    <w:rPr>
      <w:rFonts w:ascii="Arial" w:eastAsiaTheme="minorHAnsi" w:hAnsi="Arial" w:cs="Arial"/>
      <w:b/>
      <w:bCs/>
      <w:color w:val="00A5D3"/>
      <w:spacing w:val="-2"/>
      <w:sz w:val="27"/>
      <w:szCs w:val="27"/>
      <w:lang w:eastAsia="en-US"/>
    </w:rPr>
  </w:style>
  <w:style w:type="character" w:customStyle="1" w:styleId="Heading3Char">
    <w:name w:val="Heading 3 Char"/>
    <w:link w:val="Heading3"/>
    <w:uiPriority w:val="9"/>
    <w:rsid w:val="001659F0"/>
    <w:rPr>
      <w:rFonts w:ascii="Arial" w:eastAsiaTheme="minorHAnsi" w:hAnsi="Arial" w:cs="Arial"/>
      <w:b/>
      <w:bCs/>
      <w:i/>
      <w:iCs/>
      <w:color w:val="000000"/>
      <w:spacing w:val="-2"/>
      <w:sz w:val="24"/>
      <w:szCs w:val="24"/>
      <w:lang w:eastAsia="en-US"/>
    </w:rPr>
  </w:style>
  <w:style w:type="character" w:customStyle="1" w:styleId="Heading4Char">
    <w:name w:val="Heading 4 Char"/>
    <w:link w:val="Heading4"/>
    <w:uiPriority w:val="9"/>
    <w:rsid w:val="000C1B4A"/>
    <w:rPr>
      <w:rFonts w:ascii="Arial" w:eastAsiaTheme="minorHAnsi" w:hAnsi="Arial" w:cs="Arial"/>
      <w:b/>
      <w:i/>
      <w:iCs/>
      <w:color w:val="000000"/>
      <w:spacing w:val="-2"/>
      <w:lang w:eastAsia="en-US"/>
    </w:rPr>
  </w:style>
  <w:style w:type="character" w:customStyle="1" w:styleId="Heading5Char">
    <w:name w:val="Heading 5 Char"/>
    <w:basedOn w:val="DefaultParagraphFont"/>
    <w:link w:val="Heading5"/>
    <w:uiPriority w:val="9"/>
    <w:rsid w:val="00C47A3B"/>
    <w:rPr>
      <w:rFonts w:asciiTheme="majorHAnsi" w:eastAsiaTheme="majorEastAsia" w:hAnsiTheme="majorHAnsi" w:cstheme="majorBidi"/>
      <w:color w:val="243F60" w:themeColor="accent1" w:themeShade="7F"/>
      <w:spacing w:val="-2"/>
      <w:lang w:eastAsia="en-US"/>
    </w:rPr>
  </w:style>
  <w:style w:type="character" w:customStyle="1" w:styleId="Heading6Char">
    <w:name w:val="Heading 6 Char"/>
    <w:basedOn w:val="DefaultParagraphFont"/>
    <w:link w:val="Heading6"/>
    <w:uiPriority w:val="9"/>
    <w:rsid w:val="00461DDA"/>
    <w:rPr>
      <w:rFonts w:asciiTheme="majorHAnsi" w:eastAsiaTheme="majorEastAsia" w:hAnsiTheme="majorHAnsi" w:cstheme="majorBidi"/>
      <w:i/>
      <w:iCs/>
      <w:color w:val="243F60" w:themeColor="accent1" w:themeShade="7F"/>
      <w:spacing w:val="-2"/>
      <w:lang w:eastAsia="en-US"/>
    </w:rPr>
  </w:style>
  <w:style w:type="character" w:customStyle="1" w:styleId="Heading7Char">
    <w:name w:val="Heading 7 Char"/>
    <w:basedOn w:val="DefaultParagraphFont"/>
    <w:link w:val="Heading7"/>
    <w:uiPriority w:val="9"/>
    <w:rsid w:val="00461DDA"/>
    <w:rPr>
      <w:rFonts w:asciiTheme="majorHAnsi" w:eastAsiaTheme="majorEastAsia" w:hAnsiTheme="majorHAnsi" w:cstheme="majorBidi"/>
      <w:i/>
      <w:iCs/>
      <w:color w:val="404040" w:themeColor="text1" w:themeTint="BF"/>
      <w:spacing w:val="-2"/>
      <w:lang w:eastAsia="en-US"/>
    </w:rPr>
  </w:style>
  <w:style w:type="character" w:customStyle="1" w:styleId="Heading8Char">
    <w:name w:val="Heading 8 Char"/>
    <w:basedOn w:val="DefaultParagraphFont"/>
    <w:link w:val="Heading8"/>
    <w:uiPriority w:val="9"/>
    <w:rsid w:val="00461DDA"/>
    <w:rPr>
      <w:rFonts w:asciiTheme="majorHAnsi" w:eastAsiaTheme="majorEastAsia" w:hAnsiTheme="majorHAnsi" w:cstheme="majorBidi"/>
      <w:color w:val="404040" w:themeColor="text1" w:themeTint="BF"/>
      <w:spacing w:val="-2"/>
      <w:lang w:eastAsia="en-US"/>
    </w:rPr>
  </w:style>
  <w:style w:type="character" w:customStyle="1" w:styleId="Heading9Char">
    <w:name w:val="Heading 9 Char"/>
    <w:basedOn w:val="DefaultParagraphFont"/>
    <w:link w:val="Heading9"/>
    <w:uiPriority w:val="9"/>
    <w:rsid w:val="00461DDA"/>
    <w:rPr>
      <w:rFonts w:asciiTheme="majorHAnsi" w:eastAsiaTheme="majorEastAsia" w:hAnsiTheme="majorHAnsi" w:cstheme="majorBidi"/>
      <w:i/>
      <w:iCs/>
      <w:color w:val="404040" w:themeColor="text1" w:themeTint="BF"/>
      <w:spacing w:val="-2"/>
      <w:lang w:eastAsia="en-US"/>
    </w:rPr>
  </w:style>
  <w:style w:type="paragraph" w:customStyle="1" w:styleId="ListPara">
    <w:name w:val="List Para"/>
    <w:basedOn w:val="ReportBody"/>
    <w:next w:val="ReportBody"/>
    <w:uiPriority w:val="34"/>
    <w:qFormat/>
    <w:rsid w:val="000C1B4A"/>
    <w:pPr>
      <w:numPr>
        <w:numId w:val="2"/>
      </w:numPr>
      <w:spacing w:after="50"/>
    </w:pPr>
  </w:style>
  <w:style w:type="paragraph" w:styleId="BodyText">
    <w:name w:val="Body Text"/>
    <w:basedOn w:val="Normal"/>
    <w:link w:val="BodyTextChar"/>
    <w:uiPriority w:val="99"/>
    <w:semiHidden/>
    <w:unhideWhenUsed/>
    <w:rsid w:val="00034CB1"/>
    <w:pPr>
      <w:spacing w:after="120"/>
    </w:pPr>
  </w:style>
  <w:style w:type="character" w:customStyle="1" w:styleId="BodyTextChar">
    <w:name w:val="Body Text Char"/>
    <w:basedOn w:val="DefaultParagraphFont"/>
    <w:link w:val="BodyText"/>
    <w:uiPriority w:val="99"/>
    <w:semiHidden/>
    <w:rsid w:val="00034CB1"/>
    <w:rPr>
      <w:rFonts w:ascii="Arial" w:hAnsi="Arial" w:cs="Arial"/>
      <w:spacing w:val="-2"/>
      <w:lang w:eastAsia="en-US"/>
    </w:rPr>
  </w:style>
  <w:style w:type="paragraph" w:customStyle="1" w:styleId="ReportTitle">
    <w:name w:val="Report Title"/>
    <w:next w:val="ReportLocation"/>
    <w:uiPriority w:val="99"/>
    <w:rsid w:val="001659F0"/>
    <w:pPr>
      <w:spacing w:after="160"/>
    </w:pPr>
    <w:rPr>
      <w:rFonts w:ascii="Arial" w:hAnsi="Arial" w:cs="Arial"/>
      <w:bCs/>
      <w:color w:val="00A5D3"/>
      <w:spacing w:val="-2"/>
      <w:sz w:val="66"/>
      <w:szCs w:val="48"/>
      <w:lang w:eastAsia="en-US"/>
    </w:rPr>
  </w:style>
  <w:style w:type="paragraph" w:customStyle="1" w:styleId="ReportLocation">
    <w:name w:val="Report Location"/>
    <w:basedOn w:val="ReportBody"/>
    <w:uiPriority w:val="99"/>
    <w:rsid w:val="001659F0"/>
    <w:pPr>
      <w:spacing w:after="0" w:line="276" w:lineRule="auto"/>
    </w:pPr>
    <w:rPr>
      <w:color w:val="000000"/>
      <w:sz w:val="24"/>
      <w:szCs w:val="16"/>
    </w:rPr>
  </w:style>
  <w:style w:type="paragraph" w:customStyle="1" w:styleId="TOCHeading1">
    <w:name w:val="TOC Heading1"/>
    <w:next w:val="Normal"/>
    <w:uiPriority w:val="39"/>
    <w:semiHidden/>
    <w:qFormat/>
    <w:rsid w:val="00547FC3"/>
    <w:pPr>
      <w:spacing w:after="200" w:line="276" w:lineRule="auto"/>
    </w:pPr>
    <w:rPr>
      <w:rFonts w:ascii="Arial" w:hAnsi="Arial" w:cs="Arial"/>
      <w:b/>
      <w:bCs/>
      <w:color w:val="00A5D3"/>
      <w:spacing w:val="-2"/>
      <w:sz w:val="48"/>
      <w:szCs w:val="48"/>
      <w:lang w:val="en-GB" w:eastAsia="en-US"/>
    </w:rPr>
  </w:style>
  <w:style w:type="paragraph" w:styleId="FootnoteText">
    <w:name w:val="footnote text"/>
    <w:basedOn w:val="Normal"/>
    <w:link w:val="FootnoteTextChar"/>
    <w:uiPriority w:val="99"/>
    <w:rsid w:val="00FC14F4"/>
    <w:pPr>
      <w:spacing w:after="0" w:line="220" w:lineRule="atLeast"/>
      <w:ind w:left="283" w:hanging="283"/>
    </w:pPr>
    <w:rPr>
      <w:color w:val="000000"/>
      <w:sz w:val="16"/>
      <w:szCs w:val="16"/>
    </w:rPr>
  </w:style>
  <w:style w:type="character" w:customStyle="1" w:styleId="FootnoteTextChar">
    <w:name w:val="Footnote Text Char"/>
    <w:link w:val="FootnoteText"/>
    <w:uiPriority w:val="99"/>
    <w:rsid w:val="00436280"/>
    <w:rPr>
      <w:rFonts w:ascii="Arial" w:hAnsi="Arial" w:cs="Arial"/>
      <w:color w:val="000000"/>
      <w:spacing w:val="-2"/>
      <w:sz w:val="16"/>
      <w:szCs w:val="16"/>
      <w:lang w:val="en-GB"/>
    </w:rPr>
  </w:style>
  <w:style w:type="character" w:styleId="FootnoteReference">
    <w:name w:val="footnote reference"/>
    <w:uiPriority w:val="99"/>
    <w:rsid w:val="00536760"/>
    <w:rPr>
      <w:color w:val="000000"/>
      <w:vertAlign w:val="superscript"/>
    </w:rPr>
  </w:style>
  <w:style w:type="character" w:customStyle="1" w:styleId="MediumGrid11">
    <w:name w:val="Medium Grid 11"/>
    <w:uiPriority w:val="99"/>
    <w:semiHidden/>
    <w:rsid w:val="004E62F5"/>
    <w:rPr>
      <w:color w:val="808080"/>
    </w:rPr>
  </w:style>
  <w:style w:type="paragraph" w:customStyle="1" w:styleId="Bullets">
    <w:name w:val="Bullets"/>
    <w:basedOn w:val="ListPara"/>
    <w:uiPriority w:val="99"/>
    <w:semiHidden/>
    <w:rsid w:val="001E235C"/>
    <w:pPr>
      <w:numPr>
        <w:numId w:val="1"/>
      </w:numPr>
      <w:suppressAutoHyphens w:val="0"/>
    </w:pPr>
    <w:rPr>
      <w:rFonts w:eastAsia="Calibri"/>
    </w:rPr>
  </w:style>
  <w:style w:type="paragraph" w:customStyle="1" w:styleId="BulletSubpoint">
    <w:name w:val="BulletSubpoint"/>
    <w:basedOn w:val="Bullets"/>
    <w:uiPriority w:val="99"/>
    <w:semiHidden/>
    <w:rsid w:val="00536760"/>
    <w:pPr>
      <w:ind w:left="567"/>
    </w:pPr>
  </w:style>
  <w:style w:type="paragraph" w:styleId="TOC1">
    <w:name w:val="toc 1"/>
    <w:next w:val="Normal"/>
    <w:autoRedefine/>
    <w:uiPriority w:val="39"/>
    <w:rsid w:val="00246D43"/>
    <w:pPr>
      <w:tabs>
        <w:tab w:val="right" w:leader="dot" w:pos="8494"/>
      </w:tabs>
      <w:spacing w:before="80" w:line="276" w:lineRule="auto"/>
      <w:ind w:left="567"/>
    </w:pPr>
    <w:rPr>
      <w:rFonts w:ascii="Arial" w:hAnsi="Arial" w:cs="Arial"/>
      <w:b/>
      <w:noProof/>
      <w:spacing w:val="-2"/>
      <w:lang w:eastAsia="en-US"/>
    </w:rPr>
  </w:style>
  <w:style w:type="paragraph" w:styleId="TOC2">
    <w:name w:val="toc 2"/>
    <w:next w:val="Normal"/>
    <w:autoRedefine/>
    <w:uiPriority w:val="39"/>
    <w:rsid w:val="00246D43"/>
    <w:pPr>
      <w:tabs>
        <w:tab w:val="right" w:pos="8494"/>
      </w:tabs>
      <w:spacing w:line="276" w:lineRule="auto"/>
      <w:ind w:left="567" w:firstLine="567"/>
    </w:pPr>
    <w:rPr>
      <w:rFonts w:ascii="Arial" w:hAnsi="Arial" w:cs="Arial"/>
      <w:noProof/>
      <w:spacing w:val="-2"/>
      <w:lang w:eastAsia="en-US"/>
    </w:rPr>
  </w:style>
  <w:style w:type="paragraph" w:customStyle="1" w:styleId="QuoteIndent">
    <w:name w:val="Quote Indent"/>
    <w:basedOn w:val="ReportBody"/>
    <w:next w:val="ReportBody"/>
    <w:uiPriority w:val="99"/>
    <w:qFormat/>
    <w:rsid w:val="0085055A"/>
    <w:pPr>
      <w:ind w:left="567"/>
    </w:pPr>
    <w:rPr>
      <w:iCs/>
      <w:color w:val="000000"/>
      <w:sz w:val="18"/>
    </w:rPr>
  </w:style>
  <w:style w:type="paragraph" w:customStyle="1" w:styleId="QuotePoints">
    <w:name w:val="Quote Points"/>
    <w:basedOn w:val="ReportBody"/>
    <w:next w:val="ReportBody"/>
    <w:uiPriority w:val="99"/>
    <w:qFormat/>
    <w:rsid w:val="001659F0"/>
    <w:pPr>
      <w:ind w:left="850" w:hanging="283"/>
    </w:pPr>
  </w:style>
  <w:style w:type="paragraph" w:customStyle="1" w:styleId="QuoteSubSubpoints">
    <w:name w:val="Quote SubSubpoints"/>
    <w:basedOn w:val="Quote"/>
    <w:uiPriority w:val="99"/>
    <w:qFormat/>
    <w:rsid w:val="00C91E84"/>
    <w:pPr>
      <w:ind w:left="1417" w:hanging="283"/>
    </w:pPr>
    <w:rPr>
      <w:iCs w:val="0"/>
      <w:color w:val="000000"/>
    </w:rPr>
  </w:style>
  <w:style w:type="paragraph" w:styleId="Quote">
    <w:name w:val="Quote"/>
    <w:basedOn w:val="ReportBody"/>
    <w:next w:val="Normal"/>
    <w:link w:val="QuoteChar"/>
    <w:uiPriority w:val="73"/>
    <w:rsid w:val="002F0C72"/>
    <w:pPr>
      <w:ind w:left="567"/>
    </w:pPr>
    <w:rPr>
      <w:iCs/>
      <w:color w:val="000000" w:themeColor="text1"/>
    </w:rPr>
  </w:style>
  <w:style w:type="paragraph" w:customStyle="1" w:styleId="ReportBody">
    <w:name w:val="Report Body"/>
    <w:qFormat/>
    <w:rsid w:val="000C1B4A"/>
    <w:pPr>
      <w:suppressAutoHyphens/>
      <w:spacing w:after="100" w:line="271" w:lineRule="auto"/>
    </w:pPr>
    <w:rPr>
      <w:rFonts w:ascii="Arial" w:eastAsiaTheme="minorHAnsi" w:hAnsi="Arial" w:cs="Arial"/>
      <w:spacing w:val="-2"/>
      <w:lang w:eastAsia="en-US"/>
    </w:rPr>
  </w:style>
  <w:style w:type="character" w:customStyle="1" w:styleId="QuoteChar">
    <w:name w:val="Quote Char"/>
    <w:basedOn w:val="DefaultParagraphFont"/>
    <w:link w:val="Quote"/>
    <w:uiPriority w:val="73"/>
    <w:rsid w:val="002F0C72"/>
    <w:rPr>
      <w:rFonts w:ascii="Arial" w:eastAsiaTheme="minorHAnsi" w:hAnsi="Arial" w:cs="Arial"/>
      <w:iCs/>
      <w:color w:val="000000" w:themeColor="text1"/>
      <w:spacing w:val="-2"/>
      <w:lang w:eastAsia="en-US"/>
    </w:rPr>
  </w:style>
  <w:style w:type="character" w:customStyle="1" w:styleId="Italic">
    <w:name w:val="Italic"/>
    <w:uiPriority w:val="99"/>
    <w:rsid w:val="001659F0"/>
    <w:rPr>
      <w:rFonts w:ascii="Arial" w:hAnsi="Arial" w:cs="Arial"/>
      <w:i/>
      <w:iCs/>
      <w:noProof w:val="0"/>
      <w:lang w:val="en-AU"/>
    </w:rPr>
  </w:style>
  <w:style w:type="paragraph" w:styleId="TOC3">
    <w:name w:val="toc 3"/>
    <w:next w:val="Normal"/>
    <w:autoRedefine/>
    <w:uiPriority w:val="39"/>
    <w:rsid w:val="00246D43"/>
    <w:pPr>
      <w:tabs>
        <w:tab w:val="right" w:pos="8494"/>
      </w:tabs>
      <w:spacing w:line="276" w:lineRule="auto"/>
      <w:ind w:left="567" w:firstLine="851"/>
    </w:pPr>
    <w:rPr>
      <w:rFonts w:ascii="Arial" w:hAnsi="Arial" w:cs="Arial"/>
      <w:noProof/>
      <w:spacing w:val="-2"/>
      <w:lang w:eastAsia="en-US"/>
    </w:rPr>
  </w:style>
  <w:style w:type="paragraph" w:styleId="BalloonText">
    <w:name w:val="Balloon Text"/>
    <w:basedOn w:val="Normal"/>
    <w:link w:val="BalloonTextChar"/>
    <w:uiPriority w:val="99"/>
    <w:semiHidden/>
    <w:unhideWhenUsed/>
    <w:rsid w:val="00547FC3"/>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547FC3"/>
    <w:rPr>
      <w:rFonts w:ascii="Tahoma" w:hAnsi="Tahoma" w:cs="Tahoma"/>
      <w:spacing w:val="-2"/>
      <w:sz w:val="16"/>
      <w:szCs w:val="16"/>
      <w:lang w:val="en-GB"/>
    </w:rPr>
  </w:style>
  <w:style w:type="character" w:styleId="Strong">
    <w:name w:val="Strong"/>
    <w:uiPriority w:val="22"/>
    <w:rsid w:val="001659F0"/>
    <w:rPr>
      <w:b/>
      <w:bCs/>
      <w:lang w:val="en-AU"/>
    </w:rPr>
  </w:style>
  <w:style w:type="paragraph" w:styleId="Caption">
    <w:name w:val="caption"/>
    <w:aliases w:val="ImageCaption FiguresTables"/>
    <w:basedOn w:val="ReportBody"/>
    <w:next w:val="ReportBody"/>
    <w:uiPriority w:val="35"/>
    <w:qFormat/>
    <w:rsid w:val="00C91E84"/>
    <w:pPr>
      <w:keepNext/>
      <w:spacing w:after="60" w:line="240" w:lineRule="auto"/>
    </w:pPr>
    <w:rPr>
      <w:rFonts w:eastAsia="Arial"/>
      <w:b/>
      <w:bCs/>
      <w:color w:val="231F20"/>
      <w:spacing w:val="0"/>
    </w:rPr>
  </w:style>
  <w:style w:type="paragraph" w:styleId="Header">
    <w:name w:val="header"/>
    <w:basedOn w:val="Normal"/>
    <w:link w:val="HeaderChar"/>
    <w:uiPriority w:val="99"/>
    <w:unhideWhenUsed/>
    <w:qFormat/>
    <w:rsid w:val="00682706"/>
    <w:pPr>
      <w:tabs>
        <w:tab w:val="center" w:pos="4513"/>
        <w:tab w:val="right" w:pos="9026"/>
      </w:tabs>
      <w:spacing w:after="0" w:line="240" w:lineRule="auto"/>
    </w:pPr>
  </w:style>
  <w:style w:type="character" w:customStyle="1" w:styleId="HeaderChar">
    <w:name w:val="Header Char"/>
    <w:link w:val="Header"/>
    <w:uiPriority w:val="99"/>
    <w:rsid w:val="00682706"/>
    <w:rPr>
      <w:rFonts w:ascii="Arial" w:hAnsi="Arial" w:cs="Arial"/>
      <w:spacing w:val="-2"/>
      <w:sz w:val="20"/>
      <w:szCs w:val="20"/>
      <w:lang w:val="en-GB"/>
    </w:rPr>
  </w:style>
  <w:style w:type="paragraph" w:styleId="Footer">
    <w:name w:val="footer"/>
    <w:basedOn w:val="ReportBody"/>
    <w:link w:val="FooterChar"/>
    <w:autoRedefine/>
    <w:uiPriority w:val="99"/>
    <w:unhideWhenUsed/>
    <w:rsid w:val="001659F0"/>
    <w:pPr>
      <w:tabs>
        <w:tab w:val="center" w:pos="4513"/>
        <w:tab w:val="right" w:pos="9026"/>
      </w:tabs>
      <w:spacing w:after="0" w:line="240" w:lineRule="auto"/>
    </w:pPr>
  </w:style>
  <w:style w:type="character" w:customStyle="1" w:styleId="FooterChar">
    <w:name w:val="Footer Char"/>
    <w:link w:val="Footer"/>
    <w:uiPriority w:val="99"/>
    <w:rsid w:val="001659F0"/>
    <w:rPr>
      <w:rFonts w:ascii="Arial" w:eastAsiaTheme="minorHAnsi" w:hAnsi="Arial" w:cs="Arial"/>
      <w:spacing w:val="-2"/>
      <w:lang w:eastAsia="en-US"/>
    </w:rPr>
  </w:style>
  <w:style w:type="paragraph" w:customStyle="1" w:styleId="InvestigationTitle">
    <w:name w:val="Investigation Title"/>
    <w:basedOn w:val="Normal"/>
    <w:link w:val="InvestigationTitleChar"/>
    <w:rsid w:val="00246D43"/>
    <w:pPr>
      <w:widowControl w:val="0"/>
      <w:suppressAutoHyphens w:val="0"/>
      <w:autoSpaceDE/>
      <w:autoSpaceDN/>
      <w:adjustRightInd/>
      <w:spacing w:before="94" w:after="0" w:line="226" w:lineRule="exact"/>
      <w:ind w:right="-20"/>
      <w:textAlignment w:val="auto"/>
    </w:pPr>
    <w:rPr>
      <w:rFonts w:eastAsia="Arial"/>
      <w:b/>
      <w:bCs/>
      <w:color w:val="231F20"/>
      <w:spacing w:val="-8"/>
      <w:position w:val="-1"/>
    </w:rPr>
  </w:style>
  <w:style w:type="character" w:customStyle="1" w:styleId="InvestigationTitleChar">
    <w:name w:val="Investigation Title Char"/>
    <w:link w:val="InvestigationTitle"/>
    <w:rsid w:val="00246D43"/>
    <w:rPr>
      <w:rFonts w:ascii="Arial" w:eastAsia="Arial" w:hAnsi="Arial" w:cs="Arial"/>
      <w:b/>
      <w:bCs/>
      <w:color w:val="231F20"/>
      <w:spacing w:val="-8"/>
      <w:position w:val="-1"/>
      <w:sz w:val="20"/>
      <w:szCs w:val="20"/>
    </w:rPr>
  </w:style>
  <w:style w:type="paragraph" w:customStyle="1" w:styleId="InvestigationNumber">
    <w:name w:val="Investigation Number"/>
    <w:basedOn w:val="ReportBody"/>
    <w:link w:val="InvestigationNumberChar"/>
    <w:rsid w:val="00246D43"/>
    <w:pPr>
      <w:widowControl w:val="0"/>
      <w:suppressAutoHyphens w:val="0"/>
      <w:spacing w:after="0" w:line="240" w:lineRule="auto"/>
      <w:ind w:right="-23"/>
    </w:pPr>
    <w:rPr>
      <w:rFonts w:eastAsia="Arial"/>
      <w:color w:val="231F20"/>
      <w:spacing w:val="0"/>
      <w:sz w:val="16"/>
      <w:szCs w:val="16"/>
    </w:rPr>
  </w:style>
  <w:style w:type="character" w:customStyle="1" w:styleId="InvestigationNumberChar">
    <w:name w:val="Investigation Number Char"/>
    <w:link w:val="InvestigationNumber"/>
    <w:rsid w:val="00067416"/>
    <w:rPr>
      <w:rFonts w:ascii="Arial" w:eastAsia="Arial" w:hAnsi="Arial" w:cs="Arial"/>
      <w:color w:val="231F20"/>
      <w:sz w:val="16"/>
      <w:szCs w:val="16"/>
      <w:lang w:eastAsia="en-US"/>
    </w:rPr>
  </w:style>
  <w:style w:type="paragraph" w:customStyle="1" w:styleId="ImageSource">
    <w:name w:val="Image Source"/>
    <w:basedOn w:val="ReportBody"/>
    <w:next w:val="ReportBody"/>
    <w:link w:val="ImageSourceChar"/>
    <w:qFormat/>
    <w:rsid w:val="009E1DDA"/>
    <w:pPr>
      <w:widowControl w:val="0"/>
      <w:suppressAutoHyphens w:val="0"/>
      <w:spacing w:after="200" w:line="240" w:lineRule="auto"/>
    </w:pPr>
    <w:rPr>
      <w:rFonts w:eastAsia="Arial"/>
      <w:bCs/>
      <w:color w:val="58595B"/>
      <w:spacing w:val="0"/>
      <w:sz w:val="14"/>
      <w:szCs w:val="16"/>
    </w:rPr>
  </w:style>
  <w:style w:type="character" w:customStyle="1" w:styleId="ImageSourceChar">
    <w:name w:val="Image Source Char"/>
    <w:link w:val="ImageSource"/>
    <w:rsid w:val="009E1DDA"/>
    <w:rPr>
      <w:rFonts w:ascii="Arial" w:eastAsia="Arial" w:hAnsi="Arial" w:cs="Arial"/>
      <w:bCs/>
      <w:color w:val="58595B"/>
      <w:sz w:val="14"/>
      <w:szCs w:val="16"/>
      <w:lang w:eastAsia="en-US"/>
    </w:rPr>
  </w:style>
  <w:style w:type="table" w:customStyle="1" w:styleId="IntenseQuote1">
    <w:name w:val="Intense Quote1"/>
    <w:basedOn w:val="TableNormal"/>
    <w:uiPriority w:val="60"/>
    <w:qFormat/>
    <w:rsid w:val="00E747F7"/>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MediumGrid3-Accent2">
    <w:name w:val="Medium Grid 3 Accent 2"/>
    <w:basedOn w:val="TableNormal"/>
    <w:uiPriority w:val="60"/>
    <w:rsid w:val="00E747F7"/>
    <w:rPr>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MediumGrid3">
    <w:name w:val="Medium Grid 3"/>
    <w:basedOn w:val="TableNormal"/>
    <w:uiPriority w:val="60"/>
    <w:rsid w:val="00572143"/>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styleId="Hyperlink">
    <w:name w:val="Hyperlink"/>
    <w:uiPriority w:val="99"/>
    <w:unhideWhenUsed/>
    <w:rsid w:val="00572143"/>
    <w:rPr>
      <w:color w:val="0000FF"/>
      <w:u w:val="single"/>
    </w:rPr>
  </w:style>
  <w:style w:type="table" w:customStyle="1" w:styleId="ReportTable">
    <w:name w:val="Report Table"/>
    <w:basedOn w:val="TableNormal"/>
    <w:uiPriority w:val="99"/>
    <w:rsid w:val="00572143"/>
    <w:tblPr>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Pr>
  </w:style>
  <w:style w:type="table" w:styleId="TableGrid">
    <w:name w:val="Table Grid"/>
    <w:basedOn w:val="TableNormal"/>
    <w:uiPriority w:val="59"/>
    <w:rsid w:val="005721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ublishingInformation">
    <w:name w:val="Publishing Information"/>
    <w:basedOn w:val="ReportBody"/>
    <w:rsid w:val="003B3191"/>
    <w:pPr>
      <w:tabs>
        <w:tab w:val="left" w:pos="1542"/>
      </w:tabs>
      <w:autoSpaceDE w:val="0"/>
      <w:autoSpaceDN w:val="0"/>
      <w:adjustRightInd w:val="0"/>
      <w:spacing w:before="33" w:after="0" w:line="240" w:lineRule="auto"/>
      <w:ind w:left="102" w:right="-23"/>
      <w:textAlignment w:val="center"/>
    </w:pPr>
    <w:rPr>
      <w:rFonts w:eastAsia="Arial"/>
      <w:color w:val="231F20"/>
      <w:spacing w:val="0"/>
      <w:sz w:val="18"/>
      <w:szCs w:val="18"/>
    </w:rPr>
  </w:style>
  <w:style w:type="paragraph" w:customStyle="1" w:styleId="NOTOC-Heading2">
    <w:name w:val="NOTOC - Heading 2"/>
    <w:basedOn w:val="ReportBody"/>
    <w:next w:val="ReportBody"/>
    <w:link w:val="NOTOC-Heading2Char"/>
    <w:qFormat/>
    <w:rsid w:val="008F03B4"/>
    <w:pPr>
      <w:keepNext/>
      <w:spacing w:before="227" w:line="276" w:lineRule="auto"/>
    </w:pPr>
    <w:rPr>
      <w:b/>
      <w:bCs/>
      <w:color w:val="00A5D3"/>
      <w:sz w:val="27"/>
      <w:szCs w:val="27"/>
    </w:rPr>
  </w:style>
  <w:style w:type="character" w:customStyle="1" w:styleId="NOTOC-Heading2Char">
    <w:name w:val="NOTOC - Heading 2 Char"/>
    <w:basedOn w:val="Heading2Char"/>
    <w:link w:val="NOTOC-Heading2"/>
    <w:rsid w:val="008F03B4"/>
    <w:rPr>
      <w:rFonts w:ascii="Arial" w:eastAsiaTheme="minorHAnsi" w:hAnsi="Arial" w:cs="Arial"/>
      <w:b/>
      <w:bCs/>
      <w:color w:val="00A5D3"/>
      <w:spacing w:val="-2"/>
      <w:sz w:val="27"/>
      <w:szCs w:val="27"/>
      <w:lang w:eastAsia="en-US"/>
    </w:rPr>
  </w:style>
  <w:style w:type="paragraph" w:styleId="NoSpacing">
    <w:name w:val="No Spacing"/>
    <w:uiPriority w:val="99"/>
    <w:rsid w:val="00E43225"/>
    <w:pPr>
      <w:suppressAutoHyphens/>
      <w:autoSpaceDE w:val="0"/>
      <w:autoSpaceDN w:val="0"/>
      <w:adjustRightInd w:val="0"/>
      <w:textAlignment w:val="center"/>
    </w:pPr>
    <w:rPr>
      <w:rFonts w:ascii="Arial" w:hAnsi="Arial" w:cs="Arial"/>
      <w:spacing w:val="-2"/>
      <w:lang w:eastAsia="en-US"/>
    </w:rPr>
  </w:style>
  <w:style w:type="paragraph" w:customStyle="1" w:styleId="NOTOC-Heading1">
    <w:name w:val="NOTOC - Heading 1"/>
    <w:basedOn w:val="ReportBody"/>
    <w:next w:val="ReportBody"/>
    <w:link w:val="NOTOC-Heading1Char"/>
    <w:qFormat/>
    <w:rsid w:val="009E1DDA"/>
    <w:pPr>
      <w:spacing w:line="276" w:lineRule="auto"/>
    </w:pPr>
    <w:rPr>
      <w:b/>
      <w:bCs/>
      <w:color w:val="00A5D3"/>
      <w:sz w:val="48"/>
      <w:szCs w:val="48"/>
    </w:rPr>
  </w:style>
  <w:style w:type="character" w:customStyle="1" w:styleId="NOTOC-Heading1Char">
    <w:name w:val="NOTOC - Heading 1 Char"/>
    <w:basedOn w:val="Heading1Char"/>
    <w:link w:val="NOTOC-Heading1"/>
    <w:rsid w:val="009E1DDA"/>
    <w:rPr>
      <w:rFonts w:ascii="Arial" w:eastAsiaTheme="minorHAnsi" w:hAnsi="Arial" w:cs="Arial"/>
      <w:b/>
      <w:bCs/>
      <w:color w:val="00A5D3"/>
      <w:spacing w:val="-2"/>
      <w:sz w:val="48"/>
      <w:szCs w:val="48"/>
      <w:lang w:eastAsia="en-US"/>
    </w:rPr>
  </w:style>
  <w:style w:type="character" w:styleId="CommentReference">
    <w:name w:val="annotation reference"/>
    <w:basedOn w:val="DefaultParagraphFont"/>
    <w:uiPriority w:val="99"/>
    <w:semiHidden/>
    <w:unhideWhenUsed/>
    <w:rsid w:val="00D372A6"/>
    <w:rPr>
      <w:sz w:val="18"/>
      <w:szCs w:val="18"/>
    </w:rPr>
  </w:style>
  <w:style w:type="paragraph" w:styleId="CommentText">
    <w:name w:val="annotation text"/>
    <w:basedOn w:val="Normal"/>
    <w:link w:val="CommentTextChar"/>
    <w:uiPriority w:val="99"/>
    <w:unhideWhenUsed/>
    <w:rsid w:val="00D372A6"/>
    <w:pPr>
      <w:spacing w:line="240" w:lineRule="auto"/>
    </w:pPr>
    <w:rPr>
      <w:sz w:val="24"/>
      <w:szCs w:val="24"/>
    </w:rPr>
  </w:style>
  <w:style w:type="character" w:customStyle="1" w:styleId="CommentTextChar">
    <w:name w:val="Comment Text Char"/>
    <w:basedOn w:val="DefaultParagraphFont"/>
    <w:link w:val="CommentText"/>
    <w:uiPriority w:val="99"/>
    <w:rsid w:val="00D372A6"/>
    <w:rPr>
      <w:rFonts w:ascii="Arial" w:hAnsi="Arial" w:cs="Arial"/>
      <w:spacing w:val="-2"/>
      <w:sz w:val="24"/>
      <w:szCs w:val="24"/>
      <w:lang w:eastAsia="en-US"/>
    </w:rPr>
  </w:style>
  <w:style w:type="paragraph" w:styleId="CommentSubject">
    <w:name w:val="annotation subject"/>
    <w:basedOn w:val="CommentText"/>
    <w:next w:val="CommentText"/>
    <w:link w:val="CommentSubjectChar"/>
    <w:uiPriority w:val="99"/>
    <w:semiHidden/>
    <w:unhideWhenUsed/>
    <w:rsid w:val="00D372A6"/>
    <w:rPr>
      <w:b/>
      <w:bCs/>
      <w:sz w:val="20"/>
      <w:szCs w:val="20"/>
    </w:rPr>
  </w:style>
  <w:style w:type="character" w:customStyle="1" w:styleId="CommentSubjectChar">
    <w:name w:val="Comment Subject Char"/>
    <w:basedOn w:val="CommentTextChar"/>
    <w:link w:val="CommentSubject"/>
    <w:uiPriority w:val="99"/>
    <w:semiHidden/>
    <w:rsid w:val="00D372A6"/>
    <w:rPr>
      <w:rFonts w:ascii="Arial" w:hAnsi="Arial" w:cs="Arial"/>
      <w:b/>
      <w:bCs/>
      <w:spacing w:val="-2"/>
      <w:sz w:val="24"/>
      <w:szCs w:val="24"/>
      <w:lang w:eastAsia="en-US"/>
    </w:rPr>
  </w:style>
  <w:style w:type="table" w:customStyle="1" w:styleId="Report-Table1">
    <w:name w:val="Report - Table 1"/>
    <w:basedOn w:val="TableNormal"/>
    <w:uiPriority w:val="99"/>
    <w:rsid w:val="00584B9C"/>
    <w:rPr>
      <w:rFonts w:ascii="Arial" w:hAnsi="Arial"/>
      <w:sz w:val="18"/>
    </w:rPr>
    <w:tblP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rPr>
    </w:tblStylePr>
    <w:tblStylePr w:type="firstCol">
      <w:tblPr/>
      <w:tcPr>
        <w:shd w:val="clear" w:color="auto" w:fill="F2F2F2" w:themeFill="background1" w:themeFillShade="F2"/>
      </w:tcPr>
    </w:tblStylePr>
  </w:style>
  <w:style w:type="paragraph" w:styleId="ListParagraph">
    <w:name w:val="List Paragraph"/>
    <w:aliases w:val="List Sub Par"/>
    <w:basedOn w:val="ReportBody"/>
    <w:uiPriority w:val="72"/>
    <w:qFormat/>
    <w:rsid w:val="00EF08BE"/>
    <w:pPr>
      <w:numPr>
        <w:numId w:val="6"/>
      </w:numPr>
      <w:tabs>
        <w:tab w:val="left" w:pos="567"/>
      </w:tabs>
      <w:ind w:left="567" w:hanging="283"/>
      <w:contextualSpacing/>
    </w:pPr>
  </w:style>
  <w:style w:type="character" w:styleId="Emphasis">
    <w:name w:val="Emphasis"/>
    <w:basedOn w:val="DefaultParagraphFont"/>
    <w:uiPriority w:val="20"/>
    <w:rsid w:val="00461DDA"/>
    <w:rPr>
      <w:i/>
      <w:iCs/>
    </w:rPr>
  </w:style>
  <w:style w:type="paragraph" w:styleId="Subtitle">
    <w:name w:val="Subtitle"/>
    <w:basedOn w:val="Normal"/>
    <w:next w:val="Normal"/>
    <w:link w:val="SubtitleChar"/>
    <w:uiPriority w:val="11"/>
    <w:rsid w:val="00461DDA"/>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461DDA"/>
    <w:rPr>
      <w:rFonts w:asciiTheme="majorHAnsi" w:eastAsiaTheme="majorEastAsia" w:hAnsiTheme="majorHAnsi" w:cstheme="majorBidi"/>
      <w:i/>
      <w:iCs/>
      <w:color w:val="4F81BD" w:themeColor="accent1"/>
      <w:spacing w:val="15"/>
      <w:sz w:val="24"/>
      <w:szCs w:val="24"/>
      <w:lang w:eastAsia="en-US"/>
    </w:rPr>
  </w:style>
  <w:style w:type="paragraph" w:styleId="IntenseQuote">
    <w:name w:val="Intense Quote"/>
    <w:aliases w:val="Pull Quote"/>
    <w:basedOn w:val="ReportBody"/>
    <w:next w:val="ReportBody"/>
    <w:link w:val="IntenseQuoteChar"/>
    <w:uiPriority w:val="60"/>
    <w:qFormat/>
    <w:rsid w:val="009E1DDA"/>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aliases w:val="Pull Quote Char"/>
    <w:basedOn w:val="DefaultParagraphFont"/>
    <w:link w:val="IntenseQuote"/>
    <w:uiPriority w:val="60"/>
    <w:rsid w:val="009E1DDA"/>
    <w:rPr>
      <w:rFonts w:ascii="Arial" w:eastAsiaTheme="minorHAnsi" w:hAnsi="Arial" w:cs="Arial"/>
      <w:b/>
      <w:bCs/>
      <w:i/>
      <w:iCs/>
      <w:color w:val="4F81BD" w:themeColor="accent1"/>
      <w:spacing w:val="-2"/>
      <w:lang w:eastAsia="en-US"/>
    </w:rPr>
  </w:style>
  <w:style w:type="character" w:styleId="SubtleEmphasis">
    <w:name w:val="Subtle Emphasis"/>
    <w:basedOn w:val="DefaultParagraphFont"/>
    <w:uiPriority w:val="65"/>
    <w:rsid w:val="00461DDA"/>
    <w:rPr>
      <w:i/>
      <w:iCs/>
      <w:color w:val="808080" w:themeColor="text1" w:themeTint="7F"/>
    </w:rPr>
  </w:style>
  <w:style w:type="character" w:styleId="IntenseEmphasis">
    <w:name w:val="Intense Emphasis"/>
    <w:basedOn w:val="BodyTextChar"/>
    <w:uiPriority w:val="66"/>
    <w:rsid w:val="00461DDA"/>
    <w:rPr>
      <w:rFonts w:ascii="Arial" w:hAnsi="Arial" w:cs="Arial"/>
      <w:b/>
      <w:bCs/>
      <w:i/>
      <w:iCs/>
      <w:color w:val="4F81BD" w:themeColor="accent1"/>
      <w:spacing w:val="-2"/>
      <w:lang w:eastAsia="en-US"/>
    </w:rPr>
  </w:style>
  <w:style w:type="character" w:styleId="SubtleReference">
    <w:name w:val="Subtle Reference"/>
    <w:basedOn w:val="DefaultParagraphFont"/>
    <w:uiPriority w:val="67"/>
    <w:rsid w:val="00461DDA"/>
    <w:rPr>
      <w:smallCaps/>
      <w:color w:val="C0504D" w:themeColor="accent2"/>
      <w:u w:val="single"/>
    </w:rPr>
  </w:style>
  <w:style w:type="character" w:styleId="IntenseReference">
    <w:name w:val="Intense Reference"/>
    <w:basedOn w:val="DefaultParagraphFont"/>
    <w:uiPriority w:val="68"/>
    <w:rsid w:val="00461DDA"/>
    <w:rPr>
      <w:b/>
      <w:bCs/>
      <w:smallCaps/>
      <w:color w:val="C0504D" w:themeColor="accent2"/>
      <w:spacing w:val="5"/>
      <w:u w:val="single"/>
    </w:rPr>
  </w:style>
  <w:style w:type="paragraph" w:customStyle="1" w:styleId="Table-Body">
    <w:name w:val="Table - Body"/>
    <w:basedOn w:val="ReportBody"/>
    <w:uiPriority w:val="99"/>
    <w:qFormat/>
    <w:rsid w:val="004A119F"/>
    <w:pPr>
      <w:spacing w:after="57" w:line="240" w:lineRule="atLeast"/>
      <w:ind w:left="142"/>
    </w:pPr>
    <w:rPr>
      <w:color w:val="000000"/>
      <w:sz w:val="16"/>
      <w:szCs w:val="16"/>
    </w:rPr>
  </w:style>
  <w:style w:type="paragraph" w:styleId="Revision">
    <w:name w:val="Revision"/>
    <w:hidden/>
    <w:uiPriority w:val="71"/>
    <w:rsid w:val="00EE23C9"/>
    <w:rPr>
      <w:rFonts w:ascii="Arial" w:hAnsi="Arial" w:cs="Arial"/>
      <w:spacing w:val="-2"/>
      <w:lang w:eastAsia="en-US"/>
    </w:rPr>
  </w:style>
  <w:style w:type="paragraph" w:customStyle="1" w:styleId="NOTOCHeading3">
    <w:name w:val="NOTOC Heading 3"/>
    <w:basedOn w:val="NOTOC-Heading2"/>
    <w:next w:val="ReportBody"/>
    <w:qFormat/>
    <w:rsid w:val="000C1B4A"/>
    <w:rPr>
      <w:i/>
      <w:color w:val="auto"/>
      <w:sz w:val="24"/>
    </w:rPr>
  </w:style>
  <w:style w:type="paragraph" w:customStyle="1" w:styleId="NOTOC-Heading4">
    <w:name w:val="NOTOC - Heading 4"/>
    <w:basedOn w:val="NOTOCHeading3"/>
    <w:next w:val="ReportBody"/>
    <w:qFormat/>
    <w:rsid w:val="008F03B4"/>
    <w:rPr>
      <w:sz w:val="20"/>
    </w:rPr>
  </w:style>
  <w:style w:type="paragraph" w:customStyle="1" w:styleId="NOTOC-Heading3">
    <w:name w:val="NOTOC - Heading 3"/>
    <w:basedOn w:val="NOTOC-Heading2"/>
    <w:next w:val="ReportBody"/>
    <w:rsid w:val="00CD142C"/>
    <w:rPr>
      <w:i/>
      <w:color w:val="auto"/>
      <w:sz w:val="24"/>
    </w:rPr>
  </w:style>
  <w:style w:type="table" w:customStyle="1" w:styleId="TableGrid0">
    <w:name w:val="TableGrid"/>
    <w:rsid w:val="00234687"/>
    <w:rPr>
      <w:rFonts w:asciiTheme="minorHAnsi" w:eastAsiaTheme="minorEastAsia" w:hAnsiTheme="minorHAnsi" w:cstheme="minorBidi"/>
      <w:sz w:val="22"/>
      <w:szCs w:val="22"/>
    </w:rPr>
    <w:tblPr>
      <w:tblCellMar>
        <w:top w:w="0" w:type="dxa"/>
        <w:left w:w="0" w:type="dxa"/>
        <w:bottom w:w="0" w:type="dxa"/>
        <w:right w:w="0" w:type="dxa"/>
      </w:tblCellMar>
    </w:tblPr>
  </w:style>
  <w:style w:type="character" w:styleId="FollowedHyperlink">
    <w:name w:val="FollowedHyperlink"/>
    <w:basedOn w:val="DefaultParagraphFont"/>
    <w:uiPriority w:val="99"/>
    <w:semiHidden/>
    <w:unhideWhenUsed/>
    <w:rsid w:val="00F4754A"/>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AU" w:eastAsia="en-AU"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lsdException w:name="heading 6" w:uiPriority="9"/>
    <w:lsdException w:name="heading 7" w:uiPriority="9"/>
    <w:lsdException w:name="heading 8" w:uiPriority="9"/>
    <w:lsdException w:name="heading 9" w:uiPriority="9"/>
    <w:lsdException w:name="toc 1" w:uiPriority="39"/>
    <w:lsdException w:name="toc 2" w:uiPriority="39"/>
    <w:lsdException w:name="toc 3" w:uiPriority="39"/>
    <w:lsdException w:name="toc 4" w:uiPriority="39" w:unhideWhenUsed="0"/>
    <w:lsdException w:name="toc 5" w:uiPriority="39" w:unhideWhenUsed="0"/>
    <w:lsdException w:name="toc 6" w:uiPriority="39" w:unhideWhenUsed="0"/>
    <w:lsdException w:name="toc 7" w:uiPriority="39" w:unhideWhenUsed="0"/>
    <w:lsdException w:name="toc 8" w:uiPriority="39" w:unhideWhenUsed="0"/>
    <w:lsdException w:name="toc 9" w:uiPriority="39" w:unhideWhenUsed="0"/>
    <w:lsdException w:name="header" w:qFormat="1"/>
    <w:lsdException w:name="caption" w:semiHidden="0" w:uiPriority="35" w:unhideWhenUsed="0" w:qFormat="1"/>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lsdException w:name="Intense Emphasis" w:semiHidden="0" w:uiPriority="66" w:unhideWhenUsed="0"/>
    <w:lsdException w:name="Subtle Reference" w:semiHidden="0" w:uiPriority="67" w:unhideWhenUsed="0"/>
    <w:lsdException w:name="Intense Reference" w:semiHidden="0" w:uiPriority="68" w:unhideWhenUsed="0"/>
    <w:lsdException w:name="Book Title" w:semiHidden="0" w:uiPriority="69" w:unhideWhenUsed="0"/>
    <w:lsdException w:name="Bibliography" w:semiHidden="0" w:uiPriority="70" w:unhideWhenUsed="0"/>
    <w:lsdException w:name="TOC Heading" w:uiPriority="71" w:qFormat="1"/>
  </w:latentStyles>
  <w:style w:type="paragraph" w:default="1" w:styleId="Normal">
    <w:name w:val="Normal"/>
    <w:rsid w:val="00A62A05"/>
    <w:pPr>
      <w:suppressAutoHyphens/>
      <w:autoSpaceDE w:val="0"/>
      <w:autoSpaceDN w:val="0"/>
      <w:adjustRightInd w:val="0"/>
      <w:spacing w:after="113" w:line="270" w:lineRule="auto"/>
      <w:textAlignment w:val="center"/>
    </w:pPr>
    <w:rPr>
      <w:rFonts w:ascii="Arial" w:hAnsi="Arial" w:cs="Arial"/>
      <w:spacing w:val="-2"/>
      <w:lang w:eastAsia="en-US"/>
    </w:rPr>
  </w:style>
  <w:style w:type="paragraph" w:styleId="Heading1">
    <w:name w:val="heading 1"/>
    <w:basedOn w:val="ReportBody"/>
    <w:next w:val="ReportBody"/>
    <w:link w:val="Heading1Char"/>
    <w:uiPriority w:val="9"/>
    <w:qFormat/>
    <w:rsid w:val="00C91E84"/>
    <w:pPr>
      <w:pageBreakBefore/>
      <w:outlineLvl w:val="0"/>
    </w:pPr>
    <w:rPr>
      <w:b/>
      <w:bCs/>
      <w:color w:val="00A5D3"/>
      <w:sz w:val="48"/>
      <w:szCs w:val="48"/>
    </w:rPr>
  </w:style>
  <w:style w:type="paragraph" w:styleId="Heading2">
    <w:name w:val="heading 2"/>
    <w:basedOn w:val="ReportBody"/>
    <w:next w:val="ReportBody"/>
    <w:link w:val="Heading2Char"/>
    <w:uiPriority w:val="9"/>
    <w:qFormat/>
    <w:rsid w:val="000C1B4A"/>
    <w:pPr>
      <w:keepNext/>
      <w:spacing w:before="227" w:line="340" w:lineRule="atLeast"/>
      <w:outlineLvl w:val="1"/>
    </w:pPr>
    <w:rPr>
      <w:b/>
      <w:bCs/>
      <w:color w:val="00A5D3"/>
      <w:sz w:val="27"/>
      <w:szCs w:val="27"/>
    </w:rPr>
  </w:style>
  <w:style w:type="paragraph" w:styleId="Heading3">
    <w:name w:val="heading 3"/>
    <w:basedOn w:val="ReportBody"/>
    <w:next w:val="ReportBody"/>
    <w:link w:val="Heading3Char"/>
    <w:uiPriority w:val="9"/>
    <w:qFormat/>
    <w:rsid w:val="001659F0"/>
    <w:pPr>
      <w:keepNext/>
      <w:spacing w:before="113" w:line="300" w:lineRule="atLeast"/>
      <w:outlineLvl w:val="2"/>
    </w:pPr>
    <w:rPr>
      <w:b/>
      <w:bCs/>
      <w:i/>
      <w:iCs/>
      <w:color w:val="000000"/>
      <w:sz w:val="24"/>
      <w:szCs w:val="24"/>
    </w:rPr>
  </w:style>
  <w:style w:type="paragraph" w:styleId="Heading4">
    <w:name w:val="heading 4"/>
    <w:basedOn w:val="ReportBody"/>
    <w:next w:val="ReportBody"/>
    <w:link w:val="Heading4Char"/>
    <w:uiPriority w:val="9"/>
    <w:qFormat/>
    <w:rsid w:val="000C1B4A"/>
    <w:pPr>
      <w:keepNext/>
      <w:spacing w:line="280" w:lineRule="atLeast"/>
      <w:outlineLvl w:val="3"/>
    </w:pPr>
    <w:rPr>
      <w:b/>
      <w:i/>
      <w:iCs/>
      <w:color w:val="000000"/>
    </w:rPr>
  </w:style>
  <w:style w:type="paragraph" w:styleId="Heading5">
    <w:name w:val="heading 5"/>
    <w:basedOn w:val="Normal"/>
    <w:next w:val="Normal"/>
    <w:link w:val="Heading5Char"/>
    <w:uiPriority w:val="9"/>
    <w:unhideWhenUsed/>
    <w:rsid w:val="00C47A3B"/>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rsid w:val="00461DDA"/>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rsid w:val="00461DDA"/>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rsid w:val="00461DDA"/>
    <w:pPr>
      <w:keepNext/>
      <w:keepLines/>
      <w:spacing w:before="200" w:after="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9"/>
    <w:unhideWhenUsed/>
    <w:rsid w:val="00461DDA"/>
    <w:pPr>
      <w:keepNext/>
      <w:keepLines/>
      <w:spacing w:before="200" w:after="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C91E84"/>
    <w:rPr>
      <w:rFonts w:ascii="Arial" w:eastAsiaTheme="minorHAnsi" w:hAnsi="Arial" w:cs="Arial"/>
      <w:b/>
      <w:bCs/>
      <w:color w:val="00A5D3"/>
      <w:spacing w:val="-2"/>
      <w:sz w:val="48"/>
      <w:szCs w:val="48"/>
      <w:lang w:eastAsia="en-US"/>
    </w:rPr>
  </w:style>
  <w:style w:type="character" w:customStyle="1" w:styleId="Heading2Char">
    <w:name w:val="Heading 2 Char"/>
    <w:link w:val="Heading2"/>
    <w:uiPriority w:val="9"/>
    <w:rsid w:val="000C1B4A"/>
    <w:rPr>
      <w:rFonts w:ascii="Arial" w:eastAsiaTheme="minorHAnsi" w:hAnsi="Arial" w:cs="Arial"/>
      <w:b/>
      <w:bCs/>
      <w:color w:val="00A5D3"/>
      <w:spacing w:val="-2"/>
      <w:sz w:val="27"/>
      <w:szCs w:val="27"/>
      <w:lang w:eastAsia="en-US"/>
    </w:rPr>
  </w:style>
  <w:style w:type="character" w:customStyle="1" w:styleId="Heading3Char">
    <w:name w:val="Heading 3 Char"/>
    <w:link w:val="Heading3"/>
    <w:uiPriority w:val="9"/>
    <w:rsid w:val="001659F0"/>
    <w:rPr>
      <w:rFonts w:ascii="Arial" w:eastAsiaTheme="minorHAnsi" w:hAnsi="Arial" w:cs="Arial"/>
      <w:b/>
      <w:bCs/>
      <w:i/>
      <w:iCs/>
      <w:color w:val="000000"/>
      <w:spacing w:val="-2"/>
      <w:sz w:val="24"/>
      <w:szCs w:val="24"/>
      <w:lang w:eastAsia="en-US"/>
    </w:rPr>
  </w:style>
  <w:style w:type="character" w:customStyle="1" w:styleId="Heading4Char">
    <w:name w:val="Heading 4 Char"/>
    <w:link w:val="Heading4"/>
    <w:uiPriority w:val="9"/>
    <w:rsid w:val="000C1B4A"/>
    <w:rPr>
      <w:rFonts w:ascii="Arial" w:eastAsiaTheme="minorHAnsi" w:hAnsi="Arial" w:cs="Arial"/>
      <w:b/>
      <w:i/>
      <w:iCs/>
      <w:color w:val="000000"/>
      <w:spacing w:val="-2"/>
      <w:lang w:eastAsia="en-US"/>
    </w:rPr>
  </w:style>
  <w:style w:type="character" w:customStyle="1" w:styleId="Heading5Char">
    <w:name w:val="Heading 5 Char"/>
    <w:basedOn w:val="DefaultParagraphFont"/>
    <w:link w:val="Heading5"/>
    <w:uiPriority w:val="9"/>
    <w:rsid w:val="00C47A3B"/>
    <w:rPr>
      <w:rFonts w:asciiTheme="majorHAnsi" w:eastAsiaTheme="majorEastAsia" w:hAnsiTheme="majorHAnsi" w:cstheme="majorBidi"/>
      <w:color w:val="243F60" w:themeColor="accent1" w:themeShade="7F"/>
      <w:spacing w:val="-2"/>
      <w:lang w:eastAsia="en-US"/>
    </w:rPr>
  </w:style>
  <w:style w:type="character" w:customStyle="1" w:styleId="Heading6Char">
    <w:name w:val="Heading 6 Char"/>
    <w:basedOn w:val="DefaultParagraphFont"/>
    <w:link w:val="Heading6"/>
    <w:uiPriority w:val="9"/>
    <w:rsid w:val="00461DDA"/>
    <w:rPr>
      <w:rFonts w:asciiTheme="majorHAnsi" w:eastAsiaTheme="majorEastAsia" w:hAnsiTheme="majorHAnsi" w:cstheme="majorBidi"/>
      <w:i/>
      <w:iCs/>
      <w:color w:val="243F60" w:themeColor="accent1" w:themeShade="7F"/>
      <w:spacing w:val="-2"/>
      <w:lang w:eastAsia="en-US"/>
    </w:rPr>
  </w:style>
  <w:style w:type="character" w:customStyle="1" w:styleId="Heading7Char">
    <w:name w:val="Heading 7 Char"/>
    <w:basedOn w:val="DefaultParagraphFont"/>
    <w:link w:val="Heading7"/>
    <w:uiPriority w:val="9"/>
    <w:rsid w:val="00461DDA"/>
    <w:rPr>
      <w:rFonts w:asciiTheme="majorHAnsi" w:eastAsiaTheme="majorEastAsia" w:hAnsiTheme="majorHAnsi" w:cstheme="majorBidi"/>
      <w:i/>
      <w:iCs/>
      <w:color w:val="404040" w:themeColor="text1" w:themeTint="BF"/>
      <w:spacing w:val="-2"/>
      <w:lang w:eastAsia="en-US"/>
    </w:rPr>
  </w:style>
  <w:style w:type="character" w:customStyle="1" w:styleId="Heading8Char">
    <w:name w:val="Heading 8 Char"/>
    <w:basedOn w:val="DefaultParagraphFont"/>
    <w:link w:val="Heading8"/>
    <w:uiPriority w:val="9"/>
    <w:rsid w:val="00461DDA"/>
    <w:rPr>
      <w:rFonts w:asciiTheme="majorHAnsi" w:eastAsiaTheme="majorEastAsia" w:hAnsiTheme="majorHAnsi" w:cstheme="majorBidi"/>
      <w:color w:val="404040" w:themeColor="text1" w:themeTint="BF"/>
      <w:spacing w:val="-2"/>
      <w:lang w:eastAsia="en-US"/>
    </w:rPr>
  </w:style>
  <w:style w:type="character" w:customStyle="1" w:styleId="Heading9Char">
    <w:name w:val="Heading 9 Char"/>
    <w:basedOn w:val="DefaultParagraphFont"/>
    <w:link w:val="Heading9"/>
    <w:uiPriority w:val="9"/>
    <w:rsid w:val="00461DDA"/>
    <w:rPr>
      <w:rFonts w:asciiTheme="majorHAnsi" w:eastAsiaTheme="majorEastAsia" w:hAnsiTheme="majorHAnsi" w:cstheme="majorBidi"/>
      <w:i/>
      <w:iCs/>
      <w:color w:val="404040" w:themeColor="text1" w:themeTint="BF"/>
      <w:spacing w:val="-2"/>
      <w:lang w:eastAsia="en-US"/>
    </w:rPr>
  </w:style>
  <w:style w:type="paragraph" w:customStyle="1" w:styleId="ListPara">
    <w:name w:val="List Para"/>
    <w:basedOn w:val="ReportBody"/>
    <w:next w:val="ReportBody"/>
    <w:uiPriority w:val="34"/>
    <w:qFormat/>
    <w:rsid w:val="000C1B4A"/>
    <w:pPr>
      <w:numPr>
        <w:numId w:val="2"/>
      </w:numPr>
      <w:spacing w:after="50"/>
    </w:pPr>
  </w:style>
  <w:style w:type="paragraph" w:styleId="BodyText">
    <w:name w:val="Body Text"/>
    <w:basedOn w:val="Normal"/>
    <w:link w:val="BodyTextChar"/>
    <w:uiPriority w:val="99"/>
    <w:semiHidden/>
    <w:unhideWhenUsed/>
    <w:rsid w:val="00034CB1"/>
    <w:pPr>
      <w:spacing w:after="120"/>
    </w:pPr>
  </w:style>
  <w:style w:type="character" w:customStyle="1" w:styleId="BodyTextChar">
    <w:name w:val="Body Text Char"/>
    <w:basedOn w:val="DefaultParagraphFont"/>
    <w:link w:val="BodyText"/>
    <w:uiPriority w:val="99"/>
    <w:semiHidden/>
    <w:rsid w:val="00034CB1"/>
    <w:rPr>
      <w:rFonts w:ascii="Arial" w:hAnsi="Arial" w:cs="Arial"/>
      <w:spacing w:val="-2"/>
      <w:lang w:eastAsia="en-US"/>
    </w:rPr>
  </w:style>
  <w:style w:type="paragraph" w:customStyle="1" w:styleId="ReportTitle">
    <w:name w:val="Report Title"/>
    <w:next w:val="ReportLocation"/>
    <w:uiPriority w:val="99"/>
    <w:rsid w:val="001659F0"/>
    <w:pPr>
      <w:spacing w:after="160"/>
    </w:pPr>
    <w:rPr>
      <w:rFonts w:ascii="Arial" w:hAnsi="Arial" w:cs="Arial"/>
      <w:bCs/>
      <w:color w:val="00A5D3"/>
      <w:spacing w:val="-2"/>
      <w:sz w:val="66"/>
      <w:szCs w:val="48"/>
      <w:lang w:eastAsia="en-US"/>
    </w:rPr>
  </w:style>
  <w:style w:type="paragraph" w:customStyle="1" w:styleId="ReportLocation">
    <w:name w:val="Report Location"/>
    <w:basedOn w:val="ReportBody"/>
    <w:uiPriority w:val="99"/>
    <w:rsid w:val="001659F0"/>
    <w:pPr>
      <w:spacing w:after="0" w:line="276" w:lineRule="auto"/>
    </w:pPr>
    <w:rPr>
      <w:color w:val="000000"/>
      <w:sz w:val="24"/>
      <w:szCs w:val="16"/>
    </w:rPr>
  </w:style>
  <w:style w:type="paragraph" w:customStyle="1" w:styleId="TOCHeading1">
    <w:name w:val="TOC Heading1"/>
    <w:next w:val="Normal"/>
    <w:uiPriority w:val="39"/>
    <w:semiHidden/>
    <w:qFormat/>
    <w:rsid w:val="00547FC3"/>
    <w:pPr>
      <w:spacing w:after="200" w:line="276" w:lineRule="auto"/>
    </w:pPr>
    <w:rPr>
      <w:rFonts w:ascii="Arial" w:hAnsi="Arial" w:cs="Arial"/>
      <w:b/>
      <w:bCs/>
      <w:color w:val="00A5D3"/>
      <w:spacing w:val="-2"/>
      <w:sz w:val="48"/>
      <w:szCs w:val="48"/>
      <w:lang w:val="en-GB" w:eastAsia="en-US"/>
    </w:rPr>
  </w:style>
  <w:style w:type="paragraph" w:styleId="FootnoteText">
    <w:name w:val="footnote text"/>
    <w:basedOn w:val="Normal"/>
    <w:link w:val="FootnoteTextChar"/>
    <w:uiPriority w:val="99"/>
    <w:rsid w:val="00FC14F4"/>
    <w:pPr>
      <w:spacing w:after="0" w:line="220" w:lineRule="atLeast"/>
      <w:ind w:left="283" w:hanging="283"/>
    </w:pPr>
    <w:rPr>
      <w:color w:val="000000"/>
      <w:sz w:val="16"/>
      <w:szCs w:val="16"/>
    </w:rPr>
  </w:style>
  <w:style w:type="character" w:customStyle="1" w:styleId="FootnoteTextChar">
    <w:name w:val="Footnote Text Char"/>
    <w:link w:val="FootnoteText"/>
    <w:uiPriority w:val="99"/>
    <w:rsid w:val="00436280"/>
    <w:rPr>
      <w:rFonts w:ascii="Arial" w:hAnsi="Arial" w:cs="Arial"/>
      <w:color w:val="000000"/>
      <w:spacing w:val="-2"/>
      <w:sz w:val="16"/>
      <w:szCs w:val="16"/>
      <w:lang w:val="en-GB"/>
    </w:rPr>
  </w:style>
  <w:style w:type="character" w:styleId="FootnoteReference">
    <w:name w:val="footnote reference"/>
    <w:uiPriority w:val="99"/>
    <w:rsid w:val="00536760"/>
    <w:rPr>
      <w:color w:val="000000"/>
      <w:vertAlign w:val="superscript"/>
    </w:rPr>
  </w:style>
  <w:style w:type="character" w:customStyle="1" w:styleId="MediumGrid11">
    <w:name w:val="Medium Grid 11"/>
    <w:uiPriority w:val="99"/>
    <w:semiHidden/>
    <w:rsid w:val="004E62F5"/>
    <w:rPr>
      <w:color w:val="808080"/>
    </w:rPr>
  </w:style>
  <w:style w:type="paragraph" w:customStyle="1" w:styleId="Bullets">
    <w:name w:val="Bullets"/>
    <w:basedOn w:val="ListPara"/>
    <w:uiPriority w:val="99"/>
    <w:semiHidden/>
    <w:rsid w:val="001E235C"/>
    <w:pPr>
      <w:numPr>
        <w:numId w:val="1"/>
      </w:numPr>
      <w:suppressAutoHyphens w:val="0"/>
    </w:pPr>
    <w:rPr>
      <w:rFonts w:eastAsia="Calibri"/>
    </w:rPr>
  </w:style>
  <w:style w:type="paragraph" w:customStyle="1" w:styleId="BulletSubpoint">
    <w:name w:val="BulletSubpoint"/>
    <w:basedOn w:val="Bullets"/>
    <w:uiPriority w:val="99"/>
    <w:semiHidden/>
    <w:rsid w:val="00536760"/>
    <w:pPr>
      <w:ind w:left="567"/>
    </w:pPr>
  </w:style>
  <w:style w:type="paragraph" w:styleId="TOC1">
    <w:name w:val="toc 1"/>
    <w:next w:val="Normal"/>
    <w:autoRedefine/>
    <w:uiPriority w:val="39"/>
    <w:rsid w:val="00246D43"/>
    <w:pPr>
      <w:tabs>
        <w:tab w:val="right" w:leader="dot" w:pos="8494"/>
      </w:tabs>
      <w:spacing w:before="80" w:line="276" w:lineRule="auto"/>
      <w:ind w:left="567"/>
    </w:pPr>
    <w:rPr>
      <w:rFonts w:ascii="Arial" w:hAnsi="Arial" w:cs="Arial"/>
      <w:b/>
      <w:noProof/>
      <w:spacing w:val="-2"/>
      <w:lang w:eastAsia="en-US"/>
    </w:rPr>
  </w:style>
  <w:style w:type="paragraph" w:styleId="TOC2">
    <w:name w:val="toc 2"/>
    <w:next w:val="Normal"/>
    <w:autoRedefine/>
    <w:uiPriority w:val="39"/>
    <w:rsid w:val="00246D43"/>
    <w:pPr>
      <w:tabs>
        <w:tab w:val="right" w:pos="8494"/>
      </w:tabs>
      <w:spacing w:line="276" w:lineRule="auto"/>
      <w:ind w:left="567" w:firstLine="567"/>
    </w:pPr>
    <w:rPr>
      <w:rFonts w:ascii="Arial" w:hAnsi="Arial" w:cs="Arial"/>
      <w:noProof/>
      <w:spacing w:val="-2"/>
      <w:lang w:eastAsia="en-US"/>
    </w:rPr>
  </w:style>
  <w:style w:type="paragraph" w:customStyle="1" w:styleId="QuoteIndent">
    <w:name w:val="Quote Indent"/>
    <w:basedOn w:val="ReportBody"/>
    <w:next w:val="ReportBody"/>
    <w:uiPriority w:val="99"/>
    <w:qFormat/>
    <w:rsid w:val="0085055A"/>
    <w:pPr>
      <w:ind w:left="567"/>
    </w:pPr>
    <w:rPr>
      <w:iCs/>
      <w:color w:val="000000"/>
      <w:sz w:val="18"/>
    </w:rPr>
  </w:style>
  <w:style w:type="paragraph" w:customStyle="1" w:styleId="QuotePoints">
    <w:name w:val="Quote Points"/>
    <w:basedOn w:val="ReportBody"/>
    <w:next w:val="ReportBody"/>
    <w:uiPriority w:val="99"/>
    <w:qFormat/>
    <w:rsid w:val="001659F0"/>
    <w:pPr>
      <w:ind w:left="850" w:hanging="283"/>
    </w:pPr>
  </w:style>
  <w:style w:type="paragraph" w:customStyle="1" w:styleId="QuoteSubSubpoints">
    <w:name w:val="Quote SubSubpoints"/>
    <w:basedOn w:val="Quote"/>
    <w:uiPriority w:val="99"/>
    <w:qFormat/>
    <w:rsid w:val="00C91E84"/>
    <w:pPr>
      <w:ind w:left="1417" w:hanging="283"/>
    </w:pPr>
    <w:rPr>
      <w:iCs w:val="0"/>
      <w:color w:val="000000"/>
    </w:rPr>
  </w:style>
  <w:style w:type="paragraph" w:styleId="Quote">
    <w:name w:val="Quote"/>
    <w:basedOn w:val="ReportBody"/>
    <w:next w:val="Normal"/>
    <w:link w:val="QuoteChar"/>
    <w:uiPriority w:val="73"/>
    <w:rsid w:val="002F0C72"/>
    <w:pPr>
      <w:ind w:left="567"/>
    </w:pPr>
    <w:rPr>
      <w:iCs/>
      <w:color w:val="000000" w:themeColor="text1"/>
    </w:rPr>
  </w:style>
  <w:style w:type="paragraph" w:customStyle="1" w:styleId="ReportBody">
    <w:name w:val="Report Body"/>
    <w:qFormat/>
    <w:rsid w:val="000C1B4A"/>
    <w:pPr>
      <w:suppressAutoHyphens/>
      <w:spacing w:after="100" w:line="271" w:lineRule="auto"/>
    </w:pPr>
    <w:rPr>
      <w:rFonts w:ascii="Arial" w:eastAsiaTheme="minorHAnsi" w:hAnsi="Arial" w:cs="Arial"/>
      <w:spacing w:val="-2"/>
      <w:lang w:eastAsia="en-US"/>
    </w:rPr>
  </w:style>
  <w:style w:type="character" w:customStyle="1" w:styleId="QuoteChar">
    <w:name w:val="Quote Char"/>
    <w:basedOn w:val="DefaultParagraphFont"/>
    <w:link w:val="Quote"/>
    <w:uiPriority w:val="73"/>
    <w:rsid w:val="002F0C72"/>
    <w:rPr>
      <w:rFonts w:ascii="Arial" w:eastAsiaTheme="minorHAnsi" w:hAnsi="Arial" w:cs="Arial"/>
      <w:iCs/>
      <w:color w:val="000000" w:themeColor="text1"/>
      <w:spacing w:val="-2"/>
      <w:lang w:eastAsia="en-US"/>
    </w:rPr>
  </w:style>
  <w:style w:type="character" w:customStyle="1" w:styleId="Italic">
    <w:name w:val="Italic"/>
    <w:uiPriority w:val="99"/>
    <w:rsid w:val="001659F0"/>
    <w:rPr>
      <w:rFonts w:ascii="Arial" w:hAnsi="Arial" w:cs="Arial"/>
      <w:i/>
      <w:iCs/>
      <w:noProof w:val="0"/>
      <w:lang w:val="en-AU"/>
    </w:rPr>
  </w:style>
  <w:style w:type="paragraph" w:styleId="TOC3">
    <w:name w:val="toc 3"/>
    <w:next w:val="Normal"/>
    <w:autoRedefine/>
    <w:uiPriority w:val="39"/>
    <w:rsid w:val="00246D43"/>
    <w:pPr>
      <w:tabs>
        <w:tab w:val="right" w:pos="8494"/>
      </w:tabs>
      <w:spacing w:line="276" w:lineRule="auto"/>
      <w:ind w:left="567" w:firstLine="851"/>
    </w:pPr>
    <w:rPr>
      <w:rFonts w:ascii="Arial" w:hAnsi="Arial" w:cs="Arial"/>
      <w:noProof/>
      <w:spacing w:val="-2"/>
      <w:lang w:eastAsia="en-US"/>
    </w:rPr>
  </w:style>
  <w:style w:type="paragraph" w:styleId="BalloonText">
    <w:name w:val="Balloon Text"/>
    <w:basedOn w:val="Normal"/>
    <w:link w:val="BalloonTextChar"/>
    <w:uiPriority w:val="99"/>
    <w:semiHidden/>
    <w:unhideWhenUsed/>
    <w:rsid w:val="00547FC3"/>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547FC3"/>
    <w:rPr>
      <w:rFonts w:ascii="Tahoma" w:hAnsi="Tahoma" w:cs="Tahoma"/>
      <w:spacing w:val="-2"/>
      <w:sz w:val="16"/>
      <w:szCs w:val="16"/>
      <w:lang w:val="en-GB"/>
    </w:rPr>
  </w:style>
  <w:style w:type="character" w:styleId="Strong">
    <w:name w:val="Strong"/>
    <w:uiPriority w:val="22"/>
    <w:rsid w:val="001659F0"/>
    <w:rPr>
      <w:b/>
      <w:bCs/>
      <w:lang w:val="en-AU"/>
    </w:rPr>
  </w:style>
  <w:style w:type="paragraph" w:styleId="Caption">
    <w:name w:val="caption"/>
    <w:aliases w:val="ImageCaption FiguresTables"/>
    <w:basedOn w:val="ReportBody"/>
    <w:next w:val="ReportBody"/>
    <w:uiPriority w:val="35"/>
    <w:qFormat/>
    <w:rsid w:val="00C91E84"/>
    <w:pPr>
      <w:keepNext/>
      <w:spacing w:after="60" w:line="240" w:lineRule="auto"/>
    </w:pPr>
    <w:rPr>
      <w:rFonts w:eastAsia="Arial"/>
      <w:b/>
      <w:bCs/>
      <w:color w:val="231F20"/>
      <w:spacing w:val="0"/>
    </w:rPr>
  </w:style>
  <w:style w:type="paragraph" w:styleId="Header">
    <w:name w:val="header"/>
    <w:basedOn w:val="Normal"/>
    <w:link w:val="HeaderChar"/>
    <w:uiPriority w:val="99"/>
    <w:unhideWhenUsed/>
    <w:qFormat/>
    <w:rsid w:val="00682706"/>
    <w:pPr>
      <w:tabs>
        <w:tab w:val="center" w:pos="4513"/>
        <w:tab w:val="right" w:pos="9026"/>
      </w:tabs>
      <w:spacing w:after="0" w:line="240" w:lineRule="auto"/>
    </w:pPr>
  </w:style>
  <w:style w:type="character" w:customStyle="1" w:styleId="HeaderChar">
    <w:name w:val="Header Char"/>
    <w:link w:val="Header"/>
    <w:uiPriority w:val="99"/>
    <w:rsid w:val="00682706"/>
    <w:rPr>
      <w:rFonts w:ascii="Arial" w:hAnsi="Arial" w:cs="Arial"/>
      <w:spacing w:val="-2"/>
      <w:sz w:val="20"/>
      <w:szCs w:val="20"/>
      <w:lang w:val="en-GB"/>
    </w:rPr>
  </w:style>
  <w:style w:type="paragraph" w:styleId="Footer">
    <w:name w:val="footer"/>
    <w:basedOn w:val="ReportBody"/>
    <w:link w:val="FooterChar"/>
    <w:autoRedefine/>
    <w:uiPriority w:val="99"/>
    <w:unhideWhenUsed/>
    <w:rsid w:val="001659F0"/>
    <w:pPr>
      <w:tabs>
        <w:tab w:val="center" w:pos="4513"/>
        <w:tab w:val="right" w:pos="9026"/>
      </w:tabs>
      <w:spacing w:after="0" w:line="240" w:lineRule="auto"/>
    </w:pPr>
  </w:style>
  <w:style w:type="character" w:customStyle="1" w:styleId="FooterChar">
    <w:name w:val="Footer Char"/>
    <w:link w:val="Footer"/>
    <w:uiPriority w:val="99"/>
    <w:rsid w:val="001659F0"/>
    <w:rPr>
      <w:rFonts w:ascii="Arial" w:eastAsiaTheme="minorHAnsi" w:hAnsi="Arial" w:cs="Arial"/>
      <w:spacing w:val="-2"/>
      <w:lang w:eastAsia="en-US"/>
    </w:rPr>
  </w:style>
  <w:style w:type="paragraph" w:customStyle="1" w:styleId="InvestigationTitle">
    <w:name w:val="Investigation Title"/>
    <w:basedOn w:val="Normal"/>
    <w:link w:val="InvestigationTitleChar"/>
    <w:rsid w:val="00246D43"/>
    <w:pPr>
      <w:widowControl w:val="0"/>
      <w:suppressAutoHyphens w:val="0"/>
      <w:autoSpaceDE/>
      <w:autoSpaceDN/>
      <w:adjustRightInd/>
      <w:spacing w:before="94" w:after="0" w:line="226" w:lineRule="exact"/>
      <w:ind w:right="-20"/>
      <w:textAlignment w:val="auto"/>
    </w:pPr>
    <w:rPr>
      <w:rFonts w:eastAsia="Arial"/>
      <w:b/>
      <w:bCs/>
      <w:color w:val="231F20"/>
      <w:spacing w:val="-8"/>
      <w:position w:val="-1"/>
    </w:rPr>
  </w:style>
  <w:style w:type="character" w:customStyle="1" w:styleId="InvestigationTitleChar">
    <w:name w:val="Investigation Title Char"/>
    <w:link w:val="InvestigationTitle"/>
    <w:rsid w:val="00246D43"/>
    <w:rPr>
      <w:rFonts w:ascii="Arial" w:eastAsia="Arial" w:hAnsi="Arial" w:cs="Arial"/>
      <w:b/>
      <w:bCs/>
      <w:color w:val="231F20"/>
      <w:spacing w:val="-8"/>
      <w:position w:val="-1"/>
      <w:sz w:val="20"/>
      <w:szCs w:val="20"/>
    </w:rPr>
  </w:style>
  <w:style w:type="paragraph" w:customStyle="1" w:styleId="InvestigationNumber">
    <w:name w:val="Investigation Number"/>
    <w:basedOn w:val="ReportBody"/>
    <w:link w:val="InvestigationNumberChar"/>
    <w:rsid w:val="00246D43"/>
    <w:pPr>
      <w:widowControl w:val="0"/>
      <w:suppressAutoHyphens w:val="0"/>
      <w:spacing w:after="0" w:line="240" w:lineRule="auto"/>
      <w:ind w:right="-23"/>
    </w:pPr>
    <w:rPr>
      <w:rFonts w:eastAsia="Arial"/>
      <w:color w:val="231F20"/>
      <w:spacing w:val="0"/>
      <w:sz w:val="16"/>
      <w:szCs w:val="16"/>
    </w:rPr>
  </w:style>
  <w:style w:type="character" w:customStyle="1" w:styleId="InvestigationNumberChar">
    <w:name w:val="Investigation Number Char"/>
    <w:link w:val="InvestigationNumber"/>
    <w:rsid w:val="00067416"/>
    <w:rPr>
      <w:rFonts w:ascii="Arial" w:eastAsia="Arial" w:hAnsi="Arial" w:cs="Arial"/>
      <w:color w:val="231F20"/>
      <w:sz w:val="16"/>
      <w:szCs w:val="16"/>
      <w:lang w:eastAsia="en-US"/>
    </w:rPr>
  </w:style>
  <w:style w:type="paragraph" w:customStyle="1" w:styleId="ImageSource">
    <w:name w:val="Image Source"/>
    <w:basedOn w:val="ReportBody"/>
    <w:next w:val="ReportBody"/>
    <w:link w:val="ImageSourceChar"/>
    <w:qFormat/>
    <w:rsid w:val="009E1DDA"/>
    <w:pPr>
      <w:widowControl w:val="0"/>
      <w:suppressAutoHyphens w:val="0"/>
      <w:spacing w:after="200" w:line="240" w:lineRule="auto"/>
    </w:pPr>
    <w:rPr>
      <w:rFonts w:eastAsia="Arial"/>
      <w:bCs/>
      <w:color w:val="58595B"/>
      <w:spacing w:val="0"/>
      <w:sz w:val="14"/>
      <w:szCs w:val="16"/>
    </w:rPr>
  </w:style>
  <w:style w:type="character" w:customStyle="1" w:styleId="ImageSourceChar">
    <w:name w:val="Image Source Char"/>
    <w:link w:val="ImageSource"/>
    <w:rsid w:val="009E1DDA"/>
    <w:rPr>
      <w:rFonts w:ascii="Arial" w:eastAsia="Arial" w:hAnsi="Arial" w:cs="Arial"/>
      <w:bCs/>
      <w:color w:val="58595B"/>
      <w:sz w:val="14"/>
      <w:szCs w:val="16"/>
      <w:lang w:eastAsia="en-US"/>
    </w:rPr>
  </w:style>
  <w:style w:type="table" w:customStyle="1" w:styleId="IntenseQuote1">
    <w:name w:val="Intense Quote1"/>
    <w:basedOn w:val="TableNormal"/>
    <w:uiPriority w:val="60"/>
    <w:qFormat/>
    <w:rsid w:val="00E747F7"/>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MediumGrid3-Accent2">
    <w:name w:val="Medium Grid 3 Accent 2"/>
    <w:basedOn w:val="TableNormal"/>
    <w:uiPriority w:val="60"/>
    <w:rsid w:val="00E747F7"/>
    <w:rPr>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MediumGrid3">
    <w:name w:val="Medium Grid 3"/>
    <w:basedOn w:val="TableNormal"/>
    <w:uiPriority w:val="60"/>
    <w:rsid w:val="00572143"/>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styleId="Hyperlink">
    <w:name w:val="Hyperlink"/>
    <w:uiPriority w:val="99"/>
    <w:unhideWhenUsed/>
    <w:rsid w:val="00572143"/>
    <w:rPr>
      <w:color w:val="0000FF"/>
      <w:u w:val="single"/>
    </w:rPr>
  </w:style>
  <w:style w:type="table" w:customStyle="1" w:styleId="ReportTable">
    <w:name w:val="Report Table"/>
    <w:basedOn w:val="TableNormal"/>
    <w:uiPriority w:val="99"/>
    <w:rsid w:val="00572143"/>
    <w:tblPr>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Pr>
  </w:style>
  <w:style w:type="table" w:styleId="TableGrid">
    <w:name w:val="Table Grid"/>
    <w:basedOn w:val="TableNormal"/>
    <w:uiPriority w:val="59"/>
    <w:rsid w:val="005721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ublishingInformation">
    <w:name w:val="Publishing Information"/>
    <w:basedOn w:val="ReportBody"/>
    <w:rsid w:val="003B3191"/>
    <w:pPr>
      <w:tabs>
        <w:tab w:val="left" w:pos="1542"/>
      </w:tabs>
      <w:autoSpaceDE w:val="0"/>
      <w:autoSpaceDN w:val="0"/>
      <w:adjustRightInd w:val="0"/>
      <w:spacing w:before="33" w:after="0" w:line="240" w:lineRule="auto"/>
      <w:ind w:left="102" w:right="-23"/>
      <w:textAlignment w:val="center"/>
    </w:pPr>
    <w:rPr>
      <w:rFonts w:eastAsia="Arial"/>
      <w:color w:val="231F20"/>
      <w:spacing w:val="0"/>
      <w:sz w:val="18"/>
      <w:szCs w:val="18"/>
    </w:rPr>
  </w:style>
  <w:style w:type="paragraph" w:customStyle="1" w:styleId="NOTOC-Heading2">
    <w:name w:val="NOTOC - Heading 2"/>
    <w:basedOn w:val="ReportBody"/>
    <w:next w:val="ReportBody"/>
    <w:link w:val="NOTOC-Heading2Char"/>
    <w:qFormat/>
    <w:rsid w:val="008F03B4"/>
    <w:pPr>
      <w:keepNext/>
      <w:spacing w:before="227" w:line="276" w:lineRule="auto"/>
    </w:pPr>
    <w:rPr>
      <w:b/>
      <w:bCs/>
      <w:color w:val="00A5D3"/>
      <w:sz w:val="27"/>
      <w:szCs w:val="27"/>
    </w:rPr>
  </w:style>
  <w:style w:type="character" w:customStyle="1" w:styleId="NOTOC-Heading2Char">
    <w:name w:val="NOTOC - Heading 2 Char"/>
    <w:basedOn w:val="Heading2Char"/>
    <w:link w:val="NOTOC-Heading2"/>
    <w:rsid w:val="008F03B4"/>
    <w:rPr>
      <w:rFonts w:ascii="Arial" w:eastAsiaTheme="minorHAnsi" w:hAnsi="Arial" w:cs="Arial"/>
      <w:b/>
      <w:bCs/>
      <w:color w:val="00A5D3"/>
      <w:spacing w:val="-2"/>
      <w:sz w:val="27"/>
      <w:szCs w:val="27"/>
      <w:lang w:eastAsia="en-US"/>
    </w:rPr>
  </w:style>
  <w:style w:type="paragraph" w:styleId="NoSpacing">
    <w:name w:val="No Spacing"/>
    <w:uiPriority w:val="99"/>
    <w:rsid w:val="00E43225"/>
    <w:pPr>
      <w:suppressAutoHyphens/>
      <w:autoSpaceDE w:val="0"/>
      <w:autoSpaceDN w:val="0"/>
      <w:adjustRightInd w:val="0"/>
      <w:textAlignment w:val="center"/>
    </w:pPr>
    <w:rPr>
      <w:rFonts w:ascii="Arial" w:hAnsi="Arial" w:cs="Arial"/>
      <w:spacing w:val="-2"/>
      <w:lang w:eastAsia="en-US"/>
    </w:rPr>
  </w:style>
  <w:style w:type="paragraph" w:customStyle="1" w:styleId="NOTOC-Heading1">
    <w:name w:val="NOTOC - Heading 1"/>
    <w:basedOn w:val="ReportBody"/>
    <w:next w:val="ReportBody"/>
    <w:link w:val="NOTOC-Heading1Char"/>
    <w:qFormat/>
    <w:rsid w:val="009E1DDA"/>
    <w:pPr>
      <w:spacing w:line="276" w:lineRule="auto"/>
    </w:pPr>
    <w:rPr>
      <w:b/>
      <w:bCs/>
      <w:color w:val="00A5D3"/>
      <w:sz w:val="48"/>
      <w:szCs w:val="48"/>
    </w:rPr>
  </w:style>
  <w:style w:type="character" w:customStyle="1" w:styleId="NOTOC-Heading1Char">
    <w:name w:val="NOTOC - Heading 1 Char"/>
    <w:basedOn w:val="Heading1Char"/>
    <w:link w:val="NOTOC-Heading1"/>
    <w:rsid w:val="009E1DDA"/>
    <w:rPr>
      <w:rFonts w:ascii="Arial" w:eastAsiaTheme="minorHAnsi" w:hAnsi="Arial" w:cs="Arial"/>
      <w:b/>
      <w:bCs/>
      <w:color w:val="00A5D3"/>
      <w:spacing w:val="-2"/>
      <w:sz w:val="48"/>
      <w:szCs w:val="48"/>
      <w:lang w:eastAsia="en-US"/>
    </w:rPr>
  </w:style>
  <w:style w:type="character" w:styleId="CommentReference">
    <w:name w:val="annotation reference"/>
    <w:basedOn w:val="DefaultParagraphFont"/>
    <w:uiPriority w:val="99"/>
    <w:semiHidden/>
    <w:unhideWhenUsed/>
    <w:rsid w:val="00D372A6"/>
    <w:rPr>
      <w:sz w:val="18"/>
      <w:szCs w:val="18"/>
    </w:rPr>
  </w:style>
  <w:style w:type="paragraph" w:styleId="CommentText">
    <w:name w:val="annotation text"/>
    <w:basedOn w:val="Normal"/>
    <w:link w:val="CommentTextChar"/>
    <w:uiPriority w:val="99"/>
    <w:unhideWhenUsed/>
    <w:rsid w:val="00D372A6"/>
    <w:pPr>
      <w:spacing w:line="240" w:lineRule="auto"/>
    </w:pPr>
    <w:rPr>
      <w:sz w:val="24"/>
      <w:szCs w:val="24"/>
    </w:rPr>
  </w:style>
  <w:style w:type="character" w:customStyle="1" w:styleId="CommentTextChar">
    <w:name w:val="Comment Text Char"/>
    <w:basedOn w:val="DefaultParagraphFont"/>
    <w:link w:val="CommentText"/>
    <w:uiPriority w:val="99"/>
    <w:rsid w:val="00D372A6"/>
    <w:rPr>
      <w:rFonts w:ascii="Arial" w:hAnsi="Arial" w:cs="Arial"/>
      <w:spacing w:val="-2"/>
      <w:sz w:val="24"/>
      <w:szCs w:val="24"/>
      <w:lang w:eastAsia="en-US"/>
    </w:rPr>
  </w:style>
  <w:style w:type="paragraph" w:styleId="CommentSubject">
    <w:name w:val="annotation subject"/>
    <w:basedOn w:val="CommentText"/>
    <w:next w:val="CommentText"/>
    <w:link w:val="CommentSubjectChar"/>
    <w:uiPriority w:val="99"/>
    <w:semiHidden/>
    <w:unhideWhenUsed/>
    <w:rsid w:val="00D372A6"/>
    <w:rPr>
      <w:b/>
      <w:bCs/>
      <w:sz w:val="20"/>
      <w:szCs w:val="20"/>
    </w:rPr>
  </w:style>
  <w:style w:type="character" w:customStyle="1" w:styleId="CommentSubjectChar">
    <w:name w:val="Comment Subject Char"/>
    <w:basedOn w:val="CommentTextChar"/>
    <w:link w:val="CommentSubject"/>
    <w:uiPriority w:val="99"/>
    <w:semiHidden/>
    <w:rsid w:val="00D372A6"/>
    <w:rPr>
      <w:rFonts w:ascii="Arial" w:hAnsi="Arial" w:cs="Arial"/>
      <w:b/>
      <w:bCs/>
      <w:spacing w:val="-2"/>
      <w:sz w:val="24"/>
      <w:szCs w:val="24"/>
      <w:lang w:eastAsia="en-US"/>
    </w:rPr>
  </w:style>
  <w:style w:type="table" w:customStyle="1" w:styleId="Report-Table1">
    <w:name w:val="Report - Table 1"/>
    <w:basedOn w:val="TableNormal"/>
    <w:uiPriority w:val="99"/>
    <w:rsid w:val="00584B9C"/>
    <w:rPr>
      <w:rFonts w:ascii="Arial" w:hAnsi="Arial"/>
      <w:sz w:val="18"/>
    </w:rPr>
    <w:tblP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rPr>
    </w:tblStylePr>
    <w:tblStylePr w:type="firstCol">
      <w:tblPr/>
      <w:tcPr>
        <w:shd w:val="clear" w:color="auto" w:fill="F2F2F2" w:themeFill="background1" w:themeFillShade="F2"/>
      </w:tcPr>
    </w:tblStylePr>
  </w:style>
  <w:style w:type="paragraph" w:styleId="ListParagraph">
    <w:name w:val="List Paragraph"/>
    <w:aliases w:val="List Sub Par"/>
    <w:basedOn w:val="ReportBody"/>
    <w:uiPriority w:val="72"/>
    <w:qFormat/>
    <w:rsid w:val="00EF08BE"/>
    <w:pPr>
      <w:numPr>
        <w:numId w:val="6"/>
      </w:numPr>
      <w:tabs>
        <w:tab w:val="left" w:pos="567"/>
      </w:tabs>
      <w:ind w:left="567" w:hanging="283"/>
      <w:contextualSpacing/>
    </w:pPr>
  </w:style>
  <w:style w:type="character" w:styleId="Emphasis">
    <w:name w:val="Emphasis"/>
    <w:basedOn w:val="DefaultParagraphFont"/>
    <w:uiPriority w:val="20"/>
    <w:rsid w:val="00461DDA"/>
    <w:rPr>
      <w:i/>
      <w:iCs/>
    </w:rPr>
  </w:style>
  <w:style w:type="paragraph" w:styleId="Subtitle">
    <w:name w:val="Subtitle"/>
    <w:basedOn w:val="Normal"/>
    <w:next w:val="Normal"/>
    <w:link w:val="SubtitleChar"/>
    <w:uiPriority w:val="11"/>
    <w:rsid w:val="00461DDA"/>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461DDA"/>
    <w:rPr>
      <w:rFonts w:asciiTheme="majorHAnsi" w:eastAsiaTheme="majorEastAsia" w:hAnsiTheme="majorHAnsi" w:cstheme="majorBidi"/>
      <w:i/>
      <w:iCs/>
      <w:color w:val="4F81BD" w:themeColor="accent1"/>
      <w:spacing w:val="15"/>
      <w:sz w:val="24"/>
      <w:szCs w:val="24"/>
      <w:lang w:eastAsia="en-US"/>
    </w:rPr>
  </w:style>
  <w:style w:type="paragraph" w:styleId="IntenseQuote">
    <w:name w:val="Intense Quote"/>
    <w:aliases w:val="Pull Quote"/>
    <w:basedOn w:val="ReportBody"/>
    <w:next w:val="ReportBody"/>
    <w:link w:val="IntenseQuoteChar"/>
    <w:uiPriority w:val="60"/>
    <w:qFormat/>
    <w:rsid w:val="009E1DDA"/>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aliases w:val="Pull Quote Char"/>
    <w:basedOn w:val="DefaultParagraphFont"/>
    <w:link w:val="IntenseQuote"/>
    <w:uiPriority w:val="60"/>
    <w:rsid w:val="009E1DDA"/>
    <w:rPr>
      <w:rFonts w:ascii="Arial" w:eastAsiaTheme="minorHAnsi" w:hAnsi="Arial" w:cs="Arial"/>
      <w:b/>
      <w:bCs/>
      <w:i/>
      <w:iCs/>
      <w:color w:val="4F81BD" w:themeColor="accent1"/>
      <w:spacing w:val="-2"/>
      <w:lang w:eastAsia="en-US"/>
    </w:rPr>
  </w:style>
  <w:style w:type="character" w:styleId="SubtleEmphasis">
    <w:name w:val="Subtle Emphasis"/>
    <w:basedOn w:val="DefaultParagraphFont"/>
    <w:uiPriority w:val="65"/>
    <w:rsid w:val="00461DDA"/>
    <w:rPr>
      <w:i/>
      <w:iCs/>
      <w:color w:val="808080" w:themeColor="text1" w:themeTint="7F"/>
    </w:rPr>
  </w:style>
  <w:style w:type="character" w:styleId="IntenseEmphasis">
    <w:name w:val="Intense Emphasis"/>
    <w:basedOn w:val="BodyTextChar"/>
    <w:uiPriority w:val="66"/>
    <w:rsid w:val="00461DDA"/>
    <w:rPr>
      <w:rFonts w:ascii="Arial" w:hAnsi="Arial" w:cs="Arial"/>
      <w:b/>
      <w:bCs/>
      <w:i/>
      <w:iCs/>
      <w:color w:val="4F81BD" w:themeColor="accent1"/>
      <w:spacing w:val="-2"/>
      <w:lang w:eastAsia="en-US"/>
    </w:rPr>
  </w:style>
  <w:style w:type="character" w:styleId="SubtleReference">
    <w:name w:val="Subtle Reference"/>
    <w:basedOn w:val="DefaultParagraphFont"/>
    <w:uiPriority w:val="67"/>
    <w:rsid w:val="00461DDA"/>
    <w:rPr>
      <w:smallCaps/>
      <w:color w:val="C0504D" w:themeColor="accent2"/>
      <w:u w:val="single"/>
    </w:rPr>
  </w:style>
  <w:style w:type="character" w:styleId="IntenseReference">
    <w:name w:val="Intense Reference"/>
    <w:basedOn w:val="DefaultParagraphFont"/>
    <w:uiPriority w:val="68"/>
    <w:rsid w:val="00461DDA"/>
    <w:rPr>
      <w:b/>
      <w:bCs/>
      <w:smallCaps/>
      <w:color w:val="C0504D" w:themeColor="accent2"/>
      <w:spacing w:val="5"/>
      <w:u w:val="single"/>
    </w:rPr>
  </w:style>
  <w:style w:type="paragraph" w:customStyle="1" w:styleId="Table-Body">
    <w:name w:val="Table - Body"/>
    <w:basedOn w:val="ReportBody"/>
    <w:uiPriority w:val="99"/>
    <w:qFormat/>
    <w:rsid w:val="004A119F"/>
    <w:pPr>
      <w:spacing w:after="57" w:line="240" w:lineRule="atLeast"/>
      <w:ind w:left="142"/>
    </w:pPr>
    <w:rPr>
      <w:color w:val="000000"/>
      <w:sz w:val="16"/>
      <w:szCs w:val="16"/>
    </w:rPr>
  </w:style>
  <w:style w:type="paragraph" w:styleId="Revision">
    <w:name w:val="Revision"/>
    <w:hidden/>
    <w:uiPriority w:val="71"/>
    <w:rsid w:val="00EE23C9"/>
    <w:rPr>
      <w:rFonts w:ascii="Arial" w:hAnsi="Arial" w:cs="Arial"/>
      <w:spacing w:val="-2"/>
      <w:lang w:eastAsia="en-US"/>
    </w:rPr>
  </w:style>
  <w:style w:type="paragraph" w:customStyle="1" w:styleId="NOTOCHeading3">
    <w:name w:val="NOTOC Heading 3"/>
    <w:basedOn w:val="NOTOC-Heading2"/>
    <w:next w:val="ReportBody"/>
    <w:qFormat/>
    <w:rsid w:val="000C1B4A"/>
    <w:rPr>
      <w:i/>
      <w:color w:val="auto"/>
      <w:sz w:val="24"/>
    </w:rPr>
  </w:style>
  <w:style w:type="paragraph" w:customStyle="1" w:styleId="NOTOC-Heading4">
    <w:name w:val="NOTOC - Heading 4"/>
    <w:basedOn w:val="NOTOCHeading3"/>
    <w:next w:val="ReportBody"/>
    <w:qFormat/>
    <w:rsid w:val="008F03B4"/>
    <w:rPr>
      <w:sz w:val="20"/>
    </w:rPr>
  </w:style>
  <w:style w:type="paragraph" w:customStyle="1" w:styleId="NOTOC-Heading3">
    <w:name w:val="NOTOC - Heading 3"/>
    <w:basedOn w:val="NOTOC-Heading2"/>
    <w:next w:val="ReportBody"/>
    <w:rsid w:val="00CD142C"/>
    <w:rPr>
      <w:i/>
      <w:color w:val="auto"/>
      <w:sz w:val="24"/>
    </w:rPr>
  </w:style>
  <w:style w:type="table" w:customStyle="1" w:styleId="TableGrid0">
    <w:name w:val="TableGrid"/>
    <w:rsid w:val="00234687"/>
    <w:rPr>
      <w:rFonts w:asciiTheme="minorHAnsi" w:eastAsiaTheme="minorEastAsia" w:hAnsiTheme="minorHAnsi" w:cstheme="minorBidi"/>
      <w:sz w:val="22"/>
      <w:szCs w:val="22"/>
    </w:rPr>
    <w:tblPr>
      <w:tblCellMar>
        <w:top w:w="0" w:type="dxa"/>
        <w:left w:w="0" w:type="dxa"/>
        <w:bottom w:w="0" w:type="dxa"/>
        <w:right w:w="0" w:type="dxa"/>
      </w:tblCellMar>
    </w:tblPr>
  </w:style>
  <w:style w:type="character" w:styleId="FollowedHyperlink">
    <w:name w:val="FollowedHyperlink"/>
    <w:basedOn w:val="DefaultParagraphFont"/>
    <w:uiPriority w:val="99"/>
    <w:semiHidden/>
    <w:unhideWhenUsed/>
    <w:rsid w:val="00F4754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6162574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mailto:atsbinfo@atsb.gov.au" TargetMode="External"/><Relationship Id="rId18" Type="http://schemas.openxmlformats.org/officeDocument/2006/relationships/header" Target="header1.xml"/><Relationship Id="rId26" Type="http://schemas.openxmlformats.org/officeDocument/2006/relationships/footer" Target="footer2.xml"/><Relationship Id="rId39" Type="http://schemas.openxmlformats.org/officeDocument/2006/relationships/image" Target="media/image15.PNG"/><Relationship Id="rId3" Type="http://schemas.openxmlformats.org/officeDocument/2006/relationships/customXml" Target="../customXml/item3.xml"/><Relationship Id="rId21" Type="http://schemas.openxmlformats.org/officeDocument/2006/relationships/header" Target="header3.xml"/><Relationship Id="rId34" Type="http://schemas.openxmlformats.org/officeDocument/2006/relationships/image" Target="media/image10.PNG"/><Relationship Id="rId42" Type="http://schemas.openxmlformats.org/officeDocument/2006/relationships/header" Target="header7.xml"/><Relationship Id="rId47" Type="http://schemas.openxmlformats.org/officeDocument/2006/relationships/theme" Target="theme/theme1.xml"/><Relationship Id="rId7" Type="http://schemas.microsoft.com/office/2007/relationships/stylesWithEffects" Target="stylesWithEffects.xml"/><Relationship Id="rId12" Type="http://schemas.openxmlformats.org/officeDocument/2006/relationships/image" Target="media/image1.jpg"/><Relationship Id="rId17" Type="http://schemas.openxmlformats.org/officeDocument/2006/relationships/hyperlink" Target="http://www.atsb.gov.au/" TargetMode="External"/><Relationship Id="rId25" Type="http://schemas.openxmlformats.org/officeDocument/2006/relationships/header" Target="header5.xml"/><Relationship Id="rId33" Type="http://schemas.openxmlformats.org/officeDocument/2006/relationships/image" Target="media/image9.PNG"/><Relationship Id="rId38" Type="http://schemas.openxmlformats.org/officeDocument/2006/relationships/image" Target="media/image14.PNG"/><Relationship Id="rId46"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mailto:atsbinfo@atsb.gov.au" TargetMode="External"/><Relationship Id="rId20" Type="http://schemas.openxmlformats.org/officeDocument/2006/relationships/footer" Target="footer1.xml"/><Relationship Id="rId29" Type="http://schemas.openxmlformats.org/officeDocument/2006/relationships/image" Target="media/image5.PNG"/><Relationship Id="rId41"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header" Target="header4.xml"/><Relationship Id="rId32" Type="http://schemas.openxmlformats.org/officeDocument/2006/relationships/image" Target="media/image8.PNG"/><Relationship Id="rId37" Type="http://schemas.openxmlformats.org/officeDocument/2006/relationships/image" Target="media/image13.PNG"/><Relationship Id="rId40" Type="http://schemas.openxmlformats.org/officeDocument/2006/relationships/image" Target="media/image16.PNG"/><Relationship Id="rId45" Type="http://schemas.openxmlformats.org/officeDocument/2006/relationships/header" Target="header9.xml"/><Relationship Id="rId5"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image" Target="media/image30.PNG"/><Relationship Id="rId28" Type="http://schemas.openxmlformats.org/officeDocument/2006/relationships/image" Target="media/image4.PNG"/><Relationship Id="rId36" Type="http://schemas.openxmlformats.org/officeDocument/2006/relationships/image" Target="media/image12.PNG"/><Relationship Id="rId10" Type="http://schemas.openxmlformats.org/officeDocument/2006/relationships/footnotes" Target="footnotes.xml"/><Relationship Id="rId19" Type="http://schemas.openxmlformats.org/officeDocument/2006/relationships/header" Target="header2.xml"/><Relationship Id="rId31" Type="http://schemas.openxmlformats.org/officeDocument/2006/relationships/image" Target="media/image7.PNG"/><Relationship Id="rId44"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www.atsb.gov.au/" TargetMode="External"/><Relationship Id="rId22" Type="http://schemas.openxmlformats.org/officeDocument/2006/relationships/image" Target="media/image3.PNG"/><Relationship Id="rId27" Type="http://schemas.openxmlformats.org/officeDocument/2006/relationships/header" Target="header6.xml"/><Relationship Id="rId30" Type="http://schemas.openxmlformats.org/officeDocument/2006/relationships/image" Target="media/image6.PNG"/><Relationship Id="rId35" Type="http://schemas.openxmlformats.org/officeDocument/2006/relationships/image" Target="media/image11.PNG"/><Relationship Id="rId43" Type="http://schemas.openxmlformats.org/officeDocument/2006/relationships/header" Target="header8.xml"/></Relationships>
</file>

<file path=word/_rels/footnotes.xml.rels><?xml version="1.0" encoding="UTF-8" standalone="yes"?>
<Relationships xmlns="http://schemas.openxmlformats.org/package/2006/relationships"><Relationship Id="rId1" Type="http://schemas.openxmlformats.org/officeDocument/2006/relationships/hyperlink" Target="http://www.monash.edu.au/miri/research/reports/muarc206.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tthew\Desktop\Investigation%20report%20template%20v3.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Investigation report template" ma:contentTypeID="0x010100ED8437E27A7A0641843441355BFA919F0800DC2AF376C3E63546832BAA520AB737BD" ma:contentTypeVersion="4" ma:contentTypeDescription="" ma:contentTypeScope="" ma:versionID="01c629f80103cdcc62d2b1a8453fb380">
  <xsd:schema xmlns:xsd="http://www.w3.org/2001/XMLSchema" xmlns:p="http://schemas.microsoft.com/office/2006/metadata/properties" xmlns:ns2="af2bdddc-96bf-4bcd-8d9b-4dd2ada87e4c" xmlns:ns3="03d024c6-5e5c-4726-944c-8a5980b5d994" targetNamespace="http://schemas.microsoft.com/office/2006/metadata/properties" ma:root="true" ma:fieldsID="b397cfc8d1aa7fbbc54de6fcc248d8ed" ns2:_="" ns3:_="">
    <xsd:import namespace="af2bdddc-96bf-4bcd-8d9b-4dd2ada87e4c"/>
    <xsd:import namespace="03d024c6-5e5c-4726-944c-8a5980b5d994"/>
    <xsd:element name="properties">
      <xsd:complexType>
        <xsd:sequence>
          <xsd:element name="documentManagement">
            <xsd:complexType>
              <xsd:all>
                <xsd:element ref="ns2:Releasability"/>
                <xsd:element ref="ns2:Releasability_x0020_Notes" minOccurs="0"/>
                <xsd:element ref="ns2:InvestigationNumber" minOccurs="0"/>
                <xsd:element ref="ns3:DatabaseQAPerformed" minOccurs="0"/>
                <xsd:element ref="ns3:Item_x0020_URL" minOccurs="0"/>
                <xsd:element ref="ns3:BeingReworkedBy" minOccurs="0"/>
              </xsd:all>
            </xsd:complexType>
          </xsd:element>
        </xsd:sequence>
      </xsd:complexType>
    </xsd:element>
  </xsd:schema>
  <xsd:schema xmlns:xsd="http://www.w3.org/2001/XMLSchema" xmlns:dms="http://schemas.microsoft.com/office/2006/documentManagement/types" targetNamespace="af2bdddc-96bf-4bcd-8d9b-4dd2ada87e4c" elementFormDefault="qualified">
    <xsd:import namespace="http://schemas.microsoft.com/office/2006/documentManagement/types"/>
    <xsd:element name="Releasability" ma:index="8" ma:displayName="Releasability" ma:default="Restricted Information" ma:format="Dropdown" ma:internalName="Releasability" ma:readOnly="false">
      <xsd:simpleType>
        <xsd:restriction base="dms:Choice">
          <xsd:enumeration value="Restricted Information"/>
          <xsd:enumeration value="OBR Information"/>
          <xsd:enumeration value="Other Information"/>
        </xsd:restriction>
      </xsd:simpleType>
    </xsd:element>
    <xsd:element name="Releasability_x0020_Notes" ma:index="9" nillable="true" ma:displayName="Releasability Notes" ma:internalName="Releasability_x0020_Notes">
      <xsd:simpleType>
        <xsd:restriction base="dms:Text">
          <xsd:maxLength value="255"/>
        </xsd:restriction>
      </xsd:simpleType>
    </xsd:element>
    <xsd:element name="InvestigationNumber" ma:index="10" nillable="true" ma:displayName="InvestigationNumber" ma:internalName="InvestigationNumber">
      <xsd:simpleType>
        <xsd:restriction base="dms:Text">
          <xsd:maxLength value="11"/>
        </xsd:restriction>
      </xsd:simpleType>
    </xsd:element>
  </xsd:schema>
  <xsd:schema xmlns:xsd="http://www.w3.org/2001/XMLSchema" xmlns:dms="http://schemas.microsoft.com/office/2006/documentManagement/types" targetNamespace="03d024c6-5e5c-4726-944c-8a5980b5d994" elementFormDefault="qualified">
    <xsd:import namespace="http://schemas.microsoft.com/office/2006/documentManagement/types"/>
    <xsd:element name="DatabaseQAPerformed" ma:index="11" nillable="true" ma:displayName="DatabaseQAPerformed" ma:default="0" ma:internalName="DatabaseQAPerformed">
      <xsd:simpleType>
        <xsd:restriction base="dms:Boolean"/>
      </xsd:simpleType>
    </xsd:element>
    <xsd:element name="Item_x0020_URL" ma:index="12" nillable="true" ma:displayName="ItemURL" ma:hidden="true" ma:internalName="Item_x0020_URL" ma:readOnly="false">
      <xsd:simpleType>
        <xsd:restriction base="dms:Text">
          <xsd:maxLength value="255"/>
        </xsd:restriction>
      </xsd:simpleType>
    </xsd:element>
    <xsd:element name="BeingReworkedBy" ma:index="13" nillable="true" ma:displayName="BeingReworkedBy" ma:internalName="BeingReworkedBy">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p:properties xmlns:p="http://schemas.microsoft.com/office/2006/metadata/properties" xmlns:xsi="http://www.w3.org/2001/XMLSchema-instance">
  <documentManagement>
    <Releasability xmlns="af2bdddc-96bf-4bcd-8d9b-4dd2ada87e4c">Restricted Information</Releasability>
    <DatabaseQAPerformed xmlns="03d024c6-5e5c-4726-944c-8a5980b5d994">false</DatabaseQAPerformed>
    <Releasability_x0020_Notes xmlns="af2bdddc-96bf-4bcd-8d9b-4dd2ada87e4c" xsi:nil="true"/>
    <Item_x0020_URL xmlns="03d024c6-5e5c-4726-944c-8a5980b5d994" xsi:nil="true"/>
    <BeingReworkedBy xmlns="03d024c6-5e5c-4726-944c-8a5980b5d994" xsi:nil="true"/>
    <InvestigationNumber xmlns="af2bdddc-96bf-4bcd-8d9b-4dd2ada87e4c"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DC58E8-2CC8-476C-BB98-F85ECF312BC4}">
  <ds:schemaRefs>
    <ds:schemaRef ds:uri="http://schemas.microsoft.com/sharepoint/v3/contenttype/forms"/>
  </ds:schemaRefs>
</ds:datastoreItem>
</file>

<file path=customXml/itemProps2.xml><?xml version="1.0" encoding="utf-8"?>
<ds:datastoreItem xmlns:ds="http://schemas.openxmlformats.org/officeDocument/2006/customXml" ds:itemID="{9519880C-5FC3-469E-936B-62C56F16505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f2bdddc-96bf-4bcd-8d9b-4dd2ada87e4c"/>
    <ds:schemaRef ds:uri="03d024c6-5e5c-4726-944c-8a5980b5d994"/>
    <ds:schemaRef ds:uri="http://schemas.microsoft.com/office/2006/documentManagement/typ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3.xml><?xml version="1.0" encoding="utf-8"?>
<ds:datastoreItem xmlns:ds="http://schemas.openxmlformats.org/officeDocument/2006/customXml" ds:itemID="{F1CD85E1-0D18-4A87-961A-7BBD84E25AD6}">
  <ds:schemaRefs>
    <ds:schemaRef ds:uri="af2bdddc-96bf-4bcd-8d9b-4dd2ada87e4c"/>
    <ds:schemaRef ds:uri="http://purl.org/dc/elements/1.1/"/>
    <ds:schemaRef ds:uri="http://schemas.microsoft.com/office/2006/documentManagement/types"/>
    <ds:schemaRef ds:uri="http://purl.org/dc/terms/"/>
    <ds:schemaRef ds:uri="http://purl.org/dc/dcmitype/"/>
    <ds:schemaRef ds:uri="http://schemas.openxmlformats.org/package/2006/metadata/core-properties"/>
    <ds:schemaRef ds:uri="03d024c6-5e5c-4726-944c-8a5980b5d994"/>
    <ds:schemaRef ds:uri="http://schemas.microsoft.com/office/2006/metadata/properties"/>
    <ds:schemaRef ds:uri="http://www.w3.org/XML/1998/namespace"/>
  </ds:schemaRefs>
</ds:datastoreItem>
</file>

<file path=customXml/itemProps4.xml><?xml version="1.0" encoding="utf-8"?>
<ds:datastoreItem xmlns:ds="http://schemas.openxmlformats.org/officeDocument/2006/customXml" ds:itemID="{F9FAA380-3F28-44E0-A836-BF549FF4C3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Investigation report template v3.0</Template>
  <TotalTime>10</TotalTime>
  <Pages>33</Pages>
  <Words>11087</Words>
  <Characters>63200</Characters>
  <Application>Microsoft Office Word</Application>
  <DocSecurity>0</DocSecurity>
  <Lines>526</Lines>
  <Paragraphs>148</Paragraphs>
  <ScaleCrop>false</ScaleCrop>
  <HeadingPairs>
    <vt:vector size="2" baseType="variant">
      <vt:variant>
        <vt:lpstr>Title</vt:lpstr>
      </vt:variant>
      <vt:variant>
        <vt:i4>1</vt:i4>
      </vt:variant>
    </vt:vector>
  </HeadingPairs>
  <TitlesOfParts>
    <vt:vector size="1" baseType="lpstr">
      <vt:lpstr>Investigation report template, version 3.3</vt:lpstr>
    </vt:vector>
  </TitlesOfParts>
  <Company>ATSB</Company>
  <LinksUpToDate>false</LinksUpToDate>
  <CharactersWithSpaces>74139</CharactersWithSpaces>
  <SharedDoc>false</SharedDoc>
  <HyperlinkBase/>
  <HLinks>
    <vt:vector size="18" baseType="variant">
      <vt:variant>
        <vt:i4>2293785</vt:i4>
      </vt:variant>
      <vt:variant>
        <vt:i4>6</vt:i4>
      </vt:variant>
      <vt:variant>
        <vt:i4>0</vt:i4>
      </vt:variant>
      <vt:variant>
        <vt:i4>5</vt:i4>
      </vt:variant>
      <vt:variant>
        <vt:lpwstr>http://www.atsb.gov.au/</vt:lpwstr>
      </vt:variant>
      <vt:variant>
        <vt:lpwstr/>
      </vt:variant>
      <vt:variant>
        <vt:i4>5832789</vt:i4>
      </vt:variant>
      <vt:variant>
        <vt:i4>3</vt:i4>
      </vt:variant>
      <vt:variant>
        <vt:i4>0</vt:i4>
      </vt:variant>
      <vt:variant>
        <vt:i4>5</vt:i4>
      </vt:variant>
      <vt:variant>
        <vt:lpwstr>mailto:atsbinfo@atsb.gov.au</vt:lpwstr>
      </vt:variant>
      <vt:variant>
        <vt:lpwstr/>
      </vt:variant>
      <vt:variant>
        <vt:i4>720937</vt:i4>
      </vt:variant>
      <vt:variant>
        <vt:i4>0</vt:i4>
      </vt:variant>
      <vt:variant>
        <vt:i4>0</vt:i4>
      </vt:variant>
      <vt:variant>
        <vt:i4>5</vt:i4>
      </vt:variant>
      <vt:variant>
        <vt:lpwstr>mailto:atsb_comms@atsb.gov.au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Investigation report template, version 3.3</dc:title>
  <dc:creator>ATSB</dc:creator>
  <cp:lastModifiedBy>Administrator</cp:lastModifiedBy>
  <cp:revision>3</cp:revision>
  <cp:lastPrinted>2016-03-18T02:30:00Z</cp:lastPrinted>
  <dcterms:created xsi:type="dcterms:W3CDTF">2016-07-19T05:57:00Z</dcterms:created>
  <dcterms:modified xsi:type="dcterms:W3CDTF">2016-07-19T06:07:00Z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te Version">
    <vt:lpwstr>4.6</vt:lpwstr>
  </property>
  <property fmtid="{D5CDD505-2E9C-101B-9397-08002B2CF9AE}" pid="3" name="ContentTypeId">
    <vt:lpwstr>0x010100ED8437E27A7A0641843441355BFA919F0800DC2AF376C3E63546832BAA520AB737BD</vt:lpwstr>
  </property>
  <property fmtid="{D5CDD505-2E9C-101B-9397-08002B2CF9AE}" pid="4" name="Status">
    <vt:lpwstr>Current Document</vt:lpwstr>
  </property>
  <property fmtid="{D5CDD505-2E9C-101B-9397-08002B2CF9AE}" pid="5" name="Releasability">
    <vt:lpwstr>Restricted Information</vt:lpwstr>
  </property>
  <property fmtid="{D5CDD505-2E9C-101B-9397-08002B2CF9AE}" pid="6" name="Order">
    <vt:r8>5100</vt:r8>
  </property>
</Properties>
</file>